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741F9" w:rsidRDefault="001741F9" w:rsidP="00600BB3">
      <w:pPr>
        <w:pStyle w:val="LS-Inhaltsverzeichnisberschrift"/>
      </w:pPr>
      <w:r>
        <w:t>Inhaltsverzeichnis</w:t>
      </w:r>
    </w:p>
    <w:p w:rsidR="00E37555" w:rsidRDefault="00DE5C4E">
      <w:pPr>
        <w:pStyle w:val="Verzeichnis1"/>
        <w:rPr>
          <w:rFonts w:eastAsiaTheme="minorEastAsia" w:cstheme="minorBidi"/>
          <w:b w:val="0"/>
          <w:noProof/>
          <w:color w:val="auto"/>
          <w:sz w:val="22"/>
          <w:szCs w:val="22"/>
        </w:rPr>
      </w:pPr>
      <w:r>
        <w:rPr>
          <w:rFonts w:eastAsiaTheme="minorHAnsi" w:cs="Arial"/>
          <w:szCs w:val="22"/>
        </w:rPr>
        <w:fldChar w:fldCharType="begin"/>
      </w:r>
      <w:r>
        <w:instrText xml:space="preserve"> TOC \o "1-4" \h \z </w:instrText>
      </w:r>
      <w:r>
        <w:rPr>
          <w:rFonts w:eastAsiaTheme="minorHAnsi" w:cs="Arial"/>
          <w:szCs w:val="22"/>
        </w:rPr>
        <w:fldChar w:fldCharType="separate"/>
      </w:r>
      <w:hyperlink w:anchor="_Toc425331340" w:history="1">
        <w:r w:rsidR="00E37555" w:rsidRPr="00773B11">
          <w:rPr>
            <w:rStyle w:val="Hyperlink"/>
            <w:noProof/>
          </w:rPr>
          <w:t>1</w:t>
        </w:r>
        <w:r w:rsidR="00E37555">
          <w:rPr>
            <w:rFonts w:eastAsiaTheme="minorEastAsia" w:cstheme="minorBidi"/>
            <w:b w:val="0"/>
            <w:noProof/>
            <w:color w:val="auto"/>
            <w:sz w:val="22"/>
            <w:szCs w:val="22"/>
          </w:rPr>
          <w:tab/>
        </w:r>
        <w:r w:rsidR="00E37555" w:rsidRPr="00773B11">
          <w:rPr>
            <w:rStyle w:val="Hyperlink"/>
            <w:noProof/>
          </w:rPr>
          <w:t>Etiketten für GeoGebra-Hefte (Kopiervorlage)</w:t>
        </w:r>
        <w:r w:rsidR="00E37555">
          <w:rPr>
            <w:noProof/>
            <w:webHidden/>
          </w:rPr>
          <w:tab/>
        </w:r>
        <w:r w:rsidR="00E37555">
          <w:rPr>
            <w:noProof/>
            <w:webHidden/>
          </w:rPr>
          <w:fldChar w:fldCharType="begin"/>
        </w:r>
        <w:r w:rsidR="00E37555">
          <w:rPr>
            <w:noProof/>
            <w:webHidden/>
          </w:rPr>
          <w:instrText xml:space="preserve"> PAGEREF _Toc425331340 \h </w:instrText>
        </w:r>
        <w:r w:rsidR="00E37555">
          <w:rPr>
            <w:noProof/>
            <w:webHidden/>
          </w:rPr>
        </w:r>
        <w:r w:rsidR="00E37555">
          <w:rPr>
            <w:noProof/>
            <w:webHidden/>
          </w:rPr>
          <w:fldChar w:fldCharType="separate"/>
        </w:r>
        <w:r w:rsidR="00F62BDD">
          <w:rPr>
            <w:noProof/>
            <w:webHidden/>
          </w:rPr>
          <w:t>2</w:t>
        </w:r>
        <w:r w:rsidR="00E37555">
          <w:rPr>
            <w:noProof/>
            <w:webHidden/>
          </w:rPr>
          <w:fldChar w:fldCharType="end"/>
        </w:r>
      </w:hyperlink>
    </w:p>
    <w:p w:rsidR="00E37555" w:rsidRDefault="00EC790E">
      <w:pPr>
        <w:pStyle w:val="Verzeichnis1"/>
        <w:rPr>
          <w:rFonts w:eastAsiaTheme="minorEastAsia" w:cstheme="minorBidi"/>
          <w:b w:val="0"/>
          <w:noProof/>
          <w:color w:val="auto"/>
          <w:sz w:val="22"/>
          <w:szCs w:val="22"/>
        </w:rPr>
      </w:pPr>
      <w:hyperlink w:anchor="_Toc425331341" w:history="1">
        <w:r w:rsidR="00E37555" w:rsidRPr="00773B11">
          <w:rPr>
            <w:rStyle w:val="Hyperlink"/>
            <w:noProof/>
          </w:rPr>
          <w:t>2</w:t>
        </w:r>
        <w:r w:rsidR="00E37555">
          <w:rPr>
            <w:rFonts w:eastAsiaTheme="minorEastAsia" w:cstheme="minorBidi"/>
            <w:b w:val="0"/>
            <w:noProof/>
            <w:color w:val="auto"/>
            <w:sz w:val="22"/>
            <w:szCs w:val="22"/>
          </w:rPr>
          <w:tab/>
        </w:r>
        <w:r w:rsidR="00E37555" w:rsidRPr="00773B11">
          <w:rPr>
            <w:rStyle w:val="Hyperlink"/>
            <w:noProof/>
          </w:rPr>
          <w:t>Laufzettel</w:t>
        </w:r>
        <w:r w:rsidR="00E37555">
          <w:rPr>
            <w:noProof/>
            <w:webHidden/>
          </w:rPr>
          <w:tab/>
        </w:r>
        <w:r w:rsidR="00E37555">
          <w:rPr>
            <w:noProof/>
            <w:webHidden/>
          </w:rPr>
          <w:fldChar w:fldCharType="begin"/>
        </w:r>
        <w:r w:rsidR="00E37555">
          <w:rPr>
            <w:noProof/>
            <w:webHidden/>
          </w:rPr>
          <w:instrText xml:space="preserve"> PAGEREF _Toc425331341 \h </w:instrText>
        </w:r>
        <w:r w:rsidR="00E37555">
          <w:rPr>
            <w:noProof/>
            <w:webHidden/>
          </w:rPr>
        </w:r>
        <w:r w:rsidR="00E37555">
          <w:rPr>
            <w:noProof/>
            <w:webHidden/>
          </w:rPr>
          <w:fldChar w:fldCharType="separate"/>
        </w:r>
        <w:r w:rsidR="00F62BDD">
          <w:rPr>
            <w:noProof/>
            <w:webHidden/>
          </w:rPr>
          <w:t>1</w:t>
        </w:r>
        <w:r w:rsidR="00E37555">
          <w:rPr>
            <w:noProof/>
            <w:webHidden/>
          </w:rPr>
          <w:fldChar w:fldCharType="end"/>
        </w:r>
      </w:hyperlink>
    </w:p>
    <w:p w:rsidR="00E37555" w:rsidRDefault="00EC790E">
      <w:pPr>
        <w:pStyle w:val="Verzeichnis1"/>
        <w:rPr>
          <w:rFonts w:eastAsiaTheme="minorEastAsia" w:cstheme="minorBidi"/>
          <w:b w:val="0"/>
          <w:noProof/>
          <w:color w:val="auto"/>
          <w:sz w:val="22"/>
          <w:szCs w:val="22"/>
        </w:rPr>
      </w:pPr>
      <w:hyperlink w:anchor="_Toc425331342" w:history="1">
        <w:r w:rsidR="00E37555" w:rsidRPr="00773B11">
          <w:rPr>
            <w:rStyle w:val="Hyperlink"/>
            <w:noProof/>
          </w:rPr>
          <w:t>3</w:t>
        </w:r>
        <w:r w:rsidR="00E37555">
          <w:rPr>
            <w:rFonts w:eastAsiaTheme="minorEastAsia" w:cstheme="minorBidi"/>
            <w:b w:val="0"/>
            <w:noProof/>
            <w:color w:val="auto"/>
            <w:sz w:val="22"/>
            <w:szCs w:val="22"/>
          </w:rPr>
          <w:tab/>
        </w:r>
        <w:r w:rsidR="007369A6">
          <w:rPr>
            <w:rStyle w:val="Hyperlink"/>
            <w:noProof/>
          </w:rPr>
          <w:t>Station 0 Einführung</w:t>
        </w:r>
        <w:r w:rsidR="00E37555">
          <w:rPr>
            <w:noProof/>
            <w:webHidden/>
          </w:rPr>
          <w:tab/>
        </w:r>
        <w:r w:rsidR="00E37555">
          <w:rPr>
            <w:noProof/>
            <w:webHidden/>
          </w:rPr>
          <w:fldChar w:fldCharType="begin"/>
        </w:r>
        <w:r w:rsidR="00E37555">
          <w:rPr>
            <w:noProof/>
            <w:webHidden/>
          </w:rPr>
          <w:instrText xml:space="preserve"> PAGEREF _Toc425331342 \h </w:instrText>
        </w:r>
        <w:r w:rsidR="00E37555">
          <w:rPr>
            <w:noProof/>
            <w:webHidden/>
          </w:rPr>
        </w:r>
        <w:r w:rsidR="00E37555">
          <w:rPr>
            <w:noProof/>
            <w:webHidden/>
          </w:rPr>
          <w:fldChar w:fldCharType="separate"/>
        </w:r>
        <w:r w:rsidR="00F62BDD">
          <w:rPr>
            <w:noProof/>
            <w:webHidden/>
          </w:rPr>
          <w:t>2</w:t>
        </w:r>
        <w:r w:rsidR="00E37555">
          <w:rPr>
            <w:noProof/>
            <w:webHidden/>
          </w:rPr>
          <w:fldChar w:fldCharType="end"/>
        </w:r>
      </w:hyperlink>
      <w:bookmarkStart w:id="0" w:name="_GoBack"/>
      <w:bookmarkEnd w:id="0"/>
    </w:p>
    <w:p w:rsidR="00E37555" w:rsidRDefault="00EC790E">
      <w:pPr>
        <w:pStyle w:val="Verzeichnis1"/>
        <w:rPr>
          <w:rFonts w:eastAsiaTheme="minorEastAsia" w:cstheme="minorBidi"/>
          <w:b w:val="0"/>
          <w:noProof/>
          <w:color w:val="auto"/>
          <w:sz w:val="22"/>
          <w:szCs w:val="22"/>
        </w:rPr>
      </w:pPr>
      <w:hyperlink w:anchor="_Toc425331343" w:history="1">
        <w:r w:rsidR="00E37555" w:rsidRPr="00773B11">
          <w:rPr>
            <w:rStyle w:val="Hyperlink"/>
            <w:noProof/>
          </w:rPr>
          <w:t>4</w:t>
        </w:r>
        <w:r w:rsidR="00E37555">
          <w:rPr>
            <w:rFonts w:eastAsiaTheme="minorEastAsia" w:cstheme="minorBidi"/>
            <w:b w:val="0"/>
            <w:noProof/>
            <w:color w:val="auto"/>
            <w:sz w:val="22"/>
            <w:szCs w:val="22"/>
          </w:rPr>
          <w:tab/>
        </w:r>
        <w:r w:rsidR="00E37555" w:rsidRPr="00773B11">
          <w:rPr>
            <w:rStyle w:val="Hyperlink"/>
            <w:noProof/>
          </w:rPr>
          <w:t>Station Al-Chwarizmi - Anzahl von Verbindungslinien</w:t>
        </w:r>
        <w:r w:rsidR="00E37555">
          <w:rPr>
            <w:noProof/>
            <w:webHidden/>
          </w:rPr>
          <w:tab/>
        </w:r>
        <w:r w:rsidR="00E37555">
          <w:rPr>
            <w:noProof/>
            <w:webHidden/>
          </w:rPr>
          <w:fldChar w:fldCharType="begin"/>
        </w:r>
        <w:r w:rsidR="00E37555">
          <w:rPr>
            <w:noProof/>
            <w:webHidden/>
          </w:rPr>
          <w:instrText xml:space="preserve"> PAGEREF _Toc425331343 \h </w:instrText>
        </w:r>
        <w:r w:rsidR="00E37555">
          <w:rPr>
            <w:noProof/>
            <w:webHidden/>
          </w:rPr>
        </w:r>
        <w:r w:rsidR="00E37555">
          <w:rPr>
            <w:noProof/>
            <w:webHidden/>
          </w:rPr>
          <w:fldChar w:fldCharType="separate"/>
        </w:r>
        <w:r w:rsidR="00F62BDD">
          <w:rPr>
            <w:noProof/>
            <w:webHidden/>
          </w:rPr>
          <w:t>3</w:t>
        </w:r>
        <w:r w:rsidR="00E37555">
          <w:rPr>
            <w:noProof/>
            <w:webHidden/>
          </w:rPr>
          <w:fldChar w:fldCharType="end"/>
        </w:r>
      </w:hyperlink>
    </w:p>
    <w:p w:rsidR="00E37555" w:rsidRDefault="00EC790E">
      <w:pPr>
        <w:pStyle w:val="Verzeichnis1"/>
        <w:rPr>
          <w:rFonts w:eastAsiaTheme="minorEastAsia" w:cstheme="minorBidi"/>
          <w:b w:val="0"/>
          <w:noProof/>
          <w:color w:val="auto"/>
          <w:sz w:val="22"/>
          <w:szCs w:val="22"/>
        </w:rPr>
      </w:pPr>
      <w:hyperlink w:anchor="_Toc425331344" w:history="1">
        <w:r w:rsidR="00E37555" w:rsidRPr="00773B11">
          <w:rPr>
            <w:rStyle w:val="Hyperlink"/>
            <w:noProof/>
          </w:rPr>
          <w:t>5</w:t>
        </w:r>
        <w:r w:rsidR="00E37555">
          <w:rPr>
            <w:rFonts w:eastAsiaTheme="minorEastAsia" w:cstheme="minorBidi"/>
            <w:b w:val="0"/>
            <w:noProof/>
            <w:color w:val="auto"/>
            <w:sz w:val="22"/>
            <w:szCs w:val="22"/>
          </w:rPr>
          <w:tab/>
        </w:r>
        <w:r w:rsidR="00E37555" w:rsidRPr="00773B11">
          <w:rPr>
            <w:rStyle w:val="Hyperlink"/>
            <w:noProof/>
          </w:rPr>
          <w:t>Bernoulli - Addition und Multiplikation mit Variablen</w:t>
        </w:r>
        <w:r w:rsidR="00E37555">
          <w:rPr>
            <w:noProof/>
            <w:webHidden/>
          </w:rPr>
          <w:tab/>
        </w:r>
        <w:r w:rsidR="00E37555">
          <w:rPr>
            <w:noProof/>
            <w:webHidden/>
          </w:rPr>
          <w:fldChar w:fldCharType="begin"/>
        </w:r>
        <w:r w:rsidR="00E37555">
          <w:rPr>
            <w:noProof/>
            <w:webHidden/>
          </w:rPr>
          <w:instrText xml:space="preserve"> PAGEREF _Toc425331344 \h </w:instrText>
        </w:r>
        <w:r w:rsidR="00E37555">
          <w:rPr>
            <w:noProof/>
            <w:webHidden/>
          </w:rPr>
        </w:r>
        <w:r w:rsidR="00E37555">
          <w:rPr>
            <w:noProof/>
            <w:webHidden/>
          </w:rPr>
          <w:fldChar w:fldCharType="separate"/>
        </w:r>
        <w:r w:rsidR="00F62BDD">
          <w:rPr>
            <w:noProof/>
            <w:webHidden/>
          </w:rPr>
          <w:t>1</w:t>
        </w:r>
        <w:r w:rsidR="00E37555">
          <w:rPr>
            <w:noProof/>
            <w:webHidden/>
          </w:rPr>
          <w:fldChar w:fldCharType="end"/>
        </w:r>
      </w:hyperlink>
    </w:p>
    <w:p w:rsidR="00E37555" w:rsidRDefault="00EC790E">
      <w:pPr>
        <w:pStyle w:val="Verzeichnis1"/>
        <w:rPr>
          <w:rFonts w:eastAsiaTheme="minorEastAsia" w:cstheme="minorBidi"/>
          <w:b w:val="0"/>
          <w:noProof/>
          <w:color w:val="auto"/>
          <w:sz w:val="22"/>
          <w:szCs w:val="22"/>
        </w:rPr>
      </w:pPr>
      <w:hyperlink w:anchor="_Toc425331345" w:history="1">
        <w:r w:rsidR="00E37555" w:rsidRPr="00773B11">
          <w:rPr>
            <w:rStyle w:val="Hyperlink"/>
            <w:noProof/>
          </w:rPr>
          <w:t>6</w:t>
        </w:r>
        <w:r w:rsidR="00E37555">
          <w:rPr>
            <w:rFonts w:eastAsiaTheme="minorEastAsia" w:cstheme="minorBidi"/>
            <w:b w:val="0"/>
            <w:noProof/>
            <w:color w:val="auto"/>
            <w:sz w:val="22"/>
            <w:szCs w:val="22"/>
          </w:rPr>
          <w:tab/>
        </w:r>
        <w:r w:rsidR="00E37555" w:rsidRPr="00773B11">
          <w:rPr>
            <w:rStyle w:val="Hyperlink"/>
            <w:noProof/>
          </w:rPr>
          <w:t>Cardano - Nachkommastellen und Wurzelziehen</w:t>
        </w:r>
        <w:r w:rsidR="00E37555">
          <w:rPr>
            <w:noProof/>
            <w:webHidden/>
          </w:rPr>
          <w:tab/>
        </w:r>
        <w:r w:rsidR="00E37555">
          <w:rPr>
            <w:noProof/>
            <w:webHidden/>
          </w:rPr>
          <w:fldChar w:fldCharType="begin"/>
        </w:r>
        <w:r w:rsidR="00E37555">
          <w:rPr>
            <w:noProof/>
            <w:webHidden/>
          </w:rPr>
          <w:instrText xml:space="preserve"> PAGEREF _Toc425331345 \h </w:instrText>
        </w:r>
        <w:r w:rsidR="00E37555">
          <w:rPr>
            <w:noProof/>
            <w:webHidden/>
          </w:rPr>
        </w:r>
        <w:r w:rsidR="00E37555">
          <w:rPr>
            <w:noProof/>
            <w:webHidden/>
          </w:rPr>
          <w:fldChar w:fldCharType="separate"/>
        </w:r>
        <w:r w:rsidR="00F62BDD">
          <w:rPr>
            <w:noProof/>
            <w:webHidden/>
          </w:rPr>
          <w:t>1</w:t>
        </w:r>
        <w:r w:rsidR="00E37555">
          <w:rPr>
            <w:noProof/>
            <w:webHidden/>
          </w:rPr>
          <w:fldChar w:fldCharType="end"/>
        </w:r>
      </w:hyperlink>
    </w:p>
    <w:p w:rsidR="00E37555" w:rsidRDefault="00EC790E">
      <w:pPr>
        <w:pStyle w:val="Verzeichnis1"/>
        <w:rPr>
          <w:rFonts w:eastAsiaTheme="minorEastAsia" w:cstheme="minorBidi"/>
          <w:b w:val="0"/>
          <w:noProof/>
          <w:color w:val="auto"/>
          <w:sz w:val="22"/>
          <w:szCs w:val="22"/>
        </w:rPr>
      </w:pPr>
      <w:hyperlink w:anchor="_Toc425331346" w:history="1">
        <w:r w:rsidR="00E37555" w:rsidRPr="00773B11">
          <w:rPr>
            <w:rStyle w:val="Hyperlink"/>
            <w:noProof/>
          </w:rPr>
          <w:t>7</w:t>
        </w:r>
        <w:r w:rsidR="00E37555">
          <w:rPr>
            <w:rFonts w:eastAsiaTheme="minorEastAsia" w:cstheme="minorBidi"/>
            <w:b w:val="0"/>
            <w:noProof/>
            <w:color w:val="auto"/>
            <w:sz w:val="22"/>
            <w:szCs w:val="22"/>
          </w:rPr>
          <w:tab/>
        </w:r>
        <w:r w:rsidR="00E37555" w:rsidRPr="00773B11">
          <w:rPr>
            <w:rStyle w:val="Hyperlink"/>
            <w:noProof/>
          </w:rPr>
          <w:t>Station Dirichlet  - Zahlensummen</w:t>
        </w:r>
        <w:r w:rsidR="00E37555">
          <w:rPr>
            <w:noProof/>
            <w:webHidden/>
          </w:rPr>
          <w:tab/>
        </w:r>
        <w:r w:rsidR="00E37555">
          <w:rPr>
            <w:noProof/>
            <w:webHidden/>
          </w:rPr>
          <w:fldChar w:fldCharType="begin"/>
        </w:r>
        <w:r w:rsidR="00E37555">
          <w:rPr>
            <w:noProof/>
            <w:webHidden/>
          </w:rPr>
          <w:instrText xml:space="preserve"> PAGEREF _Toc425331346 \h </w:instrText>
        </w:r>
        <w:r w:rsidR="00E37555">
          <w:rPr>
            <w:noProof/>
            <w:webHidden/>
          </w:rPr>
        </w:r>
        <w:r w:rsidR="00E37555">
          <w:rPr>
            <w:noProof/>
            <w:webHidden/>
          </w:rPr>
          <w:fldChar w:fldCharType="separate"/>
        </w:r>
        <w:r w:rsidR="00F62BDD">
          <w:rPr>
            <w:noProof/>
            <w:webHidden/>
          </w:rPr>
          <w:t>1</w:t>
        </w:r>
        <w:r w:rsidR="00E37555">
          <w:rPr>
            <w:noProof/>
            <w:webHidden/>
          </w:rPr>
          <w:fldChar w:fldCharType="end"/>
        </w:r>
      </w:hyperlink>
    </w:p>
    <w:p w:rsidR="00E37555" w:rsidRDefault="00EC790E">
      <w:pPr>
        <w:pStyle w:val="Verzeichnis1"/>
        <w:rPr>
          <w:rFonts w:eastAsiaTheme="minorEastAsia" w:cstheme="minorBidi"/>
          <w:b w:val="0"/>
          <w:noProof/>
          <w:color w:val="auto"/>
          <w:sz w:val="22"/>
          <w:szCs w:val="22"/>
        </w:rPr>
      </w:pPr>
      <w:hyperlink w:anchor="_Toc425331347" w:history="1">
        <w:r w:rsidR="00E37555" w:rsidRPr="00773B11">
          <w:rPr>
            <w:rStyle w:val="Hyperlink"/>
            <w:noProof/>
          </w:rPr>
          <w:t>8</w:t>
        </w:r>
        <w:r w:rsidR="00E37555">
          <w:rPr>
            <w:rFonts w:eastAsiaTheme="minorEastAsia" w:cstheme="minorBidi"/>
            <w:b w:val="0"/>
            <w:noProof/>
            <w:color w:val="auto"/>
            <w:sz w:val="22"/>
            <w:szCs w:val="22"/>
          </w:rPr>
          <w:tab/>
        </w:r>
        <w:r w:rsidR="00E37555" w:rsidRPr="00773B11">
          <w:rPr>
            <w:rStyle w:val="Hyperlink"/>
            <w:noProof/>
          </w:rPr>
          <w:t>Station Euler Finde mein Gesetz</w:t>
        </w:r>
        <w:r w:rsidR="00E37555">
          <w:rPr>
            <w:noProof/>
            <w:webHidden/>
          </w:rPr>
          <w:tab/>
        </w:r>
        <w:r w:rsidR="00E37555">
          <w:rPr>
            <w:noProof/>
            <w:webHidden/>
          </w:rPr>
          <w:fldChar w:fldCharType="begin"/>
        </w:r>
        <w:r w:rsidR="00E37555">
          <w:rPr>
            <w:noProof/>
            <w:webHidden/>
          </w:rPr>
          <w:instrText xml:space="preserve"> PAGEREF _Toc425331347 \h </w:instrText>
        </w:r>
        <w:r w:rsidR="00E37555">
          <w:rPr>
            <w:noProof/>
            <w:webHidden/>
          </w:rPr>
        </w:r>
        <w:r w:rsidR="00E37555">
          <w:rPr>
            <w:noProof/>
            <w:webHidden/>
          </w:rPr>
          <w:fldChar w:fldCharType="separate"/>
        </w:r>
        <w:r w:rsidR="00F62BDD">
          <w:rPr>
            <w:noProof/>
            <w:webHidden/>
          </w:rPr>
          <w:t>1</w:t>
        </w:r>
        <w:r w:rsidR="00E37555">
          <w:rPr>
            <w:noProof/>
            <w:webHidden/>
          </w:rPr>
          <w:fldChar w:fldCharType="end"/>
        </w:r>
      </w:hyperlink>
    </w:p>
    <w:p w:rsidR="00F569FC" w:rsidRDefault="00DE5C4E" w:rsidP="002E6DB4">
      <w:pPr>
        <w:pStyle w:val="Textkrper"/>
      </w:pPr>
      <w:r>
        <w:fldChar w:fldCharType="end"/>
      </w:r>
    </w:p>
    <w:p w:rsidR="00F569FC" w:rsidRDefault="00F569FC" w:rsidP="00F569FC">
      <w:pPr>
        <w:pStyle w:val="LS-Inhaltsverzeichnisberschrift"/>
      </w:pPr>
      <w:r>
        <w:br w:type="page"/>
      </w:r>
    </w:p>
    <w:p w:rsidR="00095CF7" w:rsidRDefault="00F569FC" w:rsidP="00F569FC">
      <w:pPr>
        <w:pStyle w:val="berschrift1"/>
      </w:pPr>
      <w:bookmarkStart w:id="1" w:name="_Toc425331340"/>
      <w:r>
        <w:lastRenderedPageBreak/>
        <w:t>Etiketten für GeoGebra-Hefte (Kopiervorlage)</w:t>
      </w:r>
      <w:bookmarkEnd w:id="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968"/>
        <w:gridCol w:w="3969"/>
      </w:tblGrid>
      <w:tr w:rsidR="00095CF7" w:rsidRPr="00095CF7" w:rsidTr="00095CF7">
        <w:trPr>
          <w:trHeight w:hRule="exact" w:val="2105"/>
          <w:jc w:val="center"/>
        </w:trPr>
        <w:tc>
          <w:tcPr>
            <w:tcW w:w="3968" w:type="dxa"/>
            <w:vAlign w:val="center"/>
          </w:tcPr>
          <w:p w:rsidR="00095CF7" w:rsidRPr="00095CF7" w:rsidRDefault="00095CF7" w:rsidP="00095CF7">
            <w:pPr>
              <w:autoSpaceDE w:val="0"/>
              <w:autoSpaceDN w:val="0"/>
              <w:adjustRightInd w:val="0"/>
              <w:rPr>
                <w:rFonts w:eastAsiaTheme="majorEastAsia" w:cstheme="majorBidi"/>
                <w:b/>
                <w:bCs/>
                <w:sz w:val="26"/>
                <w:szCs w:val="28"/>
                <w:lang w:eastAsia="de-DE"/>
              </w:rPr>
            </w:pPr>
            <w:r w:rsidRPr="00095CF7">
              <w:rPr>
                <w:rFonts w:eastAsiaTheme="majorEastAsia" w:cstheme="majorBidi"/>
                <w:b/>
                <w:bCs/>
                <w:noProof/>
                <w:sz w:val="26"/>
                <w:szCs w:val="28"/>
                <w:lang w:eastAsia="de-DE"/>
              </w:rPr>
              <w:drawing>
                <wp:anchor distT="0" distB="0" distL="114300" distR="114300" simplePos="0" relativeHeight="251607552" behindDoc="0" locked="0" layoutInCell="1" allowOverlap="1" wp14:anchorId="7BEEFFBD" wp14:editId="1AD5FC29">
                  <wp:simplePos x="0" y="0"/>
                  <wp:positionH relativeFrom="margin">
                    <wp:posOffset>-5715</wp:posOffset>
                  </wp:positionH>
                  <wp:positionV relativeFrom="margin">
                    <wp:posOffset>0</wp:posOffset>
                  </wp:positionV>
                  <wp:extent cx="602615" cy="602615"/>
                  <wp:effectExtent l="0" t="0" r="6985" b="6985"/>
                  <wp:wrapSquare wrapText="bothSides"/>
                  <wp:docPr id="55" name="Grafik 55" descr="geogebra_logo_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ogebra_logo_origin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2615" cy="602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5CF7" w:rsidRP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Geogebra Heft</w:t>
            </w:r>
          </w:p>
          <w:p w:rsid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von</w:t>
            </w:r>
            <w:r>
              <w:rPr>
                <w:rFonts w:eastAsiaTheme="majorEastAsia" w:cstheme="majorBidi"/>
                <w:b/>
                <w:bCs/>
                <w:sz w:val="26"/>
                <w:szCs w:val="28"/>
                <w:lang w:eastAsia="de-DE"/>
              </w:rPr>
              <w:t>:</w:t>
            </w: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rPr>
                <w:rFonts w:eastAsiaTheme="majorEastAsia" w:cstheme="majorBidi"/>
                <w:b/>
                <w:bCs/>
                <w:sz w:val="26"/>
                <w:szCs w:val="28"/>
                <w:lang w:eastAsia="de-DE"/>
              </w:rPr>
            </w:pPr>
            <w:r w:rsidRPr="00095CF7">
              <w:rPr>
                <w:rFonts w:eastAsiaTheme="majorEastAsia" w:cstheme="majorBidi"/>
                <w:b/>
                <w:bCs/>
                <w:sz w:val="26"/>
                <w:szCs w:val="28"/>
                <w:lang w:eastAsia="de-DE"/>
              </w:rPr>
              <w:t>………………………………………..</w:t>
            </w:r>
          </w:p>
        </w:tc>
        <w:tc>
          <w:tcPr>
            <w:tcW w:w="3969" w:type="dxa"/>
            <w:vAlign w:val="center"/>
          </w:tcPr>
          <w:p w:rsidR="00095CF7" w:rsidRPr="00095CF7" w:rsidRDefault="00095CF7" w:rsidP="00095CF7">
            <w:pPr>
              <w:autoSpaceDE w:val="0"/>
              <w:autoSpaceDN w:val="0"/>
              <w:adjustRightInd w:val="0"/>
              <w:rPr>
                <w:rFonts w:eastAsiaTheme="majorEastAsia" w:cstheme="majorBidi"/>
                <w:b/>
                <w:bCs/>
                <w:sz w:val="26"/>
                <w:szCs w:val="28"/>
                <w:lang w:eastAsia="de-DE"/>
              </w:rPr>
            </w:pPr>
            <w:r w:rsidRPr="00095CF7">
              <w:rPr>
                <w:rFonts w:eastAsiaTheme="majorEastAsia" w:cstheme="majorBidi"/>
                <w:b/>
                <w:bCs/>
                <w:noProof/>
                <w:sz w:val="26"/>
                <w:szCs w:val="28"/>
                <w:lang w:eastAsia="de-DE"/>
              </w:rPr>
              <w:drawing>
                <wp:anchor distT="0" distB="0" distL="114300" distR="114300" simplePos="0" relativeHeight="251609600" behindDoc="0" locked="0" layoutInCell="1" allowOverlap="1" wp14:anchorId="1E37662C" wp14:editId="4E575F14">
                  <wp:simplePos x="0" y="0"/>
                  <wp:positionH relativeFrom="margin">
                    <wp:posOffset>-5715</wp:posOffset>
                  </wp:positionH>
                  <wp:positionV relativeFrom="margin">
                    <wp:posOffset>0</wp:posOffset>
                  </wp:positionV>
                  <wp:extent cx="602615" cy="602615"/>
                  <wp:effectExtent l="0" t="0" r="6985" b="6985"/>
                  <wp:wrapSquare wrapText="bothSides"/>
                  <wp:docPr id="54" name="Grafik 54" descr="geogebra_logo_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eogebra_logo_origin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2615" cy="602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5CF7" w:rsidRP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Geogebra Heft</w:t>
            </w:r>
          </w:p>
          <w:p w:rsid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von</w:t>
            </w:r>
            <w:r>
              <w:rPr>
                <w:rFonts w:eastAsiaTheme="majorEastAsia" w:cstheme="majorBidi"/>
                <w:b/>
                <w:bCs/>
                <w:sz w:val="26"/>
                <w:szCs w:val="28"/>
                <w:lang w:eastAsia="de-DE"/>
              </w:rPr>
              <w:t>:</w:t>
            </w: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rPr>
                <w:rFonts w:eastAsiaTheme="majorEastAsia" w:cstheme="majorBidi"/>
                <w:b/>
                <w:bCs/>
                <w:sz w:val="26"/>
                <w:szCs w:val="28"/>
                <w:lang w:eastAsia="de-DE"/>
              </w:rPr>
            </w:pPr>
            <w:r w:rsidRPr="00095CF7">
              <w:rPr>
                <w:rFonts w:eastAsiaTheme="majorEastAsia" w:cstheme="majorBidi"/>
                <w:b/>
                <w:bCs/>
                <w:sz w:val="26"/>
                <w:szCs w:val="28"/>
                <w:lang w:eastAsia="de-DE"/>
              </w:rPr>
              <w:t>………………………………………..</w:t>
            </w:r>
          </w:p>
        </w:tc>
      </w:tr>
      <w:tr w:rsidR="00095CF7" w:rsidRPr="00095CF7" w:rsidTr="00095CF7">
        <w:trPr>
          <w:trHeight w:hRule="exact" w:val="2104"/>
          <w:jc w:val="center"/>
        </w:trPr>
        <w:tc>
          <w:tcPr>
            <w:tcW w:w="3968" w:type="dxa"/>
            <w:vAlign w:val="center"/>
          </w:tcPr>
          <w:p w:rsidR="00095CF7" w:rsidRPr="00095CF7" w:rsidRDefault="00095CF7" w:rsidP="00095CF7">
            <w:pPr>
              <w:autoSpaceDE w:val="0"/>
              <w:autoSpaceDN w:val="0"/>
              <w:adjustRightInd w:val="0"/>
              <w:rPr>
                <w:rFonts w:eastAsiaTheme="majorEastAsia" w:cstheme="majorBidi"/>
                <w:b/>
                <w:bCs/>
                <w:sz w:val="26"/>
                <w:szCs w:val="28"/>
                <w:lang w:eastAsia="de-DE"/>
              </w:rPr>
            </w:pPr>
            <w:r w:rsidRPr="00095CF7">
              <w:rPr>
                <w:rFonts w:eastAsiaTheme="majorEastAsia" w:cstheme="majorBidi"/>
                <w:b/>
                <w:bCs/>
                <w:noProof/>
                <w:sz w:val="26"/>
                <w:szCs w:val="28"/>
                <w:lang w:eastAsia="de-DE"/>
              </w:rPr>
              <w:drawing>
                <wp:anchor distT="0" distB="0" distL="114300" distR="114300" simplePos="0" relativeHeight="251611648" behindDoc="0" locked="0" layoutInCell="1" allowOverlap="1" wp14:anchorId="08E76BD8" wp14:editId="3120EE53">
                  <wp:simplePos x="0" y="0"/>
                  <wp:positionH relativeFrom="margin">
                    <wp:posOffset>-5715</wp:posOffset>
                  </wp:positionH>
                  <wp:positionV relativeFrom="margin">
                    <wp:posOffset>0</wp:posOffset>
                  </wp:positionV>
                  <wp:extent cx="602615" cy="602615"/>
                  <wp:effectExtent l="0" t="0" r="6985" b="6985"/>
                  <wp:wrapSquare wrapText="bothSides"/>
                  <wp:docPr id="51" name="Grafik 51" descr="geogebra_logo_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eogebra_logo_origin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2615" cy="602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5CF7" w:rsidRP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Geogebra Heft</w:t>
            </w:r>
          </w:p>
          <w:p w:rsid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von</w:t>
            </w:r>
            <w:r>
              <w:rPr>
                <w:rFonts w:eastAsiaTheme="majorEastAsia" w:cstheme="majorBidi"/>
                <w:b/>
                <w:bCs/>
                <w:sz w:val="26"/>
                <w:szCs w:val="28"/>
                <w:lang w:eastAsia="de-DE"/>
              </w:rPr>
              <w:t>:</w:t>
            </w: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rPr>
                <w:rFonts w:eastAsiaTheme="majorEastAsia" w:cstheme="majorBidi"/>
                <w:b/>
                <w:bCs/>
                <w:sz w:val="26"/>
                <w:szCs w:val="28"/>
                <w:lang w:eastAsia="de-DE"/>
              </w:rPr>
            </w:pPr>
            <w:r w:rsidRPr="00095CF7">
              <w:rPr>
                <w:rFonts w:eastAsiaTheme="majorEastAsia" w:cstheme="majorBidi"/>
                <w:b/>
                <w:bCs/>
                <w:sz w:val="26"/>
                <w:szCs w:val="28"/>
                <w:lang w:eastAsia="de-DE"/>
              </w:rPr>
              <w:t>………………………………………..</w:t>
            </w:r>
          </w:p>
        </w:tc>
        <w:tc>
          <w:tcPr>
            <w:tcW w:w="3969" w:type="dxa"/>
            <w:vAlign w:val="center"/>
          </w:tcPr>
          <w:p w:rsidR="00095CF7" w:rsidRPr="00095CF7" w:rsidRDefault="00095CF7" w:rsidP="00095CF7">
            <w:pPr>
              <w:autoSpaceDE w:val="0"/>
              <w:autoSpaceDN w:val="0"/>
              <w:adjustRightInd w:val="0"/>
              <w:rPr>
                <w:rFonts w:eastAsiaTheme="majorEastAsia" w:cstheme="majorBidi"/>
                <w:b/>
                <w:bCs/>
                <w:sz w:val="26"/>
                <w:szCs w:val="28"/>
                <w:lang w:eastAsia="de-DE"/>
              </w:rPr>
            </w:pPr>
            <w:r w:rsidRPr="00095CF7">
              <w:rPr>
                <w:rFonts w:eastAsiaTheme="majorEastAsia" w:cstheme="majorBidi"/>
                <w:b/>
                <w:bCs/>
                <w:noProof/>
                <w:sz w:val="26"/>
                <w:szCs w:val="28"/>
                <w:lang w:eastAsia="de-DE"/>
              </w:rPr>
              <w:drawing>
                <wp:anchor distT="0" distB="0" distL="114300" distR="114300" simplePos="0" relativeHeight="251613696" behindDoc="0" locked="0" layoutInCell="1" allowOverlap="1" wp14:anchorId="5763AA1C" wp14:editId="2581EAB6">
                  <wp:simplePos x="0" y="0"/>
                  <wp:positionH relativeFrom="margin">
                    <wp:posOffset>-5715</wp:posOffset>
                  </wp:positionH>
                  <wp:positionV relativeFrom="margin">
                    <wp:posOffset>0</wp:posOffset>
                  </wp:positionV>
                  <wp:extent cx="602615" cy="602615"/>
                  <wp:effectExtent l="0" t="0" r="6985" b="6985"/>
                  <wp:wrapSquare wrapText="bothSides"/>
                  <wp:docPr id="50" name="Grafik 50" descr="geogebra_logo_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eogebra_logo_origin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2615" cy="602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5CF7" w:rsidRP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Geogebra Heft</w:t>
            </w:r>
          </w:p>
          <w:p w:rsid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von</w:t>
            </w:r>
            <w:r>
              <w:rPr>
                <w:rFonts w:eastAsiaTheme="majorEastAsia" w:cstheme="majorBidi"/>
                <w:b/>
                <w:bCs/>
                <w:sz w:val="26"/>
                <w:szCs w:val="28"/>
                <w:lang w:eastAsia="de-DE"/>
              </w:rPr>
              <w:t>:</w:t>
            </w: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rPr>
                <w:rFonts w:eastAsiaTheme="majorEastAsia" w:cstheme="majorBidi"/>
                <w:b/>
                <w:bCs/>
                <w:sz w:val="26"/>
                <w:szCs w:val="28"/>
                <w:lang w:eastAsia="de-DE"/>
              </w:rPr>
            </w:pPr>
            <w:r w:rsidRPr="00095CF7">
              <w:rPr>
                <w:rFonts w:eastAsiaTheme="majorEastAsia" w:cstheme="majorBidi"/>
                <w:b/>
                <w:bCs/>
                <w:sz w:val="26"/>
                <w:szCs w:val="28"/>
                <w:lang w:eastAsia="de-DE"/>
              </w:rPr>
              <w:t>………………………………………..</w:t>
            </w:r>
          </w:p>
        </w:tc>
      </w:tr>
      <w:tr w:rsidR="00095CF7" w:rsidRPr="00095CF7" w:rsidTr="00095CF7">
        <w:trPr>
          <w:trHeight w:hRule="exact" w:val="2105"/>
          <w:jc w:val="center"/>
        </w:trPr>
        <w:tc>
          <w:tcPr>
            <w:tcW w:w="3968" w:type="dxa"/>
            <w:vAlign w:val="center"/>
          </w:tcPr>
          <w:p w:rsidR="00095CF7" w:rsidRPr="00095CF7" w:rsidRDefault="00095CF7" w:rsidP="00095CF7">
            <w:pPr>
              <w:autoSpaceDE w:val="0"/>
              <w:autoSpaceDN w:val="0"/>
              <w:adjustRightInd w:val="0"/>
              <w:rPr>
                <w:rFonts w:eastAsiaTheme="majorEastAsia" w:cstheme="majorBidi"/>
                <w:b/>
                <w:bCs/>
                <w:sz w:val="26"/>
                <w:szCs w:val="28"/>
                <w:lang w:eastAsia="de-DE"/>
              </w:rPr>
            </w:pPr>
            <w:r w:rsidRPr="00095CF7">
              <w:rPr>
                <w:rFonts w:eastAsiaTheme="majorEastAsia" w:cstheme="majorBidi"/>
                <w:b/>
                <w:bCs/>
                <w:noProof/>
                <w:sz w:val="26"/>
                <w:szCs w:val="28"/>
                <w:lang w:eastAsia="de-DE"/>
              </w:rPr>
              <w:drawing>
                <wp:anchor distT="0" distB="0" distL="114300" distR="114300" simplePos="0" relativeHeight="251615744" behindDoc="0" locked="0" layoutInCell="1" allowOverlap="1" wp14:anchorId="0416093C" wp14:editId="5C6CF05A">
                  <wp:simplePos x="0" y="0"/>
                  <wp:positionH relativeFrom="margin">
                    <wp:posOffset>-5715</wp:posOffset>
                  </wp:positionH>
                  <wp:positionV relativeFrom="margin">
                    <wp:posOffset>0</wp:posOffset>
                  </wp:positionV>
                  <wp:extent cx="602615" cy="602615"/>
                  <wp:effectExtent l="0" t="0" r="6985" b="6985"/>
                  <wp:wrapSquare wrapText="bothSides"/>
                  <wp:docPr id="48" name="Grafik 48" descr="geogebra_logo_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eogebra_logo_origin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2615" cy="602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5CF7" w:rsidRP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Geogebra Heft</w:t>
            </w:r>
          </w:p>
          <w:p w:rsid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von</w:t>
            </w:r>
            <w:r>
              <w:rPr>
                <w:rFonts w:eastAsiaTheme="majorEastAsia" w:cstheme="majorBidi"/>
                <w:b/>
                <w:bCs/>
                <w:sz w:val="26"/>
                <w:szCs w:val="28"/>
                <w:lang w:eastAsia="de-DE"/>
              </w:rPr>
              <w:t>:</w:t>
            </w: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rPr>
                <w:rFonts w:eastAsiaTheme="majorEastAsia" w:cstheme="majorBidi"/>
                <w:b/>
                <w:bCs/>
                <w:sz w:val="26"/>
                <w:szCs w:val="28"/>
                <w:lang w:eastAsia="de-DE"/>
              </w:rPr>
            </w:pPr>
            <w:r w:rsidRPr="00095CF7">
              <w:rPr>
                <w:rFonts w:eastAsiaTheme="majorEastAsia" w:cstheme="majorBidi"/>
                <w:b/>
                <w:bCs/>
                <w:sz w:val="26"/>
                <w:szCs w:val="28"/>
                <w:lang w:eastAsia="de-DE"/>
              </w:rPr>
              <w:t>………………………………………..</w:t>
            </w:r>
          </w:p>
        </w:tc>
        <w:tc>
          <w:tcPr>
            <w:tcW w:w="3969" w:type="dxa"/>
            <w:vAlign w:val="center"/>
          </w:tcPr>
          <w:p w:rsidR="00095CF7" w:rsidRPr="00095CF7" w:rsidRDefault="00095CF7" w:rsidP="00095CF7">
            <w:pPr>
              <w:autoSpaceDE w:val="0"/>
              <w:autoSpaceDN w:val="0"/>
              <w:adjustRightInd w:val="0"/>
              <w:rPr>
                <w:rFonts w:eastAsiaTheme="majorEastAsia" w:cstheme="majorBidi"/>
                <w:b/>
                <w:bCs/>
                <w:sz w:val="26"/>
                <w:szCs w:val="28"/>
                <w:lang w:eastAsia="de-DE"/>
              </w:rPr>
            </w:pPr>
            <w:r w:rsidRPr="00095CF7">
              <w:rPr>
                <w:rFonts w:eastAsiaTheme="majorEastAsia" w:cstheme="majorBidi"/>
                <w:b/>
                <w:bCs/>
                <w:noProof/>
                <w:sz w:val="26"/>
                <w:szCs w:val="28"/>
                <w:lang w:eastAsia="de-DE"/>
              </w:rPr>
              <w:drawing>
                <wp:anchor distT="0" distB="0" distL="114300" distR="114300" simplePos="0" relativeHeight="251617792" behindDoc="0" locked="0" layoutInCell="1" allowOverlap="1" wp14:anchorId="5A4D9751" wp14:editId="6DB2EA78">
                  <wp:simplePos x="0" y="0"/>
                  <wp:positionH relativeFrom="margin">
                    <wp:posOffset>-5715</wp:posOffset>
                  </wp:positionH>
                  <wp:positionV relativeFrom="margin">
                    <wp:posOffset>0</wp:posOffset>
                  </wp:positionV>
                  <wp:extent cx="602615" cy="602615"/>
                  <wp:effectExtent l="0" t="0" r="6985" b="6985"/>
                  <wp:wrapSquare wrapText="bothSides"/>
                  <wp:docPr id="47" name="Grafik 47" descr="geogebra_logo_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eogebra_logo_origin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2615" cy="602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5CF7" w:rsidRP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Geogebra Heft</w:t>
            </w:r>
          </w:p>
          <w:p w:rsid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von</w:t>
            </w:r>
            <w:r>
              <w:rPr>
                <w:rFonts w:eastAsiaTheme="majorEastAsia" w:cstheme="majorBidi"/>
                <w:b/>
                <w:bCs/>
                <w:sz w:val="26"/>
                <w:szCs w:val="28"/>
                <w:lang w:eastAsia="de-DE"/>
              </w:rPr>
              <w:t>:</w:t>
            </w: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rPr>
                <w:rFonts w:eastAsiaTheme="majorEastAsia" w:cstheme="majorBidi"/>
                <w:b/>
                <w:bCs/>
                <w:sz w:val="26"/>
                <w:szCs w:val="28"/>
                <w:lang w:eastAsia="de-DE"/>
              </w:rPr>
            </w:pPr>
            <w:r w:rsidRPr="00095CF7">
              <w:rPr>
                <w:rFonts w:eastAsiaTheme="majorEastAsia" w:cstheme="majorBidi"/>
                <w:b/>
                <w:bCs/>
                <w:sz w:val="26"/>
                <w:szCs w:val="28"/>
                <w:lang w:eastAsia="de-DE"/>
              </w:rPr>
              <w:t>………………………………………..</w:t>
            </w:r>
          </w:p>
        </w:tc>
      </w:tr>
      <w:tr w:rsidR="00095CF7" w:rsidRPr="00095CF7" w:rsidTr="00095CF7">
        <w:trPr>
          <w:trHeight w:hRule="exact" w:val="2105"/>
          <w:jc w:val="center"/>
        </w:trPr>
        <w:tc>
          <w:tcPr>
            <w:tcW w:w="3968" w:type="dxa"/>
            <w:vAlign w:val="center"/>
          </w:tcPr>
          <w:p w:rsidR="00095CF7" w:rsidRPr="00095CF7" w:rsidRDefault="00095CF7" w:rsidP="00095CF7">
            <w:pPr>
              <w:autoSpaceDE w:val="0"/>
              <w:autoSpaceDN w:val="0"/>
              <w:adjustRightInd w:val="0"/>
              <w:rPr>
                <w:rFonts w:eastAsiaTheme="majorEastAsia" w:cstheme="majorBidi"/>
                <w:b/>
                <w:bCs/>
                <w:sz w:val="26"/>
                <w:szCs w:val="28"/>
                <w:lang w:eastAsia="de-DE"/>
              </w:rPr>
            </w:pPr>
            <w:r w:rsidRPr="00095CF7">
              <w:rPr>
                <w:rFonts w:eastAsiaTheme="majorEastAsia" w:cstheme="majorBidi"/>
                <w:b/>
                <w:bCs/>
                <w:noProof/>
                <w:sz w:val="26"/>
                <w:szCs w:val="28"/>
                <w:lang w:eastAsia="de-DE"/>
              </w:rPr>
              <w:drawing>
                <wp:anchor distT="0" distB="0" distL="114300" distR="114300" simplePos="0" relativeHeight="251619840" behindDoc="0" locked="0" layoutInCell="1" allowOverlap="1" wp14:anchorId="03D9FAF4" wp14:editId="5C7D11C5">
                  <wp:simplePos x="0" y="0"/>
                  <wp:positionH relativeFrom="margin">
                    <wp:posOffset>-5715</wp:posOffset>
                  </wp:positionH>
                  <wp:positionV relativeFrom="margin">
                    <wp:posOffset>0</wp:posOffset>
                  </wp:positionV>
                  <wp:extent cx="602615" cy="602615"/>
                  <wp:effectExtent l="0" t="0" r="6985" b="6985"/>
                  <wp:wrapSquare wrapText="bothSides"/>
                  <wp:docPr id="45" name="Grafik 45" descr="geogebra_logo_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eogebra_logo_origin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2615" cy="602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5CF7" w:rsidRP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Geogebra Heft</w:t>
            </w:r>
          </w:p>
          <w:p w:rsid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von</w:t>
            </w:r>
            <w:r>
              <w:rPr>
                <w:rFonts w:eastAsiaTheme="majorEastAsia" w:cstheme="majorBidi"/>
                <w:b/>
                <w:bCs/>
                <w:sz w:val="26"/>
                <w:szCs w:val="28"/>
                <w:lang w:eastAsia="de-DE"/>
              </w:rPr>
              <w:t>:</w:t>
            </w: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rPr>
                <w:rFonts w:eastAsiaTheme="majorEastAsia" w:cstheme="majorBidi"/>
                <w:b/>
                <w:bCs/>
                <w:sz w:val="26"/>
                <w:szCs w:val="28"/>
                <w:lang w:eastAsia="de-DE"/>
              </w:rPr>
            </w:pPr>
            <w:r w:rsidRPr="00095CF7">
              <w:rPr>
                <w:rFonts w:eastAsiaTheme="majorEastAsia" w:cstheme="majorBidi"/>
                <w:b/>
                <w:bCs/>
                <w:sz w:val="26"/>
                <w:szCs w:val="28"/>
                <w:lang w:eastAsia="de-DE"/>
              </w:rPr>
              <w:t>………………………………………..</w:t>
            </w:r>
          </w:p>
        </w:tc>
        <w:tc>
          <w:tcPr>
            <w:tcW w:w="3969" w:type="dxa"/>
            <w:vAlign w:val="center"/>
          </w:tcPr>
          <w:p w:rsidR="00095CF7" w:rsidRPr="00095CF7" w:rsidRDefault="00095CF7" w:rsidP="00095CF7">
            <w:pPr>
              <w:autoSpaceDE w:val="0"/>
              <w:autoSpaceDN w:val="0"/>
              <w:adjustRightInd w:val="0"/>
              <w:rPr>
                <w:rFonts w:eastAsiaTheme="majorEastAsia" w:cstheme="majorBidi"/>
                <w:b/>
                <w:bCs/>
                <w:sz w:val="26"/>
                <w:szCs w:val="28"/>
                <w:lang w:eastAsia="de-DE"/>
              </w:rPr>
            </w:pPr>
            <w:r w:rsidRPr="00095CF7">
              <w:rPr>
                <w:rFonts w:eastAsiaTheme="majorEastAsia" w:cstheme="majorBidi"/>
                <w:b/>
                <w:bCs/>
                <w:noProof/>
                <w:sz w:val="26"/>
                <w:szCs w:val="28"/>
                <w:lang w:eastAsia="de-DE"/>
              </w:rPr>
              <w:drawing>
                <wp:anchor distT="0" distB="0" distL="114300" distR="114300" simplePos="0" relativeHeight="251621888" behindDoc="0" locked="0" layoutInCell="1" allowOverlap="1" wp14:anchorId="451F9612" wp14:editId="67CD12C5">
                  <wp:simplePos x="0" y="0"/>
                  <wp:positionH relativeFrom="margin">
                    <wp:posOffset>-5715</wp:posOffset>
                  </wp:positionH>
                  <wp:positionV relativeFrom="margin">
                    <wp:posOffset>0</wp:posOffset>
                  </wp:positionV>
                  <wp:extent cx="602615" cy="602615"/>
                  <wp:effectExtent l="0" t="0" r="6985" b="6985"/>
                  <wp:wrapSquare wrapText="bothSides"/>
                  <wp:docPr id="44" name="Grafik 44" descr="geogebra_logo_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eogebra_logo_origin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2615" cy="602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5CF7" w:rsidRP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Geogebra Heft</w:t>
            </w:r>
          </w:p>
          <w:p w:rsid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von</w:t>
            </w:r>
            <w:r>
              <w:rPr>
                <w:rFonts w:eastAsiaTheme="majorEastAsia" w:cstheme="majorBidi"/>
                <w:b/>
                <w:bCs/>
                <w:sz w:val="26"/>
                <w:szCs w:val="28"/>
                <w:lang w:eastAsia="de-DE"/>
              </w:rPr>
              <w:t>:</w:t>
            </w: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rPr>
                <w:rFonts w:eastAsiaTheme="majorEastAsia" w:cstheme="majorBidi"/>
                <w:b/>
                <w:bCs/>
                <w:sz w:val="26"/>
                <w:szCs w:val="28"/>
                <w:lang w:eastAsia="de-DE"/>
              </w:rPr>
            </w:pPr>
            <w:r w:rsidRPr="00095CF7">
              <w:rPr>
                <w:rFonts w:eastAsiaTheme="majorEastAsia" w:cstheme="majorBidi"/>
                <w:b/>
                <w:bCs/>
                <w:sz w:val="26"/>
                <w:szCs w:val="28"/>
                <w:lang w:eastAsia="de-DE"/>
              </w:rPr>
              <w:t>………………………………………..</w:t>
            </w:r>
          </w:p>
        </w:tc>
      </w:tr>
      <w:tr w:rsidR="00095CF7" w:rsidRPr="00095CF7" w:rsidTr="00095CF7">
        <w:trPr>
          <w:trHeight w:hRule="exact" w:val="2105"/>
          <w:jc w:val="center"/>
        </w:trPr>
        <w:tc>
          <w:tcPr>
            <w:tcW w:w="3968" w:type="dxa"/>
            <w:vAlign w:val="center"/>
          </w:tcPr>
          <w:p w:rsidR="00095CF7" w:rsidRPr="00095CF7" w:rsidRDefault="00095CF7" w:rsidP="00095CF7">
            <w:pPr>
              <w:autoSpaceDE w:val="0"/>
              <w:autoSpaceDN w:val="0"/>
              <w:adjustRightInd w:val="0"/>
              <w:rPr>
                <w:rFonts w:eastAsiaTheme="majorEastAsia" w:cstheme="majorBidi"/>
                <w:b/>
                <w:bCs/>
                <w:sz w:val="26"/>
                <w:szCs w:val="28"/>
                <w:lang w:eastAsia="de-DE"/>
              </w:rPr>
            </w:pPr>
            <w:r w:rsidRPr="00095CF7">
              <w:rPr>
                <w:rFonts w:eastAsiaTheme="majorEastAsia" w:cstheme="majorBidi"/>
                <w:b/>
                <w:bCs/>
                <w:noProof/>
                <w:sz w:val="26"/>
                <w:szCs w:val="28"/>
                <w:lang w:eastAsia="de-DE"/>
              </w:rPr>
              <w:drawing>
                <wp:anchor distT="0" distB="0" distL="114300" distR="114300" simplePos="0" relativeHeight="251623936" behindDoc="0" locked="0" layoutInCell="1" allowOverlap="1" wp14:anchorId="4155EE6D" wp14:editId="18A8A3CA">
                  <wp:simplePos x="0" y="0"/>
                  <wp:positionH relativeFrom="margin">
                    <wp:posOffset>-5715</wp:posOffset>
                  </wp:positionH>
                  <wp:positionV relativeFrom="margin">
                    <wp:posOffset>0</wp:posOffset>
                  </wp:positionV>
                  <wp:extent cx="602615" cy="602615"/>
                  <wp:effectExtent l="0" t="0" r="6985" b="6985"/>
                  <wp:wrapSquare wrapText="bothSides"/>
                  <wp:docPr id="42" name="Grafik 42" descr="geogebra_logo_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eogebra_logo_origin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2615" cy="602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5CF7" w:rsidRP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Geogebra Heft</w:t>
            </w:r>
          </w:p>
          <w:p w:rsid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von</w:t>
            </w:r>
            <w:r>
              <w:rPr>
                <w:rFonts w:eastAsiaTheme="majorEastAsia" w:cstheme="majorBidi"/>
                <w:b/>
                <w:bCs/>
                <w:sz w:val="26"/>
                <w:szCs w:val="28"/>
                <w:lang w:eastAsia="de-DE"/>
              </w:rPr>
              <w:t>:</w:t>
            </w: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rPr>
                <w:rFonts w:eastAsiaTheme="majorEastAsia" w:cstheme="majorBidi"/>
                <w:b/>
                <w:bCs/>
                <w:sz w:val="26"/>
                <w:szCs w:val="28"/>
                <w:lang w:eastAsia="de-DE"/>
              </w:rPr>
            </w:pPr>
            <w:r w:rsidRPr="00095CF7">
              <w:rPr>
                <w:rFonts w:eastAsiaTheme="majorEastAsia" w:cstheme="majorBidi"/>
                <w:b/>
                <w:bCs/>
                <w:sz w:val="26"/>
                <w:szCs w:val="28"/>
                <w:lang w:eastAsia="de-DE"/>
              </w:rPr>
              <w:t>………………………………………..</w:t>
            </w:r>
          </w:p>
        </w:tc>
        <w:tc>
          <w:tcPr>
            <w:tcW w:w="3969" w:type="dxa"/>
            <w:vAlign w:val="center"/>
          </w:tcPr>
          <w:p w:rsidR="00095CF7" w:rsidRPr="00095CF7" w:rsidRDefault="00095CF7" w:rsidP="00095CF7">
            <w:pPr>
              <w:autoSpaceDE w:val="0"/>
              <w:autoSpaceDN w:val="0"/>
              <w:adjustRightInd w:val="0"/>
              <w:rPr>
                <w:rFonts w:eastAsiaTheme="majorEastAsia" w:cstheme="majorBidi"/>
                <w:b/>
                <w:bCs/>
                <w:sz w:val="26"/>
                <w:szCs w:val="28"/>
                <w:lang w:eastAsia="de-DE"/>
              </w:rPr>
            </w:pPr>
            <w:r w:rsidRPr="00095CF7">
              <w:rPr>
                <w:rFonts w:eastAsiaTheme="majorEastAsia" w:cstheme="majorBidi"/>
                <w:b/>
                <w:bCs/>
                <w:noProof/>
                <w:sz w:val="26"/>
                <w:szCs w:val="28"/>
                <w:lang w:eastAsia="de-DE"/>
              </w:rPr>
              <w:drawing>
                <wp:anchor distT="0" distB="0" distL="114300" distR="114300" simplePos="0" relativeHeight="251624960" behindDoc="0" locked="0" layoutInCell="1" allowOverlap="1" wp14:anchorId="18A04E35" wp14:editId="58E50837">
                  <wp:simplePos x="0" y="0"/>
                  <wp:positionH relativeFrom="margin">
                    <wp:posOffset>-5715</wp:posOffset>
                  </wp:positionH>
                  <wp:positionV relativeFrom="margin">
                    <wp:posOffset>0</wp:posOffset>
                  </wp:positionV>
                  <wp:extent cx="602615" cy="602615"/>
                  <wp:effectExtent l="0" t="0" r="6985" b="6985"/>
                  <wp:wrapSquare wrapText="bothSides"/>
                  <wp:docPr id="41" name="Grafik 41" descr="geogebra_logo_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eogebra_logo_origin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2615" cy="602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5CF7" w:rsidRP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Geogebra Heft</w:t>
            </w:r>
          </w:p>
          <w:p w:rsid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von</w:t>
            </w:r>
            <w:r>
              <w:rPr>
                <w:rFonts w:eastAsiaTheme="majorEastAsia" w:cstheme="majorBidi"/>
                <w:b/>
                <w:bCs/>
                <w:sz w:val="26"/>
                <w:szCs w:val="28"/>
                <w:lang w:eastAsia="de-DE"/>
              </w:rPr>
              <w:t>:</w:t>
            </w: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rPr>
                <w:rFonts w:eastAsiaTheme="majorEastAsia" w:cstheme="majorBidi"/>
                <w:b/>
                <w:bCs/>
                <w:sz w:val="26"/>
                <w:szCs w:val="28"/>
                <w:lang w:eastAsia="de-DE"/>
              </w:rPr>
            </w:pPr>
            <w:r w:rsidRPr="00095CF7">
              <w:rPr>
                <w:rFonts w:eastAsiaTheme="majorEastAsia" w:cstheme="majorBidi"/>
                <w:b/>
                <w:bCs/>
                <w:sz w:val="26"/>
                <w:szCs w:val="28"/>
                <w:lang w:eastAsia="de-DE"/>
              </w:rPr>
              <w:t>………………………………………..</w:t>
            </w:r>
          </w:p>
        </w:tc>
      </w:tr>
      <w:tr w:rsidR="00095CF7" w:rsidRPr="00095CF7" w:rsidTr="00095CF7">
        <w:trPr>
          <w:trHeight w:hRule="exact" w:val="2104"/>
          <w:jc w:val="center"/>
        </w:trPr>
        <w:tc>
          <w:tcPr>
            <w:tcW w:w="3968" w:type="dxa"/>
            <w:vAlign w:val="center"/>
          </w:tcPr>
          <w:p w:rsidR="00095CF7" w:rsidRPr="00095CF7" w:rsidRDefault="00095CF7" w:rsidP="00095CF7">
            <w:pPr>
              <w:autoSpaceDE w:val="0"/>
              <w:autoSpaceDN w:val="0"/>
              <w:adjustRightInd w:val="0"/>
              <w:rPr>
                <w:rFonts w:eastAsiaTheme="majorEastAsia" w:cstheme="majorBidi"/>
                <w:b/>
                <w:bCs/>
                <w:sz w:val="26"/>
                <w:szCs w:val="28"/>
                <w:lang w:eastAsia="de-DE"/>
              </w:rPr>
            </w:pPr>
            <w:r w:rsidRPr="00095CF7">
              <w:rPr>
                <w:rFonts w:eastAsiaTheme="majorEastAsia" w:cstheme="majorBidi"/>
                <w:b/>
                <w:bCs/>
                <w:noProof/>
                <w:sz w:val="26"/>
                <w:szCs w:val="28"/>
                <w:lang w:eastAsia="de-DE"/>
              </w:rPr>
              <w:drawing>
                <wp:anchor distT="0" distB="0" distL="114300" distR="114300" simplePos="0" relativeHeight="251627008" behindDoc="0" locked="0" layoutInCell="1" allowOverlap="1" wp14:anchorId="65791253" wp14:editId="70C0ED04">
                  <wp:simplePos x="0" y="0"/>
                  <wp:positionH relativeFrom="margin">
                    <wp:posOffset>-5715</wp:posOffset>
                  </wp:positionH>
                  <wp:positionV relativeFrom="margin">
                    <wp:posOffset>0</wp:posOffset>
                  </wp:positionV>
                  <wp:extent cx="602615" cy="602615"/>
                  <wp:effectExtent l="0" t="0" r="6985" b="6985"/>
                  <wp:wrapSquare wrapText="bothSides"/>
                  <wp:docPr id="39" name="Grafik 39" descr="geogebra_logo_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eogebra_logo_origin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2615" cy="602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5CF7" w:rsidRP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Geogebra Heft</w:t>
            </w:r>
          </w:p>
          <w:p w:rsid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von</w:t>
            </w:r>
            <w:r>
              <w:rPr>
                <w:rFonts w:eastAsiaTheme="majorEastAsia" w:cstheme="majorBidi"/>
                <w:b/>
                <w:bCs/>
                <w:sz w:val="26"/>
                <w:szCs w:val="28"/>
                <w:lang w:eastAsia="de-DE"/>
              </w:rPr>
              <w:t>:</w:t>
            </w: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rPr>
                <w:rFonts w:eastAsiaTheme="majorEastAsia" w:cstheme="majorBidi"/>
                <w:b/>
                <w:bCs/>
                <w:sz w:val="26"/>
                <w:szCs w:val="28"/>
                <w:lang w:eastAsia="de-DE"/>
              </w:rPr>
            </w:pPr>
            <w:r w:rsidRPr="00095CF7">
              <w:rPr>
                <w:rFonts w:eastAsiaTheme="majorEastAsia" w:cstheme="majorBidi"/>
                <w:b/>
                <w:bCs/>
                <w:sz w:val="26"/>
                <w:szCs w:val="28"/>
                <w:lang w:eastAsia="de-DE"/>
              </w:rPr>
              <w:t>………………………………………..</w:t>
            </w:r>
          </w:p>
        </w:tc>
        <w:tc>
          <w:tcPr>
            <w:tcW w:w="3969" w:type="dxa"/>
            <w:vAlign w:val="center"/>
          </w:tcPr>
          <w:p w:rsidR="00095CF7" w:rsidRPr="00095CF7" w:rsidRDefault="00095CF7" w:rsidP="00095CF7">
            <w:pPr>
              <w:autoSpaceDE w:val="0"/>
              <w:autoSpaceDN w:val="0"/>
              <w:adjustRightInd w:val="0"/>
              <w:rPr>
                <w:rFonts w:eastAsiaTheme="majorEastAsia" w:cstheme="majorBidi"/>
                <w:b/>
                <w:bCs/>
                <w:sz w:val="26"/>
                <w:szCs w:val="28"/>
                <w:lang w:eastAsia="de-DE"/>
              </w:rPr>
            </w:pPr>
            <w:r w:rsidRPr="00095CF7">
              <w:rPr>
                <w:rFonts w:eastAsiaTheme="majorEastAsia" w:cstheme="majorBidi"/>
                <w:b/>
                <w:bCs/>
                <w:noProof/>
                <w:sz w:val="26"/>
                <w:szCs w:val="28"/>
                <w:lang w:eastAsia="de-DE"/>
              </w:rPr>
              <w:drawing>
                <wp:anchor distT="0" distB="0" distL="114300" distR="114300" simplePos="0" relativeHeight="251628032" behindDoc="0" locked="0" layoutInCell="1" allowOverlap="1" wp14:anchorId="34519DC0" wp14:editId="3A1DACC9">
                  <wp:simplePos x="0" y="0"/>
                  <wp:positionH relativeFrom="margin">
                    <wp:posOffset>-5715</wp:posOffset>
                  </wp:positionH>
                  <wp:positionV relativeFrom="margin">
                    <wp:posOffset>0</wp:posOffset>
                  </wp:positionV>
                  <wp:extent cx="602615" cy="602615"/>
                  <wp:effectExtent l="0" t="0" r="6985" b="6985"/>
                  <wp:wrapSquare wrapText="bothSides"/>
                  <wp:docPr id="38" name="Grafik 38" descr="geogebra_logo_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eogebra_logo_origin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2615" cy="602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5CF7" w:rsidRP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Geogebra Heft</w:t>
            </w:r>
          </w:p>
          <w:p w:rsidR="00095CF7" w:rsidRDefault="00095CF7" w:rsidP="00095CF7">
            <w:pPr>
              <w:jc w:val="center"/>
              <w:rPr>
                <w:rFonts w:eastAsiaTheme="majorEastAsia" w:cstheme="majorBidi"/>
                <w:b/>
                <w:bCs/>
                <w:sz w:val="26"/>
                <w:szCs w:val="28"/>
                <w:lang w:eastAsia="de-DE"/>
              </w:rPr>
            </w:pPr>
            <w:r w:rsidRPr="00095CF7">
              <w:rPr>
                <w:rFonts w:eastAsiaTheme="majorEastAsia" w:cstheme="majorBidi"/>
                <w:b/>
                <w:bCs/>
                <w:sz w:val="26"/>
                <w:szCs w:val="28"/>
                <w:lang w:eastAsia="de-DE"/>
              </w:rPr>
              <w:t>von</w:t>
            </w:r>
            <w:r>
              <w:rPr>
                <w:rFonts w:eastAsiaTheme="majorEastAsia" w:cstheme="majorBidi"/>
                <w:b/>
                <w:bCs/>
                <w:sz w:val="26"/>
                <w:szCs w:val="28"/>
                <w:lang w:eastAsia="de-DE"/>
              </w:rPr>
              <w:t>:</w:t>
            </w: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jc w:val="center"/>
              <w:rPr>
                <w:rFonts w:eastAsiaTheme="majorEastAsia" w:cstheme="majorBidi"/>
                <w:b/>
                <w:bCs/>
                <w:sz w:val="26"/>
                <w:szCs w:val="28"/>
                <w:lang w:eastAsia="de-DE"/>
              </w:rPr>
            </w:pPr>
          </w:p>
          <w:p w:rsidR="00095CF7" w:rsidRPr="00095CF7" w:rsidRDefault="00095CF7" w:rsidP="00095CF7">
            <w:pPr>
              <w:rPr>
                <w:rFonts w:eastAsiaTheme="majorEastAsia" w:cstheme="majorBidi"/>
                <w:b/>
                <w:bCs/>
                <w:sz w:val="26"/>
                <w:szCs w:val="28"/>
                <w:lang w:eastAsia="de-DE"/>
              </w:rPr>
            </w:pPr>
            <w:r w:rsidRPr="00095CF7">
              <w:rPr>
                <w:rFonts w:eastAsiaTheme="majorEastAsia" w:cstheme="majorBidi"/>
                <w:b/>
                <w:bCs/>
                <w:sz w:val="26"/>
                <w:szCs w:val="28"/>
                <w:lang w:eastAsia="de-DE"/>
              </w:rPr>
              <w:t>………………………………………..</w:t>
            </w:r>
          </w:p>
        </w:tc>
      </w:tr>
    </w:tbl>
    <w:p w:rsidR="00F738E2" w:rsidRDefault="00F738E2" w:rsidP="00F569FC">
      <w:pPr>
        <w:pStyle w:val="berschrift1"/>
      </w:pPr>
      <w:r>
        <w:br w:type="page"/>
      </w:r>
    </w:p>
    <w:p w:rsidR="00A139C0" w:rsidRPr="00095CF7" w:rsidRDefault="00A139C0" w:rsidP="009F7BA7">
      <w:pPr>
        <w:pStyle w:val="Textkrper-Erstzeileneinzug"/>
        <w:rPr>
          <w:rFonts w:eastAsiaTheme="majorEastAsia" w:cstheme="majorBidi"/>
          <w:b/>
          <w:bCs/>
          <w:sz w:val="26"/>
          <w:szCs w:val="28"/>
          <w:lang w:eastAsia="de-DE"/>
        </w:rPr>
        <w:sectPr w:rsidR="00A139C0" w:rsidRPr="00095CF7" w:rsidSect="00EC790E">
          <w:headerReference w:type="default" r:id="rId9"/>
          <w:pgSz w:w="11906" w:h="16838" w:code="9"/>
          <w:pgMar w:top="1014" w:right="567" w:bottom="1134" w:left="992" w:header="709" w:footer="709" w:gutter="0"/>
          <w:cols w:space="708"/>
          <w:docGrid w:linePitch="360"/>
        </w:sectPr>
      </w:pPr>
    </w:p>
    <w:p w:rsidR="009873F6" w:rsidRPr="009873F6" w:rsidRDefault="009873F6" w:rsidP="009873F6">
      <w:pPr>
        <w:pStyle w:val="berschrift1"/>
        <w:rPr>
          <w:szCs w:val="26"/>
        </w:rPr>
      </w:pPr>
      <w:bookmarkStart w:id="2" w:name="_Toc425331341"/>
      <w:r>
        <w:lastRenderedPageBreak/>
        <w:t>Laufzettel</w:t>
      </w:r>
      <w:bookmarkEnd w:id="2"/>
    </w:p>
    <w:p w:rsidR="009873F6" w:rsidRDefault="009873F6" w:rsidP="009873F6">
      <w:pPr>
        <w:pStyle w:val="TextkrperGrauhinterlegt"/>
        <w:rPr>
          <w:rFonts w:eastAsiaTheme="majorEastAsia" w:cstheme="majorBidi"/>
          <w:b/>
          <w:bCs/>
          <w:szCs w:val="26"/>
        </w:rPr>
      </w:pPr>
      <w:r w:rsidRPr="009873F6">
        <w:rPr>
          <w:b/>
        </w:rPr>
        <w:t>Stationenlernen Geo</w:t>
      </w:r>
      <w:r w:rsidR="00266673">
        <w:rPr>
          <w:b/>
        </w:rPr>
        <w:t>G</w:t>
      </w:r>
      <w:r w:rsidRPr="009873F6">
        <w:rPr>
          <w:b/>
        </w:rPr>
        <w:t>ebra</w:t>
      </w:r>
      <w:r>
        <w:rPr>
          <w:rFonts w:eastAsiaTheme="majorEastAsia" w:cstheme="majorBidi"/>
          <w:b/>
          <w:bCs/>
          <w:szCs w:val="26"/>
        </w:rPr>
        <w:br/>
      </w:r>
      <w:r>
        <w:rPr>
          <w:rFonts w:eastAsiaTheme="majorEastAsia" w:cstheme="majorBidi"/>
          <w:b/>
          <w:bCs/>
          <w:szCs w:val="26"/>
        </w:rPr>
        <w:br/>
        <w:t>Name:  ___________________________________________________________________</w:t>
      </w:r>
    </w:p>
    <w:tbl>
      <w:tblPr>
        <w:tblStyle w:val="Tabellenraster"/>
        <w:tblW w:w="0" w:type="auto"/>
        <w:tblLook w:val="04A0" w:firstRow="1" w:lastRow="0" w:firstColumn="1" w:lastColumn="0" w:noHBand="0" w:noVBand="1"/>
      </w:tblPr>
      <w:tblGrid>
        <w:gridCol w:w="2943"/>
        <w:gridCol w:w="1418"/>
        <w:gridCol w:w="1701"/>
        <w:gridCol w:w="4425"/>
      </w:tblGrid>
      <w:tr w:rsidR="009873F6" w:rsidRPr="00861EA0" w:rsidTr="00861EA0">
        <w:tc>
          <w:tcPr>
            <w:tcW w:w="2943" w:type="dxa"/>
            <w:tcBorders>
              <w:bottom w:val="single" w:sz="4" w:space="0" w:color="auto"/>
            </w:tcBorders>
            <w:shd w:val="clear" w:color="auto" w:fill="D9D9D9" w:themeFill="background1" w:themeFillShade="D9"/>
          </w:tcPr>
          <w:p w:rsidR="009873F6" w:rsidRPr="00861EA0" w:rsidRDefault="00861EA0" w:rsidP="009873F6">
            <w:pPr>
              <w:pStyle w:val="Textkrper"/>
              <w:rPr>
                <w:rFonts w:eastAsiaTheme="majorEastAsia"/>
                <w:b/>
              </w:rPr>
            </w:pPr>
            <w:r w:rsidRPr="00861EA0">
              <w:rPr>
                <w:rFonts w:eastAsiaTheme="majorEastAsia"/>
                <w:b/>
              </w:rPr>
              <w:t>Station</w:t>
            </w:r>
          </w:p>
        </w:tc>
        <w:tc>
          <w:tcPr>
            <w:tcW w:w="1418" w:type="dxa"/>
            <w:tcBorders>
              <w:bottom w:val="single" w:sz="4" w:space="0" w:color="auto"/>
            </w:tcBorders>
            <w:shd w:val="clear" w:color="auto" w:fill="D9D9D9" w:themeFill="background1" w:themeFillShade="D9"/>
          </w:tcPr>
          <w:p w:rsidR="009873F6" w:rsidRPr="00861EA0" w:rsidRDefault="00861EA0" w:rsidP="00861EA0">
            <w:pPr>
              <w:pStyle w:val="Textkrper"/>
              <w:jc w:val="center"/>
              <w:rPr>
                <w:rFonts w:eastAsiaTheme="majorEastAsia"/>
                <w:b/>
              </w:rPr>
            </w:pPr>
            <w:r w:rsidRPr="00861EA0">
              <w:rPr>
                <w:rFonts w:eastAsiaTheme="majorEastAsia"/>
                <w:b/>
              </w:rPr>
              <w:t>Datum</w:t>
            </w:r>
          </w:p>
        </w:tc>
        <w:tc>
          <w:tcPr>
            <w:tcW w:w="1701" w:type="dxa"/>
            <w:tcBorders>
              <w:bottom w:val="single" w:sz="4" w:space="0" w:color="auto"/>
            </w:tcBorders>
            <w:shd w:val="clear" w:color="auto" w:fill="D9D9D9" w:themeFill="background1" w:themeFillShade="D9"/>
          </w:tcPr>
          <w:p w:rsidR="009873F6" w:rsidRPr="00861EA0" w:rsidRDefault="00861EA0" w:rsidP="00861EA0">
            <w:pPr>
              <w:pStyle w:val="Textkrper"/>
              <w:jc w:val="center"/>
              <w:rPr>
                <w:rFonts w:eastAsiaTheme="majorEastAsia"/>
                <w:b/>
              </w:rPr>
            </w:pPr>
            <w:r w:rsidRPr="00861EA0">
              <w:rPr>
                <w:rFonts w:eastAsiaTheme="majorEastAsia"/>
                <w:b/>
              </w:rPr>
              <w:t>Zeit</w:t>
            </w:r>
          </w:p>
          <w:p w:rsidR="00861EA0" w:rsidRPr="00861EA0" w:rsidRDefault="00861EA0" w:rsidP="00861EA0">
            <w:pPr>
              <w:pStyle w:val="Textkrper"/>
              <w:jc w:val="center"/>
              <w:rPr>
                <w:rFonts w:eastAsiaTheme="majorEastAsia"/>
                <w:b/>
              </w:rPr>
            </w:pPr>
            <w:r w:rsidRPr="00861EA0">
              <w:rPr>
                <w:b/>
              </w:rPr>
              <w:t>(von – bis)</w:t>
            </w:r>
          </w:p>
        </w:tc>
        <w:tc>
          <w:tcPr>
            <w:tcW w:w="4425" w:type="dxa"/>
            <w:tcBorders>
              <w:bottom w:val="single" w:sz="4" w:space="0" w:color="auto"/>
            </w:tcBorders>
            <w:shd w:val="clear" w:color="auto" w:fill="D9D9D9" w:themeFill="background1" w:themeFillShade="D9"/>
          </w:tcPr>
          <w:p w:rsidR="009873F6" w:rsidRPr="00861EA0" w:rsidRDefault="00861EA0" w:rsidP="009873F6">
            <w:pPr>
              <w:pStyle w:val="Textkrper"/>
              <w:rPr>
                <w:rFonts w:eastAsiaTheme="majorEastAsia"/>
                <w:b/>
              </w:rPr>
            </w:pPr>
            <w:r w:rsidRPr="00861EA0">
              <w:rPr>
                <w:rFonts w:eastAsiaTheme="majorEastAsia"/>
                <w:b/>
              </w:rPr>
              <w:t>Anmerkungen fürs Plenum</w:t>
            </w:r>
          </w:p>
        </w:tc>
      </w:tr>
      <w:tr w:rsidR="009873F6" w:rsidTr="00EC790E">
        <w:trPr>
          <w:trHeight w:val="1659"/>
        </w:trPr>
        <w:tc>
          <w:tcPr>
            <w:tcW w:w="2943" w:type="dxa"/>
            <w:tcBorders>
              <w:bottom w:val="single" w:sz="18" w:space="0" w:color="auto"/>
            </w:tcBorders>
            <w:shd w:val="clear" w:color="auto" w:fill="F2F2F2" w:themeFill="background1" w:themeFillShade="F2"/>
          </w:tcPr>
          <w:p w:rsidR="00EC790E" w:rsidRDefault="00EC790E" w:rsidP="00EC790E">
            <w:pPr>
              <w:pStyle w:val="Textkrper"/>
              <w:rPr>
                <w:rFonts w:eastAsiaTheme="majorEastAsia"/>
                <w:b/>
              </w:rPr>
            </w:pPr>
            <w:r w:rsidRPr="009873F6">
              <w:rPr>
                <w:rFonts w:eastAsiaTheme="majorEastAsia"/>
                <w:b/>
              </w:rPr>
              <w:sym w:font="Wingdings" w:char="F0A8"/>
            </w:r>
            <w:r w:rsidRPr="009873F6">
              <w:rPr>
                <w:rFonts w:eastAsiaTheme="majorEastAsia"/>
                <w:b/>
              </w:rPr>
              <w:t xml:space="preserve">  </w:t>
            </w:r>
            <w:r>
              <w:rPr>
                <w:rFonts w:eastAsiaTheme="majorEastAsia"/>
                <w:b/>
              </w:rPr>
              <w:t>Station 0</w:t>
            </w:r>
          </w:p>
          <w:p w:rsidR="00EC790E" w:rsidRPr="00EC790E" w:rsidRDefault="00EC790E" w:rsidP="00EC790E">
            <w:pPr>
              <w:pStyle w:val="Textkrper-Erstzeileneinzug"/>
              <w:rPr>
                <w:lang w:eastAsia="de-DE"/>
              </w:rPr>
            </w:pPr>
          </w:p>
          <w:p w:rsidR="00EC790E" w:rsidRDefault="00EC790E" w:rsidP="00EC790E">
            <w:pPr>
              <w:pStyle w:val="Textkrper"/>
              <w:rPr>
                <w:rFonts w:eastAsiaTheme="majorEastAsia"/>
              </w:rPr>
            </w:pPr>
            <w:r>
              <w:rPr>
                <w:rFonts w:eastAsiaTheme="majorEastAsia"/>
              </w:rPr>
              <w:t>Grundlegende Bedienung</w:t>
            </w:r>
          </w:p>
          <w:p w:rsidR="00861EA0" w:rsidRPr="00EC790E" w:rsidRDefault="00EC790E" w:rsidP="00EC790E">
            <w:pPr>
              <w:pStyle w:val="Textkrper"/>
              <w:rPr>
                <w:rFonts w:eastAsiaTheme="majorEastAsia"/>
              </w:rPr>
            </w:pPr>
            <w:r w:rsidRPr="00EC790E">
              <w:rPr>
                <w:rFonts w:eastAsiaTheme="majorEastAsia"/>
              </w:rPr>
              <w:t>Verschieben von Parabeln</w:t>
            </w:r>
          </w:p>
        </w:tc>
        <w:tc>
          <w:tcPr>
            <w:tcW w:w="1418" w:type="dxa"/>
            <w:tcBorders>
              <w:bottom w:val="single" w:sz="18" w:space="0" w:color="auto"/>
            </w:tcBorders>
            <w:shd w:val="clear" w:color="auto" w:fill="F2F2F2" w:themeFill="background1" w:themeFillShade="F2"/>
          </w:tcPr>
          <w:p w:rsidR="009873F6" w:rsidRDefault="009873F6" w:rsidP="009873F6">
            <w:pPr>
              <w:pStyle w:val="Textkrper"/>
              <w:rPr>
                <w:rFonts w:eastAsiaTheme="majorEastAsia"/>
              </w:rPr>
            </w:pPr>
          </w:p>
        </w:tc>
        <w:tc>
          <w:tcPr>
            <w:tcW w:w="1701" w:type="dxa"/>
            <w:tcBorders>
              <w:bottom w:val="single" w:sz="18" w:space="0" w:color="auto"/>
            </w:tcBorders>
            <w:shd w:val="clear" w:color="auto" w:fill="F2F2F2" w:themeFill="background1" w:themeFillShade="F2"/>
          </w:tcPr>
          <w:p w:rsidR="009873F6" w:rsidRDefault="009873F6" w:rsidP="009873F6">
            <w:pPr>
              <w:pStyle w:val="Textkrper"/>
              <w:rPr>
                <w:rFonts w:eastAsiaTheme="majorEastAsia"/>
              </w:rPr>
            </w:pPr>
          </w:p>
        </w:tc>
        <w:tc>
          <w:tcPr>
            <w:tcW w:w="4425" w:type="dxa"/>
            <w:tcBorders>
              <w:bottom w:val="single" w:sz="18" w:space="0" w:color="auto"/>
            </w:tcBorders>
            <w:shd w:val="clear" w:color="auto" w:fill="F2F2F2" w:themeFill="background1" w:themeFillShade="F2"/>
          </w:tcPr>
          <w:p w:rsidR="009873F6" w:rsidRDefault="009873F6" w:rsidP="009873F6">
            <w:pPr>
              <w:pStyle w:val="Textkrper"/>
              <w:rPr>
                <w:rFonts w:eastAsiaTheme="majorEastAsia"/>
              </w:rPr>
            </w:pPr>
          </w:p>
        </w:tc>
      </w:tr>
      <w:tr w:rsidR="009873F6" w:rsidTr="00861EA0">
        <w:tc>
          <w:tcPr>
            <w:tcW w:w="2943" w:type="dxa"/>
            <w:tcBorders>
              <w:top w:val="single" w:sz="18" w:space="0" w:color="auto"/>
            </w:tcBorders>
          </w:tcPr>
          <w:p w:rsidR="009873F6" w:rsidRPr="009873F6" w:rsidRDefault="009873F6" w:rsidP="009873F6">
            <w:pPr>
              <w:pStyle w:val="Textkrper"/>
              <w:rPr>
                <w:rFonts w:eastAsiaTheme="majorEastAsia"/>
                <w:b/>
              </w:rPr>
            </w:pPr>
            <w:r w:rsidRPr="009873F6">
              <w:rPr>
                <w:rFonts w:eastAsiaTheme="majorEastAsia"/>
                <w:b/>
              </w:rPr>
              <w:sym w:font="Wingdings" w:char="F0A8"/>
            </w:r>
            <w:r w:rsidRPr="009873F6">
              <w:rPr>
                <w:rFonts w:eastAsiaTheme="majorEastAsia"/>
                <w:b/>
              </w:rPr>
              <w:t xml:space="preserve">  Al-</w:t>
            </w:r>
            <w:proofErr w:type="spellStart"/>
            <w:r w:rsidRPr="009873F6">
              <w:rPr>
                <w:rFonts w:eastAsiaTheme="majorEastAsia"/>
                <w:b/>
              </w:rPr>
              <w:t>Chwarizmi</w:t>
            </w:r>
            <w:proofErr w:type="spellEnd"/>
          </w:p>
          <w:p w:rsidR="009873F6" w:rsidRDefault="009873F6" w:rsidP="009873F6">
            <w:pPr>
              <w:pStyle w:val="Textkrper"/>
              <w:rPr>
                <w:rFonts w:eastAsiaTheme="majorEastAsia"/>
              </w:rPr>
            </w:pPr>
          </w:p>
          <w:p w:rsidR="009873F6" w:rsidRDefault="009873F6" w:rsidP="009873F6">
            <w:pPr>
              <w:pStyle w:val="Textkrper"/>
              <w:rPr>
                <w:rFonts w:eastAsiaTheme="majorEastAsia"/>
              </w:rPr>
            </w:pPr>
            <w:r w:rsidRPr="009873F6">
              <w:rPr>
                <w:rFonts w:eastAsiaTheme="majorEastAsia"/>
              </w:rPr>
              <w:t xml:space="preserve">Anzahl von </w:t>
            </w:r>
          </w:p>
          <w:p w:rsidR="009873F6" w:rsidRDefault="009873F6" w:rsidP="009873F6">
            <w:pPr>
              <w:pStyle w:val="Textkrper"/>
              <w:rPr>
                <w:rFonts w:eastAsiaTheme="majorEastAsia"/>
              </w:rPr>
            </w:pPr>
            <w:r w:rsidRPr="009873F6">
              <w:rPr>
                <w:rFonts w:eastAsiaTheme="majorEastAsia"/>
              </w:rPr>
              <w:t>Verbindungslinien</w:t>
            </w:r>
          </w:p>
          <w:p w:rsidR="009873F6" w:rsidRPr="009873F6" w:rsidRDefault="009873F6" w:rsidP="009873F6">
            <w:pPr>
              <w:pStyle w:val="Textkrper-Erstzeileneinzug"/>
              <w:ind w:firstLine="0"/>
              <w:rPr>
                <w:lang w:eastAsia="de-DE"/>
              </w:rPr>
            </w:pPr>
          </w:p>
        </w:tc>
        <w:tc>
          <w:tcPr>
            <w:tcW w:w="1418" w:type="dxa"/>
            <w:tcBorders>
              <w:top w:val="single" w:sz="18" w:space="0" w:color="auto"/>
            </w:tcBorders>
          </w:tcPr>
          <w:p w:rsidR="009873F6" w:rsidRDefault="009873F6" w:rsidP="00EC790E">
            <w:pPr>
              <w:pStyle w:val="Textkrper"/>
              <w:jc w:val="center"/>
              <w:rPr>
                <w:rFonts w:eastAsiaTheme="majorEastAsia"/>
              </w:rPr>
            </w:pPr>
          </w:p>
        </w:tc>
        <w:tc>
          <w:tcPr>
            <w:tcW w:w="1701" w:type="dxa"/>
            <w:tcBorders>
              <w:top w:val="single" w:sz="18" w:space="0" w:color="auto"/>
            </w:tcBorders>
          </w:tcPr>
          <w:p w:rsidR="009873F6" w:rsidRDefault="009873F6" w:rsidP="009873F6">
            <w:pPr>
              <w:pStyle w:val="Textkrper"/>
              <w:rPr>
                <w:rFonts w:eastAsiaTheme="majorEastAsia"/>
              </w:rPr>
            </w:pPr>
          </w:p>
        </w:tc>
        <w:tc>
          <w:tcPr>
            <w:tcW w:w="4425" w:type="dxa"/>
            <w:tcBorders>
              <w:top w:val="single" w:sz="18" w:space="0" w:color="auto"/>
            </w:tcBorders>
          </w:tcPr>
          <w:p w:rsidR="009873F6" w:rsidRDefault="009873F6" w:rsidP="009873F6">
            <w:pPr>
              <w:pStyle w:val="Textkrper"/>
              <w:rPr>
                <w:rFonts w:eastAsiaTheme="majorEastAsia"/>
              </w:rPr>
            </w:pPr>
          </w:p>
        </w:tc>
      </w:tr>
      <w:tr w:rsidR="009873F6" w:rsidTr="00861EA0">
        <w:tc>
          <w:tcPr>
            <w:tcW w:w="2943" w:type="dxa"/>
          </w:tcPr>
          <w:p w:rsidR="009873F6" w:rsidRPr="00861EA0" w:rsidRDefault="009873F6" w:rsidP="009873F6">
            <w:pPr>
              <w:pStyle w:val="Textkrper"/>
              <w:rPr>
                <w:rFonts w:eastAsiaTheme="majorEastAsia"/>
                <w:b/>
              </w:rPr>
            </w:pPr>
            <w:r w:rsidRPr="00861EA0">
              <w:rPr>
                <w:rFonts w:eastAsiaTheme="majorEastAsia"/>
                <w:b/>
              </w:rPr>
              <w:sym w:font="Wingdings" w:char="F0A8"/>
            </w:r>
            <w:r w:rsidRPr="00861EA0">
              <w:rPr>
                <w:rFonts w:eastAsiaTheme="majorEastAsia"/>
                <w:b/>
              </w:rPr>
              <w:t xml:space="preserve">  Bernoulli</w:t>
            </w:r>
          </w:p>
          <w:p w:rsidR="00861EA0" w:rsidRDefault="00861EA0" w:rsidP="009873F6">
            <w:pPr>
              <w:pStyle w:val="Textkrper"/>
              <w:rPr>
                <w:rFonts w:eastAsiaTheme="majorEastAsia"/>
              </w:rPr>
            </w:pPr>
          </w:p>
          <w:p w:rsidR="009873F6" w:rsidRDefault="009873F6" w:rsidP="009873F6">
            <w:pPr>
              <w:pStyle w:val="Textkrper"/>
              <w:rPr>
                <w:rFonts w:eastAsiaTheme="majorEastAsia"/>
              </w:rPr>
            </w:pPr>
            <w:r w:rsidRPr="009873F6">
              <w:rPr>
                <w:rFonts w:eastAsiaTheme="majorEastAsia"/>
              </w:rPr>
              <w:t>Addition und Multiplikation mit Variablen</w:t>
            </w:r>
          </w:p>
          <w:p w:rsidR="00861EA0" w:rsidRPr="00861EA0" w:rsidRDefault="00861EA0" w:rsidP="00861EA0">
            <w:pPr>
              <w:pStyle w:val="Textkrper-Erstzeileneinzug"/>
              <w:rPr>
                <w:lang w:eastAsia="de-DE"/>
              </w:rPr>
            </w:pPr>
          </w:p>
        </w:tc>
        <w:tc>
          <w:tcPr>
            <w:tcW w:w="1418" w:type="dxa"/>
          </w:tcPr>
          <w:p w:rsidR="009873F6" w:rsidRDefault="009873F6" w:rsidP="009873F6">
            <w:pPr>
              <w:pStyle w:val="Textkrper"/>
              <w:rPr>
                <w:rFonts w:eastAsiaTheme="majorEastAsia"/>
              </w:rPr>
            </w:pPr>
          </w:p>
        </w:tc>
        <w:tc>
          <w:tcPr>
            <w:tcW w:w="1701" w:type="dxa"/>
          </w:tcPr>
          <w:p w:rsidR="009873F6" w:rsidRDefault="009873F6" w:rsidP="009873F6">
            <w:pPr>
              <w:pStyle w:val="Textkrper"/>
              <w:rPr>
                <w:rFonts w:eastAsiaTheme="majorEastAsia"/>
              </w:rPr>
            </w:pPr>
          </w:p>
        </w:tc>
        <w:tc>
          <w:tcPr>
            <w:tcW w:w="4425" w:type="dxa"/>
          </w:tcPr>
          <w:p w:rsidR="009873F6" w:rsidRDefault="009873F6" w:rsidP="009873F6">
            <w:pPr>
              <w:pStyle w:val="Textkrper"/>
              <w:rPr>
                <w:rFonts w:eastAsiaTheme="majorEastAsia"/>
              </w:rPr>
            </w:pPr>
          </w:p>
        </w:tc>
      </w:tr>
      <w:tr w:rsidR="009873F6" w:rsidTr="00861EA0">
        <w:tc>
          <w:tcPr>
            <w:tcW w:w="2943" w:type="dxa"/>
          </w:tcPr>
          <w:p w:rsidR="00861EA0" w:rsidRPr="00861EA0" w:rsidRDefault="009873F6" w:rsidP="009873F6">
            <w:pPr>
              <w:pStyle w:val="Textkrper"/>
              <w:rPr>
                <w:rFonts w:eastAsiaTheme="majorEastAsia"/>
                <w:b/>
              </w:rPr>
            </w:pPr>
            <w:r w:rsidRPr="00861EA0">
              <w:rPr>
                <w:rFonts w:eastAsiaTheme="majorEastAsia"/>
                <w:b/>
              </w:rPr>
              <w:sym w:font="Wingdings" w:char="F0A8"/>
            </w:r>
            <w:r w:rsidRPr="00861EA0">
              <w:rPr>
                <w:rFonts w:eastAsiaTheme="majorEastAsia"/>
                <w:b/>
              </w:rPr>
              <w:t xml:space="preserve">  </w:t>
            </w:r>
            <w:proofErr w:type="spellStart"/>
            <w:r w:rsidR="00861EA0" w:rsidRPr="00861EA0">
              <w:rPr>
                <w:rFonts w:eastAsiaTheme="majorEastAsia"/>
                <w:b/>
              </w:rPr>
              <w:t>Cardano</w:t>
            </w:r>
            <w:proofErr w:type="spellEnd"/>
          </w:p>
          <w:p w:rsidR="00861EA0" w:rsidRDefault="00861EA0" w:rsidP="009873F6">
            <w:pPr>
              <w:pStyle w:val="Textkrper"/>
              <w:rPr>
                <w:rFonts w:eastAsiaTheme="majorEastAsia"/>
              </w:rPr>
            </w:pPr>
          </w:p>
          <w:p w:rsidR="009873F6" w:rsidRDefault="00861EA0" w:rsidP="00861EA0">
            <w:pPr>
              <w:pStyle w:val="Textkrper"/>
              <w:jc w:val="left"/>
              <w:rPr>
                <w:rFonts w:eastAsiaTheme="majorEastAsia"/>
              </w:rPr>
            </w:pPr>
            <w:r w:rsidRPr="00861EA0">
              <w:rPr>
                <w:rFonts w:eastAsiaTheme="majorEastAsia"/>
              </w:rPr>
              <w:t>Nachkommastellen und Wurzelziehen</w:t>
            </w:r>
          </w:p>
          <w:p w:rsidR="00861EA0" w:rsidRPr="00861EA0" w:rsidRDefault="00861EA0" w:rsidP="00861EA0">
            <w:pPr>
              <w:pStyle w:val="Textkrper-Erstzeileneinzug"/>
              <w:rPr>
                <w:lang w:eastAsia="de-DE"/>
              </w:rPr>
            </w:pPr>
          </w:p>
        </w:tc>
        <w:tc>
          <w:tcPr>
            <w:tcW w:w="1418" w:type="dxa"/>
          </w:tcPr>
          <w:p w:rsidR="009873F6" w:rsidRDefault="009873F6" w:rsidP="009873F6">
            <w:pPr>
              <w:pStyle w:val="Textkrper"/>
              <w:rPr>
                <w:rFonts w:eastAsiaTheme="majorEastAsia"/>
              </w:rPr>
            </w:pPr>
          </w:p>
        </w:tc>
        <w:tc>
          <w:tcPr>
            <w:tcW w:w="1701" w:type="dxa"/>
          </w:tcPr>
          <w:p w:rsidR="009873F6" w:rsidRDefault="009873F6" w:rsidP="009873F6">
            <w:pPr>
              <w:pStyle w:val="Textkrper"/>
              <w:rPr>
                <w:rFonts w:eastAsiaTheme="majorEastAsia"/>
              </w:rPr>
            </w:pPr>
          </w:p>
        </w:tc>
        <w:tc>
          <w:tcPr>
            <w:tcW w:w="4425" w:type="dxa"/>
          </w:tcPr>
          <w:p w:rsidR="009873F6" w:rsidRDefault="009873F6" w:rsidP="009873F6">
            <w:pPr>
              <w:pStyle w:val="Textkrper"/>
              <w:rPr>
                <w:rFonts w:eastAsiaTheme="majorEastAsia"/>
              </w:rPr>
            </w:pPr>
          </w:p>
        </w:tc>
      </w:tr>
      <w:tr w:rsidR="009873F6" w:rsidTr="00861EA0">
        <w:tc>
          <w:tcPr>
            <w:tcW w:w="2943" w:type="dxa"/>
          </w:tcPr>
          <w:p w:rsidR="00861EA0" w:rsidRDefault="009873F6" w:rsidP="009873F6">
            <w:pPr>
              <w:pStyle w:val="Textkrper"/>
              <w:rPr>
                <w:rFonts w:eastAsiaTheme="majorEastAsia"/>
              </w:rPr>
            </w:pPr>
            <w:r>
              <w:rPr>
                <w:rFonts w:eastAsiaTheme="majorEastAsia"/>
              </w:rPr>
              <w:sym w:font="Wingdings" w:char="F0A8"/>
            </w:r>
            <w:r>
              <w:rPr>
                <w:rFonts w:eastAsiaTheme="majorEastAsia"/>
              </w:rPr>
              <w:t xml:space="preserve">  </w:t>
            </w:r>
            <w:proofErr w:type="spellStart"/>
            <w:r w:rsidR="00861EA0" w:rsidRPr="00861EA0">
              <w:rPr>
                <w:rFonts w:eastAsiaTheme="majorEastAsia"/>
                <w:b/>
              </w:rPr>
              <w:t>Dirichlet</w:t>
            </w:r>
            <w:proofErr w:type="spellEnd"/>
          </w:p>
          <w:p w:rsidR="00861EA0" w:rsidRDefault="00861EA0" w:rsidP="009873F6">
            <w:pPr>
              <w:pStyle w:val="Textkrper"/>
              <w:rPr>
                <w:rFonts w:eastAsiaTheme="majorEastAsia"/>
              </w:rPr>
            </w:pPr>
          </w:p>
          <w:p w:rsidR="009873F6" w:rsidRDefault="00861EA0" w:rsidP="009873F6">
            <w:pPr>
              <w:pStyle w:val="Textkrper"/>
              <w:rPr>
                <w:rFonts w:eastAsiaTheme="majorEastAsia"/>
              </w:rPr>
            </w:pPr>
            <w:r w:rsidRPr="00861EA0">
              <w:rPr>
                <w:rFonts w:eastAsiaTheme="majorEastAsia"/>
              </w:rPr>
              <w:t>Zahlensummen</w:t>
            </w:r>
          </w:p>
          <w:p w:rsidR="00861EA0" w:rsidRDefault="00861EA0" w:rsidP="00861EA0">
            <w:pPr>
              <w:pStyle w:val="Textkrper-Erstzeileneinzug"/>
              <w:rPr>
                <w:lang w:eastAsia="de-DE"/>
              </w:rPr>
            </w:pPr>
          </w:p>
          <w:p w:rsidR="00861EA0" w:rsidRPr="00861EA0" w:rsidRDefault="00861EA0" w:rsidP="00861EA0">
            <w:pPr>
              <w:pStyle w:val="Textkrper-Erstzeileneinzug"/>
              <w:rPr>
                <w:lang w:eastAsia="de-DE"/>
              </w:rPr>
            </w:pPr>
          </w:p>
        </w:tc>
        <w:tc>
          <w:tcPr>
            <w:tcW w:w="1418" w:type="dxa"/>
          </w:tcPr>
          <w:p w:rsidR="009873F6" w:rsidRDefault="009873F6" w:rsidP="009873F6">
            <w:pPr>
              <w:pStyle w:val="Textkrper"/>
              <w:rPr>
                <w:rFonts w:eastAsiaTheme="majorEastAsia"/>
              </w:rPr>
            </w:pPr>
          </w:p>
        </w:tc>
        <w:tc>
          <w:tcPr>
            <w:tcW w:w="1701" w:type="dxa"/>
          </w:tcPr>
          <w:p w:rsidR="009873F6" w:rsidRDefault="009873F6" w:rsidP="009873F6">
            <w:pPr>
              <w:pStyle w:val="Textkrper"/>
              <w:rPr>
                <w:rFonts w:eastAsiaTheme="majorEastAsia"/>
              </w:rPr>
            </w:pPr>
          </w:p>
        </w:tc>
        <w:tc>
          <w:tcPr>
            <w:tcW w:w="4425" w:type="dxa"/>
          </w:tcPr>
          <w:p w:rsidR="009873F6" w:rsidRDefault="009873F6" w:rsidP="009873F6">
            <w:pPr>
              <w:pStyle w:val="Textkrper"/>
              <w:rPr>
                <w:rFonts w:eastAsiaTheme="majorEastAsia"/>
              </w:rPr>
            </w:pPr>
          </w:p>
        </w:tc>
      </w:tr>
      <w:tr w:rsidR="009873F6" w:rsidTr="00861EA0">
        <w:tc>
          <w:tcPr>
            <w:tcW w:w="2943" w:type="dxa"/>
          </w:tcPr>
          <w:p w:rsidR="00861EA0" w:rsidRPr="00861EA0" w:rsidRDefault="009873F6" w:rsidP="00861EA0">
            <w:pPr>
              <w:pStyle w:val="Textkrper"/>
              <w:rPr>
                <w:rFonts w:eastAsiaTheme="majorEastAsia"/>
                <w:b/>
              </w:rPr>
            </w:pPr>
            <w:r w:rsidRPr="00861EA0">
              <w:rPr>
                <w:rFonts w:eastAsiaTheme="majorEastAsia"/>
                <w:b/>
              </w:rPr>
              <w:sym w:font="Wingdings" w:char="F0A8"/>
            </w:r>
            <w:r w:rsidRPr="00861EA0">
              <w:rPr>
                <w:rFonts w:eastAsiaTheme="majorEastAsia"/>
                <w:b/>
              </w:rPr>
              <w:t xml:space="preserve">  </w:t>
            </w:r>
            <w:r w:rsidR="00861EA0" w:rsidRPr="00861EA0">
              <w:rPr>
                <w:rFonts w:eastAsiaTheme="majorEastAsia"/>
                <w:b/>
              </w:rPr>
              <w:t>Euler</w:t>
            </w:r>
          </w:p>
          <w:p w:rsidR="00861EA0" w:rsidRDefault="00861EA0" w:rsidP="00861EA0">
            <w:pPr>
              <w:pStyle w:val="Textkrper"/>
              <w:rPr>
                <w:rFonts w:eastAsiaTheme="majorEastAsia"/>
              </w:rPr>
            </w:pPr>
          </w:p>
          <w:p w:rsidR="009873F6" w:rsidRDefault="00861EA0" w:rsidP="00861EA0">
            <w:pPr>
              <w:pStyle w:val="Textkrper"/>
              <w:rPr>
                <w:rFonts w:eastAsiaTheme="majorEastAsia"/>
              </w:rPr>
            </w:pPr>
            <w:r w:rsidRPr="00861EA0">
              <w:rPr>
                <w:rFonts w:eastAsiaTheme="majorEastAsia"/>
              </w:rPr>
              <w:t>Finde mein Gesetz</w:t>
            </w:r>
          </w:p>
          <w:p w:rsidR="00861EA0" w:rsidRDefault="00861EA0" w:rsidP="00861EA0">
            <w:pPr>
              <w:pStyle w:val="Textkrper-Erstzeileneinzug"/>
              <w:rPr>
                <w:lang w:eastAsia="de-DE"/>
              </w:rPr>
            </w:pPr>
          </w:p>
          <w:p w:rsidR="00861EA0" w:rsidRPr="00861EA0" w:rsidRDefault="00861EA0" w:rsidP="00861EA0">
            <w:pPr>
              <w:pStyle w:val="Textkrper-Erstzeileneinzug"/>
              <w:rPr>
                <w:lang w:eastAsia="de-DE"/>
              </w:rPr>
            </w:pPr>
          </w:p>
        </w:tc>
        <w:tc>
          <w:tcPr>
            <w:tcW w:w="1418" w:type="dxa"/>
          </w:tcPr>
          <w:p w:rsidR="009873F6" w:rsidRDefault="009873F6" w:rsidP="009873F6">
            <w:pPr>
              <w:pStyle w:val="Textkrper"/>
              <w:rPr>
                <w:rFonts w:eastAsiaTheme="majorEastAsia"/>
              </w:rPr>
            </w:pPr>
          </w:p>
        </w:tc>
        <w:tc>
          <w:tcPr>
            <w:tcW w:w="1701" w:type="dxa"/>
          </w:tcPr>
          <w:p w:rsidR="009873F6" w:rsidRDefault="009873F6" w:rsidP="009873F6">
            <w:pPr>
              <w:pStyle w:val="Textkrper"/>
              <w:rPr>
                <w:rFonts w:eastAsiaTheme="majorEastAsia"/>
              </w:rPr>
            </w:pPr>
          </w:p>
        </w:tc>
        <w:tc>
          <w:tcPr>
            <w:tcW w:w="4425" w:type="dxa"/>
          </w:tcPr>
          <w:p w:rsidR="009873F6" w:rsidRDefault="009873F6" w:rsidP="009873F6">
            <w:pPr>
              <w:pStyle w:val="Textkrper"/>
              <w:rPr>
                <w:rFonts w:eastAsiaTheme="majorEastAsia"/>
              </w:rPr>
            </w:pPr>
          </w:p>
        </w:tc>
      </w:tr>
    </w:tbl>
    <w:p w:rsidR="00861EA0" w:rsidRDefault="00861EA0" w:rsidP="009873F6">
      <w:pPr>
        <w:pStyle w:val="Textkrper"/>
        <w:rPr>
          <w:rFonts w:eastAsiaTheme="majorEastAsia"/>
        </w:rPr>
      </w:pPr>
    </w:p>
    <w:p w:rsidR="00F73C67" w:rsidRDefault="00F73C67" w:rsidP="00861EA0">
      <w:pPr>
        <w:pStyle w:val="LS-Inhaltsverzeichnisberschrift"/>
        <w:rPr>
          <w:rFonts w:eastAsiaTheme="majorEastAsia"/>
        </w:rPr>
        <w:sectPr w:rsidR="00F73C67" w:rsidSect="004938D1">
          <w:headerReference w:type="even" r:id="rId10"/>
          <w:headerReference w:type="default" r:id="rId11"/>
          <w:footerReference w:type="even" r:id="rId12"/>
          <w:footerReference w:type="default" r:id="rId13"/>
          <w:pgSz w:w="11906" w:h="16838" w:code="9"/>
          <w:pgMar w:top="1418" w:right="567" w:bottom="1134" w:left="992" w:header="709" w:footer="709" w:gutter="0"/>
          <w:pgNumType w:start="1"/>
          <w:cols w:space="708"/>
          <w:docGrid w:linePitch="360"/>
        </w:sectPr>
      </w:pPr>
    </w:p>
    <w:p w:rsidR="00CA420A" w:rsidRPr="00C54EC7" w:rsidRDefault="00F73C67" w:rsidP="00CA420A">
      <w:pPr>
        <w:pStyle w:val="berschrift1"/>
        <w:numPr>
          <w:ilvl w:val="0"/>
          <w:numId w:val="0"/>
        </w:numPr>
        <w:ind w:left="360" w:hanging="360"/>
        <w:rPr>
          <w:b w:val="0"/>
        </w:rPr>
      </w:pPr>
      <w:bookmarkStart w:id="3" w:name="_Toc425331342"/>
      <w:r>
        <w:lastRenderedPageBreak/>
        <w:t>S</w:t>
      </w:r>
      <w:r w:rsidR="00861EA0">
        <w:t xml:space="preserve">tation 0 </w:t>
      </w:r>
      <w:bookmarkEnd w:id="3"/>
    </w:p>
    <w:p w:rsidR="00CA420A" w:rsidRPr="00C54EC7" w:rsidRDefault="00CA420A" w:rsidP="00CA420A">
      <w:r w:rsidRPr="00C54EC7">
        <w:t>An dieser Station erwartet Sie:</w:t>
      </w:r>
    </w:p>
    <w:p w:rsidR="00CA420A" w:rsidRPr="00C54EC7" w:rsidRDefault="00CA420A" w:rsidP="00CA420A">
      <w:r w:rsidRPr="00C54EC7">
        <w:t xml:space="preserve">Handhabung: </w:t>
      </w:r>
      <w:r w:rsidRPr="00C54EC7">
        <w:tab/>
      </w:r>
    </w:p>
    <w:p w:rsidR="00CA420A" w:rsidRPr="00C54EC7" w:rsidRDefault="00CA420A" w:rsidP="00CA420A">
      <w:pPr>
        <w:pStyle w:val="Listenabsatz"/>
        <w:numPr>
          <w:ilvl w:val="0"/>
          <w:numId w:val="8"/>
        </w:numPr>
        <w:ind w:firstLine="1265"/>
        <w:rPr>
          <w:rFonts w:asciiTheme="minorHAnsi" w:hAnsiTheme="minorHAnsi"/>
        </w:rPr>
      </w:pPr>
      <w:r w:rsidRPr="00C54EC7">
        <w:rPr>
          <w:rFonts w:asciiTheme="minorHAnsi" w:hAnsiTheme="minorHAnsi"/>
        </w:rPr>
        <w:t>Kennenlernen der verschiedenen Ansichten</w:t>
      </w:r>
    </w:p>
    <w:p w:rsidR="00CA420A" w:rsidRPr="00C54EC7" w:rsidRDefault="00CA420A" w:rsidP="00CA420A">
      <w:pPr>
        <w:pStyle w:val="Listenabsatz"/>
        <w:numPr>
          <w:ilvl w:val="0"/>
          <w:numId w:val="8"/>
        </w:numPr>
        <w:ind w:firstLine="1265"/>
        <w:rPr>
          <w:rFonts w:asciiTheme="minorHAnsi" w:hAnsiTheme="minorHAnsi"/>
        </w:rPr>
      </w:pPr>
      <w:r w:rsidRPr="00C54EC7">
        <w:rPr>
          <w:rFonts w:asciiTheme="minorHAnsi" w:hAnsiTheme="minorHAnsi"/>
        </w:rPr>
        <w:t>Wechseln zwischen verschiedenen Ansichten</w:t>
      </w:r>
    </w:p>
    <w:p w:rsidR="00CA420A" w:rsidRPr="00C54EC7" w:rsidRDefault="00CA420A" w:rsidP="00CA420A">
      <w:pPr>
        <w:pStyle w:val="Listenabsatz"/>
        <w:numPr>
          <w:ilvl w:val="0"/>
          <w:numId w:val="8"/>
        </w:numPr>
        <w:ind w:firstLine="1265"/>
        <w:rPr>
          <w:rFonts w:asciiTheme="minorHAnsi" w:hAnsiTheme="minorHAnsi"/>
        </w:rPr>
      </w:pPr>
      <w:r w:rsidRPr="00C54EC7">
        <w:rPr>
          <w:rFonts w:asciiTheme="minorHAnsi" w:hAnsiTheme="minorHAnsi"/>
        </w:rPr>
        <w:t>Tastatur ein- und ausblenden</w:t>
      </w:r>
    </w:p>
    <w:p w:rsidR="00CA420A" w:rsidRPr="00C54EC7" w:rsidRDefault="00CA420A" w:rsidP="00CA420A">
      <w:pPr>
        <w:pStyle w:val="Listenabsatz"/>
        <w:numPr>
          <w:ilvl w:val="0"/>
          <w:numId w:val="8"/>
        </w:numPr>
        <w:ind w:firstLine="1265"/>
        <w:rPr>
          <w:rFonts w:asciiTheme="minorHAnsi" w:hAnsiTheme="minorHAnsi"/>
        </w:rPr>
      </w:pPr>
      <w:r>
        <w:rPr>
          <w:rFonts w:asciiTheme="minorHAnsi" w:hAnsiTheme="minorHAnsi"/>
        </w:rPr>
        <w:t>In einem</w:t>
      </w:r>
      <w:r w:rsidRPr="00C54EC7">
        <w:rPr>
          <w:rFonts w:asciiTheme="minorHAnsi" w:hAnsiTheme="minorHAnsi"/>
        </w:rPr>
        <w:t xml:space="preserve"> </w:t>
      </w:r>
      <w:proofErr w:type="spellStart"/>
      <w:r>
        <w:rPr>
          <w:rFonts w:asciiTheme="minorHAnsi" w:hAnsiTheme="minorHAnsi"/>
        </w:rPr>
        <w:t>GeoGebra</w:t>
      </w:r>
      <w:proofErr w:type="spellEnd"/>
      <w:r w:rsidRPr="00C54EC7">
        <w:rPr>
          <w:rFonts w:asciiTheme="minorHAnsi" w:hAnsiTheme="minorHAnsi"/>
        </w:rPr>
        <w:t xml:space="preserve"> </w:t>
      </w:r>
      <w:r>
        <w:rPr>
          <w:rFonts w:asciiTheme="minorHAnsi" w:hAnsiTheme="minorHAnsi"/>
        </w:rPr>
        <w:t>-</w:t>
      </w:r>
      <w:r w:rsidRPr="00C54EC7">
        <w:rPr>
          <w:rFonts w:asciiTheme="minorHAnsi" w:hAnsiTheme="minorHAnsi"/>
        </w:rPr>
        <w:t>Account anmelden</w:t>
      </w:r>
    </w:p>
    <w:p w:rsidR="00CA420A" w:rsidRPr="00C54EC7" w:rsidRDefault="00CA420A" w:rsidP="00CA420A">
      <w:pPr>
        <w:pStyle w:val="Listenabsatz"/>
        <w:numPr>
          <w:ilvl w:val="0"/>
          <w:numId w:val="8"/>
        </w:numPr>
        <w:ind w:firstLine="1265"/>
        <w:rPr>
          <w:rFonts w:asciiTheme="minorHAnsi" w:hAnsiTheme="minorHAnsi"/>
        </w:rPr>
      </w:pPr>
      <w:r w:rsidRPr="00C54EC7">
        <w:rPr>
          <w:rFonts w:asciiTheme="minorHAnsi" w:hAnsiTheme="minorHAnsi"/>
        </w:rPr>
        <w:t>Ein Dokument erstellen und speichern</w:t>
      </w:r>
    </w:p>
    <w:p w:rsidR="00CA420A" w:rsidRPr="00C54EC7" w:rsidRDefault="00CA420A" w:rsidP="00CA420A">
      <w:r w:rsidRPr="00C54EC7">
        <w:t>Mathematik:</w:t>
      </w:r>
      <w:r w:rsidRPr="00C54EC7">
        <w:tab/>
      </w:r>
      <w:r w:rsidRPr="00C54EC7">
        <w:tab/>
      </w:r>
    </w:p>
    <w:p w:rsidR="00CA420A" w:rsidRPr="00C54EC7" w:rsidRDefault="00CA420A" w:rsidP="00CA420A">
      <w:pPr>
        <w:pStyle w:val="Listenabsatz"/>
        <w:numPr>
          <w:ilvl w:val="2"/>
          <w:numId w:val="9"/>
        </w:numPr>
        <w:rPr>
          <w:rFonts w:asciiTheme="minorHAnsi" w:hAnsiTheme="minorHAnsi"/>
        </w:rPr>
      </w:pPr>
      <w:r w:rsidRPr="00C54EC7">
        <w:rPr>
          <w:rFonts w:asciiTheme="minorHAnsi" w:hAnsiTheme="minorHAnsi"/>
        </w:rPr>
        <w:t>Eine Normalparabel zeichnen und verschieben</w:t>
      </w:r>
    </w:p>
    <w:p w:rsidR="00CA420A" w:rsidRPr="00C54EC7" w:rsidRDefault="00CA420A" w:rsidP="00CA420A">
      <w:pPr>
        <w:pStyle w:val="Listenabsatz"/>
        <w:numPr>
          <w:ilvl w:val="2"/>
          <w:numId w:val="9"/>
        </w:numPr>
        <w:rPr>
          <w:rFonts w:asciiTheme="minorHAnsi" w:hAnsiTheme="minorHAnsi"/>
        </w:rPr>
      </w:pPr>
      <w:r w:rsidRPr="00C54EC7">
        <w:rPr>
          <w:rFonts w:asciiTheme="minorHAnsi" w:hAnsiTheme="minorHAnsi"/>
        </w:rPr>
        <w:t>Nullstellen exakt und numerisch berechnen</w:t>
      </w:r>
    </w:p>
    <w:p w:rsidR="00CA420A" w:rsidRPr="00C54EC7" w:rsidRDefault="00CA420A" w:rsidP="00CA420A">
      <w:pPr>
        <w:pStyle w:val="Listenabsatz"/>
        <w:numPr>
          <w:ilvl w:val="2"/>
          <w:numId w:val="9"/>
        </w:numPr>
        <w:rPr>
          <w:rFonts w:asciiTheme="minorHAnsi" w:hAnsiTheme="minorHAnsi"/>
        </w:rPr>
      </w:pPr>
      <w:r w:rsidRPr="00C54EC7">
        <w:rPr>
          <w:rFonts w:asciiTheme="minorHAnsi" w:hAnsiTheme="minorHAnsi"/>
        </w:rPr>
        <w:t xml:space="preserve">Wertetabelle für eine Parabel erstellen </w:t>
      </w:r>
    </w:p>
    <w:p w:rsidR="00CA420A" w:rsidRPr="00C54EC7" w:rsidRDefault="00CA420A" w:rsidP="00CA420A">
      <w:pPr>
        <w:pStyle w:val="Listenabsatz"/>
        <w:numPr>
          <w:ilvl w:val="2"/>
          <w:numId w:val="9"/>
        </w:numPr>
        <w:rPr>
          <w:rFonts w:asciiTheme="minorHAnsi" w:hAnsiTheme="minorHAnsi"/>
        </w:rPr>
      </w:pPr>
      <w:r>
        <w:rPr>
          <w:rFonts w:asciiTheme="minorHAnsi" w:hAnsiTheme="minorHAnsi"/>
        </w:rPr>
        <w:t xml:space="preserve">Einen </w:t>
      </w:r>
      <w:r w:rsidRPr="00C54EC7">
        <w:rPr>
          <w:rFonts w:asciiTheme="minorHAnsi" w:hAnsiTheme="minorHAnsi"/>
        </w:rPr>
        <w:t xml:space="preserve">Term mithilfe von Wertetabelle und Graph </w:t>
      </w:r>
      <w:r>
        <w:rPr>
          <w:rFonts w:asciiTheme="minorHAnsi" w:hAnsiTheme="minorHAnsi"/>
        </w:rPr>
        <w:t>darstellen</w:t>
      </w:r>
    </w:p>
    <w:p w:rsidR="00CA420A" w:rsidRPr="00C54EC7" w:rsidRDefault="00CA420A" w:rsidP="00CA420A">
      <w:pPr>
        <w:ind w:left="357" w:hanging="357"/>
      </w:pPr>
      <w:r w:rsidRPr="00C54EC7">
        <w:t>Arbeitsweisen:</w:t>
      </w:r>
      <w:r w:rsidRPr="00C54EC7">
        <w:tab/>
      </w:r>
    </w:p>
    <w:p w:rsidR="00CA420A" w:rsidRPr="00C54EC7" w:rsidRDefault="00CA420A" w:rsidP="00CA420A">
      <w:pPr>
        <w:pStyle w:val="Listenabsatz"/>
        <w:numPr>
          <w:ilvl w:val="2"/>
          <w:numId w:val="9"/>
        </w:numPr>
        <w:rPr>
          <w:rFonts w:asciiTheme="minorHAnsi" w:hAnsiTheme="minorHAnsi"/>
        </w:rPr>
      </w:pPr>
      <w:r w:rsidRPr="00C54EC7">
        <w:rPr>
          <w:rFonts w:asciiTheme="minorHAnsi" w:hAnsiTheme="minorHAnsi"/>
        </w:rPr>
        <w:t>Einarbeiten in die Konzeption des Lernzirkels</w:t>
      </w:r>
    </w:p>
    <w:p w:rsidR="00CA420A" w:rsidRDefault="00CA420A" w:rsidP="00CA420A">
      <w:pPr>
        <w:pStyle w:val="Listenabsatz"/>
        <w:numPr>
          <w:ilvl w:val="2"/>
          <w:numId w:val="9"/>
        </w:numPr>
        <w:rPr>
          <w:rFonts w:asciiTheme="minorHAnsi" w:hAnsiTheme="minorHAnsi"/>
        </w:rPr>
      </w:pPr>
      <w:r w:rsidRPr="00C54EC7">
        <w:rPr>
          <w:rFonts w:asciiTheme="minorHAnsi" w:hAnsiTheme="minorHAnsi"/>
        </w:rPr>
        <w:t>Anleitungen nachvollziehen</w:t>
      </w:r>
    </w:p>
    <w:p w:rsidR="00CA420A" w:rsidRPr="00C54EC7" w:rsidRDefault="00CA420A" w:rsidP="00CA420A">
      <w:pPr>
        <w:pStyle w:val="Listenabsatz"/>
        <w:numPr>
          <w:ilvl w:val="2"/>
          <w:numId w:val="9"/>
        </w:numPr>
        <w:rPr>
          <w:rFonts w:asciiTheme="minorHAnsi" w:hAnsiTheme="minorHAnsi"/>
        </w:rPr>
      </w:pPr>
      <w:r>
        <w:rPr>
          <w:rFonts w:asciiTheme="minorHAnsi" w:hAnsiTheme="minorHAnsi"/>
        </w:rPr>
        <w:t>Experimentieren</w:t>
      </w:r>
    </w:p>
    <w:p w:rsidR="00CA420A" w:rsidRDefault="00CA420A" w:rsidP="00CA420A">
      <w:pPr>
        <w:ind w:left="1545" w:hanging="1545"/>
        <w:rPr>
          <w:b/>
        </w:rPr>
      </w:pPr>
    </w:p>
    <w:p w:rsidR="00CA420A" w:rsidRPr="00C54EC7" w:rsidRDefault="00CA420A" w:rsidP="00CA420A">
      <w:pPr>
        <w:ind w:left="1545" w:hanging="1545"/>
        <w:rPr>
          <w:b/>
        </w:rPr>
      </w:pPr>
      <w:r>
        <w:rPr>
          <w:noProof/>
          <w:lang w:eastAsia="de-DE"/>
        </w:rPr>
        <w:drawing>
          <wp:anchor distT="0" distB="0" distL="114300" distR="114300" simplePos="0" relativeHeight="251604992" behindDoc="0" locked="0" layoutInCell="1" allowOverlap="1" wp14:anchorId="57DD5F01" wp14:editId="62929256">
            <wp:simplePos x="0" y="0"/>
            <wp:positionH relativeFrom="margin">
              <wp:posOffset>3527213</wp:posOffset>
            </wp:positionH>
            <wp:positionV relativeFrom="paragraph">
              <wp:posOffset>13335</wp:posOffset>
            </wp:positionV>
            <wp:extent cx="2943860" cy="1896110"/>
            <wp:effectExtent l="0" t="0" r="8890" b="8890"/>
            <wp:wrapSquare wrapText="bothSides"/>
            <wp:docPr id="2056" name="Grafik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169.PNG"/>
                    <pic:cNvPicPr/>
                  </pic:nvPicPr>
                  <pic:blipFill rotWithShape="1">
                    <a:blip r:embed="rId14" cstate="print">
                      <a:extLst>
                        <a:ext uri="{BEBA8EAE-BF5A-486C-A8C5-ECC9F3942E4B}">
                          <a14:imgProps xmlns:a14="http://schemas.microsoft.com/office/drawing/2010/main">
                            <a14:imgLayer r:embed="rId15">
                              <a14:imgEffect>
                                <a14:sharpenSoften amount="50000"/>
                              </a14:imgEffect>
                              <a14:imgEffect>
                                <a14:colorTemperature colorTemp="8800"/>
                              </a14:imgEffect>
                              <a14:imgEffect>
                                <a14:saturation sat="400000"/>
                              </a14:imgEffect>
                              <a14:imgEffect>
                                <a14:brightnessContrast contrast="-20000"/>
                              </a14:imgEffect>
                            </a14:imgLayer>
                          </a14:imgProps>
                        </a:ext>
                        <a:ext uri="{28A0092B-C50C-407E-A947-70E740481C1C}">
                          <a14:useLocalDpi xmlns:a14="http://schemas.microsoft.com/office/drawing/2010/main" val="0"/>
                        </a:ext>
                      </a:extLst>
                    </a:blip>
                    <a:srcRect t="2998" b="11111"/>
                    <a:stretch/>
                  </pic:blipFill>
                  <pic:spPr bwMode="auto">
                    <a:xfrm>
                      <a:off x="0" y="0"/>
                      <a:ext cx="2943860" cy="1896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54EC7">
        <w:rPr>
          <w:b/>
        </w:rPr>
        <w:t>Hinführung:</w:t>
      </w:r>
    </w:p>
    <w:p w:rsidR="00CA420A" w:rsidRDefault="00CA420A" w:rsidP="00CA420A">
      <w:pPr>
        <w:pStyle w:val="Textkrper"/>
      </w:pPr>
      <w:r>
        <w:t xml:space="preserve">Nachdem Sie die </w:t>
      </w:r>
      <w:proofErr w:type="spellStart"/>
      <w:r>
        <w:t>GeoGebra</w:t>
      </w:r>
      <w:proofErr w:type="spellEnd"/>
      <w:r>
        <w:t>-App gestartet haben, empfängt Sie der unten abgebildete Willkommensbildschirm des Programms. Der Bildschirm unter der Überschrift „</w:t>
      </w:r>
      <w:r w:rsidRPr="00C54EC7">
        <w:t>Etwas selbst erstellen</w:t>
      </w:r>
      <w:r>
        <w:t>“ ist</w:t>
      </w:r>
      <w:r w:rsidRPr="00C54EC7">
        <w:t xml:space="preserve"> </w:t>
      </w:r>
      <w:r>
        <w:t xml:space="preserve">in sechs Felder eingeteilt. Diese sechs Felder stehen für sechs verschiedene „Ansichten“. An dieser Einführungsstation werden in einem ersten Teil vier der sechs Ansichten in einem kleinen Film vorgestellt, bevor Sie dann in einem zweiten Teil selbst mit einer Parabel experimentieren können. </w:t>
      </w:r>
    </w:p>
    <w:p w:rsidR="00CA420A" w:rsidRDefault="00CA420A" w:rsidP="00CA420A">
      <w:pPr>
        <w:pStyle w:val="Textkrper"/>
      </w:pPr>
      <w:r>
        <w:rPr>
          <w:noProof/>
        </w:rPr>
        <w:drawing>
          <wp:anchor distT="0" distB="0" distL="114300" distR="114300" simplePos="0" relativeHeight="251655168" behindDoc="0" locked="0" layoutInCell="1" allowOverlap="1" wp14:anchorId="63DF5590" wp14:editId="09E25081">
            <wp:simplePos x="0" y="0"/>
            <wp:positionH relativeFrom="column">
              <wp:posOffset>89535</wp:posOffset>
            </wp:positionH>
            <wp:positionV relativeFrom="paragraph">
              <wp:posOffset>454660</wp:posOffset>
            </wp:positionV>
            <wp:extent cx="6454140" cy="609600"/>
            <wp:effectExtent l="76200" t="0" r="80010" b="95250"/>
            <wp:wrapSquare wrapText="bothSides"/>
            <wp:docPr id="2057" name="Diagramm 20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14:sizeRelH relativeFrom="page">
              <wp14:pctWidth>0</wp14:pctWidth>
            </wp14:sizeRelH>
            <wp14:sizeRelV relativeFrom="page">
              <wp14:pctHeight>0</wp14:pctHeight>
            </wp14:sizeRelV>
          </wp:anchor>
        </w:drawing>
      </w:r>
      <w:r>
        <w:t>Dazu benötigen Sie zunächst den Benutzernamen und das Kennwort Ihrer Lerngruppe</w:t>
      </w:r>
      <w:r>
        <w:t xml:space="preserve"> zur Anmeldung in </w:t>
      </w:r>
      <w:proofErr w:type="spellStart"/>
      <w:r>
        <w:t>GeoGebratube</w:t>
      </w:r>
      <w:proofErr w:type="spellEnd"/>
      <w:r>
        <w:t xml:space="preserve">, </w:t>
      </w:r>
      <w:r>
        <w:t xml:space="preserve">sowie Ihr Dateikürzel zum Speichern und wiederfinden Ihrer </w:t>
      </w:r>
      <w:proofErr w:type="spellStart"/>
      <w:r>
        <w:t>GeoGebradateien</w:t>
      </w:r>
      <w:proofErr w:type="spellEnd"/>
      <w:r>
        <w:t>.</w:t>
      </w:r>
    </w:p>
    <w:p w:rsidR="00CA420A" w:rsidRPr="00C54EC7" w:rsidRDefault="00CA420A" w:rsidP="00CA420A">
      <w:r w:rsidRPr="00C54EC7">
        <w:rPr>
          <w:b/>
        </w:rPr>
        <w:t>Arbeitsmaterialien an dieser Station</w:t>
      </w:r>
    </w:p>
    <w:p w:rsidR="00CA420A" w:rsidRPr="00C54EC7" w:rsidRDefault="00CA420A" w:rsidP="00CA420A">
      <w:pPr>
        <w:pStyle w:val="Listenabsatz"/>
        <w:numPr>
          <w:ilvl w:val="0"/>
          <w:numId w:val="23"/>
        </w:numPr>
        <w:spacing w:after="120"/>
        <w:ind w:left="714" w:hanging="357"/>
        <w:rPr>
          <w:rFonts w:asciiTheme="minorHAnsi" w:hAnsiTheme="minorHAnsi"/>
        </w:rPr>
      </w:pPr>
      <w:r w:rsidRPr="00C54EC7">
        <w:rPr>
          <w:rFonts w:asciiTheme="minorHAnsi" w:hAnsiTheme="minorHAnsi"/>
        </w:rPr>
        <w:t>Teil 1:</w:t>
      </w:r>
      <w:r>
        <w:rPr>
          <w:rFonts w:asciiTheme="minorHAnsi" w:hAnsiTheme="minorHAnsi"/>
        </w:rPr>
        <w:t xml:space="preserve">  </w:t>
      </w:r>
      <w:r w:rsidRPr="00C54EC7">
        <w:rPr>
          <w:rFonts w:asciiTheme="minorHAnsi" w:hAnsiTheme="minorHAnsi"/>
        </w:rPr>
        <w:t xml:space="preserve">Film Einführung in </w:t>
      </w:r>
      <w:proofErr w:type="spellStart"/>
      <w:r w:rsidRPr="00C54EC7">
        <w:rPr>
          <w:rFonts w:asciiTheme="minorHAnsi" w:hAnsiTheme="minorHAnsi"/>
        </w:rPr>
        <w:t>Geogebra</w:t>
      </w:r>
      <w:proofErr w:type="spellEnd"/>
    </w:p>
    <w:p w:rsidR="00CA420A" w:rsidRPr="00C54EC7" w:rsidRDefault="00CA420A" w:rsidP="00CA420A">
      <w:pPr>
        <w:pStyle w:val="Listenabsatz"/>
        <w:numPr>
          <w:ilvl w:val="0"/>
          <w:numId w:val="23"/>
        </w:numPr>
        <w:spacing w:after="120"/>
        <w:ind w:left="714" w:hanging="357"/>
        <w:rPr>
          <w:rFonts w:asciiTheme="minorHAnsi" w:hAnsiTheme="minorHAnsi"/>
        </w:rPr>
      </w:pPr>
      <w:r>
        <w:rPr>
          <w:noProof/>
          <w:lang w:eastAsia="de-DE"/>
        </w:rPr>
        <mc:AlternateContent>
          <mc:Choice Requires="wps">
            <w:drawing>
              <wp:anchor distT="45720" distB="45720" distL="114300" distR="114300" simplePos="0" relativeHeight="251627520" behindDoc="1" locked="0" layoutInCell="1" allowOverlap="1" wp14:anchorId="348E9D3A" wp14:editId="5E328812">
                <wp:simplePos x="0" y="0"/>
                <wp:positionH relativeFrom="column">
                  <wp:posOffset>4551680</wp:posOffset>
                </wp:positionH>
                <wp:positionV relativeFrom="paragraph">
                  <wp:posOffset>107950</wp:posOffset>
                </wp:positionV>
                <wp:extent cx="1819275" cy="685800"/>
                <wp:effectExtent l="57150" t="457200" r="47625" b="457200"/>
                <wp:wrapTight wrapText="bothSides">
                  <wp:wrapPolygon edited="0">
                    <wp:start x="-716" y="223"/>
                    <wp:lineTo x="-2631" y="3413"/>
                    <wp:lineTo x="-587" y="12052"/>
                    <wp:lineTo x="-124" y="21908"/>
                    <wp:lineTo x="-4" y="22416"/>
                    <wp:lineTo x="21142" y="22623"/>
                    <wp:lineTo x="22100" y="21028"/>
                    <wp:lineTo x="21922" y="7864"/>
                    <wp:lineTo x="20693" y="-716"/>
                    <wp:lineTo x="19272" y="-8976"/>
                    <wp:lineTo x="14051" y="-1699"/>
                    <wp:lineTo x="12127" y="-9829"/>
                    <wp:lineTo x="7338" y="-1854"/>
                    <wp:lineTo x="5414" y="-9985"/>
                    <wp:lineTo x="50" y="-1053"/>
                    <wp:lineTo x="-716" y="223"/>
                  </wp:wrapPolygon>
                </wp:wrapTight>
                <wp:docPr id="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27119">
                          <a:off x="0" y="0"/>
                          <a:ext cx="1819275" cy="685800"/>
                        </a:xfrm>
                        <a:prstGeom prst="rect">
                          <a:avLst/>
                        </a:prstGeom>
                        <a:solidFill>
                          <a:srgbClr val="FFFFFF"/>
                        </a:solidFill>
                        <a:ln w="9525">
                          <a:solidFill>
                            <a:srgbClr val="000000"/>
                          </a:solidFill>
                          <a:miter lim="800000"/>
                          <a:headEnd/>
                          <a:tailEnd/>
                        </a:ln>
                      </wps:spPr>
                      <wps:txbx>
                        <w:txbxContent>
                          <w:p w:rsidR="00CA420A" w:rsidRPr="00C54EC7" w:rsidRDefault="00CA420A" w:rsidP="00CA420A">
                            <w:r w:rsidRPr="00C54EC7">
                              <w:rPr>
                                <w:noProof/>
                                <w:lang w:eastAsia="de-DE"/>
                              </w:rPr>
                              <w:drawing>
                                <wp:inline distT="0" distB="0" distL="0" distR="0" wp14:anchorId="2E4187A8" wp14:editId="22FE0A28">
                                  <wp:extent cx="113665" cy="268605"/>
                                  <wp:effectExtent l="0" t="0" r="0" b="0"/>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 zu  / Ab 1. Juli 2012 neue Öffnungszeiten im Bürgerbüro "/>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2000" t="5856" r="41667" b="10360"/>
                                          <a:stretch/>
                                        </pic:blipFill>
                                        <pic:spPr bwMode="auto">
                                          <a:xfrm>
                                            <a:off x="0" y="0"/>
                                            <a:ext cx="113665" cy="268605"/>
                                          </a:xfrm>
                                          <a:prstGeom prst="rect">
                                            <a:avLst/>
                                          </a:prstGeom>
                                          <a:noFill/>
                                          <a:ln>
                                            <a:noFill/>
                                          </a:ln>
                                          <a:extLst>
                                            <a:ext uri="{53640926-AAD7-44D8-BBD7-CCE9431645EC}">
                                              <a14:shadowObscured xmlns:a14="http://schemas.microsoft.com/office/drawing/2010/main"/>
                                            </a:ext>
                                          </a:extLst>
                                        </pic:spPr>
                                      </pic:pic>
                                    </a:graphicData>
                                  </a:graphic>
                                </wp:inline>
                              </w:drawing>
                            </w:r>
                            <w:r w:rsidRPr="00C54EC7">
                              <w:t xml:space="preserve">Notieren Sie sich in Ihr </w:t>
                            </w:r>
                            <w:proofErr w:type="spellStart"/>
                            <w:r w:rsidRPr="00C54EC7">
                              <w:t>GeoGebraheft</w:t>
                            </w:r>
                            <w:proofErr w:type="spellEnd"/>
                            <w:r w:rsidRPr="00C54EC7">
                              <w:t>, was Sie gelernt haben.</w:t>
                            </w:r>
                          </w:p>
                          <w:p w:rsidR="00CA420A" w:rsidRDefault="00CA420A" w:rsidP="00CA420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8E9D3A" id="_x0000_t202" coordsize="21600,21600" o:spt="202" path="m,l,21600r21600,l21600,xe">
                <v:stroke joinstyle="miter"/>
                <v:path gradientshapeok="t" o:connecttype="rect"/>
              </v:shapetype>
              <v:shape id="_x0000_s1026" type="#_x0000_t202" style="position:absolute;left:0;text-align:left;margin-left:358.4pt;margin-top:8.5pt;width:143.25pt;height:54pt;rotation:2104928fd;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jRmLgIAAFMEAAAOAAAAZHJzL2Uyb0RvYy54bWysVNuO0zAQfUfiHyy/01zUdNuo6WrpUoS0&#10;LEi7fIBjO42F4wm222T5esZO1VYLvCD8YHky4+MzZ2ayvh07TY7SOgWmotkspUQaDkKZfUW/Pe/e&#10;LSlxnhnBNBhZ0Rfp6O3m7Zv10Jcyhxa0kJYgiHHl0Fe09b4vk8TxVnbMzaCXBp0N2I55NO0+EZYN&#10;iN7pJE/TRTKAFb0FLp3Dr/eTk24iftNI7r80jZOe6IoiNx93G/c67Mlmzcq9ZX2r+IkG+wcWHVMG&#10;Hz1D3TPPyMGq36A6xS04aPyMQ5dA0yguYw6YTZa+yuapZb2MuaA4rj/L5P4fLH88frVEiYoWC0oM&#10;67BGz3L0jdSC5EGeoXclRj31GOfH9zBimWOqrn8A/t0RA9uWmb28sxaGVjKB9LJwM7m6OuG4AFIP&#10;n0HgM+zgIQKNje2IBaxNtspvsmwVv6I2BN/Cor2cC4XECA8EliGyoISjb7EslmmsZMLKgBXq0Fvn&#10;P0roSDhU1GIjRFR2fHA+cLuEhHAHWomd0joadl9vtSVHhk2ziyum8ypMGzJUdFXkxSTHXyHSuP4E&#10;0SmP3a9VV1FMAVcIYmUQ8YMR8eyZ0tMZKWtzUjUIOUnqx3rEwCB1DeIF9Y1Komw4lZh5C/YnJQN2&#10;eEXdjwOzkhL9yWCNVtl8HkYiGvPiJkfDXnvqaw8zHKEq6imZjlsfxyjwNXCHtWxUFPbC5MQVOzfq&#10;fZqyMBrXdoy6/As2vwAAAP//AwBQSwMEFAAGAAgAAAAhAE3EsVbfAAAACwEAAA8AAABkcnMvZG93&#10;bnJldi54bWxMj0FLw0AQhe+C/2EZwZvdbYtpidkUUQQRPFgrXrfZMQlmZ0N2mqb+eqcnvc3jPd58&#10;r9hMoVMjDqmNZGE+M6CQquhbqi3s3p9u1qASO/Kui4QWTphgU15eFC738UhvOG65VlJCKXcWGuY+&#10;1zpVDQaXZrFHEu8rDsGxyKHWfnBHKQ+dXhiT6eBakg+N6/Ghwep7ewjS8pPW2Uv7mHb82Z+exw9u&#10;HL1ae3013d+BYpz4LwxnfEGHUpj28UA+qc7Cap4JOouxkk3ngDHLJai9XItbA7os9P8N5S8AAAD/&#10;/wMAUEsBAi0AFAAGAAgAAAAhALaDOJL+AAAA4QEAABMAAAAAAAAAAAAAAAAAAAAAAFtDb250ZW50&#10;X1R5cGVzXS54bWxQSwECLQAUAAYACAAAACEAOP0h/9YAAACUAQAACwAAAAAAAAAAAAAAAAAvAQAA&#10;X3JlbHMvLnJlbHNQSwECLQAUAAYACAAAACEA+V40Zi4CAABTBAAADgAAAAAAAAAAAAAAAAAuAgAA&#10;ZHJzL2Uyb0RvYy54bWxQSwECLQAUAAYACAAAACEATcSxVt8AAAALAQAADwAAAAAAAAAAAAAAAACI&#10;BAAAZHJzL2Rvd25yZXYueG1sUEsFBgAAAAAEAAQA8wAAAJQFAAAAAA==&#10;">
                <v:textbox>
                  <w:txbxContent>
                    <w:p w:rsidR="00CA420A" w:rsidRPr="00C54EC7" w:rsidRDefault="00CA420A" w:rsidP="00CA420A">
                      <w:r w:rsidRPr="00C54EC7">
                        <w:rPr>
                          <w:noProof/>
                          <w:lang w:eastAsia="de-DE"/>
                        </w:rPr>
                        <w:drawing>
                          <wp:inline distT="0" distB="0" distL="0" distR="0" wp14:anchorId="2E4187A8" wp14:editId="22FE0A28">
                            <wp:extent cx="113665" cy="268605"/>
                            <wp:effectExtent l="0" t="0" r="0" b="0"/>
                            <wp:docPr id="501"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 zu  / Ab 1. Juli 2012 neue Öffnungszeiten im Bürgerbüro "/>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2000" t="5856" r="41667" b="10360"/>
                                    <a:stretch/>
                                  </pic:blipFill>
                                  <pic:spPr bwMode="auto">
                                    <a:xfrm>
                                      <a:off x="0" y="0"/>
                                      <a:ext cx="113665" cy="268605"/>
                                    </a:xfrm>
                                    <a:prstGeom prst="rect">
                                      <a:avLst/>
                                    </a:prstGeom>
                                    <a:noFill/>
                                    <a:ln>
                                      <a:noFill/>
                                    </a:ln>
                                    <a:extLst>
                                      <a:ext uri="{53640926-AAD7-44D8-BBD7-CCE9431645EC}">
                                        <a14:shadowObscured xmlns:a14="http://schemas.microsoft.com/office/drawing/2010/main"/>
                                      </a:ext>
                                    </a:extLst>
                                  </pic:spPr>
                                </pic:pic>
                              </a:graphicData>
                            </a:graphic>
                          </wp:inline>
                        </w:drawing>
                      </w:r>
                      <w:r w:rsidRPr="00C54EC7">
                        <w:t xml:space="preserve">Notieren Sie sich in Ihr </w:t>
                      </w:r>
                      <w:proofErr w:type="spellStart"/>
                      <w:r w:rsidRPr="00C54EC7">
                        <w:t>GeoGebraheft</w:t>
                      </w:r>
                      <w:proofErr w:type="spellEnd"/>
                      <w:r w:rsidRPr="00C54EC7">
                        <w:t>, was Sie gelernt haben.</w:t>
                      </w:r>
                    </w:p>
                    <w:p w:rsidR="00CA420A" w:rsidRDefault="00CA420A" w:rsidP="00CA420A"/>
                  </w:txbxContent>
                </v:textbox>
                <w10:wrap type="tight"/>
              </v:shape>
            </w:pict>
          </mc:Fallback>
        </mc:AlternateContent>
      </w:r>
      <w:proofErr w:type="spellStart"/>
      <w:r w:rsidRPr="00C54EC7">
        <w:rPr>
          <w:rFonts w:asciiTheme="minorHAnsi" w:hAnsiTheme="minorHAnsi"/>
        </w:rPr>
        <w:t>Geo</w:t>
      </w:r>
      <w:r>
        <w:rPr>
          <w:rFonts w:asciiTheme="minorHAnsi" w:hAnsiTheme="minorHAnsi"/>
        </w:rPr>
        <w:t>G</w:t>
      </w:r>
      <w:r w:rsidRPr="00C54EC7">
        <w:rPr>
          <w:rFonts w:asciiTheme="minorHAnsi" w:hAnsiTheme="minorHAnsi"/>
        </w:rPr>
        <w:t>ebra</w:t>
      </w:r>
      <w:proofErr w:type="spellEnd"/>
      <w:r>
        <w:rPr>
          <w:rFonts w:asciiTheme="minorHAnsi" w:hAnsiTheme="minorHAnsi"/>
        </w:rPr>
        <w:t>-D</w:t>
      </w:r>
      <w:r w:rsidRPr="00C54EC7">
        <w:rPr>
          <w:rFonts w:asciiTheme="minorHAnsi" w:hAnsiTheme="minorHAnsi"/>
        </w:rPr>
        <w:t xml:space="preserve">atei: </w:t>
      </w:r>
      <w:r>
        <w:rPr>
          <w:rFonts w:asciiTheme="minorHAnsi" w:hAnsiTheme="minorHAnsi"/>
        </w:rPr>
        <w:t xml:space="preserve"> </w:t>
      </w:r>
      <w:r w:rsidRPr="00C54EC7">
        <w:rPr>
          <w:rFonts w:asciiTheme="minorHAnsi" w:hAnsiTheme="minorHAnsi"/>
        </w:rPr>
        <w:t>Einführung</w:t>
      </w:r>
    </w:p>
    <w:p w:rsidR="00CA420A" w:rsidRPr="00C54EC7" w:rsidRDefault="00CA420A" w:rsidP="00CA420A">
      <w:pPr>
        <w:pStyle w:val="Listenabsatz"/>
        <w:numPr>
          <w:ilvl w:val="0"/>
          <w:numId w:val="23"/>
        </w:numPr>
        <w:spacing w:after="120"/>
        <w:ind w:left="714" w:hanging="357"/>
        <w:rPr>
          <w:rFonts w:asciiTheme="minorHAnsi" w:hAnsiTheme="minorHAnsi"/>
        </w:rPr>
      </w:pPr>
      <w:r w:rsidRPr="00C54EC7">
        <w:rPr>
          <w:rFonts w:asciiTheme="minorHAnsi" w:hAnsiTheme="minorHAnsi"/>
        </w:rPr>
        <w:t>Anleitungsblätter</w:t>
      </w:r>
    </w:p>
    <w:p w:rsidR="00CA420A" w:rsidRPr="00C54EC7" w:rsidRDefault="00CA420A" w:rsidP="00CA420A">
      <w:pPr>
        <w:pStyle w:val="Listenabsatz"/>
        <w:numPr>
          <w:ilvl w:val="0"/>
          <w:numId w:val="23"/>
        </w:numPr>
        <w:spacing w:after="120"/>
        <w:ind w:left="714" w:hanging="357"/>
        <w:rPr>
          <w:rFonts w:asciiTheme="minorHAnsi" w:hAnsiTheme="minorHAnsi"/>
        </w:rPr>
      </w:pPr>
      <w:r w:rsidRPr="00C54EC7">
        <w:rPr>
          <w:rFonts w:asciiTheme="minorHAnsi" w:hAnsiTheme="minorHAnsi"/>
        </w:rPr>
        <w:t>Arbeitsblätter zur Dokumentation</w:t>
      </w:r>
    </w:p>
    <w:p w:rsidR="00CA420A" w:rsidRPr="00C54EC7" w:rsidRDefault="00CA420A" w:rsidP="00CA420A">
      <w:pPr>
        <w:pStyle w:val="Listenabsatz"/>
        <w:numPr>
          <w:ilvl w:val="0"/>
          <w:numId w:val="23"/>
        </w:numPr>
        <w:spacing w:after="120"/>
        <w:ind w:left="714" w:hanging="357"/>
        <w:rPr>
          <w:rFonts w:asciiTheme="minorHAnsi" w:hAnsiTheme="minorHAnsi"/>
        </w:rPr>
      </w:pPr>
      <w:proofErr w:type="spellStart"/>
      <w:r w:rsidRPr="00C54EC7">
        <w:rPr>
          <w:rFonts w:asciiTheme="minorHAnsi" w:hAnsiTheme="minorHAnsi"/>
        </w:rPr>
        <w:t>Geogebraheft</w:t>
      </w:r>
      <w:proofErr w:type="spellEnd"/>
    </w:p>
    <w:p w:rsidR="00CA420A" w:rsidRDefault="00CA420A">
      <w:pPr>
        <w:rPr>
          <w:b/>
          <w:noProof/>
          <w:lang w:eastAsia="de-DE"/>
        </w:rPr>
      </w:pPr>
      <w:r>
        <w:rPr>
          <w:b/>
          <w:noProof/>
          <w:lang w:eastAsia="de-DE"/>
        </w:rPr>
        <w:br w:type="page"/>
      </w:r>
    </w:p>
    <w:p w:rsidR="00CA420A" w:rsidRDefault="00CA420A" w:rsidP="00CA420A">
      <w:pPr>
        <w:spacing w:after="100" w:afterAutospacing="1"/>
        <w:rPr>
          <w:b/>
          <w:noProof/>
          <w:lang w:eastAsia="de-DE"/>
        </w:rPr>
      </w:pPr>
      <w:r>
        <w:rPr>
          <w:b/>
          <w:noProof/>
          <w:lang w:eastAsia="de-DE"/>
        </w:rPr>
        <w:lastRenderedPageBreak/>
        <w:t>Einführung</w:t>
      </w:r>
    </w:p>
    <w:p w:rsidR="00CA420A" w:rsidRDefault="00CA420A" w:rsidP="00CA420A">
      <w:pPr>
        <w:spacing w:before="240" w:after="100" w:afterAutospacing="1"/>
        <w:rPr>
          <w:noProof/>
          <w:lang w:eastAsia="de-DE"/>
        </w:rPr>
      </w:pPr>
      <w:r>
        <w:rPr>
          <w:noProof/>
          <w:lang w:eastAsia="de-DE"/>
        </w:rPr>
        <w:t xml:space="preserve">Was ist Geogebra ? </w:t>
      </w:r>
    </w:p>
    <w:p w:rsidR="00CA420A" w:rsidRDefault="00CA420A" w:rsidP="00CA420A">
      <w:pPr>
        <w:spacing w:before="240" w:after="100" w:afterAutospacing="1"/>
        <w:rPr>
          <w:noProof/>
          <w:lang w:eastAsia="de-DE"/>
        </w:rPr>
      </w:pPr>
      <w:r>
        <w:rPr>
          <w:noProof/>
          <w:lang w:eastAsia="de-DE"/>
        </w:rPr>
        <w:t>Anhand der Beantwortung dieser Frage möchten wir Sie gleich mit einem mächtigen Hilfswerkzeug vetraut machen. Öffnen Sie hierzu über den QR Code die Internetseite und informieren Sie sich über die Benutzeroberfläche von Geogebra.</w:t>
      </w:r>
    </w:p>
    <w:p w:rsidR="00CA420A" w:rsidRDefault="00CA420A" w:rsidP="00CA420A">
      <w:pPr>
        <w:spacing w:before="240" w:after="100" w:afterAutospacing="1"/>
        <w:rPr>
          <w:noProof/>
          <w:lang w:eastAsia="de-DE"/>
        </w:rPr>
      </w:pPr>
      <w:r>
        <w:rPr>
          <w:noProof/>
          <w:lang w:eastAsia="de-DE"/>
        </w:rPr>
        <w:drawing>
          <wp:anchor distT="0" distB="0" distL="114300" distR="114300" simplePos="0" relativeHeight="251661312" behindDoc="0" locked="0" layoutInCell="1" allowOverlap="1" wp14:anchorId="0D747B78" wp14:editId="48B16796">
            <wp:simplePos x="0" y="0"/>
            <wp:positionH relativeFrom="column">
              <wp:posOffset>115147</wp:posOffset>
            </wp:positionH>
            <wp:positionV relativeFrom="paragraph">
              <wp:posOffset>8466</wp:posOffset>
            </wp:positionV>
            <wp:extent cx="1915160" cy="1915160"/>
            <wp:effectExtent l="0" t="0" r="8890" b="8890"/>
            <wp:wrapSquare wrapText="bothSides"/>
            <wp:docPr id="2058" name="Grafik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1915160" cy="1915160"/>
                    </a:xfrm>
                    <a:prstGeom prst="rect">
                      <a:avLst/>
                    </a:prstGeom>
                  </pic:spPr>
                </pic:pic>
              </a:graphicData>
            </a:graphic>
            <wp14:sizeRelH relativeFrom="page">
              <wp14:pctWidth>0</wp14:pctWidth>
            </wp14:sizeRelH>
            <wp14:sizeRelV relativeFrom="page">
              <wp14:pctHeight>0</wp14:pctHeight>
            </wp14:sizeRelV>
          </wp:anchor>
        </w:drawing>
      </w:r>
    </w:p>
    <w:p w:rsidR="00CA420A" w:rsidRDefault="00CA420A" w:rsidP="00CA420A">
      <w:pPr>
        <w:spacing w:before="240" w:after="100" w:afterAutospacing="1"/>
        <w:rPr>
          <w:noProof/>
          <w:lang w:eastAsia="de-DE"/>
        </w:rPr>
      </w:pPr>
      <w:r>
        <w:rPr>
          <w:noProof/>
          <w:lang w:eastAsia="de-DE"/>
        </w:rPr>
        <mc:AlternateContent>
          <mc:Choice Requires="wps">
            <w:drawing>
              <wp:anchor distT="45720" distB="45720" distL="114300" distR="114300" simplePos="0" relativeHeight="251639808" behindDoc="1" locked="0" layoutInCell="1" allowOverlap="1" wp14:anchorId="272357B1" wp14:editId="11E7F23A">
                <wp:simplePos x="0" y="0"/>
                <wp:positionH relativeFrom="column">
                  <wp:posOffset>2342092</wp:posOffset>
                </wp:positionH>
                <wp:positionV relativeFrom="paragraph">
                  <wp:posOffset>205529</wp:posOffset>
                </wp:positionV>
                <wp:extent cx="1600200" cy="821055"/>
                <wp:effectExtent l="95250" t="381000" r="114300" b="379095"/>
                <wp:wrapTight wrapText="bothSides">
                  <wp:wrapPolygon edited="0">
                    <wp:start x="-761" y="358"/>
                    <wp:lineTo x="-2939" y="3023"/>
                    <wp:lineTo x="-751" y="9814"/>
                    <wp:lineTo x="-2929" y="12478"/>
                    <wp:lineTo x="-605" y="19694"/>
                    <wp:lineTo x="4059" y="22864"/>
                    <wp:lineTo x="20904" y="22374"/>
                    <wp:lineTo x="21993" y="21041"/>
                    <wp:lineTo x="22373" y="19393"/>
                    <wp:lineTo x="22363" y="9937"/>
                    <wp:lineTo x="21918" y="1014"/>
                    <wp:lineTo x="20824" y="-2381"/>
                    <wp:lineTo x="17770" y="-3379"/>
                    <wp:lineTo x="16246" y="-1514"/>
                    <wp:lineTo x="14058" y="-8305"/>
                    <wp:lineTo x="8396" y="-1377"/>
                    <wp:lineTo x="6208" y="-8168"/>
                    <wp:lineTo x="328" y="-974"/>
                    <wp:lineTo x="-761" y="358"/>
                  </wp:wrapPolygon>
                </wp:wrapTight>
                <wp:docPr id="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27119">
                          <a:off x="0" y="0"/>
                          <a:ext cx="1600200" cy="821055"/>
                        </a:xfrm>
                        <a:prstGeom prst="rect">
                          <a:avLst/>
                        </a:prstGeom>
                        <a:solidFill>
                          <a:srgbClr val="FFFFFF"/>
                        </a:solidFill>
                        <a:ln w="9525">
                          <a:solidFill>
                            <a:srgbClr val="000000"/>
                          </a:solidFill>
                          <a:miter lim="800000"/>
                          <a:headEnd/>
                          <a:tailEnd/>
                        </a:ln>
                      </wps:spPr>
                      <wps:txbx>
                        <w:txbxContent>
                          <w:p w:rsidR="00CA420A" w:rsidRPr="00C54EC7" w:rsidRDefault="00CA420A" w:rsidP="00CA420A">
                            <w:r w:rsidRPr="00C54EC7">
                              <w:rPr>
                                <w:noProof/>
                                <w:lang w:eastAsia="de-DE"/>
                              </w:rPr>
                              <w:drawing>
                                <wp:inline distT="0" distB="0" distL="0" distR="0" wp14:anchorId="199BF771" wp14:editId="0F706D6A">
                                  <wp:extent cx="113665" cy="268605"/>
                                  <wp:effectExtent l="0" t="0" r="0" b="0"/>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 zu  / Ab 1. Juli 2012 neue Öffnungszeiten im Bürgerbüro "/>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2000" t="5856" r="41667" b="10360"/>
                                          <a:stretch/>
                                        </pic:blipFill>
                                        <pic:spPr bwMode="auto">
                                          <a:xfrm>
                                            <a:off x="0" y="0"/>
                                            <a:ext cx="113665" cy="268605"/>
                                          </a:xfrm>
                                          <a:prstGeom prst="rect">
                                            <a:avLst/>
                                          </a:prstGeom>
                                          <a:noFill/>
                                          <a:ln>
                                            <a:noFill/>
                                          </a:ln>
                                          <a:extLst>
                                            <a:ext uri="{53640926-AAD7-44D8-BBD7-CCE9431645EC}">
                                              <a14:shadowObscured xmlns:a14="http://schemas.microsoft.com/office/drawing/2010/main"/>
                                            </a:ext>
                                          </a:extLst>
                                        </pic:spPr>
                                      </pic:pic>
                                    </a:graphicData>
                                  </a:graphic>
                                </wp:inline>
                              </w:drawing>
                            </w:r>
                            <w:r w:rsidRPr="00C54EC7">
                              <w:t xml:space="preserve">Notieren Sie sich in Ihr </w:t>
                            </w:r>
                            <w:proofErr w:type="spellStart"/>
                            <w:r w:rsidRPr="00C54EC7">
                              <w:t>GeoGebraheft</w:t>
                            </w:r>
                            <w:proofErr w:type="spellEnd"/>
                            <w:r w:rsidRPr="00C54EC7">
                              <w:t>, was Sie gelernt haben.</w:t>
                            </w:r>
                          </w:p>
                          <w:p w:rsidR="00CA420A" w:rsidRDefault="00CA420A" w:rsidP="00CA420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357B1" id="_x0000_s1027" type="#_x0000_t202" style="position:absolute;margin-left:184.4pt;margin-top:16.2pt;width:126pt;height:64.65pt;rotation:2104928fd;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HdrLwIAAFoEAAAOAAAAZHJzL2Uyb0RvYy54bWysVNuO2yAQfa/Uf0C8N74o3mysOKtttqkq&#10;bbeVdvsBGOMYFRgXSOz06zvgKElvL1X9gBgzPpw5Z8aru1ErchDWSTAVzWYpJcJwaKTZVfTLy/bN&#10;LSXOM9MwBUZU9CgcvVu/frUa+lLk0IFqhCUIYlw59BXtvO/LJHG8E5q5GfTC4GELVjOPod0ljWUD&#10;omuV5Gl6kwxgm94CF87h24fpkK4jftsK7j+1rROeqIoiNx9XG9c6rMl6xcqdZX0n+YkG+wcWmkmD&#10;l56hHphnZG/lb1BacgsOWj/joBNoW8lFrAGrydJfqnnuWC9iLSiO688yuf8Hy58Ony2RTUWLBSWG&#10;afToRYy+FaoheZBn6F2JWc895vnxLYxocyzV9Y/AvzpiYNMxsxP31sLQCdYgvSx8mVx9OuG4AFIP&#10;H6HBa9jeQwQaW6uJBfQmW+aLLFvGt6gNwbvQtOPZKCRGeCBwk6boPiUcz27zLC2KeCErA1bwobfO&#10;vxegSdhU1GIjRFR2eHQ+cLukhHQHSjZbqVQM7K7eKEsODJtmG58T+k9pypChossiLyY5/gqRxudP&#10;EFp67H4lNVZxTmJlEPGdaWJveibVtEfKypxUDUJOkvqxHqN/UfKgeA3NEWWOgqJEOJwoQAf2OyUD&#10;NnpF3bc9s4IS9cGgVctsPg+TEYN5scgxsNcn9fUJMxyhKuopmbYbH6cp6GbgHi1tZdT3wuREGRs4&#10;yn4atjAh13HMuvwS1j8AAAD//wMAUEsDBBQABgAIAAAAIQBN3CTR3gAAAAoBAAAPAAAAZHJzL2Rv&#10;d25yZXYueG1sTI9NS8NAEIbvgv9hGcGb3TTKGtJsiiiCCB6sFa/T7DYbzM6G7DZN/fWOJ3ubj4d3&#10;nqnWs+/FZMfYBdKwXGQgLDXBdNRq2H483xQgYkIy2AeyGk42wrq+vKiwNOFI73bapFZwCMUSNbiU&#10;hlLK2DjrMS7CYIl3+zB6TNyOrTQjHjnc9zLPMiU9dsQXHA720dnme3PwnPITC/XaPcVt+hpOL9Nn&#10;ckhvWl9fzQ8rEMnO6R+GP31Wh5qdduFAJopew60qWD1xkd+BYEDlGQ92TKrlPci6kucv1L8AAAD/&#10;/wMAUEsBAi0AFAAGAAgAAAAhALaDOJL+AAAA4QEAABMAAAAAAAAAAAAAAAAAAAAAAFtDb250ZW50&#10;X1R5cGVzXS54bWxQSwECLQAUAAYACAAAACEAOP0h/9YAAACUAQAACwAAAAAAAAAAAAAAAAAvAQAA&#10;X3JlbHMvLnJlbHNQSwECLQAUAAYACAAAACEActx3ay8CAABaBAAADgAAAAAAAAAAAAAAAAAuAgAA&#10;ZHJzL2Uyb0RvYy54bWxQSwECLQAUAAYACAAAACEATdwk0d4AAAAKAQAADwAAAAAAAAAAAAAAAACJ&#10;BAAAZHJzL2Rvd25yZXYueG1sUEsFBgAAAAAEAAQA8wAAAJQFAAAAAA==&#10;">
                <v:textbox>
                  <w:txbxContent>
                    <w:p w:rsidR="00CA420A" w:rsidRPr="00C54EC7" w:rsidRDefault="00CA420A" w:rsidP="00CA420A">
                      <w:r w:rsidRPr="00C54EC7">
                        <w:rPr>
                          <w:noProof/>
                          <w:lang w:eastAsia="de-DE"/>
                        </w:rPr>
                        <w:drawing>
                          <wp:inline distT="0" distB="0" distL="0" distR="0" wp14:anchorId="199BF771" wp14:editId="0F706D6A">
                            <wp:extent cx="113665" cy="268605"/>
                            <wp:effectExtent l="0" t="0" r="0" b="0"/>
                            <wp:docPr id="502"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 zu  / Ab 1. Juli 2012 neue Öffnungszeiten im Bürgerbüro "/>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2000" t="5856" r="41667" b="10360"/>
                                    <a:stretch/>
                                  </pic:blipFill>
                                  <pic:spPr bwMode="auto">
                                    <a:xfrm>
                                      <a:off x="0" y="0"/>
                                      <a:ext cx="113665" cy="268605"/>
                                    </a:xfrm>
                                    <a:prstGeom prst="rect">
                                      <a:avLst/>
                                    </a:prstGeom>
                                    <a:noFill/>
                                    <a:ln>
                                      <a:noFill/>
                                    </a:ln>
                                    <a:extLst>
                                      <a:ext uri="{53640926-AAD7-44D8-BBD7-CCE9431645EC}">
                                        <a14:shadowObscured xmlns:a14="http://schemas.microsoft.com/office/drawing/2010/main"/>
                                      </a:ext>
                                    </a:extLst>
                                  </pic:spPr>
                                </pic:pic>
                              </a:graphicData>
                            </a:graphic>
                          </wp:inline>
                        </w:drawing>
                      </w:r>
                      <w:r w:rsidRPr="00C54EC7">
                        <w:t xml:space="preserve">Notieren Sie sich in Ihr </w:t>
                      </w:r>
                      <w:proofErr w:type="spellStart"/>
                      <w:r w:rsidRPr="00C54EC7">
                        <w:t>GeoGebraheft</w:t>
                      </w:r>
                      <w:proofErr w:type="spellEnd"/>
                      <w:r w:rsidRPr="00C54EC7">
                        <w:t>, was Sie gelernt haben.</w:t>
                      </w:r>
                    </w:p>
                    <w:p w:rsidR="00CA420A" w:rsidRDefault="00CA420A" w:rsidP="00CA420A"/>
                  </w:txbxContent>
                </v:textbox>
                <w10:wrap type="tight"/>
              </v:shape>
            </w:pict>
          </mc:Fallback>
        </mc:AlternateContent>
      </w:r>
    </w:p>
    <w:p w:rsidR="00CA420A" w:rsidRDefault="00CA420A" w:rsidP="00CA420A">
      <w:pPr>
        <w:spacing w:before="240" w:after="100" w:afterAutospacing="1"/>
        <w:rPr>
          <w:noProof/>
          <w:lang w:eastAsia="de-DE"/>
        </w:rPr>
      </w:pPr>
    </w:p>
    <w:p w:rsidR="00CA420A" w:rsidRDefault="00CA420A" w:rsidP="00CA420A">
      <w:pPr>
        <w:spacing w:before="240" w:after="100" w:afterAutospacing="1"/>
        <w:rPr>
          <w:noProof/>
          <w:lang w:eastAsia="de-DE"/>
        </w:rPr>
      </w:pPr>
    </w:p>
    <w:p w:rsidR="00CA420A" w:rsidRDefault="00CA420A" w:rsidP="00CA420A">
      <w:pPr>
        <w:spacing w:before="240" w:after="100" w:afterAutospacing="1"/>
        <w:rPr>
          <w:noProof/>
          <w:lang w:eastAsia="de-DE"/>
        </w:rPr>
      </w:pPr>
    </w:p>
    <w:p w:rsidR="00CA420A" w:rsidRDefault="00CA420A" w:rsidP="00CA420A">
      <w:pPr>
        <w:spacing w:before="240" w:after="100" w:afterAutospacing="1"/>
        <w:rPr>
          <w:noProof/>
          <w:lang w:eastAsia="de-DE"/>
        </w:rPr>
      </w:pPr>
    </w:p>
    <w:p w:rsidR="00CA420A" w:rsidRDefault="00CA420A" w:rsidP="00CA420A">
      <w:pPr>
        <w:spacing w:before="240" w:after="100" w:afterAutospacing="1"/>
        <w:rPr>
          <w:noProof/>
          <w:lang w:eastAsia="de-DE"/>
        </w:rPr>
      </w:pPr>
    </w:p>
    <w:p w:rsidR="00CA420A" w:rsidRDefault="00CA420A" w:rsidP="00CA420A">
      <w:pPr>
        <w:spacing w:before="240" w:after="100" w:afterAutospacing="1"/>
        <w:rPr>
          <w:noProof/>
          <w:lang w:eastAsia="de-DE"/>
        </w:rPr>
      </w:pPr>
      <w:r>
        <w:rPr>
          <w:noProof/>
          <w:lang w:eastAsia="de-DE"/>
        </w:rPr>
        <w:t>Notieren Sie sich in Ihr Geobraheft für Geogbratube</w:t>
      </w:r>
    </w:p>
    <w:p w:rsidR="00CA420A" w:rsidRDefault="00CA420A" w:rsidP="00CA420A">
      <w:pPr>
        <w:pStyle w:val="Listenabsatz"/>
        <w:numPr>
          <w:ilvl w:val="0"/>
          <w:numId w:val="25"/>
        </w:numPr>
        <w:spacing w:before="240" w:after="100" w:afterAutospacing="1"/>
        <w:rPr>
          <w:rFonts w:asciiTheme="minorHAnsi" w:hAnsiTheme="minorHAnsi"/>
          <w:noProof/>
          <w:lang w:eastAsia="de-DE"/>
        </w:rPr>
      </w:pPr>
      <w:r w:rsidRPr="00C23F05">
        <w:rPr>
          <w:rFonts w:asciiTheme="minorHAnsi" w:hAnsiTheme="minorHAnsi"/>
          <w:noProof/>
          <w:lang w:eastAsia="de-DE"/>
        </w:rPr>
        <w:t xml:space="preserve">Benutzernamen </w:t>
      </w:r>
      <w:r>
        <w:rPr>
          <w:rFonts w:asciiTheme="minorHAnsi" w:hAnsiTheme="minorHAnsi"/>
          <w:noProof/>
          <w:lang w:eastAsia="de-DE"/>
        </w:rPr>
        <w:t>Ihrer Lerngruppe</w:t>
      </w:r>
    </w:p>
    <w:p w:rsidR="00CA420A" w:rsidRDefault="00CA420A" w:rsidP="00CA420A">
      <w:pPr>
        <w:pStyle w:val="Listenabsatz"/>
        <w:numPr>
          <w:ilvl w:val="0"/>
          <w:numId w:val="25"/>
        </w:numPr>
        <w:spacing w:before="240" w:after="100" w:afterAutospacing="1"/>
        <w:rPr>
          <w:rFonts w:asciiTheme="minorHAnsi" w:hAnsiTheme="minorHAnsi"/>
          <w:noProof/>
          <w:lang w:eastAsia="de-DE"/>
        </w:rPr>
      </w:pPr>
      <w:r>
        <w:rPr>
          <w:rFonts w:asciiTheme="minorHAnsi" w:hAnsiTheme="minorHAnsi"/>
          <w:noProof/>
          <w:lang w:eastAsia="de-DE"/>
        </w:rPr>
        <w:t>PasswortIhrer Lerngruppe</w:t>
      </w:r>
    </w:p>
    <w:p w:rsidR="00CA420A" w:rsidRDefault="00CA420A" w:rsidP="00CA420A">
      <w:pPr>
        <w:pStyle w:val="Listenabsatz"/>
        <w:numPr>
          <w:ilvl w:val="0"/>
          <w:numId w:val="25"/>
        </w:numPr>
        <w:spacing w:before="240" w:after="100" w:afterAutospacing="1"/>
        <w:rPr>
          <w:rFonts w:asciiTheme="minorHAnsi" w:hAnsiTheme="minorHAnsi"/>
          <w:noProof/>
          <w:lang w:eastAsia="de-DE"/>
        </w:rPr>
      </w:pPr>
      <w:r>
        <w:rPr>
          <w:rFonts w:asciiTheme="minorHAnsi" w:hAnsiTheme="minorHAnsi"/>
          <w:noProof/>
          <w:lang w:eastAsia="de-DE"/>
        </w:rPr>
        <w:t>Ihr persönliches Kürzel zur Dateikennung beim Speichern</w:t>
      </w:r>
    </w:p>
    <w:p w:rsidR="00CA420A" w:rsidRDefault="00CA420A" w:rsidP="00CA420A">
      <w:pPr>
        <w:spacing w:before="240" w:after="100" w:afterAutospacing="1"/>
        <w:rPr>
          <w:noProof/>
          <w:lang w:eastAsia="de-DE"/>
        </w:rPr>
      </w:pPr>
    </w:p>
    <w:p w:rsidR="00CA420A" w:rsidRDefault="00CA420A" w:rsidP="00CA420A">
      <w:pPr>
        <w:spacing w:before="240" w:after="100" w:afterAutospacing="1"/>
        <w:rPr>
          <w:noProof/>
          <w:lang w:eastAsia="de-DE"/>
        </w:rPr>
      </w:pPr>
      <w:r>
        <w:rPr>
          <w:noProof/>
          <w:lang w:eastAsia="de-DE"/>
        </w:rPr>
        <w:t>Schauen</w:t>
      </w:r>
      <w:r w:rsidRPr="00350824">
        <w:rPr>
          <w:noProof/>
          <w:lang w:eastAsia="de-DE"/>
        </w:rPr>
        <w:t xml:space="preserve"> Sie </w:t>
      </w:r>
      <w:r>
        <w:rPr>
          <w:noProof/>
          <w:lang w:eastAsia="de-DE"/>
        </w:rPr>
        <w:t xml:space="preserve">sich </w:t>
      </w:r>
      <w:r w:rsidRPr="00350824">
        <w:rPr>
          <w:noProof/>
          <w:lang w:eastAsia="de-DE"/>
        </w:rPr>
        <w:t>den Film: „Einführung in den Lernzirkel“</w:t>
      </w:r>
      <w:r>
        <w:rPr>
          <w:noProof/>
          <w:lang w:eastAsia="de-DE"/>
        </w:rPr>
        <w:t xml:space="preserve"> an</w:t>
      </w:r>
    </w:p>
    <w:p w:rsidR="00CA420A" w:rsidRDefault="00CA420A" w:rsidP="00CA420A">
      <w:pPr>
        <w:spacing w:before="240" w:after="100" w:afterAutospacing="1"/>
        <w:rPr>
          <w:noProof/>
          <w:lang w:eastAsia="de-DE"/>
        </w:rPr>
      </w:pPr>
    </w:p>
    <w:p w:rsidR="00CA420A" w:rsidRDefault="00CA420A" w:rsidP="00CA420A">
      <w:pPr>
        <w:pStyle w:val="Listenabsatz"/>
        <w:spacing w:before="240" w:after="100" w:afterAutospacing="1"/>
        <w:rPr>
          <w:rFonts w:asciiTheme="minorHAnsi" w:hAnsiTheme="minorHAnsi"/>
          <w:noProof/>
          <w:lang w:eastAsia="de-DE"/>
        </w:rPr>
      </w:pPr>
    </w:p>
    <w:p w:rsidR="00CA420A" w:rsidRDefault="00CA420A">
      <w:pPr>
        <w:rPr>
          <w:noProof/>
          <w:color w:val="auto"/>
          <w:sz w:val="22"/>
          <w:lang w:eastAsia="de-DE"/>
        </w:rPr>
      </w:pPr>
      <w:r>
        <w:rPr>
          <w:noProof/>
          <w:lang w:eastAsia="de-DE"/>
        </w:rPr>
        <w:br w:type="page"/>
      </w:r>
    </w:p>
    <w:p w:rsidR="00CA420A" w:rsidRDefault="00925465" w:rsidP="00CA420A">
      <w:pPr>
        <w:spacing w:before="240" w:after="100" w:afterAutospacing="1"/>
        <w:rPr>
          <w:noProof/>
          <w:lang w:eastAsia="de-DE"/>
        </w:rPr>
      </w:pPr>
      <w:r>
        <w:rPr>
          <w:noProof/>
          <w:lang w:eastAsia="de-DE"/>
        </w:rPr>
        <w:lastRenderedPageBreak/>
        <mc:AlternateContent>
          <mc:Choice Requires="wps">
            <w:drawing>
              <wp:anchor distT="0" distB="0" distL="114300" distR="114300" simplePos="0" relativeHeight="251598848" behindDoc="0" locked="0" layoutInCell="1" allowOverlap="1" wp14:anchorId="53A8B54F" wp14:editId="0A407E48">
                <wp:simplePos x="0" y="0"/>
                <wp:positionH relativeFrom="margin">
                  <wp:posOffset>3120813</wp:posOffset>
                </wp:positionH>
                <wp:positionV relativeFrom="paragraph">
                  <wp:posOffset>1812078</wp:posOffset>
                </wp:positionV>
                <wp:extent cx="3581400" cy="3115310"/>
                <wp:effectExtent l="0" t="0" r="19050" b="199390"/>
                <wp:wrapNone/>
                <wp:docPr id="62" name="Rechteckige Legende 62"/>
                <wp:cNvGraphicFramePr/>
                <a:graphic xmlns:a="http://schemas.openxmlformats.org/drawingml/2006/main">
                  <a:graphicData uri="http://schemas.microsoft.com/office/word/2010/wordprocessingShape">
                    <wps:wsp>
                      <wps:cNvSpPr/>
                      <wps:spPr>
                        <a:xfrm>
                          <a:off x="0" y="0"/>
                          <a:ext cx="3581400" cy="3115310"/>
                        </a:xfrm>
                        <a:prstGeom prst="wedgeRectCallout">
                          <a:avLst>
                            <a:gd name="adj1" fmla="val -34890"/>
                            <a:gd name="adj2" fmla="val 5530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925465" w:rsidRDefault="00925465" w:rsidP="00CA420A">
                            <w:pPr>
                              <w:jc w:val="center"/>
                              <w:rPr>
                                <w:noProof/>
                                <w:lang w:eastAsia="de-DE"/>
                              </w:rPr>
                            </w:pPr>
                          </w:p>
                          <w:p w:rsidR="00925465" w:rsidRDefault="00925465" w:rsidP="00CA420A">
                            <w:pPr>
                              <w:jc w:val="center"/>
                              <w:rPr>
                                <w:noProof/>
                                <w:lang w:eastAsia="de-DE"/>
                              </w:rPr>
                            </w:pPr>
                          </w:p>
                          <w:p w:rsidR="00925465" w:rsidRDefault="00925465" w:rsidP="00CA420A">
                            <w:pPr>
                              <w:jc w:val="center"/>
                              <w:rPr>
                                <w:noProof/>
                                <w:lang w:eastAsia="de-DE"/>
                              </w:rPr>
                            </w:pPr>
                          </w:p>
                          <w:p w:rsidR="00925465" w:rsidRDefault="00925465" w:rsidP="00CA420A">
                            <w:pPr>
                              <w:jc w:val="center"/>
                              <w:rPr>
                                <w:noProof/>
                                <w:lang w:eastAsia="de-DE"/>
                              </w:rPr>
                            </w:pPr>
                          </w:p>
                          <w:p w:rsidR="00925465" w:rsidRDefault="00925465" w:rsidP="00CA420A">
                            <w:pPr>
                              <w:jc w:val="center"/>
                              <w:rPr>
                                <w:noProof/>
                                <w:lang w:eastAsia="de-DE"/>
                              </w:rPr>
                            </w:pPr>
                          </w:p>
                          <w:p w:rsidR="00CA420A" w:rsidRDefault="00925465" w:rsidP="00CA420A">
                            <w:pPr>
                              <w:jc w:val="center"/>
                              <w:rPr>
                                <w:noProof/>
                                <w:lang w:eastAsia="de-DE"/>
                              </w:rPr>
                            </w:pPr>
                            <w:r w:rsidRPr="00C738E9">
                              <w:rPr>
                                <w:noProof/>
                                <w:lang w:eastAsia="de-DE"/>
                              </w:rPr>
                              <w:drawing>
                                <wp:inline distT="0" distB="0" distL="0" distR="0" wp14:anchorId="6B73C02E" wp14:editId="52A082BF">
                                  <wp:extent cx="3315970" cy="3649133"/>
                                  <wp:effectExtent l="0" t="0" r="0" b="8890"/>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lum bright="-9000" contrast="-5000"/>
                                            <a:extLst>
                                              <a:ext uri="{28A0092B-C50C-407E-A947-70E740481C1C}">
                                                <a14:useLocalDpi xmlns:a14="http://schemas.microsoft.com/office/drawing/2010/main" val="0"/>
                                              </a:ext>
                                            </a:extLst>
                                          </a:blip>
                                          <a:srcRect/>
                                          <a:stretch>
                                            <a:fillRect/>
                                          </a:stretch>
                                        </pic:blipFill>
                                        <pic:spPr bwMode="auto">
                                          <a:xfrm>
                                            <a:off x="0" y="0"/>
                                            <a:ext cx="3321576" cy="3655303"/>
                                          </a:xfrm>
                                          <a:prstGeom prst="rect">
                                            <a:avLst/>
                                          </a:prstGeom>
                                          <a:noFill/>
                                          <a:ln>
                                            <a:noFill/>
                                          </a:ln>
                                        </pic:spPr>
                                      </pic:pic>
                                    </a:graphicData>
                                  </a:graphic>
                                </wp:inline>
                              </w:drawing>
                            </w: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A8B54F"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hteckige Legende 62" o:spid="_x0000_s1028" type="#_x0000_t61" style="position:absolute;margin-left:245.75pt;margin-top:142.7pt;width:282pt;height:245.3pt;z-index:251598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pi2uwIAAMEFAAAOAAAAZHJzL2Uyb0RvYy54bWysVEtv2zAMvg/YfxB0b23n0bVBnSJI0WFA&#10;0BZth54VmYq9yZImKbGzX19KdpxgLXYYloMimeRH8uPj+qatJdmBdZVWOc3OU0pAcV1UapPT7y93&#10;Z5eUOM9UwaRWkNM9OHoz//zpujEzGOlSywIsQRDlZo3Jaem9mSWJ4yXUzJ1rAwqFQtuaeXzaTVJY&#10;1iB6LZNRml4kjbaFsZqDc/j1thPSecQXArh/EMKBJzKnGJuPp43nOpzJ/JrNNpaZsuJ9GOwfoqhZ&#10;pdDpAHXLPCNbW72DqitutdPCn3NdJ1qIikPMAbPJ0j+yeS6ZgZgLkuPMQJP7f7D8fvdoSVXk9GJE&#10;iWI11ugJeOmB/6w2QFawAVUAQSlS1Rg3Q4tn82j7l8NryLsVtg7/mBFpI737gV5oPeH4cTy9zCYp&#10;VoGjbJxl03EWC5AczY11/ivomoRLThsoNoDh+CWTUm99pJjtVs5Hros+YFb8yCgRtcTS7ZgkZ+PJ&#10;5dWhtidKmOFRaTodp1lICt33kHg7BBDwlb6rpAwaIe8u03jzewlBQaonEEge5jaKocW2haW0BMPI&#10;KeMclM86UcmQxvh5muKv9zxYxDgiYEAW6HjA7gHCSLzH7hLo9YMpxK4fjNO/BdYZDxbRs1Z+MK4r&#10;pe1HABKz6j13+geSOmoCS75dt7Gxhs5Z62KPzWZ1N4XO8LsKy7xizj8yi7XD1sBV4h/wEFI3OdX9&#10;jZJS298ffQ/6OA0opaTBMc6p+7VlFiiR3xTOyVU2mYS5j4/J9MsIH/ZUsj6VqG291Fg47CaMLl6D&#10;vpeHq7C6fsWNswheUcQUR9855d4eHkvfrRfcWRwWi6iGs26YX6lnwwN44Dk02kv7yqzpe93jmNzr&#10;w8j3PdlxfNQNlkovtl6LygdhYLrjtX/gnoit1O+0sIhO31HruHnnbwAAAP//AwBQSwMEFAAGAAgA&#10;AAAhALicH6zhAAAADAEAAA8AAABkcnMvZG93bnJldi54bWxMj01PwzAMhu9I/IfISNxY0mndR9d0&#10;ggkk2I3BYb25rddWa5yqybby78lOcLT96H0fp5vRdOJCg2sta4gmCgRxaauWaw3fX29PSxDOI1fY&#10;WSYNP+Rgk93fpZhU9sqfdNn7WoQQdglqaLzvEyld2ZBBN7E9cbgd7WDQh3GoZTXgNYSbTk6VmkuD&#10;LYeGBnvaNlSe9mcTSnZ4wPzwvi1enTcfqyh/OeW51o8P4/MahKfR/8Fw0w/qkAWnwp65cqLTMFtF&#10;cUA1TJfxDMSNUHEcVoWGxWKuQGap/P9E9gsAAP//AwBQSwECLQAUAAYACAAAACEAtoM4kv4AAADh&#10;AQAAEwAAAAAAAAAAAAAAAAAAAAAAW0NvbnRlbnRfVHlwZXNdLnhtbFBLAQItABQABgAIAAAAIQA4&#10;/SH/1gAAAJQBAAALAAAAAAAAAAAAAAAAAC8BAABfcmVscy8ucmVsc1BLAQItABQABgAIAAAAIQBh&#10;Kpi2uwIAAMEFAAAOAAAAAAAAAAAAAAAAAC4CAABkcnMvZTJvRG9jLnhtbFBLAQItABQABgAIAAAA&#10;IQC4nB+s4QAAAAwBAAAPAAAAAAAAAAAAAAAAABUFAABkcnMvZG93bnJldi54bWxQSwUGAAAAAAQA&#10;BADzAAAAIwYAAAAA&#10;" adj="3264,22745" filled="f" strokecolor="#243f60 [1604]" strokeweight="2pt">
                <v:textbox>
                  <w:txbxContent>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rPr>
                          <w:noProof/>
                          <w:lang w:eastAsia="de-DE"/>
                        </w:rPr>
                      </w:pPr>
                    </w:p>
                    <w:p w:rsidR="00925465" w:rsidRDefault="00925465" w:rsidP="00CA420A">
                      <w:pPr>
                        <w:jc w:val="center"/>
                        <w:rPr>
                          <w:noProof/>
                          <w:lang w:eastAsia="de-DE"/>
                        </w:rPr>
                      </w:pPr>
                    </w:p>
                    <w:p w:rsidR="00925465" w:rsidRDefault="00925465" w:rsidP="00CA420A">
                      <w:pPr>
                        <w:jc w:val="center"/>
                        <w:rPr>
                          <w:noProof/>
                          <w:lang w:eastAsia="de-DE"/>
                        </w:rPr>
                      </w:pPr>
                    </w:p>
                    <w:p w:rsidR="00925465" w:rsidRDefault="00925465" w:rsidP="00CA420A">
                      <w:pPr>
                        <w:jc w:val="center"/>
                        <w:rPr>
                          <w:noProof/>
                          <w:lang w:eastAsia="de-DE"/>
                        </w:rPr>
                      </w:pPr>
                    </w:p>
                    <w:p w:rsidR="00925465" w:rsidRDefault="00925465" w:rsidP="00CA420A">
                      <w:pPr>
                        <w:jc w:val="center"/>
                        <w:rPr>
                          <w:noProof/>
                          <w:lang w:eastAsia="de-DE"/>
                        </w:rPr>
                      </w:pPr>
                    </w:p>
                    <w:p w:rsidR="00925465" w:rsidRDefault="00925465" w:rsidP="00CA420A">
                      <w:pPr>
                        <w:jc w:val="center"/>
                        <w:rPr>
                          <w:noProof/>
                          <w:lang w:eastAsia="de-DE"/>
                        </w:rPr>
                      </w:pPr>
                    </w:p>
                    <w:p w:rsidR="00CA420A" w:rsidRDefault="00925465" w:rsidP="00CA420A">
                      <w:pPr>
                        <w:jc w:val="center"/>
                        <w:rPr>
                          <w:noProof/>
                          <w:lang w:eastAsia="de-DE"/>
                        </w:rPr>
                      </w:pPr>
                      <w:r w:rsidRPr="00C738E9">
                        <w:rPr>
                          <w:noProof/>
                          <w:lang w:eastAsia="de-DE"/>
                        </w:rPr>
                        <w:drawing>
                          <wp:inline distT="0" distB="0" distL="0" distR="0" wp14:anchorId="6B73C02E" wp14:editId="52A082BF">
                            <wp:extent cx="3315970" cy="3649133"/>
                            <wp:effectExtent l="0" t="0" r="0" b="8890"/>
                            <wp:docPr id="503"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lum bright="-9000" contrast="-5000"/>
                                      <a:extLst>
                                        <a:ext uri="{28A0092B-C50C-407E-A947-70E740481C1C}">
                                          <a14:useLocalDpi xmlns:a14="http://schemas.microsoft.com/office/drawing/2010/main" val="0"/>
                                        </a:ext>
                                      </a:extLst>
                                    </a:blip>
                                    <a:srcRect/>
                                    <a:stretch>
                                      <a:fillRect/>
                                    </a:stretch>
                                  </pic:blipFill>
                                  <pic:spPr bwMode="auto">
                                    <a:xfrm>
                                      <a:off x="0" y="0"/>
                                      <a:ext cx="3321576" cy="3655303"/>
                                    </a:xfrm>
                                    <a:prstGeom prst="rect">
                                      <a:avLst/>
                                    </a:prstGeom>
                                    <a:noFill/>
                                    <a:ln>
                                      <a:noFill/>
                                    </a:ln>
                                  </pic:spPr>
                                </pic:pic>
                              </a:graphicData>
                            </a:graphic>
                          </wp:inline>
                        </w:drawing>
                      </w:r>
                    </w:p>
                    <w:p w:rsidR="00CA420A" w:rsidRDefault="00CA420A" w:rsidP="00CA420A">
                      <w:pPr>
                        <w:jc w:val="center"/>
                        <w:rPr>
                          <w:noProof/>
                          <w:lang w:eastAsia="de-DE"/>
                        </w:rPr>
                      </w:pPr>
                    </w:p>
                    <w:p w:rsidR="00CA420A" w:rsidRDefault="00CA420A" w:rsidP="00CA420A">
                      <w:pPr>
                        <w:jc w:val="center"/>
                        <w:rPr>
                          <w:noProof/>
                          <w:lang w:eastAsia="de-DE"/>
                        </w:rPr>
                      </w:pPr>
                    </w:p>
                    <w:p w:rsidR="00CA420A" w:rsidRDefault="00CA420A" w:rsidP="00CA420A">
                      <w:pPr>
                        <w:jc w:val="center"/>
                      </w:pPr>
                    </w:p>
                  </w:txbxContent>
                </v:textbox>
                <w10:wrap anchorx="margin"/>
              </v:shape>
            </w:pict>
          </mc:Fallback>
        </mc:AlternateContent>
      </w:r>
      <w:r w:rsidR="00CA420A">
        <w:rPr>
          <w:noProof/>
          <w:lang w:eastAsia="de-DE"/>
        </w:rPr>
        <mc:AlternateContent>
          <mc:Choice Requires="wps">
            <w:drawing>
              <wp:anchor distT="45720" distB="45720" distL="114300" distR="114300" simplePos="0" relativeHeight="251619328" behindDoc="0" locked="0" layoutInCell="1" allowOverlap="1" wp14:anchorId="1114CE91" wp14:editId="66455130">
                <wp:simplePos x="0" y="0"/>
                <wp:positionH relativeFrom="margin">
                  <wp:posOffset>89746</wp:posOffset>
                </wp:positionH>
                <wp:positionV relativeFrom="paragraph">
                  <wp:posOffset>96944</wp:posOffset>
                </wp:positionV>
                <wp:extent cx="6383655" cy="1515110"/>
                <wp:effectExtent l="342900" t="57150" r="55245" b="332740"/>
                <wp:wrapSquare wrapText="bothSides"/>
                <wp:docPr id="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3655" cy="1515110"/>
                        </a:xfrm>
                        <a:prstGeom prst="rect">
                          <a:avLst/>
                        </a:prstGeom>
                        <a:solidFill>
                          <a:srgbClr val="FFFFFF"/>
                        </a:solidFill>
                        <a:ln w="9525">
                          <a:noFill/>
                          <a:miter lim="800000"/>
                          <a:headEnd/>
                          <a:tailEnd/>
                        </a:ln>
                        <a:effectLst>
                          <a:outerShdw blurRad="149987" dist="250190" dir="8460000" algn="ctr">
                            <a:srgbClr val="000000">
                              <a:alpha val="28000"/>
                            </a:srgbClr>
                          </a:outerShdw>
                        </a:effectLst>
                        <a:scene3d>
                          <a:camera prst="orthographicFront">
                            <a:rot lat="0" lon="0" rev="0"/>
                          </a:camera>
                          <a:lightRig rig="contrasting" dir="t">
                            <a:rot lat="0" lon="0" rev="1500000"/>
                          </a:lightRig>
                        </a:scene3d>
                        <a:sp3d prstMaterial="metal">
                          <a:bevelT w="88900" h="88900"/>
                        </a:sp3d>
                      </wps:spPr>
                      <wps:txbx>
                        <w:txbxContent>
                          <w:p w:rsidR="00CA420A" w:rsidRPr="00350824" w:rsidRDefault="00CA420A" w:rsidP="00CA420A">
                            <w:pPr>
                              <w:rPr>
                                <w:b/>
                                <w:noProof/>
                                <w:lang w:eastAsia="de-DE"/>
                              </w:rPr>
                            </w:pPr>
                            <w:r w:rsidRPr="00350824">
                              <w:rPr>
                                <w:b/>
                                <w:noProof/>
                                <w:lang w:eastAsia="de-DE"/>
                              </w:rPr>
                              <w:t>Herau</w:t>
                            </w:r>
                            <w:r>
                              <w:rPr>
                                <w:b/>
                                <w:noProof/>
                                <w:lang w:eastAsia="de-DE"/>
                              </w:rPr>
                              <w:t xml:space="preserve">sforderung </w:t>
                            </w:r>
                          </w:p>
                          <w:p w:rsidR="00CA420A" w:rsidRPr="002E0A6C" w:rsidRDefault="00CA420A" w:rsidP="00CA420A">
                            <w:pPr>
                              <w:pStyle w:val="Listenabsatz"/>
                              <w:numPr>
                                <w:ilvl w:val="0"/>
                                <w:numId w:val="24"/>
                              </w:numPr>
                              <w:spacing w:before="240" w:after="0"/>
                              <w:rPr>
                                <w:noProof/>
                                <w:sz w:val="20"/>
                                <w:szCs w:val="20"/>
                                <w:lang w:eastAsia="de-DE"/>
                              </w:rPr>
                            </w:pPr>
                            <w:r w:rsidRPr="002E0A6C">
                              <w:rPr>
                                <w:rFonts w:asciiTheme="minorHAnsi" w:hAnsiTheme="minorHAnsi"/>
                                <w:noProof/>
                                <w:sz w:val="20"/>
                                <w:szCs w:val="20"/>
                                <w:lang w:eastAsia="de-DE"/>
                              </w:rPr>
                              <w:t xml:space="preserve">Erstellen Sie </w:t>
                            </w:r>
                            <w:r>
                              <w:rPr>
                                <w:rFonts w:asciiTheme="minorHAnsi" w:hAnsiTheme="minorHAnsi"/>
                                <w:noProof/>
                                <w:sz w:val="20"/>
                                <w:szCs w:val="20"/>
                                <w:lang w:eastAsia="de-DE"/>
                              </w:rPr>
                              <w:t>nun</w:t>
                            </w:r>
                            <w:r w:rsidRPr="002E0A6C">
                              <w:rPr>
                                <w:rFonts w:asciiTheme="minorHAnsi" w:hAnsiTheme="minorHAnsi"/>
                                <w:noProof/>
                                <w:sz w:val="20"/>
                                <w:szCs w:val="20"/>
                                <w:lang w:eastAsia="de-DE"/>
                              </w:rPr>
                              <w:t xml:space="preserve"> ihre erste eigene Datei. Nehmen Sie sich dazu</w:t>
                            </w:r>
                            <w:r w:rsidRPr="002E0A6C">
                              <w:rPr>
                                <w:rFonts w:asciiTheme="minorHAnsi" w:hAnsiTheme="minorHAnsi"/>
                                <w:b/>
                                <w:noProof/>
                                <w:sz w:val="20"/>
                                <w:szCs w:val="20"/>
                                <w:lang w:eastAsia="de-DE"/>
                              </w:rPr>
                              <w:t xml:space="preserve"> </w:t>
                            </w:r>
                            <w:r w:rsidRPr="002E0A6C">
                              <w:rPr>
                                <w:rFonts w:asciiTheme="minorHAnsi" w:hAnsiTheme="minorHAnsi"/>
                                <w:noProof/>
                                <w:sz w:val="20"/>
                                <w:szCs w:val="20"/>
                                <w:lang w:eastAsia="de-DE"/>
                              </w:rPr>
                              <w:t>eine schriftliche Bedienungsanleitung.</w:t>
                            </w:r>
                          </w:p>
                          <w:p w:rsidR="00CA420A" w:rsidRPr="002E0A6C" w:rsidRDefault="00CA420A" w:rsidP="00CA420A">
                            <w:pPr>
                              <w:pStyle w:val="Listenabsatz"/>
                              <w:numPr>
                                <w:ilvl w:val="0"/>
                                <w:numId w:val="24"/>
                              </w:numPr>
                              <w:spacing w:before="240" w:after="0"/>
                              <w:rPr>
                                <w:rFonts w:asciiTheme="minorHAnsi" w:hAnsiTheme="minorHAnsi"/>
                                <w:noProof/>
                                <w:sz w:val="20"/>
                                <w:szCs w:val="20"/>
                                <w:lang w:eastAsia="de-DE"/>
                              </w:rPr>
                            </w:pPr>
                            <w:r w:rsidRPr="002E0A6C">
                              <w:rPr>
                                <w:rFonts w:asciiTheme="minorHAnsi" w:hAnsiTheme="minorHAnsi"/>
                                <w:noProof/>
                                <w:sz w:val="20"/>
                                <w:szCs w:val="20"/>
                                <w:lang w:eastAsia="de-DE"/>
                              </w:rPr>
                              <w:t>Geben Sie die Gleichung der Normalparabel in der Algebra- Ansicht ein.</w:t>
                            </w:r>
                          </w:p>
                          <w:p w:rsidR="00CA420A" w:rsidRPr="002E0A6C" w:rsidRDefault="00CA420A" w:rsidP="00CA420A">
                            <w:pPr>
                              <w:pStyle w:val="Listenabsatz"/>
                              <w:numPr>
                                <w:ilvl w:val="0"/>
                                <w:numId w:val="24"/>
                              </w:numPr>
                              <w:spacing w:before="240" w:after="0"/>
                              <w:rPr>
                                <w:rFonts w:asciiTheme="minorHAnsi" w:hAnsiTheme="minorHAnsi"/>
                                <w:noProof/>
                                <w:sz w:val="20"/>
                                <w:szCs w:val="20"/>
                                <w:lang w:eastAsia="de-DE"/>
                              </w:rPr>
                            </w:pPr>
                            <w:r w:rsidRPr="002E0A6C">
                              <w:rPr>
                                <w:rFonts w:asciiTheme="minorHAnsi" w:hAnsiTheme="minorHAnsi"/>
                                <w:noProof/>
                                <w:sz w:val="20"/>
                                <w:szCs w:val="20"/>
                                <w:lang w:eastAsia="de-DE"/>
                              </w:rPr>
                              <w:t>Verschieben Sie die Normalparabel</w:t>
                            </w:r>
                            <w:r>
                              <w:rPr>
                                <w:rFonts w:asciiTheme="minorHAnsi" w:hAnsiTheme="minorHAnsi"/>
                                <w:noProof/>
                                <w:sz w:val="20"/>
                                <w:szCs w:val="20"/>
                                <w:lang w:eastAsia="de-DE"/>
                              </w:rPr>
                              <w:t xml:space="preserve"> so</w:t>
                            </w:r>
                            <w:r w:rsidRPr="002E0A6C">
                              <w:rPr>
                                <w:rFonts w:asciiTheme="minorHAnsi" w:hAnsiTheme="minorHAnsi"/>
                                <w:noProof/>
                                <w:sz w:val="20"/>
                                <w:szCs w:val="20"/>
                                <w:lang w:eastAsia="de-DE"/>
                              </w:rPr>
                              <w:t>, dass sie ungefähr bei x=-1 bzw</w:t>
                            </w:r>
                            <w:r>
                              <w:rPr>
                                <w:rFonts w:asciiTheme="minorHAnsi" w:hAnsiTheme="minorHAnsi"/>
                                <w:noProof/>
                                <w:sz w:val="20"/>
                                <w:szCs w:val="20"/>
                                <w:lang w:eastAsia="de-DE"/>
                              </w:rPr>
                              <w:t>.</w:t>
                            </w:r>
                            <w:r w:rsidRPr="002E0A6C">
                              <w:rPr>
                                <w:rFonts w:asciiTheme="minorHAnsi" w:hAnsiTheme="minorHAnsi"/>
                                <w:noProof/>
                                <w:sz w:val="20"/>
                                <w:szCs w:val="20"/>
                                <w:lang w:eastAsia="de-DE"/>
                              </w:rPr>
                              <w:t xml:space="preserve"> x=1 die x-Achse schneidet. </w:t>
                            </w:r>
                          </w:p>
                          <w:p w:rsidR="00CA420A" w:rsidRPr="002E0A6C" w:rsidRDefault="00CA420A" w:rsidP="00CA420A">
                            <w:pPr>
                              <w:pStyle w:val="Listenabsatz"/>
                              <w:numPr>
                                <w:ilvl w:val="0"/>
                                <w:numId w:val="24"/>
                              </w:numPr>
                              <w:spacing w:before="240" w:after="0"/>
                              <w:rPr>
                                <w:rFonts w:asciiTheme="minorHAnsi" w:hAnsiTheme="minorHAnsi"/>
                                <w:noProof/>
                                <w:sz w:val="20"/>
                                <w:szCs w:val="20"/>
                                <w:lang w:eastAsia="de-DE"/>
                              </w:rPr>
                            </w:pPr>
                            <w:r w:rsidRPr="002E0A6C">
                              <w:rPr>
                                <w:rFonts w:asciiTheme="minorHAnsi" w:hAnsiTheme="minorHAnsi"/>
                                <w:noProof/>
                                <w:sz w:val="20"/>
                                <w:szCs w:val="20"/>
                                <w:lang w:eastAsia="de-DE"/>
                              </w:rPr>
                              <w:t>Prüfen Sie, wie gut Sie die Nullstellen getroffen haben.</w:t>
                            </w:r>
                          </w:p>
                          <w:p w:rsidR="00CA420A" w:rsidRPr="002E0A6C" w:rsidRDefault="00CA420A" w:rsidP="00CA420A">
                            <w:pPr>
                              <w:pStyle w:val="Listenabsatz"/>
                              <w:numPr>
                                <w:ilvl w:val="0"/>
                                <w:numId w:val="24"/>
                              </w:numPr>
                              <w:spacing w:before="240" w:after="0"/>
                              <w:rPr>
                                <w:rFonts w:asciiTheme="minorHAnsi" w:hAnsiTheme="minorHAnsi"/>
                                <w:noProof/>
                                <w:sz w:val="20"/>
                                <w:szCs w:val="20"/>
                                <w:lang w:eastAsia="de-DE"/>
                              </w:rPr>
                            </w:pPr>
                            <w:r w:rsidRPr="002E0A6C">
                              <w:rPr>
                                <w:rFonts w:asciiTheme="minorHAnsi" w:hAnsiTheme="minorHAnsi"/>
                                <w:noProof/>
                                <w:sz w:val="20"/>
                                <w:szCs w:val="20"/>
                                <w:lang w:eastAsia="de-DE"/>
                              </w:rPr>
                              <w:t xml:space="preserve">Dokumentieren Sie Ihre </w:t>
                            </w:r>
                            <w:r>
                              <w:rPr>
                                <w:rFonts w:asciiTheme="minorHAnsi" w:hAnsiTheme="minorHAnsi"/>
                                <w:noProof/>
                                <w:sz w:val="20"/>
                                <w:szCs w:val="20"/>
                                <w:lang w:eastAsia="de-DE"/>
                              </w:rPr>
                              <w:t>die Wertetabell und den Graphen</w:t>
                            </w:r>
                            <w:r w:rsidRPr="002E0A6C">
                              <w:rPr>
                                <w:rFonts w:asciiTheme="minorHAnsi" w:hAnsiTheme="minorHAnsi"/>
                                <w:noProof/>
                                <w:sz w:val="20"/>
                                <w:szCs w:val="20"/>
                                <w:lang w:eastAsia="de-DE"/>
                              </w:rPr>
                              <w:t xml:space="preserve"> auf dem Arbeitsblatt.</w:t>
                            </w:r>
                          </w:p>
                          <w:p w:rsidR="00CA420A" w:rsidRPr="002E0A6C" w:rsidRDefault="00CA420A" w:rsidP="00CA420A">
                            <w:pPr>
                              <w:pStyle w:val="Listenabsatz"/>
                              <w:numPr>
                                <w:ilvl w:val="0"/>
                                <w:numId w:val="24"/>
                              </w:numPr>
                              <w:spacing w:before="240" w:after="0"/>
                              <w:rPr>
                                <w:noProof/>
                                <w:sz w:val="20"/>
                                <w:szCs w:val="20"/>
                                <w:lang w:eastAsia="de-DE"/>
                              </w:rPr>
                            </w:pPr>
                            <w:r>
                              <w:rPr>
                                <w:rFonts w:asciiTheme="minorHAnsi" w:hAnsiTheme="minorHAnsi"/>
                                <w:noProof/>
                                <w:sz w:val="20"/>
                                <w:szCs w:val="20"/>
                                <w:lang w:eastAsia="de-DE"/>
                              </w:rPr>
                              <w:t xml:space="preserve">Speichern Sie </w:t>
                            </w:r>
                            <w:r w:rsidRPr="002E0A6C">
                              <w:rPr>
                                <w:rFonts w:asciiTheme="minorHAnsi" w:hAnsiTheme="minorHAnsi"/>
                                <w:noProof/>
                                <w:sz w:val="20"/>
                                <w:szCs w:val="20"/>
                                <w:lang w:eastAsia="de-DE"/>
                              </w:rPr>
                              <w:t>Ihr erstelltes Geogebradokument in Geo</w:t>
                            </w:r>
                            <w:r>
                              <w:rPr>
                                <w:rFonts w:asciiTheme="minorHAnsi" w:hAnsiTheme="minorHAnsi"/>
                                <w:noProof/>
                                <w:sz w:val="20"/>
                                <w:szCs w:val="20"/>
                                <w:lang w:eastAsia="de-DE"/>
                              </w:rPr>
                              <w:t>G</w:t>
                            </w:r>
                            <w:r w:rsidRPr="002E0A6C">
                              <w:rPr>
                                <w:rFonts w:asciiTheme="minorHAnsi" w:hAnsiTheme="minorHAnsi"/>
                                <w:noProof/>
                                <w:sz w:val="20"/>
                                <w:szCs w:val="20"/>
                                <w:lang w:eastAsia="de-DE"/>
                              </w:rPr>
                              <w:t xml:space="preserve">ebratube ab. </w:t>
                            </w:r>
                            <w:r>
                              <w:rPr>
                                <w:rFonts w:asciiTheme="minorHAnsi" w:hAnsiTheme="minorHAnsi"/>
                                <w:noProof/>
                                <w:sz w:val="20"/>
                                <w:szCs w:val="20"/>
                                <w:lang w:eastAsia="de-DE"/>
                              </w:rPr>
                              <w:t>Verwenden Sie Ihre Dateikennung!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14CE91" id="_x0000_s1029" type="#_x0000_t202" style="position:absolute;margin-left:7.05pt;margin-top:7.65pt;width:502.65pt;height:119.3pt;z-index:25161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5UP5gIAAM8FAAAOAAAAZHJzL2Uyb0RvYy54bWysVF1v0zAUfUfiP1h+Z2n6tbZaOo2NIqQN&#10;0DZ+wK3tJBaOHWy36fj1XN+kWxkPSIhUSu3YPvecc+/1xeWhMWyvfNDOFjw/G3GmrHBS26rg3x43&#10;7xachQhWgnFWFfxJBX65fvvmomtXauxqZ6TyDEFsWHVtwesY21WWBVGrBsKZa5XFxdL5BiJOfZVJ&#10;Dx2iNyYbj0bzrHNett4JFQJ+vekX+Zrwy1KJ+KUsg4rMFBy5RXp7em/TO1tfwKry0NZaDDTgH1g0&#10;oC0GfYa6gQhs5/UfUI0W3gVXxjPhmsyVpRaKNKCafPRKzUMNrSItaE5on20K/w9WfN5/9UzLgs/R&#10;HgsN5uhRHWKpjGTjZE/XhhXuemhxXzy8dwdMM0kN7a0T3wOz7roGW6kr711XK5BIL08ns5OjPU5I&#10;INvuzkkMA7voCOhQ+iZ5h24wREceT8+pQSpM4Mf5ZDGZz2acCVzLZ/jLKXkZrI7HWx/iR+UalgYF&#10;95h7gof9bYiJDqyOW1K04IyWG20MTXy1vTae7QHrZEMPKXi1zVjWFXw5G88I2bp0nkqo0RHr2Oim&#10;4ItRevrKSnZ8sJK2RNCmHyMTY1NYRRWK9Ej+DiEeatmxrdn5e8Cc5NPlcnHOmdRJ0Xg2ypfojtRY&#10;wIvpnMIwMBV2noi+T8qpECIy6k0wbQ29vHEieFTXbydz3DE+zX6jFoSyaiITS4El4mHw2PlYu6F7&#10;Nt7Z3nDvsN0ACSNX7Hr692o/5BTF9xgJzeiqjve6Yl7jfSEQwUOI2MiDyr8A5jOSOIg5ghH/E8qh&#10;nUgifAfosE4pblQEQ8Zs1V6Zx5TWxWKJvrD6OOpLJh1GwFTKqXr7Oo6H7YGaZpJCp7Wtk09Y2yid&#10;5OKNiIPa+Z+cdXi7FDz82IFXaMgni/2xzKdTjBVpMp2dj3HiT1e2pytgBUIVPHLWD68jXWHJQeuu&#10;sI9KTRX+wmSgjLcGuTHkKF1Lp3Pa9XIPr38BAAD//wMAUEsDBBQABgAIAAAAIQBGIJy24AAAAAoB&#10;AAAPAAAAZHJzL2Rvd25yZXYueG1sTI/NTsMwEITvSLyDtUjcqJ3+QUOcCiFBDvRCQIKjmyxJhL2O&#10;YrcNeXq2JzitRjOa/Sbbjs6KIw6h86QhmSkQSJWvO2o0vL893dyBCNFQbawn1PCDAbb55UVm0tqf&#10;6BWPZWwEl1BIjYY2xj6VMlQtOhNmvkdi78sPzkSWQyPrwZy43Fk5V2otnemIP7Smx8cWq+/y4DRM&#10;pWqepS1oPQVVfHzeTruXYtL6+mp8uAcRcYx/YTjjMzrkzLT3B6qDsKyXCSf5rhYgzr5KNksQew3z&#10;1WIDMs/k/wn5LwAAAP//AwBQSwECLQAUAAYACAAAACEAtoM4kv4AAADhAQAAEwAAAAAAAAAAAAAA&#10;AAAAAAAAW0NvbnRlbnRfVHlwZXNdLnhtbFBLAQItABQABgAIAAAAIQA4/SH/1gAAAJQBAAALAAAA&#10;AAAAAAAAAAAAAC8BAABfcmVscy8ucmVsc1BLAQItABQABgAIAAAAIQBzI5UP5gIAAM8FAAAOAAAA&#10;AAAAAAAAAAAAAC4CAABkcnMvZTJvRG9jLnhtbFBLAQItABQABgAIAAAAIQBGIJy24AAAAAoBAAAP&#10;AAAAAAAAAAAAAAAAAEAFAABkcnMvZG93bnJldi54bWxQSwUGAAAAAAQABADzAAAATQYAAAAA&#10;" stroked="f">
                <v:shadow on="t" color="black" opacity="18350f" offset="-5.40094mm,4.37361mm"/>
                <v:textbox>
                  <w:txbxContent>
                    <w:p w:rsidR="00CA420A" w:rsidRPr="00350824" w:rsidRDefault="00CA420A" w:rsidP="00CA420A">
                      <w:pPr>
                        <w:rPr>
                          <w:b/>
                          <w:noProof/>
                          <w:lang w:eastAsia="de-DE"/>
                        </w:rPr>
                      </w:pPr>
                      <w:r w:rsidRPr="00350824">
                        <w:rPr>
                          <w:b/>
                          <w:noProof/>
                          <w:lang w:eastAsia="de-DE"/>
                        </w:rPr>
                        <w:t>Herau</w:t>
                      </w:r>
                      <w:r>
                        <w:rPr>
                          <w:b/>
                          <w:noProof/>
                          <w:lang w:eastAsia="de-DE"/>
                        </w:rPr>
                        <w:t xml:space="preserve">sforderung </w:t>
                      </w:r>
                    </w:p>
                    <w:p w:rsidR="00CA420A" w:rsidRPr="002E0A6C" w:rsidRDefault="00CA420A" w:rsidP="00CA420A">
                      <w:pPr>
                        <w:pStyle w:val="Listenabsatz"/>
                        <w:numPr>
                          <w:ilvl w:val="0"/>
                          <w:numId w:val="24"/>
                        </w:numPr>
                        <w:spacing w:before="240" w:after="0"/>
                        <w:rPr>
                          <w:noProof/>
                          <w:sz w:val="20"/>
                          <w:szCs w:val="20"/>
                          <w:lang w:eastAsia="de-DE"/>
                        </w:rPr>
                      </w:pPr>
                      <w:r w:rsidRPr="002E0A6C">
                        <w:rPr>
                          <w:rFonts w:asciiTheme="minorHAnsi" w:hAnsiTheme="minorHAnsi"/>
                          <w:noProof/>
                          <w:sz w:val="20"/>
                          <w:szCs w:val="20"/>
                          <w:lang w:eastAsia="de-DE"/>
                        </w:rPr>
                        <w:t xml:space="preserve">Erstellen Sie </w:t>
                      </w:r>
                      <w:r>
                        <w:rPr>
                          <w:rFonts w:asciiTheme="minorHAnsi" w:hAnsiTheme="minorHAnsi"/>
                          <w:noProof/>
                          <w:sz w:val="20"/>
                          <w:szCs w:val="20"/>
                          <w:lang w:eastAsia="de-DE"/>
                        </w:rPr>
                        <w:t>nun</w:t>
                      </w:r>
                      <w:r w:rsidRPr="002E0A6C">
                        <w:rPr>
                          <w:rFonts w:asciiTheme="minorHAnsi" w:hAnsiTheme="minorHAnsi"/>
                          <w:noProof/>
                          <w:sz w:val="20"/>
                          <w:szCs w:val="20"/>
                          <w:lang w:eastAsia="de-DE"/>
                        </w:rPr>
                        <w:t xml:space="preserve"> ihre erste eigene Datei. Nehmen Sie sich dazu</w:t>
                      </w:r>
                      <w:r w:rsidRPr="002E0A6C">
                        <w:rPr>
                          <w:rFonts w:asciiTheme="minorHAnsi" w:hAnsiTheme="minorHAnsi"/>
                          <w:b/>
                          <w:noProof/>
                          <w:sz w:val="20"/>
                          <w:szCs w:val="20"/>
                          <w:lang w:eastAsia="de-DE"/>
                        </w:rPr>
                        <w:t xml:space="preserve"> </w:t>
                      </w:r>
                      <w:r w:rsidRPr="002E0A6C">
                        <w:rPr>
                          <w:rFonts w:asciiTheme="minorHAnsi" w:hAnsiTheme="minorHAnsi"/>
                          <w:noProof/>
                          <w:sz w:val="20"/>
                          <w:szCs w:val="20"/>
                          <w:lang w:eastAsia="de-DE"/>
                        </w:rPr>
                        <w:t>eine schriftliche Bedienungsanleitung.</w:t>
                      </w:r>
                    </w:p>
                    <w:p w:rsidR="00CA420A" w:rsidRPr="002E0A6C" w:rsidRDefault="00CA420A" w:rsidP="00CA420A">
                      <w:pPr>
                        <w:pStyle w:val="Listenabsatz"/>
                        <w:numPr>
                          <w:ilvl w:val="0"/>
                          <w:numId w:val="24"/>
                        </w:numPr>
                        <w:spacing w:before="240" w:after="0"/>
                        <w:rPr>
                          <w:rFonts w:asciiTheme="minorHAnsi" w:hAnsiTheme="minorHAnsi"/>
                          <w:noProof/>
                          <w:sz w:val="20"/>
                          <w:szCs w:val="20"/>
                          <w:lang w:eastAsia="de-DE"/>
                        </w:rPr>
                      </w:pPr>
                      <w:r w:rsidRPr="002E0A6C">
                        <w:rPr>
                          <w:rFonts w:asciiTheme="minorHAnsi" w:hAnsiTheme="minorHAnsi"/>
                          <w:noProof/>
                          <w:sz w:val="20"/>
                          <w:szCs w:val="20"/>
                          <w:lang w:eastAsia="de-DE"/>
                        </w:rPr>
                        <w:t>Geben Sie die Gleichung der Normalparabel in der Algebra- Ansicht ein.</w:t>
                      </w:r>
                    </w:p>
                    <w:p w:rsidR="00CA420A" w:rsidRPr="002E0A6C" w:rsidRDefault="00CA420A" w:rsidP="00CA420A">
                      <w:pPr>
                        <w:pStyle w:val="Listenabsatz"/>
                        <w:numPr>
                          <w:ilvl w:val="0"/>
                          <w:numId w:val="24"/>
                        </w:numPr>
                        <w:spacing w:before="240" w:after="0"/>
                        <w:rPr>
                          <w:rFonts w:asciiTheme="minorHAnsi" w:hAnsiTheme="minorHAnsi"/>
                          <w:noProof/>
                          <w:sz w:val="20"/>
                          <w:szCs w:val="20"/>
                          <w:lang w:eastAsia="de-DE"/>
                        </w:rPr>
                      </w:pPr>
                      <w:r w:rsidRPr="002E0A6C">
                        <w:rPr>
                          <w:rFonts w:asciiTheme="minorHAnsi" w:hAnsiTheme="minorHAnsi"/>
                          <w:noProof/>
                          <w:sz w:val="20"/>
                          <w:szCs w:val="20"/>
                          <w:lang w:eastAsia="de-DE"/>
                        </w:rPr>
                        <w:t>Verschieben Sie die Normalparabel</w:t>
                      </w:r>
                      <w:r>
                        <w:rPr>
                          <w:rFonts w:asciiTheme="minorHAnsi" w:hAnsiTheme="minorHAnsi"/>
                          <w:noProof/>
                          <w:sz w:val="20"/>
                          <w:szCs w:val="20"/>
                          <w:lang w:eastAsia="de-DE"/>
                        </w:rPr>
                        <w:t xml:space="preserve"> so</w:t>
                      </w:r>
                      <w:r w:rsidRPr="002E0A6C">
                        <w:rPr>
                          <w:rFonts w:asciiTheme="minorHAnsi" w:hAnsiTheme="minorHAnsi"/>
                          <w:noProof/>
                          <w:sz w:val="20"/>
                          <w:szCs w:val="20"/>
                          <w:lang w:eastAsia="de-DE"/>
                        </w:rPr>
                        <w:t>, dass sie ungefähr bei x=-1 bzw</w:t>
                      </w:r>
                      <w:r>
                        <w:rPr>
                          <w:rFonts w:asciiTheme="minorHAnsi" w:hAnsiTheme="minorHAnsi"/>
                          <w:noProof/>
                          <w:sz w:val="20"/>
                          <w:szCs w:val="20"/>
                          <w:lang w:eastAsia="de-DE"/>
                        </w:rPr>
                        <w:t>.</w:t>
                      </w:r>
                      <w:r w:rsidRPr="002E0A6C">
                        <w:rPr>
                          <w:rFonts w:asciiTheme="minorHAnsi" w:hAnsiTheme="minorHAnsi"/>
                          <w:noProof/>
                          <w:sz w:val="20"/>
                          <w:szCs w:val="20"/>
                          <w:lang w:eastAsia="de-DE"/>
                        </w:rPr>
                        <w:t xml:space="preserve"> x=1 die x-Achse schneidet. </w:t>
                      </w:r>
                    </w:p>
                    <w:p w:rsidR="00CA420A" w:rsidRPr="002E0A6C" w:rsidRDefault="00CA420A" w:rsidP="00CA420A">
                      <w:pPr>
                        <w:pStyle w:val="Listenabsatz"/>
                        <w:numPr>
                          <w:ilvl w:val="0"/>
                          <w:numId w:val="24"/>
                        </w:numPr>
                        <w:spacing w:before="240" w:after="0"/>
                        <w:rPr>
                          <w:rFonts w:asciiTheme="minorHAnsi" w:hAnsiTheme="minorHAnsi"/>
                          <w:noProof/>
                          <w:sz w:val="20"/>
                          <w:szCs w:val="20"/>
                          <w:lang w:eastAsia="de-DE"/>
                        </w:rPr>
                      </w:pPr>
                      <w:r w:rsidRPr="002E0A6C">
                        <w:rPr>
                          <w:rFonts w:asciiTheme="minorHAnsi" w:hAnsiTheme="minorHAnsi"/>
                          <w:noProof/>
                          <w:sz w:val="20"/>
                          <w:szCs w:val="20"/>
                          <w:lang w:eastAsia="de-DE"/>
                        </w:rPr>
                        <w:t>Prüfen Sie, wie gut Sie die Nullstellen getroffen haben.</w:t>
                      </w:r>
                    </w:p>
                    <w:p w:rsidR="00CA420A" w:rsidRPr="002E0A6C" w:rsidRDefault="00CA420A" w:rsidP="00CA420A">
                      <w:pPr>
                        <w:pStyle w:val="Listenabsatz"/>
                        <w:numPr>
                          <w:ilvl w:val="0"/>
                          <w:numId w:val="24"/>
                        </w:numPr>
                        <w:spacing w:before="240" w:after="0"/>
                        <w:rPr>
                          <w:rFonts w:asciiTheme="minorHAnsi" w:hAnsiTheme="minorHAnsi"/>
                          <w:noProof/>
                          <w:sz w:val="20"/>
                          <w:szCs w:val="20"/>
                          <w:lang w:eastAsia="de-DE"/>
                        </w:rPr>
                      </w:pPr>
                      <w:r w:rsidRPr="002E0A6C">
                        <w:rPr>
                          <w:rFonts w:asciiTheme="minorHAnsi" w:hAnsiTheme="minorHAnsi"/>
                          <w:noProof/>
                          <w:sz w:val="20"/>
                          <w:szCs w:val="20"/>
                          <w:lang w:eastAsia="de-DE"/>
                        </w:rPr>
                        <w:t xml:space="preserve">Dokumentieren Sie Ihre </w:t>
                      </w:r>
                      <w:r>
                        <w:rPr>
                          <w:rFonts w:asciiTheme="minorHAnsi" w:hAnsiTheme="minorHAnsi"/>
                          <w:noProof/>
                          <w:sz w:val="20"/>
                          <w:szCs w:val="20"/>
                          <w:lang w:eastAsia="de-DE"/>
                        </w:rPr>
                        <w:t>die Wertetabell und den Graphen</w:t>
                      </w:r>
                      <w:r w:rsidRPr="002E0A6C">
                        <w:rPr>
                          <w:rFonts w:asciiTheme="minorHAnsi" w:hAnsiTheme="minorHAnsi"/>
                          <w:noProof/>
                          <w:sz w:val="20"/>
                          <w:szCs w:val="20"/>
                          <w:lang w:eastAsia="de-DE"/>
                        </w:rPr>
                        <w:t xml:space="preserve"> auf dem Arbeitsblatt.</w:t>
                      </w:r>
                    </w:p>
                    <w:p w:rsidR="00CA420A" w:rsidRPr="002E0A6C" w:rsidRDefault="00CA420A" w:rsidP="00CA420A">
                      <w:pPr>
                        <w:pStyle w:val="Listenabsatz"/>
                        <w:numPr>
                          <w:ilvl w:val="0"/>
                          <w:numId w:val="24"/>
                        </w:numPr>
                        <w:spacing w:before="240" w:after="0"/>
                        <w:rPr>
                          <w:noProof/>
                          <w:sz w:val="20"/>
                          <w:szCs w:val="20"/>
                          <w:lang w:eastAsia="de-DE"/>
                        </w:rPr>
                      </w:pPr>
                      <w:r>
                        <w:rPr>
                          <w:rFonts w:asciiTheme="minorHAnsi" w:hAnsiTheme="minorHAnsi"/>
                          <w:noProof/>
                          <w:sz w:val="20"/>
                          <w:szCs w:val="20"/>
                          <w:lang w:eastAsia="de-DE"/>
                        </w:rPr>
                        <w:t xml:space="preserve">Speichern Sie </w:t>
                      </w:r>
                      <w:r w:rsidRPr="002E0A6C">
                        <w:rPr>
                          <w:rFonts w:asciiTheme="minorHAnsi" w:hAnsiTheme="minorHAnsi"/>
                          <w:noProof/>
                          <w:sz w:val="20"/>
                          <w:szCs w:val="20"/>
                          <w:lang w:eastAsia="de-DE"/>
                        </w:rPr>
                        <w:t>Ihr erstelltes Geogebradokument in Geo</w:t>
                      </w:r>
                      <w:r>
                        <w:rPr>
                          <w:rFonts w:asciiTheme="minorHAnsi" w:hAnsiTheme="minorHAnsi"/>
                          <w:noProof/>
                          <w:sz w:val="20"/>
                          <w:szCs w:val="20"/>
                          <w:lang w:eastAsia="de-DE"/>
                        </w:rPr>
                        <w:t>G</w:t>
                      </w:r>
                      <w:r w:rsidRPr="002E0A6C">
                        <w:rPr>
                          <w:rFonts w:asciiTheme="minorHAnsi" w:hAnsiTheme="minorHAnsi"/>
                          <w:noProof/>
                          <w:sz w:val="20"/>
                          <w:szCs w:val="20"/>
                          <w:lang w:eastAsia="de-DE"/>
                        </w:rPr>
                        <w:t xml:space="preserve">ebratube ab. </w:t>
                      </w:r>
                      <w:r>
                        <w:rPr>
                          <w:rFonts w:asciiTheme="minorHAnsi" w:hAnsiTheme="minorHAnsi"/>
                          <w:noProof/>
                          <w:sz w:val="20"/>
                          <w:szCs w:val="20"/>
                          <w:lang w:eastAsia="de-DE"/>
                        </w:rPr>
                        <w:t>Verwenden Sie Ihre Dateikennung!</w:t>
                      </w:r>
                    </w:p>
                  </w:txbxContent>
                </v:textbox>
                <w10:wrap type="square" anchorx="margin"/>
              </v:shape>
            </w:pict>
          </mc:Fallback>
        </mc:AlternateContent>
      </w:r>
    </w:p>
    <w:p w:rsidR="00CA420A" w:rsidRPr="002E0A6C" w:rsidRDefault="00925465" w:rsidP="00CA420A">
      <w:pPr>
        <w:spacing w:before="240" w:after="100" w:afterAutospacing="1"/>
        <w:rPr>
          <w:noProof/>
          <w:lang w:eastAsia="de-DE"/>
        </w:rPr>
      </w:pPr>
      <w:r>
        <w:rPr>
          <w:noProof/>
          <w:lang w:eastAsia="de-DE"/>
        </w:rPr>
        <mc:AlternateContent>
          <mc:Choice Requires="wps">
            <w:drawing>
              <wp:anchor distT="0" distB="0" distL="114300" distR="114300" simplePos="0" relativeHeight="251593728" behindDoc="0" locked="0" layoutInCell="1" allowOverlap="1" wp14:anchorId="0C488757" wp14:editId="557CD378">
                <wp:simplePos x="0" y="0"/>
                <wp:positionH relativeFrom="column">
                  <wp:posOffset>-54610</wp:posOffset>
                </wp:positionH>
                <wp:positionV relativeFrom="paragraph">
                  <wp:posOffset>338455</wp:posOffset>
                </wp:positionV>
                <wp:extent cx="2240280" cy="1921510"/>
                <wp:effectExtent l="0" t="0" r="160020" b="688340"/>
                <wp:wrapNone/>
                <wp:docPr id="61" name="Rechteckige Legende 61"/>
                <wp:cNvGraphicFramePr/>
                <a:graphic xmlns:a="http://schemas.openxmlformats.org/drawingml/2006/main">
                  <a:graphicData uri="http://schemas.microsoft.com/office/word/2010/wordprocessingShape">
                    <wps:wsp>
                      <wps:cNvSpPr/>
                      <wps:spPr>
                        <a:xfrm>
                          <a:off x="0" y="0"/>
                          <a:ext cx="2240280" cy="1921510"/>
                        </a:xfrm>
                        <a:prstGeom prst="wedgeRectCallout">
                          <a:avLst>
                            <a:gd name="adj1" fmla="val 55357"/>
                            <a:gd name="adj2" fmla="val 83869"/>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ellenraster"/>
                              <w:tblW w:w="0" w:type="auto"/>
                              <w:shd w:val="clear" w:color="auto" w:fill="FFFFFF" w:themeFill="background1"/>
                              <w:tblLook w:val="04A0" w:firstRow="1" w:lastRow="0" w:firstColumn="1" w:lastColumn="0" w:noHBand="0" w:noVBand="1"/>
                            </w:tblPr>
                            <w:tblGrid>
                              <w:gridCol w:w="342"/>
                              <w:gridCol w:w="342"/>
                              <w:gridCol w:w="342"/>
                              <w:gridCol w:w="342"/>
                              <w:gridCol w:w="342"/>
                              <w:gridCol w:w="341"/>
                              <w:gridCol w:w="341"/>
                              <w:gridCol w:w="341"/>
                              <w:gridCol w:w="341"/>
                              <w:gridCol w:w="341"/>
                            </w:tblGrid>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bl>
                          <w:p w:rsidR="00CA420A" w:rsidRDefault="00CA420A" w:rsidP="00CA42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C488757" id="Rechteckige Legende 61" o:spid="_x0000_s1030" type="#_x0000_t61" style="position:absolute;margin-left:-4.3pt;margin-top:26.65pt;width:176.4pt;height:151.3pt;z-index:251593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TDxuQIAAMAFAAAOAAAAZHJzL2Uyb0RvYy54bWysVEtv2zAMvg/YfxB0X/1o0qZBnSJI0WFA&#10;0BZth54VmYq9yZImKXGyX19KdpxgLXYYloMjieRH8uPj+mbXSLIF62qtCpqdpZSA4rqs1bqg31/u&#10;vkwocZ6pkkmtoKB7cPRm9vnTdWumkOtKyxIsQRDlpq0paOW9mSaJ4xU0zJ1pAwqFQtuGebzadVJa&#10;1iJ6I5M8TS+SVtvSWM3BOXy97YR0FvGFAO4fhHDgiSwoxubj18bvKnyT2TWbri0zVc37MNg/RNGw&#10;WqHTAeqWeUY2tn4H1dTcaqeFP+O6SbQQNYeYA2aTpX9k81wxAzEXJMeZgSb3/2D5/fbRkros6EVG&#10;iWIN1ugJeOWB/6zXQJawBlUCQSlS1Ro3RYtn82j7m8NjyHsnbBP+MSOyi/TuB3ph5wnHxzwfpfkE&#10;q8BRll3l2TiLBUiO5sY6/xV0Q8KhoC2Ua8Bw/IJJqTc+Usy2S+cj12UfMCt/YPCikVi6LZNkPD4f&#10;X/alPdHJT3Um55OLq6CD3ntEPB38B3il72opg0ZIu0s0nvxeQlCQ6gkEchdSi5HFroWFtASjKCjj&#10;HJTPOlHFkMX4PE7x13seLGIcETAgC3Q8YPcAYSLeY3cJ9PrBFGLTD8bp3wLrjAeL6FkrPxg3tdL2&#10;IwCJWfWeO/0DSR01gSW/W+1iX42CZnhZ6XKPvWZ1N4TO8Lsaq7xkzj8yi6XDzsBN4h/wI6RuC6r7&#10;EyWVtr8/eg/6OAwopaTFKS6o+7VhFiiR3xSOyVU2GoWxj5fR+DLHiz2VrE4latMsNBYOmwmji8eg&#10;7+XhKKxuXnHhzINXFDHF0XdBubeHy8J32wVXFof5PKrhqBvml+rZ8AAeeA6N9rJ7Zdb0re5xSu71&#10;YeL7nuw4PuoGS6XnG69F7YPwyGt/wTURW6lfaWEPnd6j1nHxzt4AAAD//wMAUEsDBBQABgAIAAAA&#10;IQBkcY6x4QAAAAkBAAAPAAAAZHJzL2Rvd25yZXYueG1sTI/NTsMwEITvSLyDtUhcUOu0Sao0xKmq&#10;Spw4AKVCPTr2kkT4J4rdNvTpWU5wm9WMZr6tNpM17Ixj6L0TsJgnwNApr3vXCji8P80KYCFKp6Xx&#10;DgV8Y4BNfXtTyVL7i3vD8z62jEpcKKWALsah5DyoDq0Mcz+gI+/Tj1ZGOseW61FeqNwavkySFbey&#10;d7TQyQF3Haqv/ckK2KqjNS9F9nF4eOXPu+ZqiqtaCHF/N20fgUWc4l8YfvEJHWpiavzJ6cCMgFmx&#10;oqSAPE2BkZ9m2RJYQyLP18Driv//oP4BAAD//wMAUEsBAi0AFAAGAAgAAAAhALaDOJL+AAAA4QEA&#10;ABMAAAAAAAAAAAAAAAAAAAAAAFtDb250ZW50X1R5cGVzXS54bWxQSwECLQAUAAYACAAAACEAOP0h&#10;/9YAAACUAQAACwAAAAAAAAAAAAAAAAAvAQAAX3JlbHMvLnJlbHNQSwECLQAUAAYACAAAACEAW1Uw&#10;8bkCAADABQAADgAAAAAAAAAAAAAAAAAuAgAAZHJzL2Uyb0RvYy54bWxQSwECLQAUAAYACAAAACEA&#10;ZHGOseEAAAAJAQAADwAAAAAAAAAAAAAAAAATBQAAZHJzL2Rvd25yZXYueG1sUEsFBgAAAAAEAAQA&#10;8wAAACEGAAAAAA==&#10;" adj="22757,28916" filled="f" strokecolor="#243f60 [1604]" strokeweight="2pt">
                <v:textbox>
                  <w:txbxContent>
                    <w:tbl>
                      <w:tblPr>
                        <w:tblStyle w:val="Tabellenraster"/>
                        <w:tblW w:w="0" w:type="auto"/>
                        <w:shd w:val="clear" w:color="auto" w:fill="FFFFFF" w:themeFill="background1"/>
                        <w:tblLook w:val="04A0" w:firstRow="1" w:lastRow="0" w:firstColumn="1" w:lastColumn="0" w:noHBand="0" w:noVBand="1"/>
                      </w:tblPr>
                      <w:tblGrid>
                        <w:gridCol w:w="342"/>
                        <w:gridCol w:w="342"/>
                        <w:gridCol w:w="342"/>
                        <w:gridCol w:w="342"/>
                        <w:gridCol w:w="342"/>
                        <w:gridCol w:w="341"/>
                        <w:gridCol w:w="341"/>
                        <w:gridCol w:w="341"/>
                        <w:gridCol w:w="341"/>
                        <w:gridCol w:w="341"/>
                      </w:tblGrid>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r w:rsidR="00CA420A" w:rsidTr="00690A12">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c>
                          <w:tcPr>
                            <w:tcW w:w="360" w:type="dxa"/>
                            <w:shd w:val="clear" w:color="auto" w:fill="FFFFFF" w:themeFill="background1"/>
                          </w:tcPr>
                          <w:p w:rsidR="00CA420A" w:rsidRDefault="00CA420A" w:rsidP="00C738E9">
                            <w:pPr>
                              <w:jc w:val="center"/>
                            </w:pPr>
                          </w:p>
                        </w:tc>
                      </w:tr>
                    </w:tbl>
                    <w:p w:rsidR="00CA420A" w:rsidRDefault="00CA420A" w:rsidP="00CA420A">
                      <w:pPr>
                        <w:jc w:val="center"/>
                      </w:pPr>
                    </w:p>
                  </w:txbxContent>
                </v:textbox>
              </v:shape>
            </w:pict>
          </mc:Fallback>
        </mc:AlternateContent>
      </w:r>
      <w:r w:rsidR="00CA420A" w:rsidRPr="002E0A6C">
        <w:rPr>
          <w:noProof/>
          <w:lang w:eastAsia="de-DE"/>
        </w:rPr>
        <w:t>Dokumentation</w:t>
      </w:r>
    </w:p>
    <w:p w:rsidR="00CA420A" w:rsidRDefault="00CA420A" w:rsidP="00CA420A">
      <w:pPr>
        <w:rPr>
          <w:noProof/>
          <w:lang w:eastAsia="de-DE"/>
        </w:rPr>
      </w:pPr>
    </w:p>
    <w:p w:rsidR="00CA420A" w:rsidRDefault="00CA420A" w:rsidP="00CA420A">
      <w:pPr>
        <w:rPr>
          <w:noProof/>
          <w:lang w:eastAsia="de-DE"/>
        </w:rPr>
      </w:pPr>
    </w:p>
    <w:p w:rsidR="00CA420A" w:rsidRDefault="00CA420A" w:rsidP="00CA420A">
      <w:pPr>
        <w:rPr>
          <w:noProof/>
          <w:lang w:eastAsia="de-DE"/>
        </w:rPr>
      </w:pPr>
    </w:p>
    <w:p w:rsidR="00CA420A" w:rsidRDefault="00CA420A" w:rsidP="00CA420A">
      <w:pPr>
        <w:jc w:val="center"/>
      </w:pPr>
      <w:r>
        <w:rPr>
          <w:noProof/>
          <w:lang w:eastAsia="de-DE"/>
        </w:rPr>
        <w:t xml:space="preserve">                 </w:t>
      </w:r>
    </w:p>
    <w:p w:rsidR="00CA420A" w:rsidRDefault="00CA420A" w:rsidP="00CA420A">
      <w:pPr>
        <w:jc w:val="center"/>
      </w:pPr>
    </w:p>
    <w:p w:rsidR="00CA420A" w:rsidRDefault="00CA420A" w:rsidP="00CA420A">
      <w:pPr>
        <w:jc w:val="center"/>
      </w:pPr>
    </w:p>
    <w:p w:rsidR="00CA420A" w:rsidRDefault="00CA420A" w:rsidP="00CA420A">
      <w:pPr>
        <w:jc w:val="center"/>
      </w:pPr>
    </w:p>
    <w:p w:rsidR="00CA420A" w:rsidRDefault="00CA420A" w:rsidP="00CA420A">
      <w:pPr>
        <w:jc w:val="center"/>
      </w:pPr>
      <w:r>
        <w:rPr>
          <w:noProof/>
          <w:lang w:eastAsia="de-DE"/>
        </w:rPr>
        <w:drawing>
          <wp:anchor distT="0" distB="0" distL="114300" distR="114300" simplePos="0" relativeHeight="251675648" behindDoc="1" locked="0" layoutInCell="1" allowOverlap="1" wp14:anchorId="70F93711" wp14:editId="23C27E17">
            <wp:simplePos x="0" y="0"/>
            <wp:positionH relativeFrom="column">
              <wp:posOffset>1241425</wp:posOffset>
            </wp:positionH>
            <wp:positionV relativeFrom="paragraph">
              <wp:posOffset>152612</wp:posOffset>
            </wp:positionV>
            <wp:extent cx="4219007" cy="2717800"/>
            <wp:effectExtent l="0" t="0" r="0" b="6350"/>
            <wp:wrapNone/>
            <wp:docPr id="499"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169.PNG"/>
                    <pic:cNvPicPr/>
                  </pic:nvPicPr>
                  <pic:blipFill rotWithShape="1">
                    <a:blip r:embed="rId24" cstate="print">
                      <a:extLst>
                        <a:ext uri="{BEBA8EAE-BF5A-486C-A8C5-ECC9F3942E4B}">
                          <a14:imgProps xmlns:a14="http://schemas.microsoft.com/office/drawing/2010/main">
                            <a14:imgLayer r:embed="rId25">
                              <a14:imgEffect>
                                <a14:sharpenSoften amount="50000"/>
                              </a14:imgEffect>
                              <a14:imgEffect>
                                <a14:colorTemperature colorTemp="8800"/>
                              </a14:imgEffect>
                              <a14:imgEffect>
                                <a14:saturation sat="400000"/>
                              </a14:imgEffect>
                              <a14:imgEffect>
                                <a14:brightnessContrast contrast="-20000"/>
                              </a14:imgEffect>
                            </a14:imgLayer>
                          </a14:imgProps>
                        </a:ext>
                        <a:ext uri="{28A0092B-C50C-407E-A947-70E740481C1C}">
                          <a14:useLocalDpi xmlns:a14="http://schemas.microsoft.com/office/drawing/2010/main" val="0"/>
                        </a:ext>
                      </a:extLst>
                    </a:blip>
                    <a:srcRect t="2998" b="11111"/>
                    <a:stretch/>
                  </pic:blipFill>
                  <pic:spPr bwMode="auto">
                    <a:xfrm>
                      <a:off x="0" y="0"/>
                      <a:ext cx="4219007" cy="2717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420A" w:rsidRDefault="00925465" w:rsidP="00CA420A">
      <w:r>
        <w:rPr>
          <w:noProof/>
          <w:lang w:eastAsia="de-DE"/>
        </w:rPr>
        <mc:AlternateContent>
          <mc:Choice Requires="wps">
            <w:drawing>
              <wp:anchor distT="0" distB="0" distL="114300" distR="114300" simplePos="0" relativeHeight="251609088" behindDoc="0" locked="0" layoutInCell="1" allowOverlap="1" wp14:anchorId="258EA7E5" wp14:editId="6CCBCEE9">
                <wp:simplePos x="0" y="0"/>
                <wp:positionH relativeFrom="column">
                  <wp:posOffset>-102870</wp:posOffset>
                </wp:positionH>
                <wp:positionV relativeFrom="paragraph">
                  <wp:posOffset>2497667</wp:posOffset>
                </wp:positionV>
                <wp:extent cx="2240280" cy="2074334"/>
                <wp:effectExtent l="0" t="0" r="445770" b="21590"/>
                <wp:wrapNone/>
                <wp:docPr id="63" name="Rechteckige Legende 63"/>
                <wp:cNvGraphicFramePr/>
                <a:graphic xmlns:a="http://schemas.openxmlformats.org/drawingml/2006/main">
                  <a:graphicData uri="http://schemas.microsoft.com/office/word/2010/wordprocessingShape">
                    <wps:wsp>
                      <wps:cNvSpPr/>
                      <wps:spPr>
                        <a:xfrm>
                          <a:off x="0" y="0"/>
                          <a:ext cx="2240280" cy="2074334"/>
                        </a:xfrm>
                        <a:prstGeom prst="wedgeRectCallout">
                          <a:avLst>
                            <a:gd name="adj1" fmla="val 67829"/>
                            <a:gd name="adj2" fmla="val -47860"/>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ellenraster"/>
                              <w:tblW w:w="0" w:type="auto"/>
                              <w:shd w:val="clear" w:color="auto" w:fill="FFFFFF" w:themeFill="background1"/>
                              <w:tblLook w:val="04A0" w:firstRow="1" w:lastRow="0" w:firstColumn="1" w:lastColumn="0" w:noHBand="0" w:noVBand="1"/>
                            </w:tblPr>
                            <w:tblGrid>
                              <w:gridCol w:w="292"/>
                              <w:gridCol w:w="292"/>
                              <w:gridCol w:w="292"/>
                              <w:gridCol w:w="292"/>
                              <w:gridCol w:w="291"/>
                              <w:gridCol w:w="291"/>
                              <w:gridCol w:w="291"/>
                              <w:gridCol w:w="291"/>
                              <w:gridCol w:w="291"/>
                              <w:gridCol w:w="291"/>
                              <w:gridCol w:w="291"/>
                            </w:tblGrid>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bl>
                          <w:p w:rsidR="00CA420A" w:rsidRDefault="00CA420A" w:rsidP="00CA42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58EA7E5" id="Rechteckige Legende 63" o:spid="_x0000_s1031" type="#_x0000_t61" style="position:absolute;margin-left:-8.1pt;margin-top:196.65pt;width:176.4pt;height:163.35pt;z-index:251609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m1TuwIAAMEFAAAOAAAAZHJzL2Uyb0RvYy54bWysVN9v2jAQfp+0/8Hye5uQUqCooUJUnSah&#10;FrWd+mycM8nm2J5tCOyv39kJAa3VHqbxEM6+u8933/24vdvXkuzAukqrnA4uU0pAcV1UapPTb68P&#10;FxNKnGeqYFIryOkBHL2bff5025gpZLrUsgBLEES5aWNyWnpvpknieAk1c5fagEKl0LZmHo92kxSW&#10;NYheyyRL01HSaFsYqzk4h7f3rZLOIr4QwP2TEA48kTnF2Hz82vhdh28yu2XTjWWmrHgXBvuHKGpW&#10;KXy0h7pnnpGtrd5B1RW32mnhL7muEy1ExSHmgNkM0j+yeSmZgZgLkuNMT5P7f7D8cbeypCpyOrqi&#10;RLEaa/QMvPTAf1QbIEvYgCqAoBapaoyboseLWdnu5FAMee+FrcM/ZkT2kd5DTy/sPeF4mWXDNJtg&#10;FTjqsnQ8vLoaBtTk5G6s819A1yQIOW2g2ACG4xdMSr31kWK2WzofuS66gFnxfUCJqCWWbsckGY0n&#10;2U1X2jOb7NzmYjiejGL98fkOEqVjAAFf6YdKyhBgyLvNNEr+ICEYSPUMAskLucXQYtvCQlqCYeSU&#10;cQ7KD1pVyZDGeH2d4q9LvPeINETAgCzw4R67Awgj8R675a+zD64Qu753Tv8WWOvce8SXtfK9c10p&#10;bT8CkJhV93JrfySppSaw5PfrfWys62AZbta6OGCzWd1OoTP8ocIyL5nzK2axdtgauEr8E36E1E1O&#10;dSdRUmr766P7YI/TgFpKGhzjnLqfW2aBEvlV4ZzcDIbDMPfxMLweZ3iw55r1uUZt64XGwmE3YXRR&#10;DPZeHkVhdf2GG2ceXkUVUxzfzin39nhY+Ha94M7iMJ9HM5x1w/xSvRgewAPPodFe92/Mmq7XPY7J&#10;oz6OfNeTLccn2+Cp9Hzrtah8UJ547Q64J2IrdTstLKLzc7Q6bd7ZbwAAAP//AwBQSwMEFAAGAAgA&#10;AAAhAOiMqNDiAAAACwEAAA8AAABkcnMvZG93bnJldi54bWxMj1FLwzAUhd8F/0O4gm9bugY6rb0d&#10;Q1Fk+LDVTfAta2Jb1tyUJOvqvzc+6ePlfJzz3WI1mZ6N2vnOEsJingDTVFvVUYOwf3+e3QHzQZKS&#10;vSWN8K09rMrrq0Lmyl5op8cqNCyWkM8lQhvCkHPu61Yb6ed20BSzL+uMDPF0DVdOXmK56XmaJBk3&#10;sqO40MpBP7a6PlVng9D4zSk9rD8+3ev2pVo+7ca3Tc0Rb2+m9QOwoKfwB8OvflSHMjod7ZmUZz3C&#10;bJGlEUUQ90IAi4QQWQbsiLCMy8DLgv//ofwBAAD//wMAUEsBAi0AFAAGAAgAAAAhALaDOJL+AAAA&#10;4QEAABMAAAAAAAAAAAAAAAAAAAAAAFtDb250ZW50X1R5cGVzXS54bWxQSwECLQAUAAYACAAAACEA&#10;OP0h/9YAAACUAQAACwAAAAAAAAAAAAAAAAAvAQAAX3JlbHMvLnJlbHNQSwECLQAUAAYACAAAACEA&#10;DoJtU7sCAADBBQAADgAAAAAAAAAAAAAAAAAuAgAAZHJzL2Uyb0RvYy54bWxQSwECLQAUAAYACAAA&#10;ACEA6Iyo0OIAAAALAQAADwAAAAAAAAAAAAAAAAAVBQAAZHJzL2Rvd25yZXYueG1sUEsFBgAAAAAE&#10;AAQA8wAAACQGAAAAAA==&#10;" adj="25451,462" filled="f" strokecolor="#243f60 [1604]" strokeweight="2pt">
                <v:textbox>
                  <w:txbxContent>
                    <w:tbl>
                      <w:tblPr>
                        <w:tblStyle w:val="Tabellenraster"/>
                        <w:tblW w:w="0" w:type="auto"/>
                        <w:shd w:val="clear" w:color="auto" w:fill="FFFFFF" w:themeFill="background1"/>
                        <w:tblLook w:val="04A0" w:firstRow="1" w:lastRow="0" w:firstColumn="1" w:lastColumn="0" w:noHBand="0" w:noVBand="1"/>
                      </w:tblPr>
                      <w:tblGrid>
                        <w:gridCol w:w="292"/>
                        <w:gridCol w:w="292"/>
                        <w:gridCol w:w="292"/>
                        <w:gridCol w:w="292"/>
                        <w:gridCol w:w="291"/>
                        <w:gridCol w:w="291"/>
                        <w:gridCol w:w="291"/>
                        <w:gridCol w:w="291"/>
                        <w:gridCol w:w="291"/>
                        <w:gridCol w:w="291"/>
                        <w:gridCol w:w="291"/>
                      </w:tblGrid>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r w:rsidR="00CA420A" w:rsidTr="00690A12">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2"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c>
                          <w:tcPr>
                            <w:tcW w:w="291" w:type="dxa"/>
                            <w:shd w:val="clear" w:color="auto" w:fill="FFFFFF" w:themeFill="background1"/>
                          </w:tcPr>
                          <w:p w:rsidR="00CA420A" w:rsidRDefault="00CA420A" w:rsidP="00C738E9">
                            <w:pPr>
                              <w:jc w:val="center"/>
                            </w:pPr>
                          </w:p>
                        </w:tc>
                      </w:tr>
                    </w:tbl>
                    <w:p w:rsidR="00CA420A" w:rsidRDefault="00CA420A" w:rsidP="00CA420A">
                      <w:pPr>
                        <w:jc w:val="center"/>
                      </w:pPr>
                    </w:p>
                  </w:txbxContent>
                </v:textbox>
              </v:shape>
            </w:pict>
          </mc:Fallback>
        </mc:AlternateContent>
      </w:r>
      <w:r w:rsidR="00CA420A">
        <w:rPr>
          <w:noProof/>
          <w:lang w:eastAsia="de-DE"/>
        </w:rPr>
        <mc:AlternateContent>
          <mc:Choice Requires="wps">
            <w:drawing>
              <wp:anchor distT="0" distB="0" distL="114300" distR="114300" simplePos="0" relativeHeight="251602944" behindDoc="0" locked="0" layoutInCell="1" allowOverlap="1" wp14:anchorId="7B78BDB4" wp14:editId="621297A7">
                <wp:simplePos x="0" y="0"/>
                <wp:positionH relativeFrom="page">
                  <wp:posOffset>3090333</wp:posOffset>
                </wp:positionH>
                <wp:positionV relativeFrom="paragraph">
                  <wp:posOffset>3217122</wp:posOffset>
                </wp:positionV>
                <wp:extent cx="4164965" cy="736600"/>
                <wp:effectExtent l="0" t="1333500" r="26035" b="25400"/>
                <wp:wrapNone/>
                <wp:docPr id="2049" name="Abgerundete rechteckige Legende 2049"/>
                <wp:cNvGraphicFramePr/>
                <a:graphic xmlns:a="http://schemas.openxmlformats.org/drawingml/2006/main">
                  <a:graphicData uri="http://schemas.microsoft.com/office/word/2010/wordprocessingShape">
                    <wps:wsp>
                      <wps:cNvSpPr/>
                      <wps:spPr>
                        <a:xfrm>
                          <a:off x="0" y="0"/>
                          <a:ext cx="4164965" cy="736600"/>
                        </a:xfrm>
                        <a:prstGeom prst="wedgeRoundRectCallout">
                          <a:avLst>
                            <a:gd name="adj1" fmla="val -10681"/>
                            <a:gd name="adj2" fmla="val -228893"/>
                            <a:gd name="adj3" fmla="val 1666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tbl>
                            <w:tblPr>
                              <w:tblStyle w:val="Tabellenraster"/>
                              <w:tblW w:w="6159" w:type="dxa"/>
                              <w:tblLook w:val="04A0" w:firstRow="1" w:lastRow="0" w:firstColumn="1" w:lastColumn="0" w:noHBand="0" w:noVBand="1"/>
                            </w:tblPr>
                            <w:tblGrid>
                              <w:gridCol w:w="574"/>
                              <w:gridCol w:w="709"/>
                              <w:gridCol w:w="761"/>
                              <w:gridCol w:w="602"/>
                              <w:gridCol w:w="762"/>
                              <w:gridCol w:w="457"/>
                              <w:gridCol w:w="627"/>
                              <w:gridCol w:w="448"/>
                              <w:gridCol w:w="627"/>
                              <w:gridCol w:w="592"/>
                            </w:tblGrid>
                            <w:tr w:rsidR="00CA420A" w:rsidRPr="00AE219E" w:rsidTr="00603204">
                              <w:trPr>
                                <w:trHeight w:val="205"/>
                              </w:trPr>
                              <w:tc>
                                <w:tcPr>
                                  <w:tcW w:w="574" w:type="dxa"/>
                                </w:tcPr>
                                <w:p w:rsidR="00CA420A" w:rsidRPr="00390447" w:rsidRDefault="00CA420A" w:rsidP="00603204">
                                  <w:pPr>
                                    <w:spacing w:after="200" w:line="276" w:lineRule="auto"/>
                                  </w:pPr>
                                  <w:r w:rsidRPr="00390447">
                                    <w:t>x=</w:t>
                                  </w:r>
                                </w:p>
                              </w:tc>
                              <w:tc>
                                <w:tcPr>
                                  <w:tcW w:w="709" w:type="dxa"/>
                                </w:tcPr>
                                <w:p w:rsidR="00CA420A" w:rsidRPr="00390447" w:rsidRDefault="00CA420A" w:rsidP="00603204">
                                  <w:pPr>
                                    <w:spacing w:after="200" w:line="276" w:lineRule="auto"/>
                                  </w:pPr>
                                  <w:r w:rsidRPr="00390447">
                                    <w:t>-2</w:t>
                                  </w:r>
                                </w:p>
                              </w:tc>
                              <w:tc>
                                <w:tcPr>
                                  <w:tcW w:w="761" w:type="dxa"/>
                                </w:tcPr>
                                <w:p w:rsidR="00CA420A" w:rsidRPr="00390447" w:rsidRDefault="00CA420A" w:rsidP="00603204">
                                  <w:pPr>
                                    <w:spacing w:after="200" w:line="276" w:lineRule="auto"/>
                                  </w:pPr>
                                  <w:r w:rsidRPr="00390447">
                                    <w:t>-1.5</w:t>
                                  </w:r>
                                </w:p>
                              </w:tc>
                              <w:tc>
                                <w:tcPr>
                                  <w:tcW w:w="602" w:type="dxa"/>
                                </w:tcPr>
                                <w:p w:rsidR="00CA420A" w:rsidRPr="00390447" w:rsidRDefault="00CA420A" w:rsidP="00603204">
                                  <w:pPr>
                                    <w:spacing w:after="200" w:line="276" w:lineRule="auto"/>
                                  </w:pPr>
                                  <w:r w:rsidRPr="00390447">
                                    <w:t>-1</w:t>
                                  </w:r>
                                </w:p>
                              </w:tc>
                              <w:tc>
                                <w:tcPr>
                                  <w:tcW w:w="762" w:type="dxa"/>
                                </w:tcPr>
                                <w:p w:rsidR="00CA420A" w:rsidRPr="00390447" w:rsidRDefault="00CA420A" w:rsidP="00603204">
                                  <w:pPr>
                                    <w:spacing w:after="200" w:line="276" w:lineRule="auto"/>
                                  </w:pPr>
                                  <w:r w:rsidRPr="00390447">
                                    <w:t>-0.5</w:t>
                                  </w:r>
                                </w:p>
                              </w:tc>
                              <w:tc>
                                <w:tcPr>
                                  <w:tcW w:w="457" w:type="dxa"/>
                                </w:tcPr>
                                <w:p w:rsidR="00CA420A" w:rsidRPr="00390447" w:rsidRDefault="00CA420A" w:rsidP="00603204">
                                  <w:pPr>
                                    <w:spacing w:after="200" w:line="276" w:lineRule="auto"/>
                                  </w:pPr>
                                  <w:r w:rsidRPr="00390447">
                                    <w:t>0</w:t>
                                  </w:r>
                                </w:p>
                              </w:tc>
                              <w:tc>
                                <w:tcPr>
                                  <w:tcW w:w="627" w:type="dxa"/>
                                </w:tcPr>
                                <w:p w:rsidR="00CA420A" w:rsidRPr="00390447" w:rsidRDefault="00CA420A" w:rsidP="00603204">
                                  <w:pPr>
                                    <w:spacing w:after="200" w:line="276" w:lineRule="auto"/>
                                  </w:pPr>
                                  <w:r w:rsidRPr="00390447">
                                    <w:t>0.5</w:t>
                                  </w:r>
                                </w:p>
                              </w:tc>
                              <w:tc>
                                <w:tcPr>
                                  <w:tcW w:w="448" w:type="dxa"/>
                                </w:tcPr>
                                <w:p w:rsidR="00CA420A" w:rsidRPr="00390447" w:rsidRDefault="00CA420A" w:rsidP="00603204">
                                  <w:pPr>
                                    <w:spacing w:after="200" w:line="276" w:lineRule="auto"/>
                                  </w:pPr>
                                  <w:r w:rsidRPr="00390447">
                                    <w:t>1</w:t>
                                  </w:r>
                                </w:p>
                              </w:tc>
                              <w:tc>
                                <w:tcPr>
                                  <w:tcW w:w="627" w:type="dxa"/>
                                </w:tcPr>
                                <w:p w:rsidR="00CA420A" w:rsidRPr="00390447" w:rsidRDefault="00CA420A" w:rsidP="00603204">
                                  <w:pPr>
                                    <w:spacing w:after="200" w:line="276" w:lineRule="auto"/>
                                  </w:pPr>
                                  <w:r w:rsidRPr="00390447">
                                    <w:t>1.5</w:t>
                                  </w:r>
                                </w:p>
                              </w:tc>
                              <w:tc>
                                <w:tcPr>
                                  <w:tcW w:w="592" w:type="dxa"/>
                                </w:tcPr>
                                <w:p w:rsidR="00CA420A" w:rsidRPr="00390447" w:rsidRDefault="00CA420A" w:rsidP="00603204">
                                  <w:pPr>
                                    <w:spacing w:after="200" w:line="276" w:lineRule="auto"/>
                                  </w:pPr>
                                  <w:r w:rsidRPr="00390447">
                                    <w:t>2</w:t>
                                  </w:r>
                                </w:p>
                              </w:tc>
                            </w:tr>
                            <w:tr w:rsidR="00CA420A" w:rsidRPr="00AE219E" w:rsidTr="00603204">
                              <w:trPr>
                                <w:trHeight w:val="400"/>
                              </w:trPr>
                              <w:tc>
                                <w:tcPr>
                                  <w:tcW w:w="574" w:type="dxa"/>
                                </w:tcPr>
                                <w:p w:rsidR="00CA420A" w:rsidRPr="00390447" w:rsidRDefault="00CA420A" w:rsidP="00603204">
                                  <w:pPr>
                                    <w:spacing w:after="200" w:line="480" w:lineRule="auto"/>
                                    <w:rPr>
                                      <w:vertAlign w:val="superscript"/>
                                    </w:rPr>
                                  </w:pPr>
                                  <w:r w:rsidRPr="00390447">
                                    <w:t>y=</w:t>
                                  </w:r>
                                </w:p>
                              </w:tc>
                              <w:tc>
                                <w:tcPr>
                                  <w:tcW w:w="709" w:type="dxa"/>
                                </w:tcPr>
                                <w:p w:rsidR="00CA420A" w:rsidRPr="00390447" w:rsidRDefault="00CA420A" w:rsidP="00603204">
                                  <w:pPr>
                                    <w:spacing w:after="200" w:line="480" w:lineRule="auto"/>
                                  </w:pPr>
                                </w:p>
                              </w:tc>
                              <w:tc>
                                <w:tcPr>
                                  <w:tcW w:w="761" w:type="dxa"/>
                                </w:tcPr>
                                <w:p w:rsidR="00CA420A" w:rsidRPr="00390447" w:rsidRDefault="00CA420A" w:rsidP="00603204">
                                  <w:pPr>
                                    <w:spacing w:after="200" w:line="480" w:lineRule="auto"/>
                                  </w:pPr>
                                </w:p>
                              </w:tc>
                              <w:tc>
                                <w:tcPr>
                                  <w:tcW w:w="602" w:type="dxa"/>
                                </w:tcPr>
                                <w:p w:rsidR="00CA420A" w:rsidRPr="00390447" w:rsidRDefault="00CA420A" w:rsidP="00603204">
                                  <w:pPr>
                                    <w:spacing w:after="200" w:line="480" w:lineRule="auto"/>
                                  </w:pPr>
                                </w:p>
                              </w:tc>
                              <w:tc>
                                <w:tcPr>
                                  <w:tcW w:w="762" w:type="dxa"/>
                                </w:tcPr>
                                <w:p w:rsidR="00CA420A" w:rsidRPr="00390447" w:rsidRDefault="00CA420A" w:rsidP="00603204">
                                  <w:pPr>
                                    <w:spacing w:after="200" w:line="480" w:lineRule="auto"/>
                                  </w:pPr>
                                </w:p>
                              </w:tc>
                              <w:tc>
                                <w:tcPr>
                                  <w:tcW w:w="457" w:type="dxa"/>
                                </w:tcPr>
                                <w:p w:rsidR="00CA420A" w:rsidRPr="00390447" w:rsidRDefault="00CA420A" w:rsidP="00603204">
                                  <w:pPr>
                                    <w:spacing w:after="200" w:line="480" w:lineRule="auto"/>
                                  </w:pPr>
                                </w:p>
                              </w:tc>
                              <w:tc>
                                <w:tcPr>
                                  <w:tcW w:w="627" w:type="dxa"/>
                                </w:tcPr>
                                <w:p w:rsidR="00CA420A" w:rsidRPr="00390447" w:rsidRDefault="00CA420A" w:rsidP="00603204">
                                  <w:pPr>
                                    <w:spacing w:after="200" w:line="480" w:lineRule="auto"/>
                                  </w:pPr>
                                </w:p>
                              </w:tc>
                              <w:tc>
                                <w:tcPr>
                                  <w:tcW w:w="448" w:type="dxa"/>
                                </w:tcPr>
                                <w:p w:rsidR="00CA420A" w:rsidRPr="00390447" w:rsidRDefault="00CA420A" w:rsidP="00603204">
                                  <w:pPr>
                                    <w:spacing w:after="200" w:line="480" w:lineRule="auto"/>
                                  </w:pPr>
                                </w:p>
                              </w:tc>
                              <w:tc>
                                <w:tcPr>
                                  <w:tcW w:w="627" w:type="dxa"/>
                                </w:tcPr>
                                <w:p w:rsidR="00CA420A" w:rsidRPr="00390447" w:rsidRDefault="00CA420A" w:rsidP="00603204">
                                  <w:pPr>
                                    <w:spacing w:after="200" w:line="480" w:lineRule="auto"/>
                                  </w:pPr>
                                </w:p>
                              </w:tc>
                              <w:tc>
                                <w:tcPr>
                                  <w:tcW w:w="592" w:type="dxa"/>
                                </w:tcPr>
                                <w:p w:rsidR="00CA420A" w:rsidRPr="00390447" w:rsidRDefault="00CA420A" w:rsidP="00603204">
                                  <w:pPr>
                                    <w:spacing w:after="200" w:line="480" w:lineRule="auto"/>
                                  </w:pPr>
                                </w:p>
                              </w:tc>
                            </w:tr>
                          </w:tbl>
                          <w:p w:rsidR="00CA420A" w:rsidRPr="00390447" w:rsidRDefault="00CA420A" w:rsidP="00CA420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B78BDB4"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bgerundete rechteckige Legende 2049" o:spid="_x0000_s1032" type="#_x0000_t62" style="position:absolute;margin-left:243.35pt;margin-top:253.3pt;width:327.95pt;height:58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dUN0wIAAPsFAAAOAAAAZHJzL2Uyb0RvYy54bWysVEtv2zAMvg/YfxB0b/1o6iZBnSJI0WFA&#10;0BZth54VmYq9yZInKXGyX19KdpxsLXYYloNDiR9fn0he3+xqSbZgbKVVTpPzmBJQXBeVWuf028vd&#10;2ZgS65gqmNQKcroHS29mnz9dt80UUl1qWYAh6ETZadvktHSumUaR5SXUzJ7rBhQqhTY1c3g066gw&#10;rEXvtYzSOM6iVpuiMZqDtXh72ynpLPgXArh7EMKCIzKnmJsLXxO+K/+NZtdsujasKSvep8H+IYua&#10;VQqDDq5umWNkY6p3ruqKG221cOdc15EWouIQasBqkviPap5L1kCoBcmxzUCT/X9u+f320ZCqyGka&#10;jyaUKFbjK81XazAbVYADYoCXDviPag1kCWvAWxKwSF3b2Cl6eG4eTX+yKHoedsLU/h8rJLtA936g&#10;G3aOcLwcJdlokl1SwlF3dZFlcXiP6GjdGOu+gK6JF3LaQrGGJ42JPeHDLpiUeuMC7Wy7tC7wX/Ql&#10;sOJ7QomoJT7nlklylsTZOOnf+wSU/gZK0/F4cvEedXGKSrIsu/IYzLQPjNIhV5+F0neVlB7hGeo4&#10;CZLbS/AAqZ5AIO3IQhoKCA0PC2kIJptTxjkol3SqkiHl4foyxl8febAIeQSH3rPAwIPv3oEfpve+&#10;uwJ6vDeFMC+Dcfy3xDrjwSJE1soNxnWltPnIgcSq+sgd/kBSR41nye1Wu9CSmUf6m5Uu9timRnfz&#10;axt+V2FHLJl1j8zgC+No4xJyD/gRUrc51b1ESanNr4/uPR7nCLWUtLgAcmp/bpgBSuRXhRM2SUYj&#10;vzHCYXR5leLBnGpWpxq1qRcaHw57DrMLosc7eRCF0fUr7qq5j4oqpjjGzil35nBYuG4x4bbjMJ8H&#10;GG6Jhrmlem64d+559o32sntlpunHwuFA3evDsuh7suP4iPWWSs83TovKeeWR1/6AGya0Ur8N/Qo7&#10;PQfUcWfP3gAAAP//AwBQSwMEFAAGAAgAAAAhAFlRm8niAAAADAEAAA8AAABkcnMvZG93bnJldi54&#10;bWxMj8FKw0AQhu+C77CM4EXsJrGmJWZTRFCUItQ0ve9mxySYnQ3ZbZu8vduT3v5hPv75Jt9Mpmcn&#10;HF1nSUC8iIAh1VZ31Aio9q/3a2DOS9Kyt4QCZnSwKa6vcplpe6YvPJW+YaGEXCYFtN4PGeeubtFI&#10;t7ADUth929FIH8ax4XqU51Buep5EUcqN7ChcaOWALy3WP+XRCNiqw3y3qh66XbmrYvx4V2/zpxLi&#10;9mZ6fgLmcfJ/MFz0gzoUwUnZI2nHegHLdboKqIDHKE2BXYh4mYSkBKRJCLzI+f8nil8AAAD//wMA&#10;UEsBAi0AFAAGAAgAAAAhALaDOJL+AAAA4QEAABMAAAAAAAAAAAAAAAAAAAAAAFtDb250ZW50X1R5&#10;cGVzXS54bWxQSwECLQAUAAYACAAAACEAOP0h/9YAAACUAQAACwAAAAAAAAAAAAAAAAAvAQAAX3Jl&#10;bHMvLnJlbHNQSwECLQAUAAYACAAAACEAImHVDdMCAAD7BQAADgAAAAAAAAAAAAAAAAAuAgAAZHJz&#10;L2Uyb0RvYy54bWxQSwECLQAUAAYACAAAACEAWVGbyeIAAAAMAQAADwAAAAAAAAAAAAAAAAAtBQAA&#10;ZHJzL2Rvd25yZXYueG1sUEsFBgAAAAAEAAQA8wAAADwGAAAAAA==&#10;" adj="8493,-38641" filled="f" strokecolor="#243f60 [1604]" strokeweight="2pt">
                <v:textbox>
                  <w:txbxContent>
                    <w:tbl>
                      <w:tblPr>
                        <w:tblStyle w:val="Tabellenraster"/>
                        <w:tblW w:w="6159" w:type="dxa"/>
                        <w:tblLook w:val="04A0" w:firstRow="1" w:lastRow="0" w:firstColumn="1" w:lastColumn="0" w:noHBand="0" w:noVBand="1"/>
                      </w:tblPr>
                      <w:tblGrid>
                        <w:gridCol w:w="574"/>
                        <w:gridCol w:w="709"/>
                        <w:gridCol w:w="761"/>
                        <w:gridCol w:w="602"/>
                        <w:gridCol w:w="762"/>
                        <w:gridCol w:w="457"/>
                        <w:gridCol w:w="627"/>
                        <w:gridCol w:w="448"/>
                        <w:gridCol w:w="627"/>
                        <w:gridCol w:w="592"/>
                      </w:tblGrid>
                      <w:tr w:rsidR="00CA420A" w:rsidRPr="00AE219E" w:rsidTr="00603204">
                        <w:trPr>
                          <w:trHeight w:val="205"/>
                        </w:trPr>
                        <w:tc>
                          <w:tcPr>
                            <w:tcW w:w="574" w:type="dxa"/>
                          </w:tcPr>
                          <w:p w:rsidR="00CA420A" w:rsidRPr="00390447" w:rsidRDefault="00CA420A" w:rsidP="00603204">
                            <w:pPr>
                              <w:spacing w:after="200" w:line="276" w:lineRule="auto"/>
                            </w:pPr>
                            <w:r w:rsidRPr="00390447">
                              <w:t>x=</w:t>
                            </w:r>
                          </w:p>
                        </w:tc>
                        <w:tc>
                          <w:tcPr>
                            <w:tcW w:w="709" w:type="dxa"/>
                          </w:tcPr>
                          <w:p w:rsidR="00CA420A" w:rsidRPr="00390447" w:rsidRDefault="00CA420A" w:rsidP="00603204">
                            <w:pPr>
                              <w:spacing w:after="200" w:line="276" w:lineRule="auto"/>
                            </w:pPr>
                            <w:r w:rsidRPr="00390447">
                              <w:t>-2</w:t>
                            </w:r>
                          </w:p>
                        </w:tc>
                        <w:tc>
                          <w:tcPr>
                            <w:tcW w:w="761" w:type="dxa"/>
                          </w:tcPr>
                          <w:p w:rsidR="00CA420A" w:rsidRPr="00390447" w:rsidRDefault="00CA420A" w:rsidP="00603204">
                            <w:pPr>
                              <w:spacing w:after="200" w:line="276" w:lineRule="auto"/>
                            </w:pPr>
                            <w:r w:rsidRPr="00390447">
                              <w:t>-1.5</w:t>
                            </w:r>
                          </w:p>
                        </w:tc>
                        <w:tc>
                          <w:tcPr>
                            <w:tcW w:w="602" w:type="dxa"/>
                          </w:tcPr>
                          <w:p w:rsidR="00CA420A" w:rsidRPr="00390447" w:rsidRDefault="00CA420A" w:rsidP="00603204">
                            <w:pPr>
                              <w:spacing w:after="200" w:line="276" w:lineRule="auto"/>
                            </w:pPr>
                            <w:r w:rsidRPr="00390447">
                              <w:t>-1</w:t>
                            </w:r>
                          </w:p>
                        </w:tc>
                        <w:tc>
                          <w:tcPr>
                            <w:tcW w:w="762" w:type="dxa"/>
                          </w:tcPr>
                          <w:p w:rsidR="00CA420A" w:rsidRPr="00390447" w:rsidRDefault="00CA420A" w:rsidP="00603204">
                            <w:pPr>
                              <w:spacing w:after="200" w:line="276" w:lineRule="auto"/>
                            </w:pPr>
                            <w:r w:rsidRPr="00390447">
                              <w:t>-0.5</w:t>
                            </w:r>
                          </w:p>
                        </w:tc>
                        <w:tc>
                          <w:tcPr>
                            <w:tcW w:w="457" w:type="dxa"/>
                          </w:tcPr>
                          <w:p w:rsidR="00CA420A" w:rsidRPr="00390447" w:rsidRDefault="00CA420A" w:rsidP="00603204">
                            <w:pPr>
                              <w:spacing w:after="200" w:line="276" w:lineRule="auto"/>
                            </w:pPr>
                            <w:r w:rsidRPr="00390447">
                              <w:t>0</w:t>
                            </w:r>
                          </w:p>
                        </w:tc>
                        <w:tc>
                          <w:tcPr>
                            <w:tcW w:w="627" w:type="dxa"/>
                          </w:tcPr>
                          <w:p w:rsidR="00CA420A" w:rsidRPr="00390447" w:rsidRDefault="00CA420A" w:rsidP="00603204">
                            <w:pPr>
                              <w:spacing w:after="200" w:line="276" w:lineRule="auto"/>
                            </w:pPr>
                            <w:r w:rsidRPr="00390447">
                              <w:t>0.5</w:t>
                            </w:r>
                          </w:p>
                        </w:tc>
                        <w:tc>
                          <w:tcPr>
                            <w:tcW w:w="448" w:type="dxa"/>
                          </w:tcPr>
                          <w:p w:rsidR="00CA420A" w:rsidRPr="00390447" w:rsidRDefault="00CA420A" w:rsidP="00603204">
                            <w:pPr>
                              <w:spacing w:after="200" w:line="276" w:lineRule="auto"/>
                            </w:pPr>
                            <w:r w:rsidRPr="00390447">
                              <w:t>1</w:t>
                            </w:r>
                          </w:p>
                        </w:tc>
                        <w:tc>
                          <w:tcPr>
                            <w:tcW w:w="627" w:type="dxa"/>
                          </w:tcPr>
                          <w:p w:rsidR="00CA420A" w:rsidRPr="00390447" w:rsidRDefault="00CA420A" w:rsidP="00603204">
                            <w:pPr>
                              <w:spacing w:after="200" w:line="276" w:lineRule="auto"/>
                            </w:pPr>
                            <w:r w:rsidRPr="00390447">
                              <w:t>1.5</w:t>
                            </w:r>
                          </w:p>
                        </w:tc>
                        <w:tc>
                          <w:tcPr>
                            <w:tcW w:w="592" w:type="dxa"/>
                          </w:tcPr>
                          <w:p w:rsidR="00CA420A" w:rsidRPr="00390447" w:rsidRDefault="00CA420A" w:rsidP="00603204">
                            <w:pPr>
                              <w:spacing w:after="200" w:line="276" w:lineRule="auto"/>
                            </w:pPr>
                            <w:r w:rsidRPr="00390447">
                              <w:t>2</w:t>
                            </w:r>
                          </w:p>
                        </w:tc>
                      </w:tr>
                      <w:tr w:rsidR="00CA420A" w:rsidRPr="00AE219E" w:rsidTr="00603204">
                        <w:trPr>
                          <w:trHeight w:val="400"/>
                        </w:trPr>
                        <w:tc>
                          <w:tcPr>
                            <w:tcW w:w="574" w:type="dxa"/>
                          </w:tcPr>
                          <w:p w:rsidR="00CA420A" w:rsidRPr="00390447" w:rsidRDefault="00CA420A" w:rsidP="00603204">
                            <w:pPr>
                              <w:spacing w:after="200" w:line="480" w:lineRule="auto"/>
                              <w:rPr>
                                <w:vertAlign w:val="superscript"/>
                              </w:rPr>
                            </w:pPr>
                            <w:r w:rsidRPr="00390447">
                              <w:t>y=</w:t>
                            </w:r>
                          </w:p>
                        </w:tc>
                        <w:tc>
                          <w:tcPr>
                            <w:tcW w:w="709" w:type="dxa"/>
                          </w:tcPr>
                          <w:p w:rsidR="00CA420A" w:rsidRPr="00390447" w:rsidRDefault="00CA420A" w:rsidP="00603204">
                            <w:pPr>
                              <w:spacing w:after="200" w:line="480" w:lineRule="auto"/>
                            </w:pPr>
                          </w:p>
                        </w:tc>
                        <w:tc>
                          <w:tcPr>
                            <w:tcW w:w="761" w:type="dxa"/>
                          </w:tcPr>
                          <w:p w:rsidR="00CA420A" w:rsidRPr="00390447" w:rsidRDefault="00CA420A" w:rsidP="00603204">
                            <w:pPr>
                              <w:spacing w:after="200" w:line="480" w:lineRule="auto"/>
                            </w:pPr>
                          </w:p>
                        </w:tc>
                        <w:tc>
                          <w:tcPr>
                            <w:tcW w:w="602" w:type="dxa"/>
                          </w:tcPr>
                          <w:p w:rsidR="00CA420A" w:rsidRPr="00390447" w:rsidRDefault="00CA420A" w:rsidP="00603204">
                            <w:pPr>
                              <w:spacing w:after="200" w:line="480" w:lineRule="auto"/>
                            </w:pPr>
                          </w:p>
                        </w:tc>
                        <w:tc>
                          <w:tcPr>
                            <w:tcW w:w="762" w:type="dxa"/>
                          </w:tcPr>
                          <w:p w:rsidR="00CA420A" w:rsidRPr="00390447" w:rsidRDefault="00CA420A" w:rsidP="00603204">
                            <w:pPr>
                              <w:spacing w:after="200" w:line="480" w:lineRule="auto"/>
                            </w:pPr>
                          </w:p>
                        </w:tc>
                        <w:tc>
                          <w:tcPr>
                            <w:tcW w:w="457" w:type="dxa"/>
                          </w:tcPr>
                          <w:p w:rsidR="00CA420A" w:rsidRPr="00390447" w:rsidRDefault="00CA420A" w:rsidP="00603204">
                            <w:pPr>
                              <w:spacing w:after="200" w:line="480" w:lineRule="auto"/>
                            </w:pPr>
                          </w:p>
                        </w:tc>
                        <w:tc>
                          <w:tcPr>
                            <w:tcW w:w="627" w:type="dxa"/>
                          </w:tcPr>
                          <w:p w:rsidR="00CA420A" w:rsidRPr="00390447" w:rsidRDefault="00CA420A" w:rsidP="00603204">
                            <w:pPr>
                              <w:spacing w:after="200" w:line="480" w:lineRule="auto"/>
                            </w:pPr>
                          </w:p>
                        </w:tc>
                        <w:tc>
                          <w:tcPr>
                            <w:tcW w:w="448" w:type="dxa"/>
                          </w:tcPr>
                          <w:p w:rsidR="00CA420A" w:rsidRPr="00390447" w:rsidRDefault="00CA420A" w:rsidP="00603204">
                            <w:pPr>
                              <w:spacing w:after="200" w:line="480" w:lineRule="auto"/>
                            </w:pPr>
                          </w:p>
                        </w:tc>
                        <w:tc>
                          <w:tcPr>
                            <w:tcW w:w="627" w:type="dxa"/>
                          </w:tcPr>
                          <w:p w:rsidR="00CA420A" w:rsidRPr="00390447" w:rsidRDefault="00CA420A" w:rsidP="00603204">
                            <w:pPr>
                              <w:spacing w:after="200" w:line="480" w:lineRule="auto"/>
                            </w:pPr>
                          </w:p>
                        </w:tc>
                        <w:tc>
                          <w:tcPr>
                            <w:tcW w:w="592" w:type="dxa"/>
                          </w:tcPr>
                          <w:p w:rsidR="00CA420A" w:rsidRPr="00390447" w:rsidRDefault="00CA420A" w:rsidP="00603204">
                            <w:pPr>
                              <w:spacing w:after="200" w:line="480" w:lineRule="auto"/>
                            </w:pPr>
                          </w:p>
                        </w:tc>
                      </w:tr>
                    </w:tbl>
                    <w:p w:rsidR="00CA420A" w:rsidRPr="00390447" w:rsidRDefault="00CA420A" w:rsidP="00CA420A">
                      <w:pPr>
                        <w:jc w:val="center"/>
                      </w:pPr>
                    </w:p>
                  </w:txbxContent>
                </v:textbox>
                <w10:wrap anchorx="page"/>
              </v:shape>
            </w:pict>
          </mc:Fallback>
        </mc:AlternateContent>
      </w:r>
      <w:r w:rsidR="00CA420A">
        <w:br w:type="page"/>
      </w:r>
      <w:r w:rsidR="00CA420A">
        <w:rPr>
          <w:noProof/>
          <w:lang w:eastAsia="de-DE"/>
        </w:rPr>
        <w:lastRenderedPageBreak/>
        <w:drawing>
          <wp:inline distT="0" distB="0" distL="0" distR="0" wp14:anchorId="1F8F67A7" wp14:editId="5B883A6C">
            <wp:extent cx="4219007" cy="2717800"/>
            <wp:effectExtent l="0" t="0" r="0" b="6350"/>
            <wp:docPr id="2059" name="Grafik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169.PNG"/>
                    <pic:cNvPicPr/>
                  </pic:nvPicPr>
                  <pic:blipFill rotWithShape="1">
                    <a:blip r:embed="rId24" cstate="print">
                      <a:extLst>
                        <a:ext uri="{BEBA8EAE-BF5A-486C-A8C5-ECC9F3942E4B}">
                          <a14:imgProps xmlns:a14="http://schemas.microsoft.com/office/drawing/2010/main">
                            <a14:imgLayer r:embed="rId25">
                              <a14:imgEffect>
                                <a14:sharpenSoften amount="50000"/>
                              </a14:imgEffect>
                              <a14:imgEffect>
                                <a14:colorTemperature colorTemp="8800"/>
                              </a14:imgEffect>
                              <a14:imgEffect>
                                <a14:saturation sat="400000"/>
                              </a14:imgEffect>
                              <a14:imgEffect>
                                <a14:brightnessContrast contrast="-20000"/>
                              </a14:imgEffect>
                            </a14:imgLayer>
                          </a14:imgProps>
                        </a:ext>
                        <a:ext uri="{28A0092B-C50C-407E-A947-70E740481C1C}">
                          <a14:useLocalDpi xmlns:a14="http://schemas.microsoft.com/office/drawing/2010/main" val="0"/>
                        </a:ext>
                      </a:extLst>
                    </a:blip>
                    <a:srcRect t="2998" b="11111"/>
                    <a:stretch/>
                  </pic:blipFill>
                  <pic:spPr bwMode="auto">
                    <a:xfrm>
                      <a:off x="0" y="0"/>
                      <a:ext cx="4247447" cy="2736121"/>
                    </a:xfrm>
                    <a:prstGeom prst="rect">
                      <a:avLst/>
                    </a:prstGeom>
                    <a:ln>
                      <a:noFill/>
                    </a:ln>
                    <a:extLst>
                      <a:ext uri="{53640926-AAD7-44D8-BBD7-CCE9431645EC}">
                        <a14:shadowObscured xmlns:a14="http://schemas.microsoft.com/office/drawing/2010/main"/>
                      </a:ext>
                    </a:extLst>
                  </pic:spPr>
                </pic:pic>
              </a:graphicData>
            </a:graphic>
          </wp:inline>
        </w:drawing>
      </w:r>
    </w:p>
    <w:p w:rsidR="00CA420A" w:rsidRDefault="00CA420A" w:rsidP="00CA420A"/>
    <w:p w:rsidR="00CA420A" w:rsidRPr="001A7993" w:rsidRDefault="00CA420A" w:rsidP="00CA420A">
      <w:pPr>
        <w:rPr>
          <w:b/>
        </w:rPr>
      </w:pPr>
      <w:r w:rsidRPr="001A7993">
        <w:rPr>
          <w:b/>
        </w:rPr>
        <w:t>Zum Üben</w:t>
      </w:r>
    </w:p>
    <w:p w:rsidR="00CA420A" w:rsidRDefault="00CA420A" w:rsidP="00CA420A">
      <w:pPr>
        <w:spacing w:line="240" w:lineRule="auto"/>
        <w:rPr>
          <w:b/>
        </w:rPr>
      </w:pPr>
      <w:r w:rsidRPr="00350824">
        <w:t xml:space="preserve">Verschieben Sie die Normalparabel </w:t>
      </w:r>
      <w:r>
        <w:t xml:space="preserve">nun </w:t>
      </w:r>
      <w:r w:rsidRPr="00350824">
        <w:t>so, dass sie die x-Achse bei x</w:t>
      </w:r>
      <w:r w:rsidRPr="00350824">
        <w:rPr>
          <w:vertAlign w:val="subscript"/>
        </w:rPr>
        <w:t>1</w:t>
      </w:r>
      <w:r w:rsidRPr="00350824">
        <w:t>=0 und x</w:t>
      </w:r>
      <w:r w:rsidRPr="00350824">
        <w:rPr>
          <w:vertAlign w:val="subscript"/>
        </w:rPr>
        <w:t>2</w:t>
      </w:r>
      <w:r w:rsidRPr="00350824">
        <w:t xml:space="preserve">=2 schneidet. </w:t>
      </w:r>
      <w:r>
        <w:t>Gehen</w:t>
      </w:r>
      <w:r w:rsidRPr="00AD67AC">
        <w:rPr>
          <w:rFonts w:eastAsiaTheme="minorEastAsia"/>
          <w:b/>
        </w:rPr>
        <w:t xml:space="preserve"> </w:t>
      </w:r>
    </w:p>
    <w:p w:rsidR="00CA420A" w:rsidRDefault="00CA420A" w:rsidP="00CA420A">
      <w:pPr>
        <w:spacing w:line="240" w:lineRule="auto"/>
      </w:pPr>
      <w:r>
        <w:t xml:space="preserve">Sie wie bei der </w:t>
      </w:r>
      <w:proofErr w:type="gramStart"/>
      <w:r>
        <w:t xml:space="preserve">Herausforderung  </w:t>
      </w:r>
      <w:r w:rsidR="00925465">
        <w:t>oben</w:t>
      </w:r>
      <w:proofErr w:type="gramEnd"/>
      <w:r w:rsidR="00925465">
        <w:t xml:space="preserve"> </w:t>
      </w:r>
      <w:r>
        <w:t>vor und dokumentieren Sie Ihr Vorgehen</w:t>
      </w:r>
      <w:r w:rsidR="00925465">
        <w:t xml:space="preserve"> entsprechend</w:t>
      </w:r>
      <w:r>
        <w:t>.</w:t>
      </w:r>
      <w:r w:rsidRPr="00350824">
        <w:t xml:space="preserve"> </w:t>
      </w:r>
    </w:p>
    <w:p w:rsidR="00CA420A" w:rsidRDefault="00CA420A" w:rsidP="00CA420A">
      <w:pPr>
        <w:rPr>
          <w:b/>
        </w:rPr>
      </w:pPr>
    </w:p>
    <w:p w:rsidR="00CA420A" w:rsidRDefault="00CA420A" w:rsidP="00CA420A">
      <w:pPr>
        <w:rPr>
          <w:b/>
        </w:rPr>
      </w:pPr>
      <w:r w:rsidRPr="001A7993">
        <w:rPr>
          <w:b/>
        </w:rPr>
        <w:t>Zum Weiterdenken</w:t>
      </w:r>
    </w:p>
    <w:p w:rsidR="00CA420A" w:rsidRDefault="00CA420A" w:rsidP="00CA420A">
      <w:r>
        <w:t>Wie kann man die Koordinaten des Scheitelpunktes ermitteln?</w:t>
      </w:r>
    </w:p>
    <w:tbl>
      <w:tblPr>
        <w:tblStyle w:val="Tabellenraster"/>
        <w:tblW w:w="0" w:type="auto"/>
        <w:tblLook w:val="04A0" w:firstRow="1" w:lastRow="0" w:firstColumn="1" w:lastColumn="0" w:noHBand="0" w:noVBand="1"/>
      </w:tblPr>
      <w:tblGrid>
        <w:gridCol w:w="331"/>
        <w:gridCol w:w="331"/>
        <w:gridCol w:w="331"/>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gridCol w:w="330"/>
      </w:tblGrid>
      <w:tr w:rsidR="00CA420A" w:rsidTr="00983568">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925465" w:rsidP="00983568">
            <w:r w:rsidRPr="00AD67AC">
              <w:rPr>
                <w:noProof/>
                <w:lang w:eastAsia="de-DE"/>
              </w:rPr>
              <w:drawing>
                <wp:anchor distT="0" distB="0" distL="114300" distR="114300" simplePos="0" relativeHeight="251649024" behindDoc="0" locked="0" layoutInCell="1" allowOverlap="1" wp14:anchorId="65F44BEB" wp14:editId="68116902">
                  <wp:simplePos x="0" y="0"/>
                  <wp:positionH relativeFrom="column">
                    <wp:posOffset>-1567603</wp:posOffset>
                  </wp:positionH>
                  <wp:positionV relativeFrom="paragraph">
                    <wp:posOffset>11430</wp:posOffset>
                  </wp:positionV>
                  <wp:extent cx="2331720" cy="1456055"/>
                  <wp:effectExtent l="0" t="0" r="0" b="0"/>
                  <wp:wrapNone/>
                  <wp:docPr id="2060" name="Grafik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19846" t="43282" r="16358" b="5044"/>
                          <a:stretch/>
                        </pic:blipFill>
                        <pic:spPr bwMode="auto">
                          <a:xfrm>
                            <a:off x="0" y="0"/>
                            <a:ext cx="2331720" cy="1456055"/>
                          </a:xfrm>
                          <a:prstGeom prst="rect">
                            <a:avLst/>
                          </a:prstGeom>
                          <a:ln>
                            <a:noFill/>
                          </a:ln>
                          <a:extLst>
                            <a:ext uri="{53640926-AAD7-44D8-BBD7-CCE9431645EC}">
                              <a14:shadowObscured xmlns:a14="http://schemas.microsoft.com/office/drawing/2010/main"/>
                            </a:ext>
                          </a:extLst>
                        </pic:spPr>
                      </pic:pic>
                    </a:graphicData>
                  </a:graphic>
                </wp:anchor>
              </w:drawing>
            </w:r>
          </w:p>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r>
      <w:tr w:rsidR="00CA420A" w:rsidTr="00983568">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r>
      <w:tr w:rsidR="00CA420A" w:rsidTr="00983568">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r>
      <w:tr w:rsidR="00CA420A" w:rsidTr="00983568">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r>
      <w:tr w:rsidR="00CA420A" w:rsidTr="00983568">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r>
      <w:tr w:rsidR="00CA420A" w:rsidTr="00983568">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r>
      <w:tr w:rsidR="00CA420A" w:rsidTr="00983568">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r>
      <w:tr w:rsidR="00CA420A" w:rsidTr="00983568">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r>
      <w:tr w:rsidR="00CA420A" w:rsidTr="00983568">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r>
      <w:tr w:rsidR="00CA420A" w:rsidTr="00983568">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r>
      <w:tr w:rsidR="00CA420A" w:rsidTr="00983568">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r>
      <w:tr w:rsidR="00CA420A" w:rsidTr="00983568">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r>
      <w:tr w:rsidR="00CA420A" w:rsidTr="00983568">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r>
      <w:tr w:rsidR="00CA420A" w:rsidTr="00983568">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r>
      <w:tr w:rsidR="00CA420A" w:rsidTr="00983568">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r>
      <w:tr w:rsidR="00CA420A" w:rsidTr="00983568">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r>
      <w:tr w:rsidR="00CA420A" w:rsidTr="00983568">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c>
          <w:tcPr>
            <w:tcW w:w="360" w:type="dxa"/>
          </w:tcPr>
          <w:p w:rsidR="00CA420A" w:rsidRDefault="00CA420A" w:rsidP="00983568"/>
        </w:tc>
      </w:tr>
    </w:tbl>
    <w:p w:rsidR="00CA420A" w:rsidRDefault="00CA420A" w:rsidP="00CA420A"/>
    <w:p w:rsidR="00CA420A" w:rsidRDefault="00CA420A" w:rsidP="00CA420A">
      <w:r>
        <w:t xml:space="preserve">Gibt es noch weitere Parabeln mit den Nullstellen </w:t>
      </w:r>
      <w:r w:rsidRPr="00350824">
        <w:t>x</w:t>
      </w:r>
      <w:r w:rsidRPr="00350824">
        <w:rPr>
          <w:vertAlign w:val="subscript"/>
        </w:rPr>
        <w:t>1</w:t>
      </w:r>
      <w:r w:rsidRPr="00350824">
        <w:t>=0 und x</w:t>
      </w:r>
      <w:r w:rsidRPr="00350824">
        <w:rPr>
          <w:vertAlign w:val="subscript"/>
        </w:rPr>
        <w:t>2</w:t>
      </w:r>
      <w:r w:rsidRPr="00350824">
        <w:t>=2</w:t>
      </w:r>
      <w:r>
        <w:t>?</w:t>
      </w:r>
    </w:p>
    <w:tbl>
      <w:tblPr>
        <w:tblStyle w:val="Tabellenraster"/>
        <w:tblW w:w="0" w:type="auto"/>
        <w:tblLook w:val="04A0" w:firstRow="1" w:lastRow="0" w:firstColumn="1" w:lastColumn="0" w:noHBand="0" w:noVBand="1"/>
      </w:tblPr>
      <w:tblGrid>
        <w:gridCol w:w="284"/>
        <w:gridCol w:w="284"/>
        <w:gridCol w:w="284"/>
        <w:gridCol w:w="284"/>
        <w:gridCol w:w="284"/>
        <w:gridCol w:w="284"/>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gridCol w:w="283"/>
      </w:tblGrid>
      <w:tr w:rsidR="00925465" w:rsidTr="0090619E">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r>
      <w:tr w:rsidR="00925465" w:rsidTr="0090619E">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r>
      <w:tr w:rsidR="00925465" w:rsidTr="0090619E">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r>
      <w:tr w:rsidR="00925465" w:rsidTr="0090619E">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r>
      <w:tr w:rsidR="00925465" w:rsidTr="0090619E">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r>
      <w:tr w:rsidR="00925465" w:rsidTr="0090619E">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r>
      <w:tr w:rsidR="00925465" w:rsidTr="0090619E">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r>
      <w:tr w:rsidR="00925465" w:rsidTr="0090619E">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r>
      <w:tr w:rsidR="00925465" w:rsidTr="0090619E">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r>
      <w:tr w:rsidR="00925465" w:rsidTr="0090619E">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r>
      <w:tr w:rsidR="00925465" w:rsidTr="0090619E">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r>
      <w:tr w:rsidR="00925465" w:rsidTr="0090619E">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r>
      <w:tr w:rsidR="00925465" w:rsidTr="0090619E">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r>
      <w:tr w:rsidR="00925465" w:rsidTr="0090619E">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r>
      <w:tr w:rsidR="00925465" w:rsidTr="0090619E">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r>
      <w:tr w:rsidR="00925465" w:rsidTr="0090619E">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r>
      <w:tr w:rsidR="00925465" w:rsidTr="0090619E">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4"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c>
          <w:tcPr>
            <w:tcW w:w="283" w:type="dxa"/>
          </w:tcPr>
          <w:p w:rsidR="00925465" w:rsidRDefault="00925465" w:rsidP="00983568"/>
        </w:tc>
      </w:tr>
    </w:tbl>
    <w:p w:rsidR="00925465" w:rsidRDefault="00925465" w:rsidP="00CA420A">
      <w:pPr>
        <w:pStyle w:val="Textkrper"/>
        <w:rPr>
          <w:sz w:val="22"/>
          <w:szCs w:val="22"/>
        </w:rPr>
      </w:pPr>
    </w:p>
    <w:p w:rsidR="00925465" w:rsidRDefault="00925465" w:rsidP="00925465">
      <w:pPr>
        <w:pStyle w:val="Textkrper-Erstzeileneinzug"/>
        <w:rPr>
          <w:rFonts w:eastAsia="Times New Roman" w:cs="Times New Roman"/>
          <w:lang w:eastAsia="de-DE"/>
        </w:rPr>
      </w:pPr>
      <w:r>
        <w:br w:type="page"/>
      </w:r>
    </w:p>
    <w:p w:rsidR="00CA420A" w:rsidRDefault="00CA420A" w:rsidP="00CA420A">
      <w:pPr>
        <w:pStyle w:val="Textkrper"/>
        <w:rPr>
          <w:sz w:val="22"/>
          <w:szCs w:val="22"/>
        </w:rPr>
      </w:pPr>
    </w:p>
    <w:p w:rsidR="00CA420A" w:rsidRPr="00302D6B" w:rsidRDefault="00CA420A" w:rsidP="00CA420A">
      <w:pPr>
        <w:pStyle w:val="Textkrper"/>
        <w:rPr>
          <w:sz w:val="22"/>
          <w:szCs w:val="22"/>
        </w:rPr>
      </w:pPr>
      <w:r w:rsidRPr="00302D6B">
        <w:rPr>
          <w:sz w:val="22"/>
          <w:szCs w:val="22"/>
        </w:rPr>
        <w:t>Ich kann</w:t>
      </w:r>
    </w:p>
    <w:p w:rsidR="00CA420A" w:rsidRPr="00302D6B" w:rsidRDefault="00CA420A" w:rsidP="00925465">
      <w:pPr>
        <w:pStyle w:val="Textkrper"/>
        <w:spacing w:line="360" w:lineRule="auto"/>
        <w:rPr>
          <w:sz w:val="22"/>
          <w:szCs w:val="22"/>
        </w:rPr>
      </w:pPr>
      <w:proofErr w:type="gramStart"/>
      <w:r w:rsidRPr="00302D6B">
        <w:rPr>
          <w:sz w:val="22"/>
          <w:szCs w:val="22"/>
        </w:rPr>
        <w:t>…  mich</w:t>
      </w:r>
      <w:proofErr w:type="gramEnd"/>
      <w:r w:rsidRPr="00302D6B">
        <w:rPr>
          <w:sz w:val="22"/>
          <w:szCs w:val="22"/>
        </w:rPr>
        <w:t xml:space="preserve"> in </w:t>
      </w:r>
      <w:proofErr w:type="spellStart"/>
      <w:r w:rsidRPr="00302D6B">
        <w:rPr>
          <w:sz w:val="22"/>
          <w:szCs w:val="22"/>
        </w:rPr>
        <w:t>Geo</w:t>
      </w:r>
      <w:r>
        <w:rPr>
          <w:sz w:val="22"/>
          <w:szCs w:val="22"/>
        </w:rPr>
        <w:t>Ge</w:t>
      </w:r>
      <w:r w:rsidRPr="00302D6B">
        <w:rPr>
          <w:sz w:val="22"/>
          <w:szCs w:val="22"/>
        </w:rPr>
        <w:t>bratube</w:t>
      </w:r>
      <w:proofErr w:type="spellEnd"/>
      <w:r w:rsidRPr="00302D6B">
        <w:rPr>
          <w:sz w:val="22"/>
          <w:szCs w:val="22"/>
        </w:rPr>
        <w:t xml:space="preserve"> anmelden.</w:t>
      </w:r>
    </w:p>
    <w:p w:rsidR="00CA420A" w:rsidRPr="00302D6B" w:rsidRDefault="00CA420A" w:rsidP="00925465">
      <w:pPr>
        <w:pStyle w:val="Textkrper-Erstzeileneinzug"/>
        <w:spacing w:line="360" w:lineRule="auto"/>
        <w:ind w:firstLine="0"/>
      </w:pPr>
      <w:r w:rsidRPr="00302D6B">
        <w:t>… eine Datei speichern.</w:t>
      </w:r>
    </w:p>
    <w:p w:rsidR="00CA420A" w:rsidRPr="00302D6B" w:rsidRDefault="00CA420A" w:rsidP="00925465">
      <w:pPr>
        <w:pStyle w:val="Textkrper-Erstzeileneinzug"/>
        <w:spacing w:line="360" w:lineRule="auto"/>
        <w:ind w:firstLine="0"/>
      </w:pPr>
      <w:r w:rsidRPr="00302D6B">
        <w:t>… zwischen den einzelnen Ansichten wechseln.</w:t>
      </w:r>
    </w:p>
    <w:p w:rsidR="00CA420A" w:rsidRPr="00302D6B" w:rsidRDefault="00CA420A" w:rsidP="00925465">
      <w:pPr>
        <w:pStyle w:val="Textkrper-Erstzeileneinzug"/>
        <w:spacing w:line="360" w:lineRule="auto"/>
        <w:ind w:firstLine="0"/>
        <w:rPr>
          <w:lang w:eastAsia="de-DE"/>
        </w:rPr>
      </w:pPr>
      <w:r w:rsidRPr="00302D6B">
        <w:t>… eine Normalparabel verschieben</w:t>
      </w:r>
    </w:p>
    <w:p w:rsidR="00CA420A" w:rsidRPr="00302D6B" w:rsidRDefault="00CA420A" w:rsidP="00925465">
      <w:pPr>
        <w:pStyle w:val="Textkrper"/>
        <w:spacing w:line="360" w:lineRule="auto"/>
        <w:rPr>
          <w:sz w:val="22"/>
          <w:szCs w:val="22"/>
        </w:rPr>
      </w:pPr>
      <w:proofErr w:type="gramStart"/>
      <w:r w:rsidRPr="00302D6B">
        <w:rPr>
          <w:sz w:val="22"/>
          <w:szCs w:val="22"/>
        </w:rPr>
        <w:t>…  einen</w:t>
      </w:r>
      <w:proofErr w:type="gramEnd"/>
      <w:r w:rsidRPr="00302D6B">
        <w:rPr>
          <w:sz w:val="22"/>
          <w:szCs w:val="22"/>
        </w:rPr>
        <w:t xml:space="preserve"> Graphen zeichnen. </w:t>
      </w:r>
    </w:p>
    <w:p w:rsidR="00CA420A" w:rsidRPr="00302D6B" w:rsidRDefault="00CA420A" w:rsidP="00925465">
      <w:pPr>
        <w:pStyle w:val="Textkrper"/>
        <w:spacing w:line="360" w:lineRule="auto"/>
        <w:rPr>
          <w:sz w:val="22"/>
          <w:szCs w:val="22"/>
        </w:rPr>
      </w:pPr>
      <w:proofErr w:type="gramStart"/>
      <w:r w:rsidRPr="00302D6B">
        <w:rPr>
          <w:sz w:val="22"/>
          <w:szCs w:val="22"/>
        </w:rPr>
        <w:t>…  eine</w:t>
      </w:r>
      <w:proofErr w:type="gramEnd"/>
      <w:r w:rsidRPr="00302D6B">
        <w:rPr>
          <w:sz w:val="22"/>
          <w:szCs w:val="22"/>
        </w:rPr>
        <w:t xml:space="preserve"> Wertetabelle erstellen.</w:t>
      </w:r>
    </w:p>
    <w:p w:rsidR="00CA420A" w:rsidRPr="00302D6B" w:rsidRDefault="00CA420A" w:rsidP="00925465">
      <w:pPr>
        <w:pStyle w:val="Textkrper"/>
        <w:spacing w:line="360" w:lineRule="auto"/>
        <w:rPr>
          <w:sz w:val="22"/>
          <w:szCs w:val="22"/>
        </w:rPr>
      </w:pPr>
      <w:proofErr w:type="gramStart"/>
      <w:r w:rsidRPr="00302D6B">
        <w:rPr>
          <w:sz w:val="22"/>
          <w:szCs w:val="22"/>
        </w:rPr>
        <w:t>…  eine</w:t>
      </w:r>
      <w:proofErr w:type="gramEnd"/>
      <w:r w:rsidRPr="00302D6B">
        <w:rPr>
          <w:sz w:val="22"/>
          <w:szCs w:val="22"/>
        </w:rPr>
        <w:t xml:space="preserve"> Gleichung in der CAS – Ansicht lösen.</w:t>
      </w:r>
    </w:p>
    <w:p w:rsidR="00CA420A" w:rsidRDefault="00CA420A" w:rsidP="00925465">
      <w:pPr>
        <w:pStyle w:val="Textkrper"/>
        <w:spacing w:line="360" w:lineRule="auto"/>
        <w:rPr>
          <w:sz w:val="22"/>
          <w:szCs w:val="22"/>
        </w:rPr>
      </w:pPr>
      <w:proofErr w:type="gramStart"/>
      <w:r w:rsidRPr="00302D6B">
        <w:rPr>
          <w:sz w:val="22"/>
          <w:szCs w:val="22"/>
        </w:rPr>
        <w:t>…  ein</w:t>
      </w:r>
      <w:proofErr w:type="gramEnd"/>
      <w:r w:rsidRPr="00302D6B">
        <w:rPr>
          <w:sz w:val="22"/>
          <w:szCs w:val="22"/>
        </w:rPr>
        <w:t xml:space="preserve"> Koordinatengitter einblenden.</w:t>
      </w:r>
    </w:p>
    <w:p w:rsidR="00925465" w:rsidRDefault="00925465">
      <w:pPr>
        <w:rPr>
          <w:lang w:eastAsia="de-DE"/>
        </w:rPr>
        <w:sectPr w:rsidR="00925465" w:rsidSect="004938D1">
          <w:pgSz w:w="11906" w:h="16838" w:code="9"/>
          <w:pgMar w:top="1418" w:right="567" w:bottom="1134" w:left="992" w:header="709" w:footer="709" w:gutter="0"/>
          <w:pgNumType w:start="1"/>
          <w:cols w:space="708"/>
          <w:docGrid w:linePitch="360"/>
        </w:sectPr>
      </w:pPr>
    </w:p>
    <w:p w:rsidR="00925465" w:rsidRDefault="00925465">
      <w:pPr>
        <w:rPr>
          <w:lang w:eastAsia="de-DE"/>
        </w:rPr>
      </w:pPr>
      <w:r>
        <w:rPr>
          <w:noProof/>
          <w:lang w:eastAsia="de-DE"/>
        </w:rPr>
        <w:lastRenderedPageBreak/>
        <w:drawing>
          <wp:anchor distT="0" distB="0" distL="114300" distR="114300" simplePos="0" relativeHeight="251694080" behindDoc="0" locked="0" layoutInCell="1" allowOverlap="1" wp14:anchorId="6BE1C8A9" wp14:editId="4FDBEE8F">
            <wp:simplePos x="0" y="0"/>
            <wp:positionH relativeFrom="column">
              <wp:posOffset>-875030</wp:posOffset>
            </wp:positionH>
            <wp:positionV relativeFrom="paragraph">
              <wp:posOffset>-145627</wp:posOffset>
            </wp:positionV>
            <wp:extent cx="10632077" cy="7128933"/>
            <wp:effectExtent l="0" t="0" r="0" b="0"/>
            <wp:wrapNone/>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460D742.tmp"/>
                    <pic:cNvPicPr/>
                  </pic:nvPicPr>
                  <pic:blipFill rotWithShape="1">
                    <a:blip r:embed="rId27">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rcRect l="21840" t="23302" r="8256" b="5635"/>
                    <a:stretch/>
                  </pic:blipFill>
                  <pic:spPr bwMode="auto">
                    <a:xfrm>
                      <a:off x="0" y="0"/>
                      <a:ext cx="10632077" cy="71289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25465" w:rsidRDefault="00925465">
      <w:pPr>
        <w:rPr>
          <w:lang w:eastAsia="de-DE"/>
        </w:rPr>
      </w:pPr>
    </w:p>
    <w:p w:rsidR="00925465" w:rsidRDefault="00925465">
      <w:pPr>
        <w:rPr>
          <w:lang w:eastAsia="de-DE"/>
        </w:rPr>
      </w:pPr>
    </w:p>
    <w:p w:rsidR="00925465" w:rsidRDefault="00925465">
      <w:pPr>
        <w:rPr>
          <w:lang w:eastAsia="de-DE"/>
        </w:rPr>
      </w:pPr>
    </w:p>
    <w:p w:rsidR="00925465" w:rsidRDefault="00925465">
      <w:pPr>
        <w:rPr>
          <w:lang w:eastAsia="de-DE"/>
        </w:rPr>
      </w:pPr>
    </w:p>
    <w:p w:rsidR="00925465" w:rsidRDefault="00925465">
      <w:pPr>
        <w:rPr>
          <w:lang w:eastAsia="de-DE"/>
        </w:rPr>
      </w:pPr>
    </w:p>
    <w:p w:rsidR="00925465" w:rsidRDefault="00925465">
      <w:pPr>
        <w:rPr>
          <w:lang w:eastAsia="de-DE"/>
        </w:rPr>
      </w:pPr>
    </w:p>
    <w:p w:rsidR="00925465" w:rsidRDefault="00925465">
      <w:pPr>
        <w:rPr>
          <w:lang w:eastAsia="de-DE"/>
        </w:rPr>
      </w:pPr>
    </w:p>
    <w:p w:rsidR="00925465" w:rsidRDefault="00925465">
      <w:pPr>
        <w:rPr>
          <w:lang w:eastAsia="de-DE"/>
        </w:rPr>
      </w:pPr>
    </w:p>
    <w:p w:rsidR="00925465" w:rsidRDefault="00925465">
      <w:pPr>
        <w:rPr>
          <w:lang w:eastAsia="de-DE"/>
        </w:rPr>
      </w:pPr>
    </w:p>
    <w:p w:rsidR="00925465" w:rsidRDefault="00925465">
      <w:pPr>
        <w:rPr>
          <w:lang w:eastAsia="de-DE"/>
        </w:rPr>
      </w:pPr>
    </w:p>
    <w:p w:rsidR="00925465" w:rsidRDefault="00925465">
      <w:pPr>
        <w:rPr>
          <w:lang w:eastAsia="de-DE"/>
        </w:rPr>
      </w:pPr>
    </w:p>
    <w:p w:rsidR="00925465" w:rsidRDefault="00925465">
      <w:pPr>
        <w:rPr>
          <w:lang w:eastAsia="de-DE"/>
        </w:rPr>
      </w:pPr>
    </w:p>
    <w:p w:rsidR="00925465" w:rsidRDefault="00925465">
      <w:pPr>
        <w:rPr>
          <w:lang w:eastAsia="de-DE"/>
        </w:rPr>
      </w:pPr>
    </w:p>
    <w:p w:rsidR="00925465" w:rsidRDefault="00925465">
      <w:pPr>
        <w:rPr>
          <w:lang w:eastAsia="de-DE"/>
        </w:rPr>
      </w:pPr>
    </w:p>
    <w:p w:rsidR="00925465" w:rsidRDefault="00925465">
      <w:pPr>
        <w:rPr>
          <w:lang w:eastAsia="de-DE"/>
        </w:rPr>
      </w:pPr>
    </w:p>
    <w:p w:rsidR="00925465" w:rsidRDefault="00925465">
      <w:pPr>
        <w:rPr>
          <w:lang w:eastAsia="de-DE"/>
        </w:rPr>
      </w:pPr>
    </w:p>
    <w:p w:rsidR="00925465" w:rsidRDefault="00925465">
      <w:pPr>
        <w:rPr>
          <w:lang w:eastAsia="de-DE"/>
        </w:rPr>
      </w:pPr>
    </w:p>
    <w:p w:rsidR="00925465" w:rsidRDefault="00925465">
      <w:pPr>
        <w:rPr>
          <w:szCs w:val="24"/>
          <w:lang w:eastAsia="de-DE"/>
        </w:rPr>
      </w:pPr>
      <w:r>
        <w:rPr>
          <w:lang w:eastAsia="de-DE"/>
        </w:rPr>
        <w:br w:type="page"/>
      </w:r>
    </w:p>
    <w:p w:rsidR="00925465" w:rsidRDefault="00925465" w:rsidP="00925465">
      <w:pPr>
        <w:pStyle w:val="Textkrper-Erstzeileneinzug"/>
        <w:rPr>
          <w:lang w:eastAsia="de-DE"/>
        </w:rPr>
      </w:pPr>
      <w:r>
        <w:rPr>
          <w:noProof/>
          <w:lang w:eastAsia="de-DE"/>
        </w:rPr>
        <w:lastRenderedPageBreak/>
        <w:drawing>
          <wp:anchor distT="0" distB="0" distL="114300" distR="114300" simplePos="0" relativeHeight="251702272" behindDoc="0" locked="0" layoutInCell="1" allowOverlap="1" wp14:anchorId="537FF6A2" wp14:editId="6F2595FE">
            <wp:simplePos x="0" y="0"/>
            <wp:positionH relativeFrom="column">
              <wp:posOffset>-891963</wp:posOffset>
            </wp:positionH>
            <wp:positionV relativeFrom="paragraph">
              <wp:posOffset>-97155</wp:posOffset>
            </wp:positionV>
            <wp:extent cx="10651157" cy="6350000"/>
            <wp:effectExtent l="0" t="0" r="0" b="0"/>
            <wp:wrapNone/>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4604E0B.tmp"/>
                    <pic:cNvPicPr/>
                  </pic:nvPicPr>
                  <pic:blipFill rotWithShape="1">
                    <a:blip r:embed="rId29">
                      <a:extLst>
                        <a:ext uri="{28A0092B-C50C-407E-A947-70E740481C1C}">
                          <a14:useLocalDpi xmlns:a14="http://schemas.microsoft.com/office/drawing/2010/main" val="0"/>
                        </a:ext>
                      </a:extLst>
                    </a:blip>
                    <a:srcRect l="22120" t="23800" r="8249" b="6616"/>
                    <a:stretch/>
                  </pic:blipFill>
                  <pic:spPr bwMode="auto">
                    <a:xfrm>
                      <a:off x="0" y="0"/>
                      <a:ext cx="10686353" cy="63709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Default="00925465" w:rsidP="00925465">
      <w:pPr>
        <w:pStyle w:val="Textkrper-Erstzeileneinzug"/>
        <w:rPr>
          <w:lang w:eastAsia="de-DE"/>
        </w:rPr>
      </w:pPr>
    </w:p>
    <w:p w:rsidR="00925465" w:rsidRPr="00925465" w:rsidRDefault="00925465" w:rsidP="00925465">
      <w:pPr>
        <w:pStyle w:val="Textkrper-Erstzeileneinzug"/>
        <w:rPr>
          <w:lang w:eastAsia="de-DE"/>
        </w:rPr>
      </w:pPr>
    </w:p>
    <w:p w:rsidR="00CA420A" w:rsidRDefault="00CA420A" w:rsidP="00CA420A">
      <w:pPr>
        <w:jc w:val="center"/>
      </w:pPr>
    </w:p>
    <w:p w:rsidR="00CA420A" w:rsidRDefault="00CA420A" w:rsidP="00CA420A">
      <w:pPr>
        <w:jc w:val="center"/>
      </w:pPr>
    </w:p>
    <w:p w:rsidR="00CA420A" w:rsidRDefault="00CA420A" w:rsidP="00CA420A">
      <w:pPr>
        <w:jc w:val="center"/>
      </w:pPr>
    </w:p>
    <w:p w:rsidR="0036340D" w:rsidRDefault="0036340D" w:rsidP="00CA420A">
      <w:pPr>
        <w:jc w:val="center"/>
      </w:pPr>
    </w:p>
    <w:p w:rsidR="0036340D" w:rsidRDefault="0036340D" w:rsidP="00CA420A">
      <w:pPr>
        <w:jc w:val="center"/>
      </w:pPr>
    </w:p>
    <w:p w:rsidR="0036340D" w:rsidRDefault="0036340D" w:rsidP="00CA420A">
      <w:pPr>
        <w:jc w:val="center"/>
      </w:pPr>
      <w:r>
        <w:rPr>
          <w:noProof/>
          <w:lang w:eastAsia="de-DE"/>
        </w:rPr>
        <w:lastRenderedPageBreak/>
        <w:drawing>
          <wp:anchor distT="0" distB="0" distL="114300" distR="114300" simplePos="0" relativeHeight="251711488" behindDoc="0" locked="0" layoutInCell="1" allowOverlap="1" wp14:anchorId="2A995255" wp14:editId="56F85421">
            <wp:simplePos x="0" y="0"/>
            <wp:positionH relativeFrom="column">
              <wp:posOffset>-908898</wp:posOffset>
            </wp:positionH>
            <wp:positionV relativeFrom="paragraph">
              <wp:posOffset>233045</wp:posOffset>
            </wp:positionV>
            <wp:extent cx="10772639" cy="5715000"/>
            <wp:effectExtent l="0" t="0" r="0" b="0"/>
            <wp:wrapNone/>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4603E34.tmp"/>
                    <pic:cNvPicPr/>
                  </pic:nvPicPr>
                  <pic:blipFill rotWithShape="1">
                    <a:blip r:embed="rId30">
                      <a:extLst>
                        <a:ext uri="{BEBA8EAE-BF5A-486C-A8C5-ECC9F3942E4B}">
                          <a14:imgProps xmlns:a14="http://schemas.microsoft.com/office/drawing/2010/main">
                            <a14:imgLayer r:embed="rId31">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17070" t="23547" r="8022" b="5804"/>
                    <a:stretch/>
                  </pic:blipFill>
                  <pic:spPr bwMode="auto">
                    <a:xfrm>
                      <a:off x="0" y="0"/>
                      <a:ext cx="10783946" cy="572099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6340D" w:rsidRDefault="0036340D" w:rsidP="00CA420A">
      <w:pPr>
        <w:jc w:val="cente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rPr>
          <w:noProof/>
          <w:lang w:eastAsia="de-DE"/>
        </w:rPr>
      </w:pPr>
    </w:p>
    <w:p w:rsidR="0036340D" w:rsidRDefault="0036340D" w:rsidP="00CA420A">
      <w:pPr>
        <w:jc w:val="center"/>
      </w:pPr>
    </w:p>
    <w:p w:rsidR="0036340D" w:rsidRDefault="0036340D" w:rsidP="00CA420A">
      <w:pPr>
        <w:jc w:val="center"/>
      </w:pPr>
    </w:p>
    <w:p w:rsidR="0036340D" w:rsidRDefault="0036340D" w:rsidP="00CA420A">
      <w:pPr>
        <w:jc w:val="center"/>
      </w:pPr>
    </w:p>
    <w:p w:rsidR="0036340D" w:rsidRDefault="0036340D"/>
    <w:p w:rsidR="0036340D" w:rsidRDefault="0036340D">
      <w:r>
        <w:br w:type="page"/>
      </w:r>
    </w:p>
    <w:p w:rsidR="0036340D" w:rsidRDefault="0036340D"/>
    <w:p w:rsidR="0036340D" w:rsidRDefault="0036340D">
      <w:r>
        <w:rPr>
          <w:noProof/>
          <w:lang w:eastAsia="de-DE"/>
        </w:rPr>
        <w:drawing>
          <wp:anchor distT="0" distB="0" distL="114300" distR="114300" simplePos="0" relativeHeight="251719680" behindDoc="0" locked="0" layoutInCell="1" allowOverlap="1" wp14:anchorId="58716C24" wp14:editId="124E9286">
            <wp:simplePos x="0" y="0"/>
            <wp:positionH relativeFrom="column">
              <wp:posOffset>-841163</wp:posOffset>
            </wp:positionH>
            <wp:positionV relativeFrom="paragraph">
              <wp:posOffset>122978</wp:posOffset>
            </wp:positionV>
            <wp:extent cx="10591076" cy="5969000"/>
            <wp:effectExtent l="0" t="0" r="1270" b="0"/>
            <wp:wrapNone/>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46070EA.tmp"/>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l="22026" t="24131" r="8253" b="6281"/>
                    <a:stretch/>
                  </pic:blipFill>
                  <pic:spPr bwMode="auto">
                    <a:xfrm>
                      <a:off x="0" y="0"/>
                      <a:ext cx="10614169" cy="5982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6340D" w:rsidRDefault="0036340D"/>
    <w:p w:rsidR="00376E4A" w:rsidRDefault="0036340D">
      <w:r>
        <w:br w:type="page"/>
      </w:r>
    </w:p>
    <w:p w:rsidR="005C26EF" w:rsidRDefault="005C26EF">
      <w:pPr>
        <w:sectPr w:rsidR="005C26EF" w:rsidSect="00925465">
          <w:headerReference w:type="default" r:id="rId34"/>
          <w:pgSz w:w="16838" w:h="11906" w:orient="landscape" w:code="9"/>
          <w:pgMar w:top="1033" w:right="1134" w:bottom="992" w:left="1418" w:header="284" w:footer="709" w:gutter="0"/>
          <w:pgNumType w:start="1"/>
          <w:cols w:space="708"/>
          <w:docGrid w:linePitch="360"/>
        </w:sectPr>
      </w:pPr>
    </w:p>
    <w:p w:rsidR="004A1798" w:rsidRDefault="005C26EF" w:rsidP="0036340D">
      <w:pPr>
        <w:pStyle w:val="berschrift1"/>
        <w:numPr>
          <w:ilvl w:val="0"/>
          <w:numId w:val="0"/>
        </w:numPr>
        <w:ind w:left="360"/>
      </w:pPr>
      <w:bookmarkStart w:id="4" w:name="_Toc425331343"/>
      <w:r>
        <w:lastRenderedPageBreak/>
        <w:t>S</w:t>
      </w:r>
      <w:r w:rsidR="00F00B1D" w:rsidRPr="00F00B1D">
        <w:t>tation Al-</w:t>
      </w:r>
      <w:proofErr w:type="spellStart"/>
      <w:r w:rsidR="00F00B1D" w:rsidRPr="00F00B1D">
        <w:t>Chwarizmi</w:t>
      </w:r>
      <w:proofErr w:type="spellEnd"/>
      <w:r w:rsidR="00F00B1D" w:rsidRPr="00F00B1D">
        <w:t xml:space="preserve"> - Anzahl von Verbindungslinien</w:t>
      </w:r>
      <w:bookmarkEnd w:id="4"/>
    </w:p>
    <w:p w:rsidR="00F00B1D" w:rsidRDefault="00F00B1D" w:rsidP="00F00B1D">
      <w:r>
        <w:t>An dieser Station erwartet Sie:</w:t>
      </w:r>
    </w:p>
    <w:p w:rsidR="00AD6F4C" w:rsidRDefault="00AD6F4C" w:rsidP="00F00B1D"/>
    <w:p w:rsidR="00F00B1D" w:rsidRPr="00095CF7" w:rsidRDefault="00F00B1D" w:rsidP="00F00B1D">
      <w:r w:rsidRPr="00095CF7">
        <w:t xml:space="preserve">Handhabung: </w:t>
      </w:r>
      <w:r w:rsidRPr="00095CF7">
        <w:tab/>
      </w:r>
    </w:p>
    <w:p w:rsidR="00F00B1D" w:rsidRPr="00095CF7" w:rsidRDefault="00F00B1D" w:rsidP="00837B9D">
      <w:pPr>
        <w:pStyle w:val="Listenabsatz"/>
        <w:numPr>
          <w:ilvl w:val="0"/>
          <w:numId w:val="8"/>
        </w:numPr>
        <w:ind w:firstLine="1265"/>
        <w:rPr>
          <w:rFonts w:asciiTheme="minorHAnsi" w:hAnsiTheme="minorHAnsi"/>
        </w:rPr>
      </w:pPr>
      <w:r w:rsidRPr="00095CF7">
        <w:rPr>
          <w:rFonts w:asciiTheme="minorHAnsi" w:hAnsiTheme="minorHAnsi"/>
        </w:rPr>
        <w:t>Arbeiten mit der Geometrie-Ansicht</w:t>
      </w:r>
    </w:p>
    <w:p w:rsidR="00F00B1D" w:rsidRPr="00095CF7" w:rsidRDefault="00F00B1D" w:rsidP="00837B9D">
      <w:pPr>
        <w:pStyle w:val="Listenabsatz"/>
        <w:numPr>
          <w:ilvl w:val="0"/>
          <w:numId w:val="8"/>
        </w:numPr>
        <w:ind w:firstLine="1265"/>
        <w:rPr>
          <w:rFonts w:asciiTheme="minorHAnsi" w:hAnsiTheme="minorHAnsi"/>
        </w:rPr>
      </w:pPr>
      <w:r w:rsidRPr="00095CF7">
        <w:rPr>
          <w:rFonts w:asciiTheme="minorHAnsi" w:hAnsiTheme="minorHAnsi"/>
        </w:rPr>
        <w:t>Punktliste aus einer Wertetabellen erzeugen</w:t>
      </w:r>
    </w:p>
    <w:p w:rsidR="00F00B1D" w:rsidRPr="00095CF7" w:rsidRDefault="00F00B1D" w:rsidP="00837B9D">
      <w:pPr>
        <w:pStyle w:val="Listenabsatz"/>
        <w:numPr>
          <w:ilvl w:val="0"/>
          <w:numId w:val="8"/>
        </w:numPr>
        <w:ind w:firstLine="1265"/>
        <w:rPr>
          <w:rFonts w:asciiTheme="minorHAnsi" w:hAnsiTheme="minorHAnsi"/>
        </w:rPr>
      </w:pPr>
      <w:r w:rsidRPr="00095CF7">
        <w:rPr>
          <w:rFonts w:asciiTheme="minorHAnsi" w:hAnsiTheme="minorHAnsi"/>
        </w:rPr>
        <w:t>Punktliste als Graph darstellen</w:t>
      </w:r>
    </w:p>
    <w:p w:rsidR="00F00B1D" w:rsidRPr="00095CF7" w:rsidRDefault="00266673" w:rsidP="00837B9D">
      <w:pPr>
        <w:pStyle w:val="Listenabsatz"/>
        <w:numPr>
          <w:ilvl w:val="0"/>
          <w:numId w:val="8"/>
        </w:numPr>
        <w:ind w:firstLine="1265"/>
        <w:rPr>
          <w:rFonts w:asciiTheme="minorHAnsi" w:hAnsiTheme="minorHAnsi"/>
        </w:rPr>
      </w:pPr>
      <w:r>
        <w:rPr>
          <w:rFonts w:asciiTheme="minorHAnsi" w:hAnsiTheme="minorHAnsi"/>
        </w:rPr>
        <w:t>Term</w:t>
      </w:r>
      <w:r w:rsidR="00F00B1D" w:rsidRPr="00095CF7">
        <w:rPr>
          <w:rFonts w:asciiTheme="minorHAnsi" w:hAnsiTheme="minorHAnsi"/>
        </w:rPr>
        <w:t xml:space="preserve"> als Graph darstellen</w:t>
      </w:r>
    </w:p>
    <w:p w:rsidR="00F00B1D" w:rsidRPr="00095CF7" w:rsidRDefault="00F00B1D" w:rsidP="00F00B1D">
      <w:r w:rsidRPr="00095CF7">
        <w:t>Mathematik:</w:t>
      </w:r>
      <w:r w:rsidRPr="00095CF7">
        <w:tab/>
      </w:r>
      <w:r w:rsidRPr="00095CF7">
        <w:tab/>
      </w:r>
    </w:p>
    <w:p w:rsidR="00F00B1D" w:rsidRPr="00095CF7" w:rsidRDefault="00F00B1D" w:rsidP="00837B9D">
      <w:pPr>
        <w:pStyle w:val="Listenabsatz"/>
        <w:numPr>
          <w:ilvl w:val="2"/>
          <w:numId w:val="9"/>
        </w:numPr>
        <w:rPr>
          <w:rFonts w:asciiTheme="minorHAnsi" w:hAnsiTheme="minorHAnsi"/>
        </w:rPr>
      </w:pPr>
      <w:r w:rsidRPr="00095CF7">
        <w:rPr>
          <w:rFonts w:asciiTheme="minorHAnsi" w:hAnsiTheme="minorHAnsi"/>
        </w:rPr>
        <w:t>Quadratischen Funktionsterm aufstellen</w:t>
      </w:r>
      <w:r w:rsidRPr="00095CF7">
        <w:rPr>
          <w:rFonts w:asciiTheme="minorHAnsi" w:hAnsiTheme="minorHAnsi"/>
          <w:highlight w:val="yellow"/>
        </w:rPr>
        <w:t xml:space="preserve">  </w:t>
      </w:r>
    </w:p>
    <w:p w:rsidR="00F00B1D" w:rsidRPr="00095CF7" w:rsidRDefault="00F00B1D" w:rsidP="00837B9D">
      <w:pPr>
        <w:pStyle w:val="Listenabsatz"/>
        <w:numPr>
          <w:ilvl w:val="2"/>
          <w:numId w:val="9"/>
        </w:numPr>
        <w:rPr>
          <w:rFonts w:asciiTheme="minorHAnsi" w:hAnsiTheme="minorHAnsi"/>
        </w:rPr>
      </w:pPr>
      <w:r w:rsidRPr="00095CF7">
        <w:rPr>
          <w:rFonts w:asciiTheme="minorHAnsi" w:hAnsiTheme="minorHAnsi"/>
        </w:rPr>
        <w:t>Geometrische Zusammenhänge untersuchen</w:t>
      </w:r>
    </w:p>
    <w:p w:rsidR="00F00B1D" w:rsidRPr="00095CF7" w:rsidRDefault="00F00B1D" w:rsidP="00837B9D">
      <w:pPr>
        <w:pStyle w:val="Listenabsatz"/>
        <w:numPr>
          <w:ilvl w:val="2"/>
          <w:numId w:val="9"/>
        </w:numPr>
        <w:rPr>
          <w:rFonts w:asciiTheme="minorHAnsi" w:hAnsiTheme="minorHAnsi"/>
        </w:rPr>
      </w:pPr>
      <w:r w:rsidRPr="00095CF7">
        <w:rPr>
          <w:rFonts w:asciiTheme="minorHAnsi" w:hAnsiTheme="minorHAnsi"/>
        </w:rPr>
        <w:t>Term mithilfe von Wertetabelle und Graph finden</w:t>
      </w:r>
    </w:p>
    <w:p w:rsidR="00F00B1D" w:rsidRPr="00095CF7" w:rsidRDefault="00F00B1D" w:rsidP="00837B9D">
      <w:pPr>
        <w:pStyle w:val="Listenabsatz"/>
        <w:numPr>
          <w:ilvl w:val="2"/>
          <w:numId w:val="9"/>
        </w:numPr>
        <w:rPr>
          <w:rFonts w:asciiTheme="minorHAnsi" w:hAnsiTheme="minorHAnsi"/>
        </w:rPr>
      </w:pPr>
      <w:r w:rsidRPr="00095CF7">
        <w:rPr>
          <w:rFonts w:asciiTheme="minorHAnsi" w:hAnsiTheme="minorHAnsi"/>
        </w:rPr>
        <w:t>Anzahl von Ergebnissen berechnen (Kombinatorik)</w:t>
      </w:r>
    </w:p>
    <w:p w:rsidR="00F00B1D" w:rsidRPr="00095CF7" w:rsidRDefault="00F00B1D" w:rsidP="00F00B1D">
      <w:pPr>
        <w:ind w:left="357" w:hanging="357"/>
      </w:pPr>
      <w:r w:rsidRPr="00095CF7">
        <w:t>Arbeitsweisen:</w:t>
      </w:r>
      <w:r w:rsidRPr="00095CF7">
        <w:tab/>
      </w:r>
      <w:r w:rsidRPr="00095CF7">
        <w:tab/>
      </w:r>
      <w:r w:rsidRPr="00095CF7">
        <w:tab/>
      </w:r>
    </w:p>
    <w:p w:rsidR="00F00B1D" w:rsidRPr="00095CF7" w:rsidRDefault="00F00B1D" w:rsidP="00837B9D">
      <w:pPr>
        <w:pStyle w:val="Listenabsatz"/>
        <w:numPr>
          <w:ilvl w:val="2"/>
          <w:numId w:val="9"/>
        </w:numPr>
        <w:rPr>
          <w:rFonts w:asciiTheme="minorHAnsi" w:hAnsiTheme="minorHAnsi"/>
        </w:rPr>
      </w:pPr>
      <w:r w:rsidRPr="00095CF7">
        <w:rPr>
          <w:rFonts w:asciiTheme="minorHAnsi" w:hAnsiTheme="minorHAnsi"/>
        </w:rPr>
        <w:t>Punkte im Koordinatensystem darstellen</w:t>
      </w:r>
    </w:p>
    <w:p w:rsidR="00F00B1D" w:rsidRPr="00095CF7" w:rsidRDefault="00F00B1D" w:rsidP="00837B9D">
      <w:pPr>
        <w:pStyle w:val="Listenabsatz"/>
        <w:numPr>
          <w:ilvl w:val="2"/>
          <w:numId w:val="9"/>
        </w:numPr>
        <w:rPr>
          <w:rFonts w:asciiTheme="minorHAnsi" w:hAnsiTheme="minorHAnsi"/>
        </w:rPr>
      </w:pPr>
      <w:r w:rsidRPr="00095CF7">
        <w:rPr>
          <w:rFonts w:asciiTheme="minorHAnsi" w:hAnsiTheme="minorHAnsi"/>
        </w:rPr>
        <w:t xml:space="preserve">Zusammenhänge vermuten </w:t>
      </w:r>
    </w:p>
    <w:p w:rsidR="00F00B1D" w:rsidRPr="00095CF7" w:rsidRDefault="00F00B1D" w:rsidP="00837B9D">
      <w:pPr>
        <w:pStyle w:val="Listenabsatz"/>
        <w:numPr>
          <w:ilvl w:val="2"/>
          <w:numId w:val="9"/>
        </w:numPr>
        <w:rPr>
          <w:rFonts w:asciiTheme="minorHAnsi" w:hAnsiTheme="minorHAnsi"/>
        </w:rPr>
      </w:pPr>
      <w:r w:rsidRPr="00095CF7">
        <w:rPr>
          <w:rFonts w:asciiTheme="minorHAnsi" w:hAnsiTheme="minorHAnsi"/>
        </w:rPr>
        <w:t>Validieren</w:t>
      </w:r>
    </w:p>
    <w:p w:rsidR="00F00B1D" w:rsidRPr="00095CF7" w:rsidRDefault="00F00B1D" w:rsidP="00837B9D">
      <w:pPr>
        <w:pStyle w:val="Listenabsatz"/>
        <w:numPr>
          <w:ilvl w:val="2"/>
          <w:numId w:val="9"/>
        </w:numPr>
        <w:rPr>
          <w:rFonts w:asciiTheme="minorHAnsi" w:hAnsiTheme="minorHAnsi"/>
        </w:rPr>
      </w:pPr>
      <w:r w:rsidRPr="00095CF7">
        <w:rPr>
          <w:rFonts w:asciiTheme="minorHAnsi" w:hAnsiTheme="minorHAnsi"/>
        </w:rPr>
        <w:t>Wechseln mathematischer Darstellungen</w:t>
      </w:r>
    </w:p>
    <w:p w:rsidR="00F00B1D" w:rsidRPr="00177AFA" w:rsidRDefault="00F00B1D" w:rsidP="00F00B1D">
      <w:pPr>
        <w:ind w:left="1545" w:hanging="1545"/>
        <w:rPr>
          <w:b/>
        </w:rPr>
      </w:pPr>
      <w:r w:rsidRPr="2E5550FD">
        <w:rPr>
          <w:b/>
          <w:bCs/>
        </w:rPr>
        <w:t>Hinführung</w:t>
      </w:r>
      <w:r w:rsidRPr="2E5550FD">
        <w:rPr>
          <w:b/>
          <w:bCs/>
          <w:highlight w:val="yellow"/>
        </w:rPr>
        <w:t xml:space="preserve">  </w:t>
      </w:r>
    </w:p>
    <w:p w:rsidR="00F00B1D" w:rsidRDefault="00F00B1D" w:rsidP="00F00B1D">
      <w:pPr>
        <w:pStyle w:val="Textkrper"/>
      </w:pPr>
      <w:r>
        <w:t>Algebra und Geometrie werden in der Schulmathematik oft getrennt unterrichtet. Tatsächlich haben Mathematiker in der Vergangenheit häufig Gesetzmäßigkeiten der Algebra mit denen der Geometrie verbunden. Viele Anwendungsprobleme können heute durch den Zusammenhang zwischen Geometrie und Algebra und die Nutzung von Computern effizient gelöst werden.</w:t>
      </w:r>
    </w:p>
    <w:p w:rsidR="00F738E2" w:rsidRDefault="00F00B1D" w:rsidP="00F00B1D">
      <w:pPr>
        <w:pStyle w:val="Textkrper"/>
      </w:pPr>
      <w:r>
        <w:t>An dieser Station soll die Algebra genutzt werden, um Gesetzmäßigkeiten in der Geometrie zu beschreiben und in mathematischer Sprache zu formulieren.</w:t>
      </w:r>
      <w:r w:rsidR="001C2F67">
        <w:t xml:space="preserve"> </w:t>
      </w:r>
    </w:p>
    <w:p w:rsidR="00F00B1D" w:rsidRPr="00F00B1D" w:rsidRDefault="00F00B1D" w:rsidP="009F7BA7">
      <w:pPr>
        <w:pStyle w:val="Textkrper-Erstzeileneinzug"/>
        <w:rPr>
          <w:lang w:eastAsia="de-DE"/>
        </w:rPr>
      </w:pPr>
    </w:p>
    <w:p w:rsidR="00F00B1D" w:rsidRPr="00F00B1D" w:rsidRDefault="00266673" w:rsidP="009F7BA7">
      <w:pPr>
        <w:pStyle w:val="Textkrper-Erstzeileneinzug"/>
        <w:rPr>
          <w:lang w:eastAsia="de-DE"/>
        </w:rPr>
      </w:pPr>
      <w:r>
        <w:rPr>
          <w:noProof/>
          <w:lang w:eastAsia="de-DE"/>
        </w:rPr>
        <w:drawing>
          <wp:anchor distT="0" distB="0" distL="114300" distR="114300" simplePos="0" relativeHeight="251588608" behindDoc="1" locked="0" layoutInCell="1" allowOverlap="1" wp14:anchorId="7385E37C" wp14:editId="72750CFF">
            <wp:simplePos x="0" y="0"/>
            <wp:positionH relativeFrom="column">
              <wp:posOffset>-20320</wp:posOffset>
            </wp:positionH>
            <wp:positionV relativeFrom="paragraph">
              <wp:posOffset>8890</wp:posOffset>
            </wp:positionV>
            <wp:extent cx="5610225" cy="1181100"/>
            <wp:effectExtent l="0" t="0" r="9525" b="0"/>
            <wp:wrapTight wrapText="bothSides">
              <wp:wrapPolygon edited="0">
                <wp:start x="0" y="0"/>
                <wp:lineTo x="0" y="21252"/>
                <wp:lineTo x="21563" y="21252"/>
                <wp:lineTo x="21563"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5610225" cy="1181100"/>
                    </a:xfrm>
                    <a:prstGeom prst="rect">
                      <a:avLst/>
                    </a:prstGeom>
                  </pic:spPr>
                </pic:pic>
              </a:graphicData>
            </a:graphic>
            <wp14:sizeRelH relativeFrom="page">
              <wp14:pctWidth>0</wp14:pctWidth>
            </wp14:sizeRelH>
            <wp14:sizeRelV relativeFrom="page">
              <wp14:pctHeight>0</wp14:pctHeight>
            </wp14:sizeRelV>
          </wp:anchor>
        </w:drawing>
      </w:r>
    </w:p>
    <w:p w:rsidR="00F00B1D" w:rsidRDefault="00F00B1D" w:rsidP="00F00B1D">
      <w:pPr>
        <w:pStyle w:val="TabelleLinks"/>
      </w:pPr>
    </w:p>
    <w:p w:rsidR="00F00B1D" w:rsidRDefault="00F00B1D" w:rsidP="00F00B1D">
      <w:pPr>
        <w:pStyle w:val="TabelleLinks"/>
      </w:pPr>
    </w:p>
    <w:p w:rsidR="00F00B1D" w:rsidRDefault="00F00B1D" w:rsidP="00F00B1D">
      <w:pPr>
        <w:pStyle w:val="TabelleLinks"/>
      </w:pPr>
    </w:p>
    <w:p w:rsidR="00F00B1D" w:rsidRDefault="00F00B1D" w:rsidP="00F00B1D">
      <w:pPr>
        <w:pStyle w:val="TabelleLinks"/>
      </w:pPr>
    </w:p>
    <w:p w:rsidR="00F00B1D" w:rsidRDefault="00F00B1D" w:rsidP="00F00B1D">
      <w:pPr>
        <w:pStyle w:val="TabelleLinks"/>
      </w:pPr>
    </w:p>
    <w:p w:rsidR="00F00B1D" w:rsidRDefault="00F00B1D" w:rsidP="00F00B1D">
      <w:pPr>
        <w:pStyle w:val="TabelleLinks"/>
      </w:pPr>
    </w:p>
    <w:p w:rsidR="00F00B1D" w:rsidRDefault="00F00B1D" w:rsidP="00F00B1D">
      <w:pPr>
        <w:pStyle w:val="TabelleLinks"/>
      </w:pPr>
    </w:p>
    <w:p w:rsidR="00F00B1D" w:rsidRPr="00F00B1D" w:rsidRDefault="00F00B1D" w:rsidP="00F00B1D">
      <w:pPr>
        <w:pStyle w:val="TabelleLinks"/>
      </w:pPr>
    </w:p>
    <w:p w:rsidR="0068733E" w:rsidRPr="0068733E" w:rsidRDefault="0068733E" w:rsidP="0068733E">
      <w:pPr>
        <w:pStyle w:val="Textkrper"/>
        <w:rPr>
          <w:b/>
        </w:rPr>
      </w:pPr>
      <w:r w:rsidRPr="0068733E">
        <w:rPr>
          <w:b/>
        </w:rPr>
        <w:t>Arbeitsmaterialien an dieser Station</w:t>
      </w:r>
    </w:p>
    <w:p w:rsidR="0068733E" w:rsidRDefault="0068733E" w:rsidP="00837B9D">
      <w:pPr>
        <w:pStyle w:val="Textkrper"/>
        <w:numPr>
          <w:ilvl w:val="0"/>
          <w:numId w:val="18"/>
        </w:numPr>
      </w:pPr>
      <w:r>
        <w:t>Arbeitsblätter</w:t>
      </w:r>
    </w:p>
    <w:p w:rsidR="0068733E" w:rsidRDefault="0068733E" w:rsidP="00837B9D">
      <w:pPr>
        <w:pStyle w:val="Textkrper"/>
        <w:numPr>
          <w:ilvl w:val="0"/>
          <w:numId w:val="18"/>
        </w:numPr>
      </w:pPr>
      <w:r>
        <w:t>Bedienungsanleitung</w:t>
      </w:r>
    </w:p>
    <w:p w:rsidR="0068733E" w:rsidRDefault="005621FC" w:rsidP="00837B9D">
      <w:pPr>
        <w:pStyle w:val="Textkrper"/>
        <w:numPr>
          <w:ilvl w:val="0"/>
          <w:numId w:val="18"/>
        </w:numPr>
      </w:pPr>
      <w:r>
        <w:t>GeoGebra-</w:t>
      </w:r>
      <w:r w:rsidR="0068733E">
        <w:t>Arbeitsblatt: Anzahl von Verbindungslinien</w:t>
      </w:r>
    </w:p>
    <w:p w:rsidR="0068733E" w:rsidRDefault="005621FC" w:rsidP="00837B9D">
      <w:pPr>
        <w:pStyle w:val="Textkrper"/>
        <w:numPr>
          <w:ilvl w:val="0"/>
          <w:numId w:val="18"/>
        </w:numPr>
      </w:pPr>
      <w:r>
        <w:t>Lösung (GeoGebra)</w:t>
      </w:r>
      <w:r w:rsidR="0068733E">
        <w:t>: Anzahl von Verbindungslinien_Lösung1</w:t>
      </w:r>
    </w:p>
    <w:p w:rsidR="0068733E" w:rsidRDefault="0068733E">
      <w:pPr>
        <w:rPr>
          <w:rFonts w:eastAsia="Times New Roman" w:cs="Times New Roman"/>
          <w:szCs w:val="20"/>
          <w:lang w:eastAsia="de-DE"/>
        </w:rPr>
      </w:pPr>
      <w:r>
        <w:br w:type="page"/>
      </w:r>
    </w:p>
    <w:p w:rsidR="0068733E" w:rsidRPr="0068733E" w:rsidRDefault="0068733E" w:rsidP="0068733E">
      <w:pPr>
        <w:pStyle w:val="Textkrper"/>
        <w:rPr>
          <w:b/>
        </w:rPr>
      </w:pPr>
      <w:r w:rsidRPr="0068733E">
        <w:rPr>
          <w:b/>
          <w:bCs/>
        </w:rPr>
        <w:lastRenderedPageBreak/>
        <w:t xml:space="preserve">Ziel  </w:t>
      </w:r>
    </w:p>
    <w:p w:rsidR="0068733E" w:rsidRPr="0068733E" w:rsidRDefault="0068733E" w:rsidP="00095CF7">
      <w:pPr>
        <w:pStyle w:val="Textkrper"/>
        <w:spacing w:line="276" w:lineRule="auto"/>
        <w:rPr>
          <w:b/>
        </w:rPr>
      </w:pPr>
      <w:r w:rsidRPr="0068733E">
        <w:t>Wie hängt die Anzahl der Punkte auf einem Kreis mit der Anzahl der möglichen Verbindungsgeraden, den Sekanten, zusammen?</w:t>
      </w:r>
    </w:p>
    <w:p w:rsidR="0068733E" w:rsidRPr="0068733E" w:rsidRDefault="0068733E" w:rsidP="0068733E">
      <w:pPr>
        <w:pStyle w:val="Textkrper"/>
        <w:rPr>
          <w:b/>
        </w:rPr>
      </w:pPr>
    </w:p>
    <w:p w:rsidR="0068733E" w:rsidRPr="0068733E" w:rsidRDefault="0068733E" w:rsidP="0068733E">
      <w:pPr>
        <w:pStyle w:val="Textkrper"/>
        <w:rPr>
          <w:b/>
        </w:rPr>
      </w:pPr>
      <w:r w:rsidRPr="0068733E">
        <w:rPr>
          <w:b/>
          <w:bCs/>
        </w:rPr>
        <w:t xml:space="preserve">Information    </w:t>
      </w:r>
    </w:p>
    <w:p w:rsidR="0068733E" w:rsidRPr="0068733E" w:rsidRDefault="0068733E" w:rsidP="00095CF7">
      <w:pPr>
        <w:pStyle w:val="Textkrper"/>
        <w:spacing w:line="276" w:lineRule="auto"/>
      </w:pPr>
      <w:r w:rsidRPr="0068733E">
        <w:t xml:space="preserve">Eine Sekante ist eine Gerade, die einen Kreis in zwei verschieden Punkten schneidet; um also eine Sekante eindeutig zu zeichnen, benötigt man zwei Punkte auf </w:t>
      </w:r>
      <w:r w:rsidR="00095CF7">
        <w:t>einem</w:t>
      </w:r>
      <w:r w:rsidRPr="0068733E">
        <w:t xml:space="preserve"> Kreis. Deshalb stehen in der unten aufgeführten Tabelle bei keinem beziehungsweise</w:t>
      </w:r>
      <w:r w:rsidR="00095CF7">
        <w:t xml:space="preserve"> bei</w:t>
      </w:r>
      <w:r w:rsidRPr="0068733E">
        <w:t xml:space="preserve"> einem Punkt 0 Geraden.</w:t>
      </w:r>
    </w:p>
    <w:p w:rsidR="0068733E" w:rsidRPr="0068733E" w:rsidRDefault="0068733E" w:rsidP="0068733E">
      <w:pPr>
        <w:pStyle w:val="Textkrper"/>
      </w:pPr>
    </w:p>
    <w:p w:rsidR="0068733E" w:rsidRPr="0068733E" w:rsidRDefault="0068733E" w:rsidP="0068733E">
      <w:pPr>
        <w:pStyle w:val="Textkrper"/>
        <w:rPr>
          <w:b/>
        </w:rPr>
      </w:pPr>
      <w:r w:rsidRPr="0068733E">
        <w:rPr>
          <w:b/>
          <w:bCs/>
        </w:rPr>
        <w:t>Herausforderung  1</w:t>
      </w:r>
    </w:p>
    <w:p w:rsidR="0068733E" w:rsidRPr="0068733E" w:rsidRDefault="0068733E" w:rsidP="00095CF7">
      <w:pPr>
        <w:pStyle w:val="Textkrper"/>
        <w:spacing w:line="276" w:lineRule="auto"/>
      </w:pPr>
      <w:r w:rsidRPr="0068733E">
        <w:t xml:space="preserve">Zeichnen Sie einen zweiten Punkt ein und legen Sie alle möglichen Geraden durch die beiden Punkte. Zeichnen Sie dann einen dritten und vierten Punkt ein, legen jeweils alle möglichen Sekanten (Verbindungsgeraden) durch die Punkte. Wie viele Sekanten können Sie einzeichnen? Notieren Sie sich die Anzahl in der Tabelle. </w:t>
      </w:r>
    </w:p>
    <w:p w:rsidR="0068733E" w:rsidRPr="0068733E" w:rsidRDefault="0068733E" w:rsidP="0068733E">
      <w:pPr>
        <w:pStyle w:val="Textkrper"/>
      </w:pPr>
    </w:p>
    <w:tbl>
      <w:tblPr>
        <w:tblStyle w:val="Tabellenraster"/>
        <w:tblW w:w="965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68733E" w:rsidRPr="0068733E" w:rsidTr="00FE79A5">
        <w:trPr>
          <w:trHeight w:hRule="exact" w:val="284"/>
        </w:trPr>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r w:rsidRPr="0068733E">
              <w:rPr>
                <w:noProof/>
              </w:rPr>
              <mc:AlternateContent>
                <mc:Choice Requires="wps">
                  <w:drawing>
                    <wp:anchor distT="0" distB="0" distL="114300" distR="114300" simplePos="0" relativeHeight="251568128" behindDoc="0" locked="0" layoutInCell="1" allowOverlap="1" wp14:anchorId="525C51C5" wp14:editId="3AB9DC11">
                      <wp:simplePos x="0" y="0"/>
                      <wp:positionH relativeFrom="column">
                        <wp:posOffset>85725</wp:posOffset>
                      </wp:positionH>
                      <wp:positionV relativeFrom="paragraph">
                        <wp:posOffset>102235</wp:posOffset>
                      </wp:positionV>
                      <wp:extent cx="180975" cy="257175"/>
                      <wp:effectExtent l="0" t="0" r="28575" b="9525"/>
                      <wp:wrapNone/>
                      <wp:docPr id="5" name="Multiplizieren 5"/>
                      <wp:cNvGraphicFramePr/>
                      <a:graphic xmlns:a="http://schemas.openxmlformats.org/drawingml/2006/main">
                        <a:graphicData uri="http://schemas.microsoft.com/office/word/2010/wordprocessingShape">
                          <wps:wsp>
                            <wps:cNvSpPr/>
                            <wps:spPr>
                              <a:xfrm>
                                <a:off x="0" y="0"/>
                                <a:ext cx="180975" cy="257175"/>
                              </a:xfrm>
                              <a:prstGeom prst="mathMultiply">
                                <a:avLst>
                                  <a:gd name="adj1" fmla="val 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C07EB3" id="Multiplizieren 5" o:spid="_x0000_s1026" style="position:absolute;margin-left:6.75pt;margin-top:8.05pt;width:14.25pt;height:20.25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80975,257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JHjjAIAAG4FAAAOAAAAZHJzL2Uyb0RvYy54bWysVN9PGzEMfp+0/yHK+7i7ig6ouKIKxDSJ&#10;QTWYeA65hMuUxFmS/uKvn5NLr2igPUzrQ2qf7c/2FzvnF1ujyVr4oMC2tDmqKRGWQ6fsc0t/PFx/&#10;OqUkRGY7psGKlu5EoBfzjx/ON24mJtCD7oQnCGLDbONa2sfoZlUVeC8MC0fghEWjBG9YRNU/V51n&#10;G0Q3uprU9edqA75zHrgIAb9eDUY6z/hSCh7vpAwiEt1SrC3m0+fzKZ3V/JzNnj1zveKlDPYPVRim&#10;LCYdoa5YZGTl1Rsoo7iHADIecTAVSKm4yD1gN039Rzf3PXMi94LkBDfSFP4fLL9dLz1RXUunlFhm&#10;8Iq+rXRUTqsXJbywZJo42rgwQ9d7t/RFCyimhrfSm/SPrZBt5nU38iq2kXD82JzWZyeIz9E0mZ40&#10;KCNKdQh2PsQvAgxJQkvxrvtSxS6zytY3IWZ6u1Ik6342lEij8bbWTJN8k4hYPFHaY2KiVP1Qb5bi&#10;TosEpu13IbF3rHCS0+SpE5faE4RsKeNc2NgMpp51Yvg8rfFXGhgjcjsZMCFLpfWIXQDSRL/FHngo&#10;/ilU5KEdg+u/FTYEjxE5M9g4Bhtlwb8HoLGrknnw35M0UJNYeoJuh5PhYViZ4Pi1wsu5YSEumUfW&#10;cZtw7+MdHlLDpqVQJEp68C/vfU/+OLpopWSDO9fS8GvFvKBEf7U41GfN8XFa0qwcT08mqPjXlqfX&#10;Frsyl4DXhHOA1WUx+Ue9F6UH84jPwyJlRROzHHO3lEe/Vy7j8BbgA8PFYpHdcDEdizf23vEEnlhN&#10;s/SwfWTelQmNONq3sN/PMnYDowffFGlhsYogVUzGA69FwaXOg1MeoPRqvNaz1+GZnP8GAAD//wMA&#10;UEsDBBQABgAIAAAAIQC8/PUB3AAAAAcBAAAPAAAAZHJzL2Rvd25yZXYueG1sTI+xTsNAEER7JP7h&#10;tJHoyDmBnJDxOUKRIhooMG7Sre3FtuLbM75L4vw9SwXVajSj2TfZdnaDOtMUes8WVssEFHHtm55b&#10;C+Xn/v4JVIjIDQ6eycKVAmzz25sM08Zf+IPORWyVlHBI0UIX45hqHeqOHIalH4nF+/KTwyhyanUz&#10;4UXK3aDXSWK0w57lQ4cj7Tqqj8XJWZjbw+GtfP0uzXvF+37cFVcMhbV3i/nlGVSkOf6F4Rdf0CEX&#10;psqfuAlqEP2wkaRcswIl/uNaplUWNsaAzjP9nz//AQAA//8DAFBLAQItABQABgAIAAAAIQC2gziS&#10;/gAAAOEBAAATAAAAAAAAAAAAAAAAAAAAAABbQ29udGVudF9UeXBlc10ueG1sUEsBAi0AFAAGAAgA&#10;AAAhADj9If/WAAAAlAEAAAsAAAAAAAAAAAAAAAAALwEAAF9yZWxzLy5yZWxzUEsBAi0AFAAGAAgA&#10;AAAhAGqAkeOMAgAAbgUAAA4AAAAAAAAAAAAAAAAALgIAAGRycy9lMm9Eb2MueG1sUEsBAi0AFAAG&#10;AAgAAAAhALz89QHcAAAABwEAAA8AAAAAAAAAAAAAAAAA5gQAAGRycy9kb3ducmV2LnhtbFBLBQYA&#10;AAAABAAEAPMAAADvBQAAAAA=&#10;" path="m43466,61767r,l90488,128587,137509,61767r,l90487,128588r47022,66820l137509,195408,90488,128588,43466,195408r,l90488,128588,43466,61767xe" fillcolor="#4f81bd [3204]" strokecolor="#243f60 [1604]" strokeweight="2pt">
                      <v:path arrowok="t" o:connecttype="custom" o:connectlocs="43466,61767;43466,61767;90488,128587;137509,61767;137509,61767;90487,128588;137509,195408;137509,195408;90488,128588;43466,195408;43466,195408;90488,128588;43466,61767" o:connectangles="0,0,0,0,0,0,0,0,0,0,0,0,0"/>
                    </v:shape>
                  </w:pict>
                </mc:Fallback>
              </mc:AlternateContent>
            </w: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r>
      <w:tr w:rsidR="0068733E" w:rsidRPr="0068733E" w:rsidTr="00FE79A5">
        <w:trPr>
          <w:trHeight w:hRule="exact" w:val="284"/>
        </w:trPr>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r w:rsidRPr="0068733E">
              <w:rPr>
                <w:noProof/>
              </w:rPr>
              <mc:AlternateContent>
                <mc:Choice Requires="wps">
                  <w:drawing>
                    <wp:anchor distT="0" distB="0" distL="114300" distR="114300" simplePos="0" relativeHeight="251563008" behindDoc="0" locked="0" layoutInCell="1" allowOverlap="1" wp14:anchorId="073C486E" wp14:editId="2EB345AE">
                      <wp:simplePos x="0" y="0"/>
                      <wp:positionH relativeFrom="column">
                        <wp:posOffset>24728</wp:posOffset>
                      </wp:positionH>
                      <wp:positionV relativeFrom="paragraph">
                        <wp:posOffset>15875</wp:posOffset>
                      </wp:positionV>
                      <wp:extent cx="1979930" cy="1979930"/>
                      <wp:effectExtent l="0" t="0" r="20320" b="20320"/>
                      <wp:wrapNone/>
                      <wp:docPr id="2" name="Ellipse 2"/>
                      <wp:cNvGraphicFramePr/>
                      <a:graphic xmlns:a="http://schemas.openxmlformats.org/drawingml/2006/main">
                        <a:graphicData uri="http://schemas.microsoft.com/office/word/2010/wordprocessingShape">
                          <wps:wsp>
                            <wps:cNvSpPr/>
                            <wps:spPr>
                              <a:xfrm>
                                <a:off x="0" y="0"/>
                                <a:ext cx="1979930" cy="197993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03EDA7" id="Ellipse 2" o:spid="_x0000_s1026" style="position:absolute;margin-left:1.95pt;margin-top:1.25pt;width:155.9pt;height:155.9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EVlkAIAAIYFAAAOAAAAZHJzL2Uyb0RvYy54bWysVFFv2yAQfp+0/4B4Xx1n7bpYdaqoXadJ&#10;VRutnfpMMdRImGNA4mS/fgfYTtRVe5jmB8xxd9/dfRx3cbnrNNkK5xWYmpYnM0qE4dAo81LTH483&#10;Hz5T4gMzDdNgRE33wtPL5ft3F72txBxa0I1wBEGMr3pb0zYEWxWF563omD8BKwwqJbiOBRTdS9E4&#10;1iN6p4v5bPap6ME11gEX3uPpdVbSZcKXUvBwL6UXgeiaYm4hrS6tz3EtlhesenHMtooPabB/yKJj&#10;ymDQCeqaBUY2Tv0B1SnuwIMMJxy6AqRUXKQasJpy9qqah5ZZkWpBcrydaPL/D5bfbdeOqKamc0oM&#10;6/CKvmitrBdkHsnpra/Q5sGu3SB53MZKd9J18Y81kF0idD8RKnaBcDwsF+eLxUfknaNuFBCnOLhb&#10;58NXAR2Jm5qKHDxxyba3PmTr0SoGNHCjtMZzVmkTVw9aNfEsCbFzxJV2ZMvwzsOujGVgwCMrlKJn&#10;EYvL5aRd2GuRUb8LiZxgAfOUSOrGAybjXJhQZlXLGpFDnc3wG4ONWaTQ2iBgRJaY5IQ9AIyWGWTE&#10;zjkP9tFVpGaenGd/Syw7Tx4pMpgwOXfKgHsLQGNVQ+RsP5KUqYksPUOzx45xkJ+St/xG4c3dMh/W&#10;zOHbwdvGeRDucZEa+prCsKOkBffrrfNojy2NWkp6fIs19T83zAlK9DeDzb4oT0/j403C6dn5HAV3&#10;rHk+1phNdwV49SVOHsvTNtoHPW6lg+4Jx8YqRkUVMxxj15QHNwpXIc8IHDxcrFbJDB+sZeHWPFge&#10;wSOrsS0fd0/M2aF9A3b+HYzvllWvWjjbRk8Dq00AqVJ/H3gd+MbHnhpnGExxmhzLyeowPpe/AQAA&#10;//8DAFBLAwQUAAYACAAAACEAG0Oc6t4AAAAHAQAADwAAAGRycy9kb3ducmV2LnhtbEyOQU/CQBSE&#10;7yb+h80z4WJkCytia7eEmBiVCxHR89J9tA3dt013gfrvfZz0NpOZzHz5YnCtOGEfGk8aJuMEBFLp&#10;bUOVhu3ny90jiBANWdN6Qg0/GGBRXF/lJrP+TB942sRK8AiFzGioY+wyKUNZozNh7Dskzva+dyay&#10;7Stpe3PmcdfKaZI8SGca4ofadPhcY3nYHJ2G9O1ru5L7+XCrXg/p+zeqxq2V1qObYfkEIuIQ/8pw&#10;wWd0KJhp549kg2g1qJSLGqYzEJyqyWwOYncR9wpkkcv//MUvAAAA//8DAFBLAQItABQABgAIAAAA&#10;IQC2gziS/gAAAOEBAAATAAAAAAAAAAAAAAAAAAAAAABbQ29udGVudF9UeXBlc10ueG1sUEsBAi0A&#10;FAAGAAgAAAAhADj9If/WAAAAlAEAAAsAAAAAAAAAAAAAAAAALwEAAF9yZWxzLy5yZWxzUEsBAi0A&#10;FAAGAAgAAAAhADggRWWQAgAAhgUAAA4AAAAAAAAAAAAAAAAALgIAAGRycy9lMm9Eb2MueG1sUEsB&#10;Ai0AFAAGAAgAAAAhABtDnOreAAAABwEAAA8AAAAAAAAAAAAAAAAA6gQAAGRycy9kb3ducmV2Lnht&#10;bFBLBQYAAAAABAAEAPMAAAD1BQAAAAA=&#10;" filled="f" strokecolor="black [3213]" strokeweight="2pt"/>
                  </w:pict>
                </mc:Fallback>
              </mc:AlternateContent>
            </w: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r>
      <w:tr w:rsidR="0068733E" w:rsidRPr="0068733E" w:rsidTr="00FE79A5">
        <w:trPr>
          <w:trHeight w:hRule="exact" w:val="284"/>
        </w:trPr>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r>
      <w:tr w:rsidR="0068733E" w:rsidRPr="0068733E" w:rsidTr="00FE79A5">
        <w:trPr>
          <w:trHeight w:hRule="exact" w:val="284"/>
        </w:trPr>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r>
      <w:tr w:rsidR="0068733E" w:rsidRPr="0068733E" w:rsidTr="00FE79A5">
        <w:trPr>
          <w:trHeight w:hRule="exact" w:val="284"/>
        </w:trPr>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r>
      <w:tr w:rsidR="0068733E" w:rsidRPr="0068733E" w:rsidTr="00FE79A5">
        <w:trPr>
          <w:trHeight w:hRule="exact" w:val="284"/>
        </w:trPr>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r>
      <w:tr w:rsidR="0068733E" w:rsidRPr="0068733E" w:rsidTr="00FE79A5">
        <w:trPr>
          <w:trHeight w:hRule="exact" w:val="284"/>
        </w:trPr>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r>
      <w:tr w:rsidR="0068733E" w:rsidRPr="0068733E" w:rsidTr="00FE79A5">
        <w:trPr>
          <w:trHeight w:hRule="exact" w:val="284"/>
        </w:trPr>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r>
      <w:tr w:rsidR="0068733E" w:rsidRPr="0068733E" w:rsidTr="00FE79A5">
        <w:trPr>
          <w:trHeight w:hRule="exact" w:val="284"/>
        </w:trPr>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r>
      <w:tr w:rsidR="0068733E" w:rsidRPr="0068733E" w:rsidTr="00FE79A5">
        <w:trPr>
          <w:trHeight w:hRule="exact" w:val="284"/>
        </w:trPr>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r>
      <w:tr w:rsidR="0068733E" w:rsidRPr="0068733E" w:rsidTr="00FE79A5">
        <w:trPr>
          <w:trHeight w:hRule="exact" w:val="284"/>
        </w:trPr>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r>
      <w:tr w:rsidR="0068733E" w:rsidRPr="0068733E" w:rsidTr="00FE79A5">
        <w:trPr>
          <w:trHeight w:hRule="exact" w:val="284"/>
        </w:trPr>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r>
      <w:tr w:rsidR="0068733E" w:rsidRPr="0068733E" w:rsidTr="00FE79A5">
        <w:trPr>
          <w:trHeight w:hRule="exact" w:val="284"/>
        </w:trPr>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c>
          <w:tcPr>
            <w:tcW w:w="284" w:type="dxa"/>
          </w:tcPr>
          <w:p w:rsidR="0068733E" w:rsidRPr="0068733E" w:rsidRDefault="0068733E" w:rsidP="0068733E">
            <w:pPr>
              <w:pStyle w:val="Textkrper"/>
            </w:pPr>
          </w:p>
        </w:tc>
      </w:tr>
    </w:tbl>
    <w:p w:rsidR="0068733E" w:rsidRPr="0068733E" w:rsidRDefault="0068733E" w:rsidP="0068733E">
      <w:pPr>
        <w:pStyle w:val="Textkrper"/>
      </w:pPr>
    </w:p>
    <w:tbl>
      <w:tblPr>
        <w:tblStyle w:val="Tabellenraster"/>
        <w:tblW w:w="10213" w:type="dxa"/>
        <w:tblLook w:val="04A0" w:firstRow="1" w:lastRow="0" w:firstColumn="1" w:lastColumn="0" w:noHBand="0" w:noVBand="1"/>
      </w:tblPr>
      <w:tblGrid>
        <w:gridCol w:w="2518"/>
        <w:gridCol w:w="855"/>
        <w:gridCol w:w="855"/>
        <w:gridCol w:w="855"/>
        <w:gridCol w:w="855"/>
        <w:gridCol w:w="855"/>
        <w:gridCol w:w="855"/>
        <w:gridCol w:w="855"/>
        <w:gridCol w:w="855"/>
        <w:gridCol w:w="855"/>
      </w:tblGrid>
      <w:tr w:rsidR="0068733E" w:rsidRPr="0068733E" w:rsidTr="00FE79A5">
        <w:trPr>
          <w:trHeight w:val="567"/>
        </w:trPr>
        <w:tc>
          <w:tcPr>
            <w:tcW w:w="2518" w:type="dxa"/>
            <w:shd w:val="clear" w:color="auto" w:fill="auto"/>
            <w:vAlign w:val="center"/>
          </w:tcPr>
          <w:p w:rsidR="0068733E" w:rsidRPr="0068733E" w:rsidRDefault="0068733E" w:rsidP="0068733E">
            <w:pPr>
              <w:pStyle w:val="Textkrper"/>
            </w:pPr>
            <w:r w:rsidRPr="0068733E">
              <w:t>Anzahl der Punkte</w:t>
            </w:r>
          </w:p>
        </w:tc>
        <w:tc>
          <w:tcPr>
            <w:tcW w:w="855" w:type="dxa"/>
            <w:tcFitText/>
            <w:vAlign w:val="center"/>
          </w:tcPr>
          <w:p w:rsidR="0068733E" w:rsidRPr="0068733E" w:rsidRDefault="0068733E" w:rsidP="0068733E">
            <w:pPr>
              <w:pStyle w:val="Textkrper"/>
            </w:pPr>
            <w:r w:rsidRPr="007369A6">
              <w:t>0</w:t>
            </w:r>
          </w:p>
        </w:tc>
        <w:tc>
          <w:tcPr>
            <w:tcW w:w="855" w:type="dxa"/>
            <w:shd w:val="clear" w:color="auto" w:fill="auto"/>
            <w:vAlign w:val="center"/>
          </w:tcPr>
          <w:p w:rsidR="0068733E" w:rsidRPr="0068733E" w:rsidRDefault="0068733E" w:rsidP="0068733E">
            <w:pPr>
              <w:pStyle w:val="Textkrper"/>
            </w:pPr>
            <w:r w:rsidRPr="0068733E">
              <w:t>1</w:t>
            </w:r>
          </w:p>
        </w:tc>
        <w:tc>
          <w:tcPr>
            <w:tcW w:w="855" w:type="dxa"/>
            <w:shd w:val="clear" w:color="auto" w:fill="BFBFBF" w:themeFill="background1" w:themeFillShade="BF"/>
            <w:vAlign w:val="center"/>
          </w:tcPr>
          <w:p w:rsidR="0068733E" w:rsidRPr="0068733E" w:rsidRDefault="0068733E" w:rsidP="0068733E">
            <w:pPr>
              <w:pStyle w:val="Textkrper"/>
            </w:pPr>
            <w:r w:rsidRPr="0068733E">
              <w:t>2</w:t>
            </w:r>
          </w:p>
        </w:tc>
        <w:tc>
          <w:tcPr>
            <w:tcW w:w="855" w:type="dxa"/>
            <w:shd w:val="clear" w:color="auto" w:fill="BFBFBF" w:themeFill="background1" w:themeFillShade="BF"/>
            <w:vAlign w:val="center"/>
          </w:tcPr>
          <w:p w:rsidR="0068733E" w:rsidRPr="0068733E" w:rsidRDefault="0068733E" w:rsidP="0068733E">
            <w:pPr>
              <w:pStyle w:val="Textkrper"/>
            </w:pPr>
            <w:r w:rsidRPr="0068733E">
              <w:t>3</w:t>
            </w:r>
          </w:p>
        </w:tc>
        <w:tc>
          <w:tcPr>
            <w:tcW w:w="855" w:type="dxa"/>
            <w:shd w:val="clear" w:color="auto" w:fill="BFBFBF" w:themeFill="background1" w:themeFillShade="BF"/>
            <w:vAlign w:val="center"/>
          </w:tcPr>
          <w:p w:rsidR="0068733E" w:rsidRPr="0068733E" w:rsidRDefault="0068733E" w:rsidP="0068733E">
            <w:pPr>
              <w:pStyle w:val="Textkrper"/>
            </w:pPr>
            <w:r w:rsidRPr="0068733E">
              <w:t>4</w:t>
            </w:r>
          </w:p>
        </w:tc>
        <w:tc>
          <w:tcPr>
            <w:tcW w:w="855" w:type="dxa"/>
            <w:shd w:val="clear" w:color="auto" w:fill="auto"/>
            <w:vAlign w:val="center"/>
          </w:tcPr>
          <w:p w:rsidR="0068733E" w:rsidRPr="0068733E" w:rsidRDefault="0068733E" w:rsidP="0068733E">
            <w:pPr>
              <w:pStyle w:val="Textkrper"/>
            </w:pPr>
            <w:r w:rsidRPr="0068733E">
              <w:t>5</w:t>
            </w:r>
          </w:p>
        </w:tc>
        <w:tc>
          <w:tcPr>
            <w:tcW w:w="855" w:type="dxa"/>
            <w:shd w:val="clear" w:color="auto" w:fill="auto"/>
            <w:vAlign w:val="center"/>
          </w:tcPr>
          <w:p w:rsidR="0068733E" w:rsidRPr="0068733E" w:rsidRDefault="0068733E" w:rsidP="0068733E">
            <w:pPr>
              <w:pStyle w:val="Textkrper"/>
            </w:pPr>
            <w:r w:rsidRPr="0068733E">
              <w:t>6</w:t>
            </w:r>
          </w:p>
        </w:tc>
        <w:tc>
          <w:tcPr>
            <w:tcW w:w="855" w:type="dxa"/>
            <w:vAlign w:val="center"/>
          </w:tcPr>
          <w:p w:rsidR="0068733E" w:rsidRPr="0068733E" w:rsidRDefault="0068733E" w:rsidP="0068733E">
            <w:pPr>
              <w:pStyle w:val="Textkrper"/>
            </w:pPr>
            <w:r w:rsidRPr="0068733E">
              <w:t>7</w:t>
            </w:r>
          </w:p>
        </w:tc>
        <w:tc>
          <w:tcPr>
            <w:tcW w:w="855" w:type="dxa"/>
            <w:vAlign w:val="center"/>
          </w:tcPr>
          <w:p w:rsidR="0068733E" w:rsidRPr="0068733E" w:rsidRDefault="0068733E" w:rsidP="0068733E">
            <w:pPr>
              <w:pStyle w:val="Textkrper"/>
            </w:pPr>
            <w:r w:rsidRPr="0068733E">
              <w:t>8</w:t>
            </w:r>
          </w:p>
        </w:tc>
      </w:tr>
      <w:tr w:rsidR="0068733E" w:rsidRPr="0068733E" w:rsidTr="00FE79A5">
        <w:trPr>
          <w:trHeight w:val="851"/>
        </w:trPr>
        <w:tc>
          <w:tcPr>
            <w:tcW w:w="2518" w:type="dxa"/>
            <w:tcBorders>
              <w:bottom w:val="single" w:sz="4" w:space="0" w:color="auto"/>
            </w:tcBorders>
            <w:shd w:val="clear" w:color="auto" w:fill="auto"/>
            <w:vAlign w:val="center"/>
          </w:tcPr>
          <w:p w:rsidR="0068733E" w:rsidRPr="0068733E" w:rsidRDefault="0068733E" w:rsidP="0068733E">
            <w:pPr>
              <w:pStyle w:val="Textkrper"/>
            </w:pPr>
            <w:r w:rsidRPr="0068733E">
              <w:t>Anzahl der Sekanten (Verbindungslinien)</w:t>
            </w:r>
          </w:p>
        </w:tc>
        <w:tc>
          <w:tcPr>
            <w:tcW w:w="855" w:type="dxa"/>
            <w:tcBorders>
              <w:bottom w:val="single" w:sz="4" w:space="0" w:color="auto"/>
            </w:tcBorders>
            <w:tcFitText/>
            <w:vAlign w:val="center"/>
          </w:tcPr>
          <w:p w:rsidR="0068733E" w:rsidRPr="0068733E" w:rsidRDefault="0068733E" w:rsidP="0068733E">
            <w:pPr>
              <w:pStyle w:val="Textkrper"/>
            </w:pPr>
            <w:r w:rsidRPr="007369A6">
              <w:t>0</w:t>
            </w:r>
          </w:p>
        </w:tc>
        <w:tc>
          <w:tcPr>
            <w:tcW w:w="855" w:type="dxa"/>
            <w:tcBorders>
              <w:bottom w:val="single" w:sz="4" w:space="0" w:color="auto"/>
            </w:tcBorders>
            <w:shd w:val="clear" w:color="auto" w:fill="auto"/>
            <w:vAlign w:val="center"/>
          </w:tcPr>
          <w:p w:rsidR="0068733E" w:rsidRPr="0068733E" w:rsidRDefault="0068733E" w:rsidP="0068733E">
            <w:pPr>
              <w:pStyle w:val="Textkrper"/>
            </w:pPr>
            <w:r w:rsidRPr="0068733E">
              <w:t>0</w:t>
            </w:r>
          </w:p>
        </w:tc>
        <w:tc>
          <w:tcPr>
            <w:tcW w:w="855" w:type="dxa"/>
            <w:tcBorders>
              <w:bottom w:val="single" w:sz="4" w:space="0" w:color="auto"/>
            </w:tcBorders>
            <w:shd w:val="clear" w:color="auto" w:fill="BFBFBF" w:themeFill="background1" w:themeFillShade="BF"/>
            <w:vAlign w:val="center"/>
          </w:tcPr>
          <w:p w:rsidR="0068733E" w:rsidRPr="0068733E" w:rsidRDefault="0068733E" w:rsidP="0068733E">
            <w:pPr>
              <w:pStyle w:val="Textkrper"/>
            </w:pPr>
          </w:p>
        </w:tc>
        <w:tc>
          <w:tcPr>
            <w:tcW w:w="855" w:type="dxa"/>
            <w:tcBorders>
              <w:bottom w:val="single" w:sz="4" w:space="0" w:color="auto"/>
            </w:tcBorders>
            <w:shd w:val="clear" w:color="auto" w:fill="BFBFBF" w:themeFill="background1" w:themeFillShade="BF"/>
            <w:vAlign w:val="center"/>
          </w:tcPr>
          <w:p w:rsidR="0068733E" w:rsidRPr="0068733E" w:rsidRDefault="0068733E" w:rsidP="0068733E">
            <w:pPr>
              <w:pStyle w:val="Textkrper"/>
            </w:pPr>
          </w:p>
        </w:tc>
        <w:tc>
          <w:tcPr>
            <w:tcW w:w="855" w:type="dxa"/>
            <w:tcBorders>
              <w:bottom w:val="single" w:sz="4" w:space="0" w:color="auto"/>
            </w:tcBorders>
            <w:shd w:val="clear" w:color="auto" w:fill="BFBFBF" w:themeFill="background1" w:themeFillShade="BF"/>
            <w:vAlign w:val="center"/>
          </w:tcPr>
          <w:p w:rsidR="0068733E" w:rsidRPr="0068733E" w:rsidRDefault="0068733E" w:rsidP="0068733E">
            <w:pPr>
              <w:pStyle w:val="Textkrper"/>
            </w:pPr>
          </w:p>
        </w:tc>
        <w:tc>
          <w:tcPr>
            <w:tcW w:w="855" w:type="dxa"/>
            <w:tcBorders>
              <w:bottom w:val="single" w:sz="4" w:space="0" w:color="auto"/>
            </w:tcBorders>
            <w:shd w:val="clear" w:color="auto" w:fill="auto"/>
            <w:vAlign w:val="center"/>
          </w:tcPr>
          <w:p w:rsidR="0068733E" w:rsidRPr="0068733E" w:rsidRDefault="0068733E" w:rsidP="0068733E">
            <w:pPr>
              <w:pStyle w:val="Textkrper"/>
            </w:pPr>
          </w:p>
        </w:tc>
        <w:tc>
          <w:tcPr>
            <w:tcW w:w="855" w:type="dxa"/>
            <w:tcBorders>
              <w:bottom w:val="single" w:sz="4" w:space="0" w:color="auto"/>
            </w:tcBorders>
            <w:shd w:val="clear" w:color="auto" w:fill="auto"/>
            <w:vAlign w:val="center"/>
          </w:tcPr>
          <w:p w:rsidR="0068733E" w:rsidRPr="0068733E" w:rsidRDefault="0068733E" w:rsidP="0068733E">
            <w:pPr>
              <w:pStyle w:val="Textkrper"/>
            </w:pPr>
          </w:p>
        </w:tc>
        <w:tc>
          <w:tcPr>
            <w:tcW w:w="855" w:type="dxa"/>
            <w:tcBorders>
              <w:bottom w:val="single" w:sz="4" w:space="0" w:color="auto"/>
            </w:tcBorders>
            <w:vAlign w:val="center"/>
          </w:tcPr>
          <w:p w:rsidR="0068733E" w:rsidRPr="0068733E" w:rsidRDefault="0068733E" w:rsidP="0068733E">
            <w:pPr>
              <w:pStyle w:val="Textkrper"/>
            </w:pPr>
          </w:p>
        </w:tc>
        <w:tc>
          <w:tcPr>
            <w:tcW w:w="855" w:type="dxa"/>
            <w:tcBorders>
              <w:bottom w:val="single" w:sz="4" w:space="0" w:color="auto"/>
            </w:tcBorders>
            <w:vAlign w:val="center"/>
          </w:tcPr>
          <w:p w:rsidR="0068733E" w:rsidRPr="0068733E" w:rsidRDefault="0068733E" w:rsidP="0068733E">
            <w:pPr>
              <w:pStyle w:val="Textkrper"/>
            </w:pPr>
          </w:p>
        </w:tc>
      </w:tr>
      <w:tr w:rsidR="0068733E" w:rsidRPr="0068733E" w:rsidTr="00FE79A5">
        <w:trPr>
          <w:trHeight w:val="539"/>
        </w:trPr>
        <w:tc>
          <w:tcPr>
            <w:tcW w:w="4228" w:type="dxa"/>
            <w:gridSpan w:val="3"/>
            <w:tcBorders>
              <w:left w:val="nil"/>
              <w:bottom w:val="nil"/>
              <w:right w:val="nil"/>
            </w:tcBorders>
            <w:shd w:val="clear" w:color="auto" w:fill="auto"/>
            <w:vAlign w:val="center"/>
          </w:tcPr>
          <w:p w:rsidR="0068733E" w:rsidRPr="0068733E" w:rsidRDefault="0068733E" w:rsidP="0068733E">
            <w:pPr>
              <w:pStyle w:val="Textkrper"/>
            </w:pPr>
          </w:p>
        </w:tc>
        <w:tc>
          <w:tcPr>
            <w:tcW w:w="2565" w:type="dxa"/>
            <w:gridSpan w:val="3"/>
            <w:tcBorders>
              <w:left w:val="nil"/>
              <w:bottom w:val="nil"/>
              <w:right w:val="nil"/>
            </w:tcBorders>
            <w:shd w:val="clear" w:color="auto" w:fill="BFBFBF" w:themeFill="background1" w:themeFillShade="BF"/>
            <w:vAlign w:val="center"/>
          </w:tcPr>
          <w:p w:rsidR="0068733E" w:rsidRPr="0068733E" w:rsidRDefault="0068733E" w:rsidP="0068733E">
            <w:pPr>
              <w:pStyle w:val="Textkrper"/>
            </w:pPr>
            <w:r w:rsidRPr="0068733E">
              <w:t>von Hand</w:t>
            </w:r>
          </w:p>
        </w:tc>
        <w:tc>
          <w:tcPr>
            <w:tcW w:w="3420" w:type="dxa"/>
            <w:gridSpan w:val="4"/>
            <w:tcBorders>
              <w:left w:val="nil"/>
              <w:bottom w:val="nil"/>
              <w:right w:val="nil"/>
            </w:tcBorders>
            <w:shd w:val="clear" w:color="auto" w:fill="auto"/>
            <w:vAlign w:val="center"/>
          </w:tcPr>
          <w:p w:rsidR="0068733E" w:rsidRPr="0068733E" w:rsidRDefault="0068733E" w:rsidP="0068733E">
            <w:pPr>
              <w:pStyle w:val="Textkrper"/>
            </w:pPr>
            <w:r w:rsidRPr="0068733E">
              <w:t>mit GeoGebra</w:t>
            </w:r>
          </w:p>
        </w:tc>
      </w:tr>
    </w:tbl>
    <w:p w:rsidR="0068733E" w:rsidRPr="0068733E" w:rsidRDefault="0068733E" w:rsidP="0068733E">
      <w:pPr>
        <w:pStyle w:val="Textkrper"/>
      </w:pPr>
      <w:r w:rsidRPr="0068733E">
        <w:t xml:space="preserve">   </w:t>
      </w:r>
    </w:p>
    <w:p w:rsidR="0068733E" w:rsidRDefault="0068733E" w:rsidP="0068733E">
      <w:pPr>
        <w:pStyle w:val="Textkrper"/>
        <w:rPr>
          <w:i/>
        </w:rPr>
      </w:pPr>
      <w:r w:rsidRPr="0068733E">
        <w:rPr>
          <w:i/>
        </w:rPr>
        <w:t xml:space="preserve">Öffnen Sie </w:t>
      </w:r>
      <w:r w:rsidR="00095CF7">
        <w:rPr>
          <w:i/>
        </w:rPr>
        <w:t xml:space="preserve">nun </w:t>
      </w:r>
      <w:r w:rsidRPr="0068733E">
        <w:rPr>
          <w:i/>
        </w:rPr>
        <w:t>das GeoGebra-Arbeitsblatt „Anzahl von Verbindungslinien“.</w:t>
      </w:r>
    </w:p>
    <w:p w:rsidR="0068733E" w:rsidRDefault="0068733E" w:rsidP="0068733E">
      <w:pPr>
        <w:pStyle w:val="Textkrper"/>
      </w:pPr>
    </w:p>
    <w:p w:rsidR="0068733E" w:rsidRPr="0068733E" w:rsidRDefault="0068733E" w:rsidP="00837B9D">
      <w:pPr>
        <w:pStyle w:val="Textkrper"/>
        <w:numPr>
          <w:ilvl w:val="0"/>
          <w:numId w:val="10"/>
        </w:numPr>
      </w:pPr>
      <w:r w:rsidRPr="0068733E">
        <w:t>Überprüfen Sie durch Bewegen des Schiebereglers Ihre von Hand gewonnen Ergebnisse.</w:t>
      </w:r>
    </w:p>
    <w:p w:rsidR="0068733E" w:rsidRPr="0068733E" w:rsidRDefault="0068733E" w:rsidP="00837B9D">
      <w:pPr>
        <w:pStyle w:val="Textkrper"/>
        <w:numPr>
          <w:ilvl w:val="0"/>
          <w:numId w:val="10"/>
        </w:numPr>
      </w:pPr>
      <w:r w:rsidRPr="0068733E">
        <w:t>Ermitteln Sie die fehlenden Werte in der Tabelle durch die entsprechenden Einstellungen des Schiebereglers.</w:t>
      </w:r>
    </w:p>
    <w:p w:rsidR="0068733E" w:rsidRDefault="0068733E">
      <w:pPr>
        <w:rPr>
          <w:rFonts w:eastAsia="Times New Roman" w:cs="Times New Roman"/>
          <w:szCs w:val="20"/>
          <w:lang w:eastAsia="de-DE"/>
        </w:rPr>
      </w:pPr>
      <w:r>
        <w:br w:type="page"/>
      </w:r>
    </w:p>
    <w:p w:rsidR="0068733E" w:rsidRPr="0068733E" w:rsidRDefault="0068733E" w:rsidP="0068733E">
      <w:pPr>
        <w:pStyle w:val="Textkrper"/>
      </w:pPr>
      <w:r w:rsidRPr="0068733E">
        <w:lastRenderedPageBreak/>
        <w:t>Erkennen Sie anhand der Tabelle schon ein Muster? Erläutern Sie dieses in eigenen Worten.</w:t>
      </w:r>
    </w:p>
    <w:p w:rsidR="0068733E" w:rsidRPr="0068733E" w:rsidRDefault="0068733E" w:rsidP="0068733E">
      <w:pPr>
        <w:pStyle w:val="Textkrper"/>
      </w:pPr>
    </w:p>
    <w:tbl>
      <w:tblPr>
        <w:tblStyle w:val="Tabellenraster"/>
        <w:tblW w:w="0" w:type="auto"/>
        <w:tblLook w:val="04A0" w:firstRow="1" w:lastRow="0" w:firstColumn="1" w:lastColumn="0" w:noHBand="0" w:noVBand="1"/>
      </w:tblPr>
      <w:tblGrid>
        <w:gridCol w:w="291"/>
        <w:gridCol w:w="291"/>
        <w:gridCol w:w="291"/>
        <w:gridCol w:w="291"/>
        <w:gridCol w:w="291"/>
        <w:gridCol w:w="291"/>
        <w:gridCol w:w="291"/>
        <w:gridCol w:w="291"/>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tblGrid>
      <w:tr w:rsidR="0068733E" w:rsidRPr="0068733E" w:rsidTr="00FE79A5">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r>
      <w:tr w:rsidR="0068733E" w:rsidRPr="0068733E" w:rsidTr="00FE79A5">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r>
      <w:tr w:rsidR="0068733E" w:rsidRPr="0068733E" w:rsidTr="00FE79A5">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r>
      <w:tr w:rsidR="0068733E" w:rsidRPr="0068733E" w:rsidTr="00FE79A5">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r>
      <w:tr w:rsidR="0068733E" w:rsidRPr="0068733E" w:rsidTr="00FE79A5">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r>
      <w:tr w:rsidR="0068733E" w:rsidRPr="0068733E" w:rsidTr="00FE79A5">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r>
      <w:tr w:rsidR="0068733E" w:rsidRPr="0068733E" w:rsidTr="00FE79A5">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r>
      <w:tr w:rsidR="0068733E" w:rsidRPr="0068733E" w:rsidTr="00FE79A5">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r>
      <w:tr w:rsidR="0068733E" w:rsidRPr="0068733E" w:rsidTr="00FE79A5">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r>
      <w:tr w:rsidR="0068733E" w:rsidRPr="0068733E" w:rsidTr="00FE79A5">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r>
      <w:tr w:rsidR="0068733E" w:rsidRPr="0068733E" w:rsidTr="00FE79A5">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r>
      <w:tr w:rsidR="0068733E" w:rsidRPr="0068733E" w:rsidTr="00FE79A5">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r>
      <w:tr w:rsidR="0068733E" w:rsidRPr="0068733E" w:rsidTr="00FE79A5">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r>
      <w:tr w:rsidR="0068733E" w:rsidRPr="0068733E" w:rsidTr="00FE79A5">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1"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c>
          <w:tcPr>
            <w:tcW w:w="290" w:type="dxa"/>
          </w:tcPr>
          <w:p w:rsidR="0068733E" w:rsidRPr="0068733E" w:rsidRDefault="0068733E" w:rsidP="0068733E">
            <w:pPr>
              <w:pStyle w:val="Textkrper"/>
            </w:pPr>
          </w:p>
        </w:tc>
      </w:tr>
    </w:tbl>
    <w:p w:rsidR="009F7BA7" w:rsidRDefault="009F7BA7" w:rsidP="009F7BA7">
      <w:pPr>
        <w:pStyle w:val="Textkrper-Erstzeileneinzug"/>
        <w:rPr>
          <w:lang w:eastAsia="de-DE"/>
        </w:rPr>
      </w:pPr>
    </w:p>
    <w:p w:rsidR="009F7BA7" w:rsidRPr="0068733E" w:rsidRDefault="009F7BA7" w:rsidP="009F7BA7">
      <w:pPr>
        <w:pStyle w:val="Textkrper"/>
      </w:pPr>
      <w:r w:rsidRPr="0068733E">
        <w:t>Ziel ist es eine Vorschrift zu finden, um aus der Anzahl n der Punkte  die Anzahl der Sekanten zu berechnen.</w:t>
      </w:r>
    </w:p>
    <w:p w:rsidR="009F7BA7" w:rsidRPr="0068733E" w:rsidRDefault="009F7BA7" w:rsidP="009F7BA7">
      <w:pPr>
        <w:pStyle w:val="Textkrper"/>
      </w:pPr>
    </w:p>
    <w:p w:rsidR="009F7BA7" w:rsidRPr="0068733E" w:rsidRDefault="009F7BA7" w:rsidP="009F7BA7">
      <w:pPr>
        <w:pStyle w:val="Textkrper"/>
      </w:pPr>
      <w:r w:rsidRPr="0068733E">
        <w:t xml:space="preserve">Öffnen Sie in GeoGebra </w:t>
      </w:r>
      <w:r w:rsidR="00095CF7">
        <w:t>die</w:t>
      </w:r>
      <w:r w:rsidRPr="0068733E">
        <w:t xml:space="preserve"> Tabellen-Ansicht und geben Sie die Wertetabelle in GeoGebra ein </w:t>
      </w:r>
      <w:r w:rsidR="00266673">
        <w:br/>
      </w:r>
      <w:r w:rsidRPr="0068733E">
        <w:t>(Spalte A: Anzahl der Punkte; Spalte B: Anzahl der Sekanten).</w:t>
      </w:r>
    </w:p>
    <w:p w:rsidR="009F7BA7" w:rsidRPr="0068733E" w:rsidRDefault="009F7BA7" w:rsidP="009F7BA7">
      <w:pPr>
        <w:pStyle w:val="Textkrper"/>
      </w:pPr>
    </w:p>
    <w:p w:rsidR="009F7BA7" w:rsidRPr="0068733E" w:rsidRDefault="009F7BA7" w:rsidP="009F7BA7">
      <w:pPr>
        <w:pStyle w:val="Textkrper"/>
      </w:pPr>
      <w:r>
        <w:rPr>
          <w:noProof/>
        </w:rPr>
        <w:drawing>
          <wp:anchor distT="0" distB="0" distL="114300" distR="114300" simplePos="0" relativeHeight="251573248" behindDoc="1" locked="0" layoutInCell="1" allowOverlap="1" wp14:anchorId="2E84F403" wp14:editId="3D91DBBA">
            <wp:simplePos x="0" y="0"/>
            <wp:positionH relativeFrom="column">
              <wp:posOffset>-3175</wp:posOffset>
            </wp:positionH>
            <wp:positionV relativeFrom="paragraph">
              <wp:posOffset>66040</wp:posOffset>
            </wp:positionV>
            <wp:extent cx="435610" cy="435610"/>
            <wp:effectExtent l="0" t="0" r="2540" b="2540"/>
            <wp:wrapTight wrapText="bothSides">
              <wp:wrapPolygon edited="0">
                <wp:start x="0" y="0"/>
                <wp:lineTo x="0" y="20781"/>
                <wp:lineTo x="20781" y="20781"/>
                <wp:lineTo x="20781" y="0"/>
                <wp:lineTo x="0" y="0"/>
              </wp:wrapPolygon>
            </wp:wrapTight>
            <wp:docPr id="7" name="Grafik 7" descr="Bild in Originalgröße anze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in Originalgröße anzeig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610" cy="435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7BA7" w:rsidRDefault="009F7BA7" w:rsidP="009F7BA7">
      <w:pPr>
        <w:pStyle w:val="Textkrper"/>
      </w:pPr>
      <w:r w:rsidRPr="0068733E">
        <w:t xml:space="preserve">Notieren Sie sich in Ihr </w:t>
      </w:r>
      <w:proofErr w:type="spellStart"/>
      <w:r w:rsidRPr="0068733E">
        <w:t>GeoGebraheft</w:t>
      </w:r>
      <w:proofErr w:type="spellEnd"/>
      <w:r w:rsidRPr="0068733E">
        <w:t>, was Sie gelernt haben.</w:t>
      </w:r>
    </w:p>
    <w:p w:rsidR="009F7BA7" w:rsidRPr="009F7BA7" w:rsidRDefault="009F7BA7" w:rsidP="009F7BA7">
      <w:pPr>
        <w:pStyle w:val="Textkrper-Erstzeileneinzug"/>
        <w:rPr>
          <w:lang w:eastAsia="de-DE"/>
        </w:rPr>
      </w:pPr>
    </w:p>
    <w:p w:rsidR="009F7BA7" w:rsidRDefault="009F7BA7">
      <w:pPr>
        <w:rPr>
          <w:rFonts w:eastAsia="Times New Roman" w:cs="Times New Roman"/>
          <w:szCs w:val="20"/>
          <w:lang w:eastAsia="de-DE"/>
        </w:rPr>
      </w:pPr>
      <w:r>
        <w:br w:type="page"/>
      </w:r>
    </w:p>
    <w:p w:rsidR="009F7BA7" w:rsidRDefault="009F7BA7" w:rsidP="009F7BA7">
      <w:pPr>
        <w:pStyle w:val="Textkrper"/>
        <w:rPr>
          <w:b/>
          <w:bCs/>
        </w:rPr>
      </w:pPr>
      <w:r w:rsidRPr="009330BE">
        <w:rPr>
          <w:rFonts w:eastAsiaTheme="minorEastAsia"/>
          <w:noProof/>
        </w:rPr>
        <w:lastRenderedPageBreak/>
        <w:drawing>
          <wp:anchor distT="0" distB="0" distL="114300" distR="114300" simplePos="0" relativeHeight="251578368" behindDoc="0" locked="0" layoutInCell="1" allowOverlap="1" wp14:anchorId="1FA730BC" wp14:editId="6C055EAE">
            <wp:simplePos x="0" y="0"/>
            <wp:positionH relativeFrom="column">
              <wp:posOffset>3972560</wp:posOffset>
            </wp:positionH>
            <wp:positionV relativeFrom="paragraph">
              <wp:posOffset>-29845</wp:posOffset>
            </wp:positionV>
            <wp:extent cx="2494280" cy="4309110"/>
            <wp:effectExtent l="0" t="0" r="1270" b="0"/>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94280" cy="4309110"/>
                    </a:xfrm>
                    <a:prstGeom prst="rect">
                      <a:avLst/>
                    </a:prstGeom>
                    <a:noFill/>
                  </pic:spPr>
                </pic:pic>
              </a:graphicData>
            </a:graphic>
            <wp14:sizeRelH relativeFrom="page">
              <wp14:pctWidth>0</wp14:pctWidth>
            </wp14:sizeRelH>
            <wp14:sizeRelV relativeFrom="page">
              <wp14:pctHeight>0</wp14:pctHeight>
            </wp14:sizeRelV>
          </wp:anchor>
        </w:drawing>
      </w:r>
      <w:r w:rsidRPr="009F7BA7">
        <w:rPr>
          <w:b/>
          <w:bCs/>
        </w:rPr>
        <w:t>Herausforderung  2</w:t>
      </w:r>
    </w:p>
    <w:p w:rsidR="009F7BA7" w:rsidRPr="009F7BA7" w:rsidRDefault="009F7BA7" w:rsidP="009F7BA7">
      <w:pPr>
        <w:pStyle w:val="Textkrper-Erstzeileneinzug"/>
        <w:rPr>
          <w:lang w:eastAsia="de-DE"/>
        </w:rPr>
      </w:pPr>
    </w:p>
    <w:p w:rsidR="009F7BA7" w:rsidRDefault="009F7BA7" w:rsidP="009F7BA7">
      <w:pPr>
        <w:pStyle w:val="Textkrper"/>
      </w:pPr>
      <w:r>
        <w:t xml:space="preserve">Erzeugen Sie eine Liste von Punkten (siehe Anleitung) </w:t>
      </w:r>
      <w:r>
        <w:br/>
        <w:t xml:space="preserve">und öffnen Sie die Ansicht Grafik 1. </w:t>
      </w:r>
    </w:p>
    <w:p w:rsidR="009F7BA7" w:rsidRDefault="009F7BA7" w:rsidP="009F7BA7">
      <w:pPr>
        <w:pStyle w:val="Textkrper"/>
      </w:pPr>
    </w:p>
    <w:p w:rsidR="009F7BA7" w:rsidRDefault="009F7BA7" w:rsidP="009F7BA7">
      <w:pPr>
        <w:pStyle w:val="Textkrper"/>
      </w:pPr>
      <w:r>
        <w:t xml:space="preserve">Die Punkte werden eingezeichnet und man sieht, </w:t>
      </w:r>
      <w:r>
        <w:br/>
        <w:t xml:space="preserve">wie das Schaubild der Vorschrift verlaufen muss, </w:t>
      </w:r>
      <w:r>
        <w:br/>
        <w:t>auf dem die Punkte liegen.</w:t>
      </w:r>
    </w:p>
    <w:p w:rsidR="009F7BA7" w:rsidRPr="009F7BA7" w:rsidRDefault="009F7BA7" w:rsidP="009F7BA7">
      <w:pPr>
        <w:pStyle w:val="Textkrper-Erstzeileneinzug"/>
        <w:rPr>
          <w:lang w:eastAsia="de-DE"/>
        </w:rPr>
      </w:pPr>
    </w:p>
    <w:p w:rsidR="009F7BA7" w:rsidRDefault="009F7BA7" w:rsidP="009F7BA7">
      <w:pPr>
        <w:pStyle w:val="Textkrper"/>
      </w:pPr>
      <w:r>
        <w:t xml:space="preserve">Übertagen Sie das Schaubild in das nebenstehende  </w:t>
      </w:r>
    </w:p>
    <w:p w:rsidR="009F7BA7" w:rsidRDefault="009F7BA7" w:rsidP="009F7BA7">
      <w:pPr>
        <w:pStyle w:val="Textkrper"/>
      </w:pPr>
      <w:r>
        <w:t>Koordinatensystem.</w:t>
      </w:r>
    </w:p>
    <w:p w:rsidR="009F7BA7" w:rsidRDefault="009F7BA7" w:rsidP="009F7BA7">
      <w:pPr>
        <w:pStyle w:val="Textkrper"/>
      </w:pPr>
    </w:p>
    <w:p w:rsidR="009F7BA7" w:rsidRDefault="009F7BA7" w:rsidP="009F7BA7">
      <w:pPr>
        <w:pStyle w:val="Textkrper"/>
      </w:pPr>
      <w:r>
        <w:t xml:space="preserve">2a)  </w:t>
      </w:r>
      <w:r>
        <w:tab/>
      </w:r>
    </w:p>
    <w:p w:rsidR="009F7BA7" w:rsidRDefault="009F7BA7" w:rsidP="009F7BA7">
      <w:pPr>
        <w:pStyle w:val="Textkrper"/>
      </w:pPr>
      <w:r>
        <w:t xml:space="preserve">Welchen Zusammenhang vermuten Sie aufgrund der </w:t>
      </w:r>
      <w:r>
        <w:br/>
        <w:t>graphischen Darstellung?</w:t>
      </w:r>
    </w:p>
    <w:p w:rsidR="009F7BA7" w:rsidRDefault="009F7BA7" w:rsidP="009F7BA7">
      <w:pPr>
        <w:pStyle w:val="Textkrper"/>
      </w:pPr>
    </w:p>
    <w:p w:rsidR="009F7BA7" w:rsidRDefault="009F7BA7" w:rsidP="009F7BA7">
      <w:pPr>
        <w:pStyle w:val="Textkrper"/>
      </w:pPr>
      <w:r>
        <w:t xml:space="preserve">2b)   </w:t>
      </w:r>
    </w:p>
    <w:p w:rsidR="009F7BA7" w:rsidRDefault="009F7BA7" w:rsidP="009F7BA7">
      <w:pPr>
        <w:pStyle w:val="Textkrper"/>
      </w:pPr>
      <w:r>
        <w:t>Welchen Vorteil hat das Schaubild gegenüber der Werte-tabelle?</w:t>
      </w:r>
    </w:p>
    <w:p w:rsidR="009F7BA7" w:rsidRDefault="009F7BA7" w:rsidP="009F7BA7">
      <w:pPr>
        <w:pStyle w:val="Textkrper"/>
      </w:pPr>
    </w:p>
    <w:p w:rsidR="009F7BA7" w:rsidRDefault="009F7BA7" w:rsidP="009F7BA7">
      <w:pPr>
        <w:pStyle w:val="Textkrper"/>
      </w:pPr>
    </w:p>
    <w:p w:rsidR="009F7BA7" w:rsidRDefault="009F7BA7" w:rsidP="009F7BA7">
      <w:pPr>
        <w:pStyle w:val="Textkrper"/>
      </w:pPr>
    </w:p>
    <w:tbl>
      <w:tblPr>
        <w:tblStyle w:val="Tabellenraster"/>
        <w:tblW w:w="965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9F7BA7" w:rsidRPr="009F7BA7" w:rsidTr="00FE79A5">
        <w:trPr>
          <w:trHeight w:hRule="exact" w:val="284"/>
        </w:trPr>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r>
      <w:tr w:rsidR="009F7BA7" w:rsidRPr="009F7BA7" w:rsidTr="00FE79A5">
        <w:trPr>
          <w:trHeight w:hRule="exact" w:val="284"/>
        </w:trPr>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r>
      <w:tr w:rsidR="009F7BA7" w:rsidRPr="009F7BA7" w:rsidTr="00FE79A5">
        <w:trPr>
          <w:trHeight w:hRule="exact" w:val="284"/>
        </w:trPr>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r>
      <w:tr w:rsidR="009F7BA7" w:rsidRPr="009F7BA7" w:rsidTr="00FE79A5">
        <w:trPr>
          <w:trHeight w:hRule="exact" w:val="284"/>
        </w:trPr>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r>
      <w:tr w:rsidR="009F7BA7" w:rsidRPr="009F7BA7" w:rsidTr="00FE79A5">
        <w:trPr>
          <w:trHeight w:hRule="exact" w:val="284"/>
        </w:trPr>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r>
      <w:tr w:rsidR="009F7BA7" w:rsidRPr="009F7BA7" w:rsidTr="00FE79A5">
        <w:trPr>
          <w:trHeight w:hRule="exact" w:val="284"/>
        </w:trPr>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r>
      <w:tr w:rsidR="009F7BA7" w:rsidRPr="009F7BA7" w:rsidTr="00FE79A5">
        <w:trPr>
          <w:trHeight w:hRule="exact" w:val="284"/>
        </w:trPr>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r>
      <w:tr w:rsidR="009F7BA7" w:rsidRPr="009F7BA7" w:rsidTr="00FE79A5">
        <w:trPr>
          <w:trHeight w:hRule="exact" w:val="284"/>
        </w:trPr>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r>
      <w:tr w:rsidR="009F7BA7" w:rsidRPr="009F7BA7" w:rsidTr="00FE79A5">
        <w:trPr>
          <w:trHeight w:hRule="exact" w:val="284"/>
        </w:trPr>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r>
      <w:tr w:rsidR="009F7BA7" w:rsidRPr="009F7BA7" w:rsidTr="00FE79A5">
        <w:trPr>
          <w:trHeight w:hRule="exact" w:val="284"/>
        </w:trPr>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c>
          <w:tcPr>
            <w:tcW w:w="284" w:type="dxa"/>
          </w:tcPr>
          <w:p w:rsidR="009F7BA7" w:rsidRPr="009F7BA7" w:rsidRDefault="009F7BA7" w:rsidP="009F7BA7">
            <w:pPr>
              <w:pStyle w:val="Textkrper"/>
            </w:pPr>
          </w:p>
        </w:tc>
      </w:tr>
    </w:tbl>
    <w:p w:rsidR="009F7BA7" w:rsidRPr="009F7BA7" w:rsidRDefault="009F7BA7" w:rsidP="009F7BA7">
      <w:pPr>
        <w:pStyle w:val="Textkrper"/>
        <w:rPr>
          <w:b/>
        </w:rPr>
      </w:pPr>
    </w:p>
    <w:p w:rsidR="009F7BA7" w:rsidRPr="009F7BA7" w:rsidRDefault="009F7BA7" w:rsidP="009F7BA7">
      <w:pPr>
        <w:pStyle w:val="Textkrper"/>
        <w:rPr>
          <w:i/>
        </w:rPr>
      </w:pPr>
      <w:r w:rsidRPr="009F7BA7">
        <w:rPr>
          <w:i/>
        </w:rPr>
        <w:t xml:space="preserve">Kontrollieren Sie Ihr Ergebnis mit GeoGebra: Öffnen Sie bei Ansicht die Eingabezeile und geben Sie Ihren vermuteten Term (mit x als Anzahl der Punkte) ein. Oder geben Sie Ihre Rechenvorschrift in die Spalte C ein und ziehen Sie zur Berechnung der unteren </w:t>
      </w:r>
      <w:r>
        <w:rPr>
          <w:i/>
        </w:rPr>
        <w:t>Zellen die Vorschrift nach unten</w:t>
      </w:r>
      <w:r w:rsidRPr="009F7BA7">
        <w:rPr>
          <w:i/>
        </w:rPr>
        <w:t xml:space="preserve"> (wie bei Excel)</w:t>
      </w:r>
      <w:r>
        <w:rPr>
          <w:i/>
        </w:rPr>
        <w:t>.</w:t>
      </w:r>
    </w:p>
    <w:p w:rsidR="009F7BA7" w:rsidRDefault="009F7BA7" w:rsidP="009F7BA7">
      <w:pPr>
        <w:pStyle w:val="Textkrper"/>
      </w:pPr>
    </w:p>
    <w:p w:rsidR="009F7BA7" w:rsidRPr="0068733E" w:rsidRDefault="009F7BA7" w:rsidP="009F7BA7">
      <w:pPr>
        <w:pStyle w:val="Textkrper"/>
      </w:pPr>
      <w:r>
        <w:rPr>
          <w:noProof/>
        </w:rPr>
        <w:drawing>
          <wp:anchor distT="0" distB="0" distL="114300" distR="114300" simplePos="0" relativeHeight="251583488" behindDoc="1" locked="0" layoutInCell="1" allowOverlap="1" wp14:anchorId="250E36DE" wp14:editId="2D5BADA7">
            <wp:simplePos x="0" y="0"/>
            <wp:positionH relativeFrom="column">
              <wp:posOffset>-3175</wp:posOffset>
            </wp:positionH>
            <wp:positionV relativeFrom="paragraph">
              <wp:posOffset>66040</wp:posOffset>
            </wp:positionV>
            <wp:extent cx="435610" cy="435610"/>
            <wp:effectExtent l="0" t="0" r="2540" b="2540"/>
            <wp:wrapTight wrapText="bothSides">
              <wp:wrapPolygon edited="0">
                <wp:start x="0" y="0"/>
                <wp:lineTo x="0" y="20781"/>
                <wp:lineTo x="20781" y="20781"/>
                <wp:lineTo x="20781" y="0"/>
                <wp:lineTo x="0" y="0"/>
              </wp:wrapPolygon>
            </wp:wrapTight>
            <wp:docPr id="9" name="Grafik 9" descr="Bild in Originalgröße anze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in Originalgröße anzeig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610" cy="435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7BA7" w:rsidRDefault="009F7BA7" w:rsidP="009F7BA7">
      <w:pPr>
        <w:pStyle w:val="Textkrper"/>
      </w:pPr>
      <w:r w:rsidRPr="0068733E">
        <w:t xml:space="preserve">Notieren Sie sich in Ihr </w:t>
      </w:r>
      <w:proofErr w:type="spellStart"/>
      <w:r w:rsidRPr="0068733E">
        <w:t>GeoGebraheft</w:t>
      </w:r>
      <w:proofErr w:type="spellEnd"/>
      <w:r w:rsidRPr="0068733E">
        <w:t>, was Sie gelernt haben.</w:t>
      </w:r>
    </w:p>
    <w:p w:rsidR="009F7BA7" w:rsidRPr="009F7BA7" w:rsidRDefault="009F7BA7" w:rsidP="009F7BA7">
      <w:pPr>
        <w:pStyle w:val="Textkrper-Erstzeileneinzug"/>
        <w:rPr>
          <w:lang w:eastAsia="de-DE"/>
        </w:rPr>
      </w:pPr>
    </w:p>
    <w:p w:rsidR="009F7BA7" w:rsidRDefault="009F7BA7">
      <w:pPr>
        <w:rPr>
          <w:rFonts w:eastAsia="Times New Roman" w:cs="Times New Roman"/>
          <w:szCs w:val="20"/>
          <w:lang w:eastAsia="de-DE"/>
        </w:rPr>
      </w:pPr>
      <w:r>
        <w:br w:type="page"/>
      </w:r>
    </w:p>
    <w:p w:rsidR="009F7BA7" w:rsidRDefault="009F7BA7" w:rsidP="009F7BA7">
      <w:pPr>
        <w:pStyle w:val="Textkrper"/>
        <w:rPr>
          <w:b/>
          <w:bCs/>
        </w:rPr>
      </w:pPr>
      <w:r w:rsidRPr="009F7BA7">
        <w:rPr>
          <w:b/>
          <w:bCs/>
        </w:rPr>
        <w:lastRenderedPageBreak/>
        <w:t xml:space="preserve">Herausforderung 3   </w:t>
      </w:r>
    </w:p>
    <w:p w:rsidR="009F7BA7" w:rsidRPr="009F7BA7" w:rsidRDefault="009F7BA7" w:rsidP="009F7BA7">
      <w:pPr>
        <w:pStyle w:val="Textkrper-Erstzeileneinzug"/>
        <w:rPr>
          <w:lang w:eastAsia="de-DE"/>
        </w:rPr>
      </w:pPr>
    </w:p>
    <w:p w:rsidR="009F7BA7" w:rsidRDefault="009F7BA7" w:rsidP="009F7BA7">
      <w:pPr>
        <w:pStyle w:val="Textkrper"/>
      </w:pPr>
      <w:r>
        <w:t>Einige Probleme in der Mathematik sind sich sehr verwandt, obwohl man ihnen diese Verwandtschaft auf den ersten Blick gar nicht so ohne weiteres ansieht. Ein kleines Beispiel ist die Aufgabe:</w:t>
      </w:r>
    </w:p>
    <w:p w:rsidR="009F7BA7" w:rsidRPr="009F7BA7" w:rsidRDefault="009F7BA7" w:rsidP="009F7BA7">
      <w:pPr>
        <w:pStyle w:val="Textkrper-Erstzeileneinzug"/>
        <w:rPr>
          <w:lang w:eastAsia="de-DE"/>
        </w:rPr>
      </w:pPr>
    </w:p>
    <w:p w:rsidR="009F7BA7" w:rsidRDefault="009F7BA7" w:rsidP="009F7BA7">
      <w:pPr>
        <w:pStyle w:val="Textkrper-Erstzeileneinzug"/>
        <w:ind w:left="357" w:firstLine="0"/>
      </w:pPr>
      <w:r>
        <w:t xml:space="preserve">Bei einem Tischtennisturnier treten Petra, Jana, Steffi, Bernd, Uwe und Andi gegeneinander an. </w:t>
      </w:r>
      <w:r>
        <w:br/>
        <w:t xml:space="preserve">Jeder spielt </w:t>
      </w:r>
      <w:r w:rsidRPr="009F7BA7">
        <w:t>genau</w:t>
      </w:r>
      <w:r>
        <w:t xml:space="preserve"> einmal gegen jeden anderen. Wie viele Spiele werden gespielt?</w:t>
      </w:r>
    </w:p>
    <w:p w:rsidR="009F7BA7" w:rsidRDefault="009F7BA7" w:rsidP="009F7BA7">
      <w:pPr>
        <w:pStyle w:val="Textkrper-Erstzeileneinzug"/>
        <w:ind w:left="357" w:firstLine="0"/>
      </w:pPr>
    </w:p>
    <w:p w:rsidR="009F7BA7" w:rsidRDefault="009F7BA7" w:rsidP="009F7BA7">
      <w:pPr>
        <w:pStyle w:val="Textkrper"/>
      </w:pPr>
      <w:r>
        <w:t>„Übersetzen“ Sie die Aufgabe in die Darstellung mit dem Kreis und den Sekanten, geben Sie die Lösung an.</w:t>
      </w:r>
    </w:p>
    <w:p w:rsidR="00095CF7" w:rsidRPr="00095CF7" w:rsidRDefault="00095CF7" w:rsidP="00095CF7">
      <w:pPr>
        <w:pStyle w:val="Textkrper-Erstzeileneinzug"/>
        <w:rPr>
          <w:lang w:eastAsia="de-DE"/>
        </w:rPr>
      </w:pPr>
    </w:p>
    <w:tbl>
      <w:tblPr>
        <w:tblStyle w:val="Tabellenraster"/>
        <w:tblW w:w="0" w:type="auto"/>
        <w:tblLook w:val="04A0" w:firstRow="1" w:lastRow="0" w:firstColumn="1" w:lastColumn="0" w:noHBand="0" w:noVBand="1"/>
      </w:tblPr>
      <w:tblGrid>
        <w:gridCol w:w="291"/>
        <w:gridCol w:w="291"/>
        <w:gridCol w:w="291"/>
        <w:gridCol w:w="291"/>
        <w:gridCol w:w="291"/>
        <w:gridCol w:w="291"/>
        <w:gridCol w:w="291"/>
        <w:gridCol w:w="291"/>
        <w:gridCol w:w="291"/>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tblGrid>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bl>
    <w:p w:rsidR="009F7BA7" w:rsidRDefault="009F7BA7" w:rsidP="009F7BA7">
      <w:pPr>
        <w:pStyle w:val="Textkrper"/>
      </w:pPr>
    </w:p>
    <w:p w:rsidR="009F7BA7" w:rsidRPr="009F7BA7" w:rsidRDefault="009F7BA7" w:rsidP="009F7BA7">
      <w:pPr>
        <w:pStyle w:val="Textkrper"/>
        <w:rPr>
          <w:b/>
          <w:bCs/>
        </w:rPr>
      </w:pPr>
      <w:r w:rsidRPr="009F7BA7">
        <w:rPr>
          <w:b/>
          <w:bCs/>
        </w:rPr>
        <w:t>Zum Weiterdenken</w:t>
      </w:r>
    </w:p>
    <w:p w:rsidR="009F7BA7" w:rsidRDefault="009F7BA7" w:rsidP="009F7BA7">
      <w:pPr>
        <w:pStyle w:val="Textkrper"/>
      </w:pPr>
      <w:r>
        <w:t>Welche Änderungen müsste man an der Darstellung im Kreis vornehmen, wenn es Hin- und Rückspiele gäbe? Wie sähe der Term dann aus? </w:t>
      </w:r>
    </w:p>
    <w:p w:rsidR="00095CF7" w:rsidRDefault="00095CF7" w:rsidP="00095CF7">
      <w:pPr>
        <w:pStyle w:val="Textkrper-Erstzeileneinzug"/>
        <w:rPr>
          <w:lang w:eastAsia="de-DE"/>
        </w:rPr>
      </w:pPr>
    </w:p>
    <w:tbl>
      <w:tblPr>
        <w:tblStyle w:val="Tabellenraster"/>
        <w:tblW w:w="0" w:type="auto"/>
        <w:tblLook w:val="04A0" w:firstRow="1" w:lastRow="0" w:firstColumn="1" w:lastColumn="0" w:noHBand="0" w:noVBand="1"/>
      </w:tblPr>
      <w:tblGrid>
        <w:gridCol w:w="291"/>
        <w:gridCol w:w="291"/>
        <w:gridCol w:w="291"/>
        <w:gridCol w:w="291"/>
        <w:gridCol w:w="291"/>
        <w:gridCol w:w="291"/>
        <w:gridCol w:w="291"/>
        <w:gridCol w:w="291"/>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tblGrid>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r w:rsidR="00095CF7" w:rsidRPr="0068733E" w:rsidTr="00095CF7">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1"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c>
          <w:tcPr>
            <w:tcW w:w="290" w:type="dxa"/>
          </w:tcPr>
          <w:p w:rsidR="00095CF7" w:rsidRPr="0068733E" w:rsidRDefault="00095CF7" w:rsidP="00095CF7">
            <w:pPr>
              <w:pStyle w:val="Textkrper"/>
            </w:pPr>
          </w:p>
        </w:tc>
      </w:tr>
    </w:tbl>
    <w:p w:rsidR="009F7BA7" w:rsidRDefault="009F7BA7" w:rsidP="009F7BA7">
      <w:pPr>
        <w:pStyle w:val="Textkrper-Erstzeileneinzug"/>
        <w:ind w:firstLine="0"/>
        <w:rPr>
          <w:lang w:eastAsia="de-DE"/>
        </w:rPr>
      </w:pPr>
      <w:r>
        <w:rPr>
          <w:b/>
        </w:rPr>
        <w:t xml:space="preserve">Station </w:t>
      </w:r>
      <w:r w:rsidRPr="00C11C06">
        <w:rPr>
          <w:b/>
        </w:rPr>
        <w:t>Al-</w:t>
      </w:r>
      <w:proofErr w:type="spellStart"/>
      <w:r w:rsidRPr="00C11C06">
        <w:rPr>
          <w:b/>
        </w:rPr>
        <w:t>Chwarizmi</w:t>
      </w:r>
      <w:proofErr w:type="spellEnd"/>
      <w:r>
        <w:rPr>
          <w:b/>
        </w:rPr>
        <w:t>:</w:t>
      </w:r>
      <w:r>
        <w:rPr>
          <w:b/>
        </w:rPr>
        <w:tab/>
        <w:t>Anzahl von Verbindungslinien</w:t>
      </w:r>
    </w:p>
    <w:p w:rsidR="009F7BA7" w:rsidRPr="009F7BA7" w:rsidRDefault="009F7BA7" w:rsidP="009F7BA7">
      <w:pPr>
        <w:pStyle w:val="Textkrper-Erstzeileneinzug"/>
        <w:rPr>
          <w:lang w:eastAsia="de-DE"/>
        </w:rPr>
      </w:pPr>
    </w:p>
    <w:p w:rsidR="009F7BA7" w:rsidRDefault="009F7BA7" w:rsidP="009F7BA7">
      <w:pPr>
        <w:pStyle w:val="Textkrper"/>
      </w:pPr>
      <w:r>
        <w:t>Ich kann</w:t>
      </w:r>
    </w:p>
    <w:p w:rsidR="009F7BA7" w:rsidRDefault="009F7BA7" w:rsidP="009F7BA7">
      <w:pPr>
        <w:pStyle w:val="Textkrper"/>
      </w:pPr>
      <w:r>
        <w:t>…  Punkte auf einem Objekt erzeugen.</w:t>
      </w:r>
    </w:p>
    <w:p w:rsidR="009F7BA7" w:rsidRDefault="009F7BA7" w:rsidP="009F7BA7">
      <w:pPr>
        <w:pStyle w:val="Textkrper"/>
      </w:pPr>
      <w:r>
        <w:t>…  St</w:t>
      </w:r>
      <w:r w:rsidR="00266673">
        <w:t>r</w:t>
      </w:r>
      <w:r>
        <w:t>ecken zwischen zwei Punkten konstruieren.</w:t>
      </w:r>
    </w:p>
    <w:p w:rsidR="009F7BA7" w:rsidRDefault="009F7BA7" w:rsidP="009F7BA7">
      <w:pPr>
        <w:pStyle w:val="Textkrper"/>
      </w:pPr>
      <w:r>
        <w:t>…  eine Wertetabelle erstellen.</w:t>
      </w:r>
    </w:p>
    <w:p w:rsidR="009F7BA7" w:rsidRDefault="009F7BA7" w:rsidP="009F7BA7">
      <w:pPr>
        <w:pStyle w:val="Textkrper"/>
      </w:pPr>
      <w:r>
        <w:t>…  eine Wertetabelle graphisch durch eine Liste von Punkten darstellen.</w:t>
      </w:r>
    </w:p>
    <w:p w:rsidR="009F7BA7" w:rsidRDefault="009F7BA7" w:rsidP="009F7BA7">
      <w:pPr>
        <w:pStyle w:val="Textkrper"/>
      </w:pPr>
      <w:r>
        <w:t>…  einen Zusammenhang als Term formulieren.</w:t>
      </w:r>
    </w:p>
    <w:p w:rsidR="009F7BA7" w:rsidRDefault="009F7BA7" w:rsidP="009F7BA7">
      <w:pPr>
        <w:pStyle w:val="Textkrper"/>
      </w:pPr>
      <w:r>
        <w:t>…  die Anzahl der Verbindungsgeraden in einem 18-Eck bestimmen.</w:t>
      </w:r>
    </w:p>
    <w:p w:rsidR="009F7BA7" w:rsidRDefault="009F7BA7" w:rsidP="009F7BA7">
      <w:pPr>
        <w:pStyle w:val="Textkrper"/>
      </w:pPr>
      <w:r>
        <w:t>…  die Anzahl der Diagonalen in einem 18-Eck bestimmen.</w:t>
      </w:r>
    </w:p>
    <w:p w:rsidR="009F7BA7" w:rsidRDefault="009F7BA7" w:rsidP="009F7BA7">
      <w:pPr>
        <w:pStyle w:val="Textkrper"/>
      </w:pPr>
    </w:p>
    <w:p w:rsidR="009F7BA7" w:rsidRPr="009F7BA7" w:rsidRDefault="009F7BA7" w:rsidP="009F7BA7">
      <w:pPr>
        <w:pStyle w:val="Textkrper"/>
        <w:rPr>
          <w:rFonts w:eastAsiaTheme="minorHAnsi" w:cs="Arial"/>
          <w:b/>
          <w:szCs w:val="24"/>
          <w:lang w:eastAsia="en-US"/>
        </w:rPr>
      </w:pPr>
      <w:r w:rsidRPr="009F7BA7">
        <w:rPr>
          <w:rFonts w:eastAsiaTheme="minorHAnsi" w:cs="Arial"/>
          <w:b/>
          <w:szCs w:val="24"/>
          <w:lang w:eastAsia="en-US"/>
        </w:rPr>
        <w:t xml:space="preserve">Zum Weiterdenken  </w:t>
      </w:r>
    </w:p>
    <w:p w:rsidR="009F7BA7" w:rsidRDefault="009F7BA7" w:rsidP="009F7BA7">
      <w:pPr>
        <w:pStyle w:val="Textkrper"/>
      </w:pPr>
      <w:r>
        <w:t>Ich kann erklären, wie man mithilfe eines Terms  den Zusammenhang zwischen zwei Größen beschreiben kann.</w:t>
      </w:r>
    </w:p>
    <w:p w:rsidR="009F7BA7" w:rsidRDefault="009F7BA7">
      <w:pPr>
        <w:rPr>
          <w:rFonts w:eastAsia="Times New Roman" w:cs="Times New Roman"/>
          <w:szCs w:val="20"/>
          <w:lang w:eastAsia="de-DE"/>
        </w:rPr>
      </w:pPr>
      <w:r>
        <w:br w:type="page"/>
      </w:r>
    </w:p>
    <w:p w:rsidR="00AD6F4C" w:rsidRDefault="00AD6F4C" w:rsidP="009F7BA7">
      <w:pPr>
        <w:pStyle w:val="Textkrper"/>
        <w:sectPr w:rsidR="00AD6F4C" w:rsidSect="005C26EF">
          <w:headerReference w:type="default" r:id="rId38"/>
          <w:pgSz w:w="11906" w:h="16838" w:code="9"/>
          <w:pgMar w:top="813" w:right="1033" w:bottom="1134" w:left="992" w:header="284" w:footer="709" w:gutter="0"/>
          <w:pgNumType w:start="1"/>
          <w:cols w:space="708"/>
          <w:docGrid w:linePitch="360"/>
        </w:sectPr>
      </w:pPr>
    </w:p>
    <w:p w:rsidR="00F00B1D" w:rsidRPr="00F23528" w:rsidRDefault="00F23528" w:rsidP="00F23528">
      <w:pPr>
        <w:pStyle w:val="Textkrper"/>
      </w:pPr>
      <w:r w:rsidRPr="00F23528">
        <w:rPr>
          <w:noProof/>
        </w:rPr>
        <w:lastRenderedPageBreak/>
        <mc:AlternateContent>
          <mc:Choice Requires="wps">
            <w:drawing>
              <wp:anchor distT="0" distB="0" distL="114300" distR="114300" simplePos="0" relativeHeight="251600384" behindDoc="0" locked="0" layoutInCell="1" allowOverlap="1" wp14:anchorId="37C49860" wp14:editId="0C166C7A">
                <wp:simplePos x="0" y="0"/>
                <wp:positionH relativeFrom="column">
                  <wp:posOffset>6744335</wp:posOffset>
                </wp:positionH>
                <wp:positionV relativeFrom="paragraph">
                  <wp:posOffset>4730750</wp:posOffset>
                </wp:positionV>
                <wp:extent cx="215900" cy="76200"/>
                <wp:effectExtent l="50800" t="6350" r="63500" b="44450"/>
                <wp:wrapNone/>
                <wp:docPr id="454" name="Eingekerbter Pfeil nach rechts 21"/>
                <wp:cNvGraphicFramePr/>
                <a:graphic xmlns:a="http://schemas.openxmlformats.org/drawingml/2006/main">
                  <a:graphicData uri="http://schemas.microsoft.com/office/word/2010/wordprocessingShape">
                    <wps:wsp>
                      <wps:cNvSpPr/>
                      <wps:spPr>
                        <a:xfrm rot="17686892">
                          <a:off x="0" y="0"/>
                          <a:ext cx="215900" cy="76200"/>
                        </a:xfrm>
                        <a:prstGeom prst="notch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w14:anchorId="4398587B"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Eingekerbter Pfeil nach rechts 21" o:spid="_x0000_s1026" type="#_x0000_t94" style="position:absolute;margin-left:531.05pt;margin-top:372.5pt;width:17pt;height:6pt;rotation:-4274157fd;z-index:251600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7hJFAIAAGAEAAAOAAAAZHJzL2Uyb0RvYy54bWysVE2P0zAQvSPxHyzfaZJq2+1WTVdol3JB&#10;sNqFH+A648bCH9HYNO2/Z+yk2QoQB0QPlp2Z92be87ib+5M17AgYtHc1r2YlZ+Ckb7Q71Pzb1927&#10;FWchCtcI4x3U/AyB32/fvtn03RrmvvWmAWRE4sK672rextitiyLIFqwIM9+Bo6DyaEWkIx6KBkVP&#10;7NYU87JcFr3HpkMvIQT6+jgE+TbzKwUyflEqQGSm5tRbzCvmdZ/WYrsR6wOKrtVybEP8QxdWaEdF&#10;J6pHEQX7gfo3Kqsl+uBVnElvC6+UlpA1kJqq/EXNSys6yFrInNBNNoX/Rys/H5+Q6abmN4sbzpyw&#10;dEkfyEn4DriPdDdPCrShgGwZgmxjYPMq2dZ3YU3ol+4Jx1OgbfLgpNAy9OR1dbtcLVd382wNiWWn&#10;7Px5ch5OkUn6OK8WdyXdj6TQ7ZIuNlUoBqpE2WGIH8FbljY1dz7SgDTP+tDG94i+zwXE8VOIA+6S&#10;n7DBG93stDH5gIf9g0F2FDQQu11Jv7HUVVqRtA1q8i6eDSSwcc+gyKzUcK6YxxQmPiEluFgNoVY0&#10;MJRZXFdJg50QWV4mTMyK2pu4R4JL5kBy4R70jfkJCnnKJ3D5t8YG8ITIlb2LE9hq5/FPBIZUjZWH&#10;fGr/ypq03fvmTKOE0Tz44bEJJ1tPb01GzOCURWOclY9PLr2T63Omff1j2P4EAAD//wMAUEsDBBQA&#10;BgAIAAAAIQDOlzt24gAAAA0BAAAPAAAAZHJzL2Rvd25yZXYueG1sTI/BTsMwEETvSPyDtUhcELXT&#10;ltYKcSqE4IAErUj5ACdZkoh4HcVuG/h6tic4zuzT7Ey2mVwvjjiGzpOBZKZAIFW+7qgx8LF/vtUg&#10;QrRU294TGvjGAJv88iKzae1P9I7HIjaCQyik1kAb45BKGaoWnQ0zPyDx7dOPzkaWYyPr0Z443PVy&#10;rtRKOtsRf2jtgI8tVl/FwRn4eX3pbpLt7u1p7svllnaVLvbamOur6eEeRMQp/sFwrs/VIedOpT9Q&#10;HUTPWq0XCbMG1oslrzojSt+xVbK10gpknsn/K/JfAAAA//8DAFBLAQItABQABgAIAAAAIQC2gziS&#10;/gAAAOEBAAATAAAAAAAAAAAAAAAAAAAAAABbQ29udGVudF9UeXBlc10ueG1sUEsBAi0AFAAGAAgA&#10;AAAhADj9If/WAAAAlAEAAAsAAAAAAAAAAAAAAAAALwEAAF9yZWxzLy5yZWxzUEsBAi0AFAAGAAgA&#10;AAAhABAXuEkUAgAAYAQAAA4AAAAAAAAAAAAAAAAALgIAAGRycy9lMm9Eb2MueG1sUEsBAi0AFAAG&#10;AAgAAAAhAM6XO3biAAAADQEAAA8AAAAAAAAAAAAAAAAAbgQAAGRycy9kb3ducmV2LnhtbFBLBQYA&#10;AAAABAAEAPMAAAB9BQAAAAA=&#10;" adj="17788" fillcolor="red" strokecolor="#243f60 [1604]" strokeweight="2pt"/>
            </w:pict>
          </mc:Fallback>
        </mc:AlternateContent>
      </w:r>
      <w:r w:rsidRPr="00F23528">
        <w:rPr>
          <w:noProof/>
        </w:rPr>
        <mc:AlternateContent>
          <mc:Choice Requires="wps">
            <w:drawing>
              <wp:anchor distT="0" distB="0" distL="114300" distR="114300" simplePos="0" relativeHeight="251599360" behindDoc="0" locked="0" layoutInCell="1" allowOverlap="1" wp14:anchorId="534C3061" wp14:editId="2CE8CB96">
                <wp:simplePos x="0" y="0"/>
                <wp:positionH relativeFrom="column">
                  <wp:posOffset>4966970</wp:posOffset>
                </wp:positionH>
                <wp:positionV relativeFrom="paragraph">
                  <wp:posOffset>3387725</wp:posOffset>
                </wp:positionV>
                <wp:extent cx="215900" cy="59055"/>
                <wp:effectExtent l="59372" t="35878" r="53023" b="14922"/>
                <wp:wrapNone/>
                <wp:docPr id="453" name="Eingekerbter Pfeil nach rechts 20"/>
                <wp:cNvGraphicFramePr/>
                <a:graphic xmlns:a="http://schemas.openxmlformats.org/drawingml/2006/main">
                  <a:graphicData uri="http://schemas.microsoft.com/office/word/2010/wordprocessingShape">
                    <wps:wsp>
                      <wps:cNvSpPr/>
                      <wps:spPr>
                        <a:xfrm rot="6692136" flipV="1">
                          <a:off x="0" y="0"/>
                          <a:ext cx="215900" cy="59055"/>
                        </a:xfrm>
                        <a:prstGeom prst="notch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7695E866" id="Eingekerbter Pfeil nach rechts 20" o:spid="_x0000_s1026" type="#_x0000_t94" style="position:absolute;margin-left:391.1pt;margin-top:266.75pt;width:17pt;height:4.65pt;rotation:-7309597fd;flip:y;z-index:25159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0LGAIAAGkEAAAOAAAAZHJzL2Uyb0RvYy54bWysVMGO0zAQvSPxD5bvNGmXVmzVdIV2KRcE&#10;1e7C3XXGiYVjW2PTtH/P2EmzFSAOiB4sO573Zt6bcTd3p86wI2DQzlZ8Pis5AytdrW1T8a/Puzfv&#10;OAtR2FoYZ6HiZwj8bvv61ab3a1i41pkakBGJDeveV7yN0a+LIsgWOhFmzoOlS+WwE5GO2BQ1ip7Y&#10;O1MsynJV9A5rj05CCPT1Ybjk28yvFMj4RakAkZmKU20xr5jXQ1qL7UasGxS+1XIsQ/xDFZ3QlpJO&#10;VA8iCvYD9W9UnZboglNxJl1XOKW0hKyB1MzLX9Q8tcJD1kLmBD/ZFP4frfx83CPTdcXfLm84s6Kj&#10;Jn0gJ+E74CFSb/YKtKEL2TIE2cbAFtm23oc1oZ/8HsnEdAq0TR6cFHYMHXm9Wt0u5jcrzpTR/hvN&#10;R/aIVLNTbsF5agGcIpP0cTFf3pbUKElXtFsuU4eKgTNxewzxI7iOpU3FrYs0KfWjbtr4HtH1OYE4&#10;fgpxwF3iEzY4o+udNiYfsDncG2RHQZOx25X0G1NdhRUvsvIung0ksLGPoMi1VHDOmOcVJj4hJdg4&#10;qA2tqGFIs7zOkiY8IbK8TJiYFZU3cY8El8iB5MI96BvjExTyuE/g8m+FDeAJkTM7Gydwp63DPxEY&#10;UjVmHuKp/Ctr0vbg6jPNFEZz74ZXJ6xsHT06GTGDUxTNc1Y+vr30YK7PmfblH2L7EwAA//8DAFBL&#10;AwQUAAYACAAAACEAJuXqE+MAAAALAQAADwAAAGRycy9kb3ducmV2LnhtbEyP3U7DMAxG75F4h8hI&#10;3LF0ZWWjNJ34ERIDaYyNB0gb01ZrnKrJttKnx1zBpe2jz+fLloNtxRF73zhSMJ1EIJBKZxqqFHzu&#10;nq8WIHzQZHTrCBV8o4dlfn6W6dS4E33gcRsqwSHkU62gDqFLpfRljVb7ieuQ+PbleqsDj30lTa9P&#10;HG5bGUfRjbS6If5Q6w4fayz324NVsH9Zj/T+upHjw+5tnMWbp1UoRqUuL4b7OxABh/AHw68+q0PO&#10;ToU7kPGiVTC/nSWMKkjiaQyCiUV0zWUK3iRJDDLP5P8O+Q8AAAD//wMAUEsBAi0AFAAGAAgAAAAh&#10;ALaDOJL+AAAA4QEAABMAAAAAAAAAAAAAAAAAAAAAAFtDb250ZW50X1R5cGVzXS54bWxQSwECLQAU&#10;AAYACAAAACEAOP0h/9YAAACUAQAACwAAAAAAAAAAAAAAAAAvAQAAX3JlbHMvLnJlbHNQSwECLQAU&#10;AAYACAAAACEA//HNCxgCAABpBAAADgAAAAAAAAAAAAAAAAAuAgAAZHJzL2Uyb0RvYy54bWxQSwEC&#10;LQAUAAYACAAAACEAJuXqE+MAAAALAQAADwAAAAAAAAAAAAAAAAByBAAAZHJzL2Rvd25yZXYueG1s&#10;UEsFBgAAAAAEAAQA8wAAAIIFAAAAAA==&#10;" adj="18646" fillcolor="red" strokecolor="#243f60 [1604]" strokeweight="2pt"/>
            </w:pict>
          </mc:Fallback>
        </mc:AlternateContent>
      </w:r>
      <w:r w:rsidRPr="00F23528">
        <w:rPr>
          <w:noProof/>
        </w:rPr>
        <mc:AlternateContent>
          <mc:Choice Requires="wps">
            <w:drawing>
              <wp:anchor distT="0" distB="0" distL="114300" distR="114300" simplePos="0" relativeHeight="251598336" behindDoc="0" locked="0" layoutInCell="1" allowOverlap="1" wp14:anchorId="79D704DE" wp14:editId="48E2AE83">
                <wp:simplePos x="0" y="0"/>
                <wp:positionH relativeFrom="column">
                  <wp:posOffset>5786755</wp:posOffset>
                </wp:positionH>
                <wp:positionV relativeFrom="paragraph">
                  <wp:posOffset>1515745</wp:posOffset>
                </wp:positionV>
                <wp:extent cx="215900" cy="71120"/>
                <wp:effectExtent l="15240" t="41910" r="46990" b="27940"/>
                <wp:wrapNone/>
                <wp:docPr id="452" name="Eingekerbter Pfeil nach rechts 19"/>
                <wp:cNvGraphicFramePr/>
                <a:graphic xmlns:a="http://schemas.openxmlformats.org/drawingml/2006/main">
                  <a:graphicData uri="http://schemas.microsoft.com/office/word/2010/wordprocessingShape">
                    <wps:wsp>
                      <wps:cNvSpPr/>
                      <wps:spPr>
                        <a:xfrm rot="4987471" flipV="1">
                          <a:off x="0" y="0"/>
                          <a:ext cx="215900" cy="71120"/>
                        </a:xfrm>
                        <a:prstGeom prst="notch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670CF289" id="Eingekerbter Pfeil nach rechts 19" o:spid="_x0000_s1026" type="#_x0000_t94" style="position:absolute;margin-left:455.65pt;margin-top:119.35pt;width:17pt;height:5.6pt;rotation:-5447648fd;flip:y;z-index:25159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plBHAIAAGkEAAAOAAAAZHJzL2Uyb0RvYy54bWysVE2P0zAQvSPxHyzfaZKqpduq6QrtUi4I&#10;qt2Fu+uMGwvHtsamH/+esZOGChAHRA+WHc97M+/NuOv7c2fYETBoZ2teTUrOwErXaHuo+ZeX7Zs7&#10;zkIUthHGWaj5BQK/37x+tT75FUxd60wDyIjEhtXJ17yN0a+KIsgWOhEmzoOlS+WwE5GOeCgaFCdi&#10;70wxLcu3xclh49FJCIG+PvaXfJP5lQIZPysVIDJTc6ot5hXzuk9rsVmL1QGFb7UcyhD/UEUntKWk&#10;I9WjiIJ9R/0bVacluuBUnEjXFU4pLSFrIDVV+Yua51Z4yFrInOBHm8L/o5Wfjjtkuqn5bD7lzIqO&#10;mvSenIRvgPtIvdkp0IYuZMsQZBsDq5bJtpMPK0I/+x0Op0Db5MFZYcfQkdez5d1itqg4U0b7rzQf&#10;2SNSzc65BZexBXCOTNLHaTVfltQoSVeLqprmDhU9Z+L2GOIHcB1Lm5pbF2lSmid9aOM7RHfKCcTx&#10;Y4hUFOGu8QkbnNHNVhuTD3jYPxhkR0GTsd2W9EuqCHITViSRvay8ixcDCWzsEyhyLRWcM+Z5hZFP&#10;SAk29mpDKxro08xvs6QJT4icMxMmZkXljdwDwTWyJ7ly98UO8QkKedxHcPm3wnrwiMiZnY0juNPW&#10;4Z8IDKkaMvfxVP6NNWm7d82FZgqjeXD9qxNWto4enYyYwSmK5jkrH95eejC350z78x9i8wMAAP//&#10;AwBQSwMEFAAGAAgAAAAhAKc+GGfkAAAACwEAAA8AAABkcnMvZG93bnJldi54bWxMj01PwzAMhu9I&#10;/IfISFzQlq5F21qaTmh8DMSEYCBxzRqvrWiSKkm78u9nTnCybD96/ThfjbplAzrfWCNgNo2AoSmt&#10;akwl4PPjYbIE5oM0SrbWoIAf9LAqzs9ymSl7NO847ELFKMT4TAqoQ+gyzn1Zo5Z+ajs0tDtYp2Wg&#10;1lVcOXmkcN3yOIrmXMvG0IVadriusfze9VrA3dX6cdEfnr/etpvy6X64ftm8Lp0Qlxfj7Q2wgGP4&#10;g+FXn9ShIKe97Y3yrBWQxvGCUAFUE2BEpEmSAtvTZD5LgBc5//9DcQIAAP//AwBQSwECLQAUAAYA&#10;CAAAACEAtoM4kv4AAADhAQAAEwAAAAAAAAAAAAAAAAAAAAAAW0NvbnRlbnRfVHlwZXNdLnhtbFBL&#10;AQItABQABgAIAAAAIQA4/SH/1gAAAJQBAAALAAAAAAAAAAAAAAAAAC8BAABfcmVscy8ucmVsc1BL&#10;AQItABQABgAIAAAAIQBEcplBHAIAAGkEAAAOAAAAAAAAAAAAAAAAAC4CAABkcnMvZTJvRG9jLnht&#10;bFBLAQItABQABgAIAAAAIQCnPhhn5AAAAAsBAAAPAAAAAAAAAAAAAAAAAHYEAABkcnMvZG93bnJl&#10;di54bWxQSwUGAAAAAAQABADzAAAAhwUAAAAA&#10;" adj="18042" fillcolor="red" strokecolor="#243f60 [1604]" strokeweight="2pt"/>
            </w:pict>
          </mc:Fallback>
        </mc:AlternateContent>
      </w:r>
      <w:r w:rsidRPr="00F23528">
        <w:rPr>
          <w:noProof/>
        </w:rPr>
        <mc:AlternateContent>
          <mc:Choice Requires="wps">
            <w:drawing>
              <wp:anchor distT="0" distB="0" distL="114300" distR="114300" simplePos="0" relativeHeight="251597312" behindDoc="0" locked="0" layoutInCell="1" allowOverlap="1" wp14:anchorId="3B4DA6CA" wp14:editId="2D046D00">
                <wp:simplePos x="0" y="0"/>
                <wp:positionH relativeFrom="column">
                  <wp:posOffset>3918585</wp:posOffset>
                </wp:positionH>
                <wp:positionV relativeFrom="paragraph">
                  <wp:posOffset>2741930</wp:posOffset>
                </wp:positionV>
                <wp:extent cx="215900" cy="88900"/>
                <wp:effectExtent l="19050" t="57150" r="0" b="82550"/>
                <wp:wrapNone/>
                <wp:docPr id="451" name="Eingekerbter Pfeil nach rechts 16"/>
                <wp:cNvGraphicFramePr/>
                <a:graphic xmlns:a="http://schemas.openxmlformats.org/drawingml/2006/main">
                  <a:graphicData uri="http://schemas.microsoft.com/office/word/2010/wordprocessingShape">
                    <wps:wsp>
                      <wps:cNvSpPr/>
                      <wps:spPr>
                        <a:xfrm rot="19022244" flipV="1">
                          <a:off x="0" y="0"/>
                          <a:ext cx="215900" cy="88900"/>
                        </a:xfrm>
                        <a:prstGeom prst="notch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2C25F4DE" id="Eingekerbter Pfeil nach rechts 16" o:spid="_x0000_s1026" type="#_x0000_t94" style="position:absolute;margin-left:308.55pt;margin-top:215.9pt;width:17pt;height:7pt;rotation:2815597fd;flip:y;z-index:25159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V4mGAIAAGoEAAAOAAAAZHJzL2Uyb0RvYy54bWysVMGO0zAQvSPxD5bvNEnVrrpV0xXapVwQ&#10;VLvA3XXGjYVjW2PTtH/P2ElDBYgDIgdrbM97M29mnM3DuTPsBBi0szWvZiVnYKVrtD3W/Mvn3ZsV&#10;ZyEK2wjjLNT8AoE/bF+/2vR+DXPXOtMAMiKxYd37mrcx+nVRBNlCJ8LMebB0qRx2ItIWj0WDoif2&#10;zhTzsrwreoeNRychBDp9Gi75NvMrBTJ+UipAZKbmlFvMK+b1kNZiuxHrIwrfajmmIf4hi05oS0En&#10;qicRBfuO+jeqTkt0wak4k64rnFJaQtZAaqryFzUvrfCQtVBxgp/KFP4frfx42iPTTc0Xy4ozKzpq&#10;0juqJHwDPETqzV6BNnQhW4Yg2xhYdZfK1vuwJvSL3+O4C2SmGpwVdgwd1bq6L+fz+WLBmTLaf6WD&#10;XCSSzc65B5epB3COTNLhvFrel9QpSVerVTKJvRhIE7nHEN+D61gyam5dpFFpnvWxjW8RXZ8DiNOH&#10;EAfc1T9hgzO62Wlj8gaPh0eD7CRoNHa7kr4x1I1bkVQOurIVLwYS2NhnUFS2lHCOmAcWJj4hJdg4&#10;qA2taGAIs7yNkkY8IbK8TJiYFaU3cY8EV8+B5Mo96Bv9ExTyvE/g8m+JDeAJkSM7Gydwp63DPxEY&#10;UjVGHvwp/ZvSJPPgmgsNFUbz6IZnJ6xsHb06GTGDkxcNdFY+Pr70Ym73mfbnL2L7AwAA//8DAFBL&#10;AwQUAAYACAAAACEARZQubt4AAAALAQAADwAAAGRycy9kb3ducmV2LnhtbEyPPU/DMBCGdyT+g3VI&#10;bNRxaUMIcSpAILG2MGR04yOJGp/T2E0Dv55jgvHee/R+FJvZ9WLCMXSeNKhFAgKp9rajRsPH++tN&#10;BiJEQ9b0nlDDFwbYlJcXhcmtP9MWp11sBJtQyI2GNsYhlzLULToTFn5A4t+nH52JfI6NtKM5s7nr&#10;5TJJUulMR5zQmgGfW6wPu5PTcO/90pE7PB2rY9XUmaq+X6Y3ra+v5scHEBHn+AfDb32uDiV32vsT&#10;2SB6Dam6U4xqWN0q3sBEulas7FlZrTOQZSH/byh/AAAA//8DAFBLAQItABQABgAIAAAAIQC2gziS&#10;/gAAAOEBAAATAAAAAAAAAAAAAAAAAAAAAABbQ29udGVudF9UeXBlc10ueG1sUEsBAi0AFAAGAAgA&#10;AAAhADj9If/WAAAAlAEAAAsAAAAAAAAAAAAAAAAALwEAAF9yZWxzLy5yZWxzUEsBAi0AFAAGAAgA&#10;AAAhACdlXiYYAgAAagQAAA4AAAAAAAAAAAAAAAAALgIAAGRycy9lMm9Eb2MueG1sUEsBAi0AFAAG&#10;AAgAAAAhAEWULm7eAAAACwEAAA8AAAAAAAAAAAAAAAAAcgQAAGRycy9kb3ducmV2LnhtbFBLBQYA&#10;AAAABAAEAPMAAAB9BQAAAAA=&#10;" adj="17153" fillcolor="red" strokecolor="#243f60 [1604]" strokeweight="2pt"/>
            </w:pict>
          </mc:Fallback>
        </mc:AlternateContent>
      </w:r>
      <w:r w:rsidRPr="00F23528">
        <w:rPr>
          <w:noProof/>
        </w:rPr>
        <mc:AlternateContent>
          <mc:Choice Requires="wps">
            <w:drawing>
              <wp:anchor distT="0" distB="0" distL="114300" distR="114300" simplePos="0" relativeHeight="251596288" behindDoc="0" locked="0" layoutInCell="1" allowOverlap="1" wp14:anchorId="1DD655C5" wp14:editId="42A525F5">
                <wp:simplePos x="0" y="0"/>
                <wp:positionH relativeFrom="column">
                  <wp:posOffset>2854325</wp:posOffset>
                </wp:positionH>
                <wp:positionV relativeFrom="paragraph">
                  <wp:posOffset>1744345</wp:posOffset>
                </wp:positionV>
                <wp:extent cx="215900" cy="59055"/>
                <wp:effectExtent l="40322" t="35878" r="53023" b="33972"/>
                <wp:wrapNone/>
                <wp:docPr id="450" name="Eingekerbter Pfeil nach rechts 4"/>
                <wp:cNvGraphicFramePr/>
                <a:graphic xmlns:a="http://schemas.openxmlformats.org/drawingml/2006/main">
                  <a:graphicData uri="http://schemas.microsoft.com/office/word/2010/wordprocessingShape">
                    <wps:wsp>
                      <wps:cNvSpPr/>
                      <wps:spPr>
                        <a:xfrm rot="4987471" flipV="1">
                          <a:off x="0" y="0"/>
                          <a:ext cx="215900" cy="59055"/>
                        </a:xfrm>
                        <a:prstGeom prst="notch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09A73A2C" id="Eingekerbter Pfeil nach rechts 4" o:spid="_x0000_s1026" type="#_x0000_t94" style="position:absolute;margin-left:224.75pt;margin-top:137.35pt;width:17pt;height:4.65pt;rotation:-5447648fd;flip:y;z-index:25159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eMyGAIAAGgEAAAOAAAAZHJzL2Uyb0RvYy54bWysVMGO0zAQvSPxD5bvNGnVsrtV0xXapVwQ&#10;VLsLd9cZJxaObY1N0/49YycNFSAOiB6scTzvzbzncTf3p86wI2DQzlZ8Pis5AytdrW1T8S8vuze3&#10;nIUobC2Ms1DxMwR+v339atP7NSxc60wNyIjEhnXvK97G6NdFEWQLnQgz58HSoXLYiUhbbIoaRU/s&#10;nSkWZfm26B3WHp2EEOjr43DIt5lfKZDxs1IBIjMVp95iXjGvh7QW241YNyh8q+XYhviHLjqhLRWd&#10;qB5FFOw76t+oOi3RBafiTLqucEppCVkDqZmXv6h5boWHrIXMCX6yKfw/WvnpuEem64ovV+SPFR1d&#10;0ntyEr4BHiLdzV6BNnQgW4Yg2xjYMrnW+7Am8LPf47gLFCYLTgo7ho6sXt7d3ixv5pwpo/1XGo9s&#10;EYlmp3wD5+kG4BSZpI+L+equpD4kHVG0WqVSxcCZuD2G+AFcx1JQcesiDUr9pJs2vkN0fS4gjh9D&#10;HHCX/IQNzuh6p43JG2wODwbZUdBg7HYl/cZSV2lFEjnIylE8G0hgY59AkWmp4VwxjytMfEJKsHFQ&#10;G1pRw1BmdV0lDXhCZHmZMDEram/iHgkumQPJhXvQN+YnKORpn8Dl3xobwBMiV3Y2TuBOW4d/IjCk&#10;aqw85FP7V9ak8ODqM40URvPghkcnrGwdvTkZMYNTFo1zVj4+vfRerveZ9ucfxPYHAAAA//8DAFBL&#10;AwQUAAYACAAAACEAKKt1tuAAAAALAQAADwAAAGRycy9kb3ducmV2LnhtbEyPwU7DMBBE70j8g7VI&#10;3KiTyAoljVOhVhw4AKL0A5x4m4TG6yh228DXs5zguLOjmTflenaDOOMUek8a0kUCAqnxtqdWw/7j&#10;6W4JIkRD1gyeUMMXBlhX11elKay/0Dued7EVHEKhMBq6GMdCytB06ExY+BGJfwc/ORP5nFppJ3Ph&#10;cDfILEly6UxP3NCZETcdNsfdyWmQx9favu2Ncpth+7x8ab63vfzU+vZmflyBiDjHPzP84jM6VMxU&#10;+xPZIAYNKk8ZPWrI8kyBYIe6T1MQNSsPuQJZlfL/huoHAAD//wMAUEsBAi0AFAAGAAgAAAAhALaD&#10;OJL+AAAA4QEAABMAAAAAAAAAAAAAAAAAAAAAAFtDb250ZW50X1R5cGVzXS54bWxQSwECLQAUAAYA&#10;CAAAACEAOP0h/9YAAACUAQAACwAAAAAAAAAAAAAAAAAvAQAAX3JlbHMvLnJlbHNQSwECLQAUAAYA&#10;CAAAACEA+zXjMhgCAABoBAAADgAAAAAAAAAAAAAAAAAuAgAAZHJzL2Uyb0RvYy54bWxQSwECLQAU&#10;AAYACAAAACEAKKt1tuAAAAALAQAADwAAAAAAAAAAAAAAAAByBAAAZHJzL2Rvd25yZXYueG1sUEsF&#10;BgAAAAAEAAQA8wAAAH8FAAAAAA==&#10;" adj="18646" fillcolor="red" strokecolor="#243f60 [1604]" strokeweight="2pt"/>
            </w:pict>
          </mc:Fallback>
        </mc:AlternateContent>
      </w:r>
      <w:r w:rsidRPr="00F23528">
        <w:rPr>
          <w:noProof/>
        </w:rPr>
        <mc:AlternateContent>
          <mc:Choice Requires="wps">
            <w:drawing>
              <wp:anchor distT="0" distB="0" distL="114300" distR="114300" simplePos="0" relativeHeight="251595264" behindDoc="0" locked="0" layoutInCell="1" allowOverlap="1" wp14:anchorId="54ADF51B" wp14:editId="30A0E321">
                <wp:simplePos x="0" y="0"/>
                <wp:positionH relativeFrom="column">
                  <wp:posOffset>6082665</wp:posOffset>
                </wp:positionH>
                <wp:positionV relativeFrom="paragraph">
                  <wp:posOffset>1160780</wp:posOffset>
                </wp:positionV>
                <wp:extent cx="3096260" cy="600075"/>
                <wp:effectExtent l="0" t="0" r="0" b="0"/>
                <wp:wrapNone/>
                <wp:docPr id="449" name="Textfeld 18"/>
                <wp:cNvGraphicFramePr/>
                <a:graphic xmlns:a="http://schemas.openxmlformats.org/drawingml/2006/main">
                  <a:graphicData uri="http://schemas.microsoft.com/office/word/2010/wordprocessingShape">
                    <wps:wsp>
                      <wps:cNvSpPr txBox="1"/>
                      <wps:spPr>
                        <a:xfrm>
                          <a:off x="0" y="0"/>
                          <a:ext cx="3096260" cy="600075"/>
                        </a:xfrm>
                        <a:prstGeom prst="rect">
                          <a:avLst/>
                        </a:prstGeom>
                        <a:noFill/>
                      </wps:spPr>
                      <wps:txbx>
                        <w:txbxContent>
                          <w:p w:rsidR="00EC790E" w:rsidRDefault="00EC790E" w:rsidP="00F23528">
                            <w:pPr>
                              <w:pStyle w:val="StandardWeb"/>
                            </w:pPr>
                            <w:r>
                              <w:rPr>
                                <w:rFonts w:hAnsi="Calibri" w:cstheme="minorBidi"/>
                                <w:color w:val="7030A0"/>
                                <w:kern w:val="24"/>
                                <w:sz w:val="22"/>
                                <w:szCs w:val="22"/>
                              </w:rPr>
                              <w:t>Achtung: Zuerst kurz auf das Koordinatensystem klicken, damit die Punkte hier eingezeichnet werden</w:t>
                            </w:r>
                          </w:p>
                        </w:txbxContent>
                      </wps:txbx>
                      <wps:bodyPr wrap="square" rtlCol="0">
                        <a:spAutoFit/>
                      </wps:bodyPr>
                    </wps:wsp>
                  </a:graphicData>
                </a:graphic>
              </wp:anchor>
            </w:drawing>
          </mc:Choice>
          <mc:Fallback>
            <w:pict>
              <v:shape w14:anchorId="54ADF51B" id="Textfeld 18" o:spid="_x0000_s1033" type="#_x0000_t202" style="position:absolute;left:0;text-align:left;margin-left:478.95pt;margin-top:91.4pt;width:243.8pt;height:47.25pt;z-index:25159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y+6mwEAABgDAAAOAAAAZHJzL2Uyb0RvYy54bWysUk1vGyEQvVfqf0Dc4107iZOsvI7SRMml&#10;aiMl+QGYBS8SMJTB3vW/z4A/UrW3KJcBZobHe29Y3I7Osq2KaMC3fDqpOVNeQmf8uuVvr49n15xh&#10;Er4TFrxq+U4hv11+/7YYQqNm0IPtVGQE4rEZQsv7lEJTVSh75QROIChPRQ3RiUTHuK66KAZCd7aa&#10;1fW8GiB2IYJUiJR92Bf5suBrrWT6rTWqxGzLiVsqMZa4yrFaLkSzjiL0Rh5oiE+wcMJ4evQE9SCS&#10;YJto/oNyRkZA0GkiwVWgtZGqaCA10/ofNS+9CKpoIXMwnGzCr4OVv7bPkZmu5RcXN5x54WhIr2pM&#10;WtmOTa+zQUPAhvpeAnWm8QeMNOhjHimZdY86urySIkZ1snp3spfQmKTkeX0zn82pJKk2r+v66jLD&#10;VB+3Q8T0pMCxvGl5pPEVV8X2J6Z967ElP+bh0Vib85ninkrepXE1Fk1XR5or6HbEfqBBtxz/bERU&#10;nMVk76H8iwyG4W6TCLC8k1H2dw7gZH9hevgqeb5/n0vXx4devgMAAP//AwBQSwMEFAAGAAgAAAAh&#10;AGucmuXgAAAADAEAAA8AAABkcnMvZG93bnJldi54bWxMj8tOwzAQRfdI/IM1SOyo09CQNsSpKh4S&#10;CzaUsJ/GQxwRj6PYbdK/x13BcnSP7pxbbmfbixONvnOsYLlIQBA3TnfcKqg/X+/WIHxA1tg7JgVn&#10;8rCtrq9KLLSb+INO+9CKWMK+QAUmhKGQ0jeGLPqFG4hj9u1GiyGeYyv1iFMst71Mk+RBWuw4fjA4&#10;0JOh5md/tApC0LvluX6x/u1rfn+eTNJkWCt1ezPvHkEEmsMfDBf9qA5VdDq4I2svegWbLN9ENAbr&#10;NG64EKtVloE4KEjz/B5kVcr/I6pfAAAA//8DAFBLAQItABQABgAIAAAAIQC2gziS/gAAAOEBAAAT&#10;AAAAAAAAAAAAAAAAAAAAAABbQ29udGVudF9UeXBlc10ueG1sUEsBAi0AFAAGAAgAAAAhADj9If/W&#10;AAAAlAEAAAsAAAAAAAAAAAAAAAAALwEAAF9yZWxzLy5yZWxzUEsBAi0AFAAGAAgAAAAhALD3L7qb&#10;AQAAGAMAAA4AAAAAAAAAAAAAAAAALgIAAGRycy9lMm9Eb2MueG1sUEsBAi0AFAAGAAgAAAAhAGuc&#10;muXgAAAADAEAAA8AAAAAAAAAAAAAAAAA9QMAAGRycy9kb3ducmV2LnhtbFBLBQYAAAAABAAEAPMA&#10;AAACBQAAAAA=&#10;" filled="f" stroked="f">
                <v:textbox style="mso-fit-shape-to-text:t">
                  <w:txbxContent>
                    <w:p w:rsidR="00EC790E" w:rsidRDefault="00EC790E" w:rsidP="00F23528">
                      <w:pPr>
                        <w:pStyle w:val="StandardWeb"/>
                      </w:pPr>
                      <w:r>
                        <w:rPr>
                          <w:rFonts w:hAnsi="Calibri" w:cstheme="minorBidi"/>
                          <w:color w:val="7030A0"/>
                          <w:kern w:val="24"/>
                          <w:sz w:val="22"/>
                          <w:szCs w:val="22"/>
                        </w:rPr>
                        <w:t>Achtung: Zuerst kurz auf das Koordinatensystem klicken, damit die Punkte hier eingezeichnet werden</w:t>
                      </w:r>
                    </w:p>
                  </w:txbxContent>
                </v:textbox>
              </v:shape>
            </w:pict>
          </mc:Fallback>
        </mc:AlternateContent>
      </w:r>
      <w:r w:rsidRPr="00F23528">
        <w:rPr>
          <w:noProof/>
        </w:rPr>
        <w:drawing>
          <wp:anchor distT="0" distB="0" distL="114300" distR="114300" simplePos="0" relativeHeight="251594240" behindDoc="0" locked="0" layoutInCell="1" allowOverlap="1" wp14:anchorId="2736260F" wp14:editId="635EC259">
            <wp:simplePos x="0" y="0"/>
            <wp:positionH relativeFrom="column">
              <wp:posOffset>6431280</wp:posOffset>
            </wp:positionH>
            <wp:positionV relativeFrom="paragraph">
              <wp:posOffset>2428240</wp:posOffset>
            </wp:positionV>
            <wp:extent cx="2399665" cy="1799590"/>
            <wp:effectExtent l="0" t="0" r="635" b="0"/>
            <wp:wrapNone/>
            <wp:docPr id="459"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5"/>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99665" cy="1799590"/>
                    </a:xfrm>
                    <a:prstGeom prst="rect">
                      <a:avLst/>
                    </a:prstGeom>
                  </pic:spPr>
                </pic:pic>
              </a:graphicData>
            </a:graphic>
          </wp:anchor>
        </w:drawing>
      </w:r>
      <w:r w:rsidRPr="00F23528">
        <w:rPr>
          <w:noProof/>
        </w:rPr>
        <w:drawing>
          <wp:anchor distT="0" distB="0" distL="114300" distR="114300" simplePos="0" relativeHeight="251593216" behindDoc="0" locked="0" layoutInCell="1" allowOverlap="1" wp14:anchorId="4552B350" wp14:editId="10B5DBE2">
            <wp:simplePos x="0" y="0"/>
            <wp:positionH relativeFrom="column">
              <wp:posOffset>3790315</wp:posOffset>
            </wp:positionH>
            <wp:positionV relativeFrom="paragraph">
              <wp:posOffset>3982085</wp:posOffset>
            </wp:positionV>
            <wp:extent cx="2399665" cy="1799590"/>
            <wp:effectExtent l="0" t="0" r="635" b="0"/>
            <wp:wrapNone/>
            <wp:docPr id="458"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399665" cy="1799590"/>
                    </a:xfrm>
                    <a:prstGeom prst="rect">
                      <a:avLst/>
                    </a:prstGeom>
                  </pic:spPr>
                </pic:pic>
              </a:graphicData>
            </a:graphic>
          </wp:anchor>
        </w:drawing>
      </w:r>
      <w:r w:rsidRPr="00F23528">
        <w:rPr>
          <w:noProof/>
        </w:rPr>
        <w:drawing>
          <wp:anchor distT="0" distB="0" distL="114300" distR="114300" simplePos="0" relativeHeight="251592192" behindDoc="0" locked="0" layoutInCell="1" allowOverlap="1" wp14:anchorId="2BC11C15" wp14:editId="2A5F2733">
            <wp:simplePos x="0" y="0"/>
            <wp:positionH relativeFrom="column">
              <wp:posOffset>5099685</wp:posOffset>
            </wp:positionH>
            <wp:positionV relativeFrom="paragraph">
              <wp:posOffset>1965325</wp:posOffset>
            </wp:positionV>
            <wp:extent cx="1216660" cy="645160"/>
            <wp:effectExtent l="0" t="0" r="2540" b="2540"/>
            <wp:wrapNone/>
            <wp:docPr id="457"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9"/>
                    <pic:cNvPicPr>
                      <a:picLocks noChangeAspect="1"/>
                    </pic:cNvPicPr>
                  </pic:nvPicPr>
                  <pic:blipFill rotWithShape="1">
                    <a:blip r:embed="rId41" cstate="print">
                      <a:extLst>
                        <a:ext uri="{28A0092B-C50C-407E-A947-70E740481C1C}">
                          <a14:useLocalDpi xmlns:a14="http://schemas.microsoft.com/office/drawing/2010/main" val="0"/>
                        </a:ext>
                      </a:extLst>
                    </a:blip>
                    <a:srcRect l="24372" t="28305" r="24913" b="35847"/>
                    <a:stretch/>
                  </pic:blipFill>
                  <pic:spPr>
                    <a:xfrm>
                      <a:off x="0" y="0"/>
                      <a:ext cx="1216660" cy="645160"/>
                    </a:xfrm>
                    <a:prstGeom prst="rect">
                      <a:avLst/>
                    </a:prstGeom>
                  </pic:spPr>
                </pic:pic>
              </a:graphicData>
            </a:graphic>
          </wp:anchor>
        </w:drawing>
      </w:r>
      <w:r w:rsidRPr="00F23528">
        <w:rPr>
          <w:noProof/>
        </w:rPr>
        <w:drawing>
          <wp:anchor distT="0" distB="0" distL="114300" distR="114300" simplePos="0" relativeHeight="251591168" behindDoc="0" locked="0" layoutInCell="1" allowOverlap="1" wp14:anchorId="1F6F93A4" wp14:editId="167FB254">
            <wp:simplePos x="0" y="0"/>
            <wp:positionH relativeFrom="column">
              <wp:posOffset>4135755</wp:posOffset>
            </wp:positionH>
            <wp:positionV relativeFrom="paragraph">
              <wp:posOffset>1031240</wp:posOffset>
            </wp:positionV>
            <wp:extent cx="1579880" cy="1350645"/>
            <wp:effectExtent l="0" t="0" r="1270" b="1905"/>
            <wp:wrapNone/>
            <wp:docPr id="456"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3"/>
                    <pic:cNvPicPr>
                      <a:picLocks noChangeAspect="1"/>
                    </pic:cNvPicPr>
                  </pic:nvPicPr>
                  <pic:blipFill rotWithShape="1">
                    <a:blip r:embed="rId42" cstate="print">
                      <a:extLst>
                        <a:ext uri="{28A0092B-C50C-407E-A947-70E740481C1C}">
                          <a14:useLocalDpi xmlns:a14="http://schemas.microsoft.com/office/drawing/2010/main" val="0"/>
                        </a:ext>
                      </a:extLst>
                    </a:blip>
                    <a:srcRect r="34160" b="24956"/>
                    <a:stretch/>
                  </pic:blipFill>
                  <pic:spPr>
                    <a:xfrm>
                      <a:off x="0" y="0"/>
                      <a:ext cx="1579880" cy="1350645"/>
                    </a:xfrm>
                    <a:prstGeom prst="rect">
                      <a:avLst/>
                    </a:prstGeom>
                  </pic:spPr>
                </pic:pic>
              </a:graphicData>
            </a:graphic>
          </wp:anchor>
        </w:drawing>
      </w:r>
      <w:r w:rsidRPr="00F23528">
        <w:rPr>
          <w:noProof/>
        </w:rPr>
        <w:drawing>
          <wp:anchor distT="0" distB="0" distL="114300" distR="114300" simplePos="0" relativeHeight="251590144" behindDoc="0" locked="0" layoutInCell="1" allowOverlap="1" wp14:anchorId="3BE8F963" wp14:editId="73B41FA2">
            <wp:simplePos x="0" y="0"/>
            <wp:positionH relativeFrom="column">
              <wp:posOffset>1543050</wp:posOffset>
            </wp:positionH>
            <wp:positionV relativeFrom="paragraph">
              <wp:posOffset>2680335</wp:posOffset>
            </wp:positionV>
            <wp:extent cx="1871980" cy="1818640"/>
            <wp:effectExtent l="0" t="0" r="0" b="0"/>
            <wp:wrapNone/>
            <wp:docPr id="455"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6"/>
                    <pic:cNvPicPr>
                      <a:picLocks noChangeAspect="1"/>
                    </pic:cNvPicPr>
                  </pic:nvPicPr>
                  <pic:blipFill rotWithShape="1">
                    <a:blip r:embed="rId43" cstate="print">
                      <a:extLst>
                        <a:ext uri="{28A0092B-C50C-407E-A947-70E740481C1C}">
                          <a14:useLocalDpi xmlns:a14="http://schemas.microsoft.com/office/drawing/2010/main" val="0"/>
                        </a:ext>
                      </a:extLst>
                    </a:blip>
                    <a:srcRect r="41286" b="23949"/>
                    <a:stretch/>
                  </pic:blipFill>
                  <pic:spPr>
                    <a:xfrm>
                      <a:off x="0" y="0"/>
                      <a:ext cx="1871980" cy="1818640"/>
                    </a:xfrm>
                    <a:prstGeom prst="rect">
                      <a:avLst/>
                    </a:prstGeom>
                  </pic:spPr>
                </pic:pic>
              </a:graphicData>
            </a:graphic>
          </wp:anchor>
        </w:drawing>
      </w:r>
      <w:r w:rsidRPr="00F23528">
        <w:rPr>
          <w:noProof/>
        </w:rPr>
        <w:drawing>
          <wp:anchor distT="0" distB="0" distL="114300" distR="114300" simplePos="0" relativeHeight="251589120" behindDoc="0" locked="0" layoutInCell="1" allowOverlap="1" wp14:anchorId="602E6D6E" wp14:editId="7028FE3C">
            <wp:simplePos x="0" y="0"/>
            <wp:positionH relativeFrom="column">
              <wp:posOffset>478155</wp:posOffset>
            </wp:positionH>
            <wp:positionV relativeFrom="paragraph">
              <wp:posOffset>785495</wp:posOffset>
            </wp:positionV>
            <wp:extent cx="1752600" cy="1595755"/>
            <wp:effectExtent l="0" t="0" r="0" b="4445"/>
            <wp:wrapNone/>
            <wp:docPr id="6"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5"/>
                    <pic:cNvPicPr>
                      <a:picLocks noChangeAspect="1"/>
                    </pic:cNvPicPr>
                  </pic:nvPicPr>
                  <pic:blipFill rotWithShape="1">
                    <a:blip r:embed="rId44" cstate="print">
                      <a:extLst>
                        <a:ext uri="{28A0092B-C50C-407E-A947-70E740481C1C}">
                          <a14:useLocalDpi xmlns:a14="http://schemas.microsoft.com/office/drawing/2010/main" val="0"/>
                        </a:ext>
                      </a:extLst>
                    </a:blip>
                    <a:srcRect r="38054" b="24812"/>
                    <a:stretch/>
                  </pic:blipFill>
                  <pic:spPr>
                    <a:xfrm>
                      <a:off x="0" y="0"/>
                      <a:ext cx="1752600" cy="1595755"/>
                    </a:xfrm>
                    <a:prstGeom prst="rect">
                      <a:avLst/>
                    </a:prstGeom>
                  </pic:spPr>
                </pic:pic>
              </a:graphicData>
            </a:graphic>
          </wp:anchor>
        </w:drawing>
      </w:r>
      <w:r w:rsidRPr="00F23528">
        <w:rPr>
          <w:noProof/>
        </w:rPr>
        <mc:AlternateContent>
          <mc:Choice Requires="wps">
            <w:drawing>
              <wp:anchor distT="0" distB="0" distL="114300" distR="114300" simplePos="0" relativeHeight="251586048" behindDoc="0" locked="0" layoutInCell="1" allowOverlap="1" wp14:anchorId="454CC61E" wp14:editId="2D593834">
                <wp:simplePos x="0" y="0"/>
                <wp:positionH relativeFrom="column">
                  <wp:posOffset>1761239</wp:posOffset>
                </wp:positionH>
                <wp:positionV relativeFrom="paragraph">
                  <wp:posOffset>711806</wp:posOffset>
                </wp:positionV>
                <wp:extent cx="5327015" cy="4604385"/>
                <wp:effectExtent l="38100" t="0" r="26035" b="24765"/>
                <wp:wrapNone/>
                <wp:docPr id="4" name="Freihandform 3"/>
                <wp:cNvGraphicFramePr/>
                <a:graphic xmlns:a="http://schemas.openxmlformats.org/drawingml/2006/main">
                  <a:graphicData uri="http://schemas.microsoft.com/office/word/2010/wordprocessingShape">
                    <wps:wsp>
                      <wps:cNvSpPr/>
                      <wps:spPr>
                        <a:xfrm>
                          <a:off x="0" y="0"/>
                          <a:ext cx="5327015" cy="4604385"/>
                        </a:xfrm>
                        <a:custGeom>
                          <a:avLst/>
                          <a:gdLst>
                            <a:gd name="connsiteX0" fmla="*/ 0 w 5327374"/>
                            <a:gd name="connsiteY0" fmla="*/ 752944 h 4604658"/>
                            <a:gd name="connsiteX1" fmla="*/ 811034 w 5327374"/>
                            <a:gd name="connsiteY1" fmla="*/ 848360 h 4604658"/>
                            <a:gd name="connsiteX2" fmla="*/ 1224501 w 5327374"/>
                            <a:gd name="connsiteY2" fmla="*/ 1015337 h 4604658"/>
                            <a:gd name="connsiteX3" fmla="*/ 1264258 w 5327374"/>
                            <a:gd name="connsiteY3" fmla="*/ 1834322 h 4604658"/>
                            <a:gd name="connsiteX4" fmla="*/ 1717482 w 5327374"/>
                            <a:gd name="connsiteY4" fmla="*/ 2303449 h 4604658"/>
                            <a:gd name="connsiteX5" fmla="*/ 2647785 w 5327374"/>
                            <a:gd name="connsiteY5" fmla="*/ 1675295 h 4604658"/>
                            <a:gd name="connsiteX6" fmla="*/ 2941983 w 5327374"/>
                            <a:gd name="connsiteY6" fmla="*/ 379233 h 4604658"/>
                            <a:gd name="connsiteX7" fmla="*/ 3593990 w 5327374"/>
                            <a:gd name="connsiteY7" fmla="*/ 45278 h 4604658"/>
                            <a:gd name="connsiteX8" fmla="*/ 4126727 w 5327374"/>
                            <a:gd name="connsiteY8" fmla="*/ 1214120 h 4604658"/>
                            <a:gd name="connsiteX9" fmla="*/ 2941983 w 5327374"/>
                            <a:gd name="connsiteY9" fmla="*/ 3424582 h 4604658"/>
                            <a:gd name="connsiteX10" fmla="*/ 3101009 w 5327374"/>
                            <a:gd name="connsiteY10" fmla="*/ 4458252 h 4604658"/>
                            <a:gd name="connsiteX11" fmla="*/ 4746929 w 5327374"/>
                            <a:gd name="connsiteY11" fmla="*/ 4490057 h 4604658"/>
                            <a:gd name="connsiteX12" fmla="*/ 5303520 w 5327374"/>
                            <a:gd name="connsiteY12" fmla="*/ 3448436 h 4604658"/>
                            <a:gd name="connsiteX13" fmla="*/ 5303520 w 5327374"/>
                            <a:gd name="connsiteY13" fmla="*/ 3448436 h 4604658"/>
                            <a:gd name="connsiteX14" fmla="*/ 5327374 w 5327374"/>
                            <a:gd name="connsiteY14" fmla="*/ 3448436 h 46046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327374" h="4604658">
                              <a:moveTo>
                                <a:pt x="0" y="752944"/>
                              </a:moveTo>
                              <a:cubicBezTo>
                                <a:pt x="303475" y="778786"/>
                                <a:pt x="606951" y="804628"/>
                                <a:pt x="811034" y="848360"/>
                              </a:cubicBezTo>
                              <a:cubicBezTo>
                                <a:pt x="1015117" y="892092"/>
                                <a:pt x="1148964" y="851010"/>
                                <a:pt x="1224501" y="1015337"/>
                              </a:cubicBezTo>
                              <a:cubicBezTo>
                                <a:pt x="1300038" y="1179664"/>
                                <a:pt x="1182095" y="1619637"/>
                                <a:pt x="1264258" y="1834322"/>
                              </a:cubicBezTo>
                              <a:cubicBezTo>
                                <a:pt x="1346421" y="2049007"/>
                                <a:pt x="1486894" y="2329953"/>
                                <a:pt x="1717482" y="2303449"/>
                              </a:cubicBezTo>
                              <a:cubicBezTo>
                                <a:pt x="1948070" y="2276945"/>
                                <a:pt x="2443702" y="1995998"/>
                                <a:pt x="2647785" y="1675295"/>
                              </a:cubicBezTo>
                              <a:cubicBezTo>
                                <a:pt x="2851869" y="1354592"/>
                                <a:pt x="2784282" y="650902"/>
                                <a:pt x="2941983" y="379233"/>
                              </a:cubicBezTo>
                              <a:cubicBezTo>
                                <a:pt x="3099684" y="107564"/>
                                <a:pt x="3396533" y="-93870"/>
                                <a:pt x="3593990" y="45278"/>
                              </a:cubicBezTo>
                              <a:cubicBezTo>
                                <a:pt x="3791447" y="184426"/>
                                <a:pt x="4235395" y="650903"/>
                                <a:pt x="4126727" y="1214120"/>
                              </a:cubicBezTo>
                              <a:cubicBezTo>
                                <a:pt x="4018059" y="1777337"/>
                                <a:pt x="3112936" y="2883893"/>
                                <a:pt x="2941983" y="3424582"/>
                              </a:cubicBezTo>
                              <a:cubicBezTo>
                                <a:pt x="2771030" y="3965271"/>
                                <a:pt x="2800185" y="4280673"/>
                                <a:pt x="3101009" y="4458252"/>
                              </a:cubicBezTo>
                              <a:cubicBezTo>
                                <a:pt x="3401833" y="4635831"/>
                                <a:pt x="4379844" y="4658360"/>
                                <a:pt x="4746929" y="4490057"/>
                              </a:cubicBezTo>
                              <a:cubicBezTo>
                                <a:pt x="5114014" y="4321754"/>
                                <a:pt x="5303520" y="3448436"/>
                                <a:pt x="5303520" y="3448436"/>
                              </a:cubicBezTo>
                              <a:lnTo>
                                <a:pt x="5303520" y="3448436"/>
                              </a:lnTo>
                              <a:lnTo>
                                <a:pt x="5327374" y="3448436"/>
                              </a:lnTo>
                            </a:path>
                          </a:pathLst>
                        </a:custGeom>
                        <a:noFill/>
                        <a:ln>
                          <a:solidFill>
                            <a:srgbClr val="FF0000"/>
                          </a:solidFill>
                          <a:headEnd type="stealt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19E7A11D" id="Freihandform 3" o:spid="_x0000_s1026" style="position:absolute;margin-left:138.7pt;margin-top:56.05pt;width:419.45pt;height:362.55pt;z-index:251586048;visibility:visible;mso-wrap-style:square;mso-wrap-distance-left:9pt;mso-wrap-distance-top:0;mso-wrap-distance-right:9pt;mso-wrap-distance-bottom:0;mso-position-horizontal:absolute;mso-position-horizontal-relative:text;mso-position-vertical:absolute;mso-position-vertical-relative:text;v-text-anchor:middle" coordsize="5327374,4604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2e11AUAAPIUAAAOAAAAZHJzL2Uyb0RvYy54bWysWE1v3DYQvRfofxB0LNAsP0XSiB2gSd1L&#10;0QZNCqRHWeJaArSSICleu7++Qw4lU24MaYte1qsV37zhzHDmmW/fPZ6a5MEOY9211yl9Q9LEtkVX&#10;1u39dfrn59sfdZqMU96WedO19jp9smP67ub7796e+yvLuqprSjskYKQdr879dVpNU391OIxFZU/5&#10;+KbrbQsvj91wyid4HO4P5ZCfwfqpOTBCssO5G8p+6Ao7jvDrB3yZ3nj7x6Mtpt+Px9FOSXOdgm+T&#10;/xz85537PNy8za/uh7yv6iK4kf8HL0553QLpYupDPuXJ16H+l6lTXQzd2B2nN0V3OnTHY11YvwfY&#10;DSUvdvOpynvr9wLBGfslTOP/Z7b47eHjkNTldSrSpM1PkKLbwdYVZMwFPeEuQud+vIKFn/qPQ3ga&#10;4avb7uNxOLm/sJHk0Uf1aYmqfZySAn6UnClCZZoU8E5kRHAtndXDM7z4Ok6/2M6byh9+HSdMSwnf&#10;fFDL4FrRte1YT/YLpPJ4aiBTPxwSkpwTx8GVCOl8ufyveLmSzAiRVIlzJZP6FcwXGlFoSgkX2zwr&#10;jNA8I9s8LOKhjAlJ6DbRCgTB5VxtM/EVUyaY1NtMK5DmgjO2zQS1tKSHKqqEZttMMYhxiLcw20xQ&#10;VgsTy4RSWm4zxSCauYKQ20xZzGQENZpvM8UgrgzjfJtIRURcGm7MjgqPQUIypbd5oDMvoROUZYqp&#10;7Q3FIMoo4HaUuImY4PDtC10M4gLOBdTQ9qGNTzqn0FKJ2d4UjVHCMck9XPFpF0pkhu3hWqGEIUTu&#10;OLo0PvASDoeEuG+2vRUKzpMWPNsRw/jI7+eKUfu54kMfmviOfcWob3LBbLmfp0dezQOleGzDRIFv&#10;Se4kCvFTu+9GN77i8QKzan6E8YHjClBuHG2AIcExmF4EhjzHYHYRGFIQg/3shkjscxtiGoP9LN0N&#10;ho4ag+f5vo8ZmmQMzi7aMzS+GKwuAkM3i8FeC+zeMzSoGGwuYnYtJ0bD80U19rLILqsy1xhW7JfV&#10;GX1RaPB8kfMvSo2uag3jH87pAALeSffGS/cpTUC6D2kC0v3OUeZXfT654z1/Tc6oN50WTCqUm07j&#10;ufen7sF+7vzK6VmsohwM/j8vKb7e1cVP9u8Y4DSJwkoHnaG0L1RwwVvLSGYkZkWDrmRBV+JL1I8+&#10;5trLwjleK5ZvccIIk5RikWvDiPGZmkkpFdpkGE4t3bgLUfEuBTXpaZ0dEIn7eTkhhOP5AH6TAQsG&#10;HE1TDb5gLGhGTYamF79AioG6RGYUjRcwCwBjJBlxA9J7vZgWOtMGt8w4M0b64lteo9r0zEFE7mc2&#10;QhOFB5MxlRnh+9hsmgnBFcGTQ4HXmFWOg/rEPaOo3M3MIHk6w4ZCuRRynWaQc4JpZM4kMeBElIug&#10;qDwxaszdvJwYk2kMJiVKrpPMucmgaLzhHw3XEJqINkhT/9Yrzv2sylAhsKapFoKtDpJgXPJQWn6z&#10;q/wGoYpRRv25m1cQqokMUVZKhfMw55dTygzHYcS05tqsmFdhRj26m5kpBf9AYmW5oDLl+/XMzDQB&#10;1/A0QaJJplbMQcdipFGd7mbmbtMhhyLjUvMVM1S0gQygaWiU8B+rMz07FlRtYPZadTcztC3gDqY5&#10;o0quOkgQlt50kHAx8yuv3XBY9cymjTv066h53fwX+/J8beCGYeQEsOA6+OIGjL+rWCaN9+H5vqLt&#10;buum8UFrvDwcu6Yu3W8ujuNwf/e+GZKHHKbY7S001XnQr5ZVNi9/bstkeurhBmacbN5MVQi1s3pw&#10;VzB46eK/TU+Ndeab9g97hOsbEK/MDzl/cWYXxrwobDtRfFXlpUVHZOyHu2pzCL9Lb9BZPsIGFtvB&#10;wLwSjcy2YesQkrDeQa2/d1vAKLFfcQzBC8Izd+20gE912w3f2lkDuwrMuH4OEobGRemuK5/gcmuY&#10;mvcdXv/lbVF1ICGKafBgtwou1vwGwiWgu7mLn73Z56vKm38AAAD//wMAUEsDBBQABgAIAAAAIQAl&#10;81Mz4gAAAAwBAAAPAAAAZHJzL2Rvd25yZXYueG1sTI/BTsMwEETvSPyDtUjcqOMUNVWIU7UIFCG4&#10;pHCA2zZekojYjmynTf8e9wTH1TzNvC02sx7YkZzvrZEgFgkwMo1VvWklfLw/362B+YBG4WANSTiT&#10;h015fVVgruzJ1HTch5bFEuNzlNCFMOac+6YjjX5hRzIx+7ZOY4ina7lyeIrleuBpkqy4xt7EhQ5H&#10;euyo+dlPWsJbdd5VDrd1nbz0n69P00zV107K25t5+wAs0Bz+YLjoR3Uoo9PBTkZ5NkhIs+w+ojEQ&#10;qQB2IYRYLYEdJKyXWQq8LPj/J8pfAAAA//8DAFBLAQItABQABgAIAAAAIQC2gziS/gAAAOEBAAAT&#10;AAAAAAAAAAAAAAAAAAAAAABbQ29udGVudF9UeXBlc10ueG1sUEsBAi0AFAAGAAgAAAAhADj9If/W&#10;AAAAlAEAAAsAAAAAAAAAAAAAAAAALwEAAF9yZWxzLy5yZWxzUEsBAi0AFAAGAAgAAAAhAO5/Z7XU&#10;BQAA8hQAAA4AAAAAAAAAAAAAAAAALgIAAGRycy9lMm9Eb2MueG1sUEsBAi0AFAAGAAgAAAAhACXz&#10;UzPiAAAADAEAAA8AAAAAAAAAAAAAAAAALggAAGRycy9kb3ducmV2LnhtbFBLBQYAAAAABAAEAPMA&#10;AAA9CQAAAAA=&#10;" path="m,752944v303475,25842,606951,51684,811034,95416c1015117,892092,1148964,851010,1224501,1015337v75537,164327,-42406,604300,39757,818985c1346421,2049007,1486894,2329953,1717482,2303449v230588,-26504,726220,-307451,930303,-628154c2851869,1354592,2784282,650902,2941983,379233,3099684,107564,3396533,-93870,3593990,45278v197457,139148,641405,605625,532737,1168842c4018059,1777337,3112936,2883893,2941983,3424582v-170953,540689,-141798,856091,159026,1033670c3401833,4635831,4379844,4658360,4746929,4490057v367085,-168303,556591,-1041621,556591,-1041621l5303520,3448436r23854,e" filled="f" strokecolor="red" strokeweight="2pt">
                <v:stroke startarrow="classic"/>
                <v:path arrowok="t" o:connecttype="custom" o:connectlocs="0,752899;810979,848310;1224418,1015277;1264173,1834213;1717366,2303312;2647607,1675196;2941785,379211;3593748,45275;4126449,1214048;2941785,3424379;3100800,4457988;4746609,4489791;5303163,3448232;5303163,3448232;5327015,3448232" o:connectangles="0,0,0,0,0,0,0,0,0,0,0,0,0,0,0"/>
              </v:shape>
            </w:pict>
          </mc:Fallback>
        </mc:AlternateContent>
      </w:r>
      <w:r w:rsidR="00F00B1D">
        <w:br w:type="page"/>
      </w:r>
    </w:p>
    <w:p w:rsidR="00AD6F4C" w:rsidRDefault="00AD6F4C" w:rsidP="009E7C93">
      <w:pPr>
        <w:pStyle w:val="berschrift1"/>
        <w:sectPr w:rsidR="00AD6F4C" w:rsidSect="005C26EF">
          <w:headerReference w:type="default" r:id="rId45"/>
          <w:pgSz w:w="16838" w:h="11906" w:orient="landscape" w:code="9"/>
          <w:pgMar w:top="426" w:right="1418" w:bottom="567" w:left="1134" w:header="142" w:footer="709" w:gutter="0"/>
          <w:pgNumType w:start="1"/>
          <w:cols w:space="708"/>
          <w:docGrid w:linePitch="360"/>
        </w:sectPr>
      </w:pPr>
    </w:p>
    <w:p w:rsidR="00C01BD1" w:rsidRDefault="00F00B1D" w:rsidP="00861EA0">
      <w:pPr>
        <w:pStyle w:val="berschrift1"/>
      </w:pPr>
      <w:bookmarkStart w:id="5" w:name="_Toc425331344"/>
      <w:r w:rsidRPr="00F00B1D">
        <w:lastRenderedPageBreak/>
        <w:t>Bernoulli - Addition und Multiplikation mit Variablen</w:t>
      </w:r>
      <w:bookmarkEnd w:id="5"/>
    </w:p>
    <w:p w:rsidR="00AD6F4C" w:rsidRDefault="00AD6F4C" w:rsidP="00AD6F4C">
      <w:pPr>
        <w:pStyle w:val="Textkrper"/>
      </w:pPr>
      <w:r w:rsidRPr="00AD6F4C">
        <w:t>An dieser Station erwartet Sie:</w:t>
      </w:r>
    </w:p>
    <w:p w:rsidR="00AD6F4C" w:rsidRPr="00AD6F4C" w:rsidRDefault="00AD6F4C" w:rsidP="00AD6F4C">
      <w:pPr>
        <w:pStyle w:val="Textkrper-Erstzeileneinzug"/>
        <w:rPr>
          <w:lang w:eastAsia="de-DE"/>
        </w:rPr>
      </w:pPr>
    </w:p>
    <w:p w:rsidR="00AD6F4C" w:rsidRPr="00AD6F4C" w:rsidRDefault="00AD6F4C" w:rsidP="00AD6F4C">
      <w:pPr>
        <w:pStyle w:val="Textkrper"/>
      </w:pPr>
      <w:r w:rsidRPr="00AD6F4C">
        <w:t xml:space="preserve">Handhabung: </w:t>
      </w:r>
      <w:r w:rsidRPr="00AD6F4C">
        <w:tab/>
      </w:r>
    </w:p>
    <w:p w:rsidR="00AD6F4C" w:rsidRPr="00AD6F4C" w:rsidRDefault="00AD6F4C" w:rsidP="00AD6F4C">
      <w:pPr>
        <w:pStyle w:val="Textkrper-Erstzeileneinzug"/>
        <w:rPr>
          <w:rFonts w:eastAsia="Times New Roman" w:cs="Times New Roman"/>
          <w:szCs w:val="20"/>
          <w:lang w:eastAsia="de-DE"/>
        </w:rPr>
      </w:pPr>
      <w:r w:rsidRPr="00AD6F4C">
        <w:rPr>
          <w:rFonts w:eastAsia="Times New Roman" w:cs="Times New Roman"/>
          <w:szCs w:val="20"/>
          <w:lang w:eastAsia="de-DE"/>
        </w:rPr>
        <w:t>•</w:t>
      </w:r>
      <w:r w:rsidRPr="00AD6F4C">
        <w:rPr>
          <w:rFonts w:eastAsia="Times New Roman" w:cs="Times New Roman"/>
          <w:szCs w:val="20"/>
          <w:lang w:eastAsia="de-DE"/>
        </w:rPr>
        <w:tab/>
        <w:t>Nutzung des CAS</w:t>
      </w:r>
      <w:r w:rsidR="0002514D">
        <w:rPr>
          <w:rFonts w:eastAsia="Times New Roman" w:cs="Times New Roman"/>
          <w:szCs w:val="20"/>
          <w:lang w:eastAsia="de-DE"/>
        </w:rPr>
        <w:t>-</w:t>
      </w:r>
      <w:r w:rsidRPr="00AD6F4C">
        <w:rPr>
          <w:rFonts w:eastAsia="Times New Roman" w:cs="Times New Roman"/>
          <w:szCs w:val="20"/>
          <w:lang w:eastAsia="de-DE"/>
        </w:rPr>
        <w:t xml:space="preserve"> Fensters</w:t>
      </w:r>
    </w:p>
    <w:p w:rsidR="00AD6F4C" w:rsidRPr="00AD6F4C" w:rsidRDefault="00AD6F4C" w:rsidP="00AD6F4C">
      <w:pPr>
        <w:pStyle w:val="Textkrper-Erstzeileneinzug"/>
        <w:rPr>
          <w:rFonts w:eastAsia="Times New Roman" w:cs="Times New Roman"/>
          <w:szCs w:val="20"/>
          <w:lang w:eastAsia="de-DE"/>
        </w:rPr>
      </w:pPr>
      <w:r w:rsidRPr="00AD6F4C">
        <w:rPr>
          <w:rFonts w:eastAsia="Times New Roman" w:cs="Times New Roman"/>
          <w:szCs w:val="20"/>
          <w:lang w:eastAsia="de-DE"/>
        </w:rPr>
        <w:t>•</w:t>
      </w:r>
      <w:r w:rsidRPr="00AD6F4C">
        <w:rPr>
          <w:rFonts w:eastAsia="Times New Roman" w:cs="Times New Roman"/>
          <w:szCs w:val="20"/>
          <w:lang w:eastAsia="de-DE"/>
        </w:rPr>
        <w:tab/>
        <w:t>Einfach Rechenoperationen mit Variablen ausführen</w:t>
      </w:r>
    </w:p>
    <w:p w:rsidR="00AD6F4C" w:rsidRPr="00AD6F4C" w:rsidRDefault="00AD6F4C" w:rsidP="00AD6F4C">
      <w:pPr>
        <w:pStyle w:val="Textkrper"/>
      </w:pPr>
      <w:r w:rsidRPr="00AD6F4C">
        <w:t>Mathematik:</w:t>
      </w:r>
      <w:r w:rsidRPr="00AD6F4C">
        <w:tab/>
      </w:r>
      <w:r w:rsidRPr="00AD6F4C">
        <w:tab/>
      </w:r>
    </w:p>
    <w:p w:rsidR="00AD6F4C" w:rsidRPr="00AD6F4C" w:rsidRDefault="00AD6F4C" w:rsidP="00AD6F4C">
      <w:pPr>
        <w:pStyle w:val="Textkrper-Erstzeileneinzug"/>
        <w:rPr>
          <w:rFonts w:eastAsia="Times New Roman" w:cs="Times New Roman"/>
          <w:szCs w:val="20"/>
          <w:lang w:eastAsia="de-DE"/>
        </w:rPr>
      </w:pPr>
      <w:r w:rsidRPr="00AD6F4C">
        <w:rPr>
          <w:rFonts w:eastAsia="Times New Roman" w:cs="Times New Roman"/>
          <w:szCs w:val="20"/>
          <w:lang w:eastAsia="de-DE"/>
        </w:rPr>
        <w:t>•</w:t>
      </w:r>
      <w:r w:rsidRPr="00AD6F4C">
        <w:rPr>
          <w:rFonts w:eastAsia="Times New Roman" w:cs="Times New Roman"/>
          <w:szCs w:val="20"/>
          <w:lang w:eastAsia="de-DE"/>
        </w:rPr>
        <w:tab/>
        <w:t xml:space="preserve">Klammern setzen </w:t>
      </w:r>
    </w:p>
    <w:p w:rsidR="00AD6F4C" w:rsidRPr="00AD6F4C" w:rsidRDefault="00AD6F4C" w:rsidP="00AD6F4C">
      <w:pPr>
        <w:pStyle w:val="Textkrper-Erstzeileneinzug"/>
        <w:rPr>
          <w:rFonts w:eastAsia="Times New Roman" w:cs="Times New Roman"/>
          <w:szCs w:val="20"/>
          <w:lang w:eastAsia="de-DE"/>
        </w:rPr>
      </w:pPr>
      <w:r w:rsidRPr="00AD6F4C">
        <w:rPr>
          <w:rFonts w:eastAsia="Times New Roman" w:cs="Times New Roman"/>
          <w:szCs w:val="20"/>
          <w:lang w:eastAsia="de-DE"/>
        </w:rPr>
        <w:t>•</w:t>
      </w:r>
      <w:r w:rsidRPr="00AD6F4C">
        <w:rPr>
          <w:rFonts w:eastAsia="Times New Roman" w:cs="Times New Roman"/>
          <w:szCs w:val="20"/>
          <w:lang w:eastAsia="de-DE"/>
        </w:rPr>
        <w:tab/>
        <w:t>Terme ausmultiplizieren und zusammenfassen</w:t>
      </w:r>
    </w:p>
    <w:p w:rsidR="00AD6F4C" w:rsidRPr="00AD6F4C" w:rsidRDefault="00AD6F4C" w:rsidP="00AD6F4C">
      <w:pPr>
        <w:pStyle w:val="Textkrper-Erstzeileneinzug"/>
        <w:rPr>
          <w:rFonts w:eastAsia="Times New Roman" w:cs="Times New Roman"/>
          <w:szCs w:val="20"/>
          <w:lang w:eastAsia="de-DE"/>
        </w:rPr>
      </w:pPr>
      <w:r w:rsidRPr="00AD6F4C">
        <w:rPr>
          <w:rFonts w:eastAsia="Times New Roman" w:cs="Times New Roman"/>
          <w:szCs w:val="20"/>
          <w:lang w:eastAsia="de-DE"/>
        </w:rPr>
        <w:t>•</w:t>
      </w:r>
      <w:r w:rsidRPr="00AD6F4C">
        <w:rPr>
          <w:rFonts w:eastAsia="Times New Roman" w:cs="Times New Roman"/>
          <w:szCs w:val="20"/>
          <w:lang w:eastAsia="de-DE"/>
        </w:rPr>
        <w:tab/>
        <w:t>Mit Variablen rechnen</w:t>
      </w:r>
    </w:p>
    <w:p w:rsidR="00AD6F4C" w:rsidRPr="00AD6F4C" w:rsidRDefault="00AD6F4C" w:rsidP="00AD6F4C">
      <w:pPr>
        <w:pStyle w:val="Textkrper-Erstzeileneinzug"/>
        <w:rPr>
          <w:rFonts w:eastAsia="Times New Roman" w:cs="Times New Roman"/>
          <w:szCs w:val="20"/>
          <w:lang w:eastAsia="de-DE"/>
        </w:rPr>
      </w:pPr>
      <w:r w:rsidRPr="00AD6F4C">
        <w:rPr>
          <w:rFonts w:eastAsia="Times New Roman" w:cs="Times New Roman"/>
          <w:szCs w:val="20"/>
          <w:lang w:eastAsia="de-DE"/>
        </w:rPr>
        <w:t>•</w:t>
      </w:r>
      <w:r w:rsidRPr="00AD6F4C">
        <w:rPr>
          <w:rFonts w:eastAsia="Times New Roman" w:cs="Times New Roman"/>
          <w:szCs w:val="20"/>
          <w:lang w:eastAsia="de-DE"/>
        </w:rPr>
        <w:tab/>
        <w:t>Einen kleinen mathematischen Beweis führen</w:t>
      </w:r>
    </w:p>
    <w:p w:rsidR="00AD6F4C" w:rsidRPr="00AD6F4C" w:rsidRDefault="00AD6F4C" w:rsidP="00AD6F4C">
      <w:pPr>
        <w:pStyle w:val="Textkrper-Erstzeileneinzug"/>
        <w:rPr>
          <w:rFonts w:eastAsia="Times New Roman" w:cs="Times New Roman"/>
          <w:szCs w:val="20"/>
          <w:lang w:eastAsia="de-DE"/>
        </w:rPr>
      </w:pPr>
    </w:p>
    <w:p w:rsidR="00AD6F4C" w:rsidRPr="00AD6F4C" w:rsidRDefault="00AD6F4C" w:rsidP="00AD6F4C">
      <w:pPr>
        <w:pStyle w:val="Textkrper"/>
      </w:pPr>
      <w:r w:rsidRPr="00AD6F4C">
        <w:t>Arbeitsweisen:</w:t>
      </w:r>
      <w:r w:rsidRPr="00AD6F4C">
        <w:tab/>
      </w:r>
      <w:r w:rsidRPr="00AD6F4C">
        <w:tab/>
      </w:r>
      <w:r w:rsidRPr="00AD6F4C">
        <w:tab/>
      </w:r>
    </w:p>
    <w:p w:rsidR="00AD6F4C" w:rsidRPr="00AD6F4C" w:rsidRDefault="00AD6F4C" w:rsidP="00AD6F4C">
      <w:pPr>
        <w:pStyle w:val="Textkrper-Erstzeileneinzug"/>
        <w:rPr>
          <w:rFonts w:eastAsia="Times New Roman" w:cs="Times New Roman"/>
          <w:szCs w:val="20"/>
          <w:lang w:eastAsia="de-DE"/>
        </w:rPr>
      </w:pPr>
      <w:r w:rsidRPr="00AD6F4C">
        <w:rPr>
          <w:rFonts w:eastAsia="Times New Roman" w:cs="Times New Roman"/>
          <w:szCs w:val="20"/>
          <w:lang w:eastAsia="de-DE"/>
        </w:rPr>
        <w:t>•</w:t>
      </w:r>
      <w:r w:rsidRPr="00AD6F4C">
        <w:rPr>
          <w:rFonts w:eastAsia="Times New Roman" w:cs="Times New Roman"/>
          <w:szCs w:val="20"/>
          <w:lang w:eastAsia="de-DE"/>
        </w:rPr>
        <w:tab/>
        <w:t xml:space="preserve">Mathematisch begründen </w:t>
      </w:r>
    </w:p>
    <w:p w:rsidR="00AD6F4C" w:rsidRPr="00AD6F4C" w:rsidRDefault="00AD6F4C" w:rsidP="00AD6F4C">
      <w:pPr>
        <w:pStyle w:val="Textkrper-Erstzeileneinzug"/>
        <w:rPr>
          <w:rFonts w:eastAsia="Times New Roman" w:cs="Times New Roman"/>
          <w:szCs w:val="20"/>
          <w:lang w:eastAsia="de-DE"/>
        </w:rPr>
      </w:pPr>
      <w:r w:rsidRPr="00AD6F4C">
        <w:rPr>
          <w:rFonts w:eastAsia="Times New Roman" w:cs="Times New Roman"/>
          <w:szCs w:val="20"/>
          <w:lang w:eastAsia="de-DE"/>
        </w:rPr>
        <w:t>•</w:t>
      </w:r>
      <w:r w:rsidRPr="00AD6F4C">
        <w:rPr>
          <w:rFonts w:eastAsia="Times New Roman" w:cs="Times New Roman"/>
          <w:szCs w:val="20"/>
          <w:lang w:eastAsia="de-DE"/>
        </w:rPr>
        <w:tab/>
        <w:t xml:space="preserve">Annahmen formulieren </w:t>
      </w:r>
    </w:p>
    <w:p w:rsidR="00AD6F4C" w:rsidRPr="00AD6F4C" w:rsidRDefault="00AD6F4C" w:rsidP="00AD6F4C">
      <w:pPr>
        <w:pStyle w:val="Textkrper-Erstzeileneinzug"/>
        <w:rPr>
          <w:rFonts w:eastAsia="Times New Roman" w:cs="Times New Roman"/>
          <w:szCs w:val="20"/>
          <w:lang w:eastAsia="de-DE"/>
        </w:rPr>
      </w:pPr>
      <w:r w:rsidRPr="00AD6F4C">
        <w:rPr>
          <w:rFonts w:eastAsia="Times New Roman" w:cs="Times New Roman"/>
          <w:szCs w:val="20"/>
          <w:lang w:eastAsia="de-DE"/>
        </w:rPr>
        <w:t>•</w:t>
      </w:r>
      <w:r w:rsidRPr="00AD6F4C">
        <w:rPr>
          <w:rFonts w:eastAsia="Times New Roman" w:cs="Times New Roman"/>
          <w:szCs w:val="20"/>
          <w:lang w:eastAsia="de-DE"/>
        </w:rPr>
        <w:tab/>
        <w:t>Innerhalb der mathematischen Symbolsprache argumentieren</w:t>
      </w:r>
    </w:p>
    <w:p w:rsidR="00AD6F4C" w:rsidRPr="00AD6F4C" w:rsidRDefault="00AD6F4C" w:rsidP="00AD6F4C">
      <w:pPr>
        <w:pStyle w:val="Textkrper-Erstzeileneinzug"/>
        <w:rPr>
          <w:rFonts w:eastAsia="Times New Roman" w:cs="Times New Roman"/>
          <w:szCs w:val="20"/>
          <w:lang w:eastAsia="de-DE"/>
        </w:rPr>
      </w:pPr>
      <w:r w:rsidRPr="00AD6F4C">
        <w:rPr>
          <w:rFonts w:eastAsia="Times New Roman" w:cs="Times New Roman"/>
          <w:szCs w:val="20"/>
          <w:lang w:eastAsia="de-DE"/>
        </w:rPr>
        <w:tab/>
      </w:r>
    </w:p>
    <w:p w:rsidR="00AD6F4C" w:rsidRPr="00AD6F4C" w:rsidRDefault="00AD6F4C" w:rsidP="00AD6F4C">
      <w:pPr>
        <w:pStyle w:val="Textkrper"/>
        <w:rPr>
          <w:b/>
        </w:rPr>
      </w:pPr>
      <w:r w:rsidRPr="00AD6F4C">
        <w:rPr>
          <w:b/>
        </w:rPr>
        <w:t>Hinführung:</w:t>
      </w:r>
    </w:p>
    <w:p w:rsidR="00AD6F4C" w:rsidRDefault="00AD6F4C" w:rsidP="00AD6F4C">
      <w:pPr>
        <w:pStyle w:val="Textkrper"/>
      </w:pPr>
      <w:r w:rsidRPr="00AD6F4C">
        <w:t xml:space="preserve">Das Rechnen mit Variablen ist Ihnen aus der Mittelstufe bereits gut bekannt. Sie haben dies z.B. auch im Zusammenhang mit dem Satz von </w:t>
      </w:r>
      <w:proofErr w:type="spellStart"/>
      <w:r w:rsidRPr="00AD6F4C">
        <w:t>Vieta</w:t>
      </w:r>
      <w:proofErr w:type="spellEnd"/>
      <w:r w:rsidRPr="00AD6F4C">
        <w:t>, den binomischen Formeln oder auch dem Satz vom Pythagoras kennengelernt. An dieser Station sollen erste Erfahrungen mit dem symbolischen Rechne</w:t>
      </w:r>
      <w:r>
        <w:t>n auf dem Tablet gemacht werden.</w:t>
      </w:r>
    </w:p>
    <w:p w:rsidR="00AD6F4C" w:rsidRDefault="00AD6F4C" w:rsidP="00AD6F4C">
      <w:pPr>
        <w:pStyle w:val="Textkrper-Erstzeileneinzug"/>
        <w:ind w:firstLine="0"/>
        <w:rPr>
          <w:lang w:eastAsia="de-DE"/>
        </w:rPr>
      </w:pPr>
    </w:p>
    <w:p w:rsidR="00AD6F4C" w:rsidRDefault="00AD6F4C" w:rsidP="00AD6F4C">
      <w:pPr>
        <w:pStyle w:val="Textkrper-Erstzeileneinzug"/>
        <w:ind w:firstLine="0"/>
        <w:rPr>
          <w:lang w:eastAsia="de-DE"/>
        </w:rPr>
      </w:pPr>
    </w:p>
    <w:p w:rsidR="00AD6F4C" w:rsidRDefault="00AD6F4C" w:rsidP="00AD6F4C">
      <w:pPr>
        <w:pStyle w:val="Textkrper-Erstzeileneinzug"/>
        <w:ind w:firstLine="0"/>
        <w:rPr>
          <w:lang w:eastAsia="de-DE"/>
        </w:rPr>
      </w:pPr>
    </w:p>
    <w:p w:rsidR="00AD6F4C" w:rsidRDefault="00AD6F4C" w:rsidP="00AD6F4C">
      <w:pPr>
        <w:pStyle w:val="Textkrper-Erstzeileneinzug"/>
        <w:ind w:firstLine="0"/>
        <w:rPr>
          <w:lang w:eastAsia="de-DE"/>
        </w:rPr>
      </w:pPr>
    </w:p>
    <w:p w:rsidR="00AD6F4C" w:rsidRDefault="00AD6F4C" w:rsidP="00AD6F4C">
      <w:pPr>
        <w:pStyle w:val="Textkrper-Erstzeileneinzug"/>
        <w:ind w:firstLine="0"/>
        <w:rPr>
          <w:lang w:eastAsia="de-DE"/>
        </w:rPr>
      </w:pPr>
    </w:p>
    <w:p w:rsidR="00AD6F4C" w:rsidRDefault="00AD6F4C" w:rsidP="00AD6F4C">
      <w:pPr>
        <w:pStyle w:val="Textkrper-Erstzeileneinzug"/>
        <w:ind w:firstLine="0"/>
        <w:rPr>
          <w:lang w:eastAsia="de-DE"/>
        </w:rPr>
      </w:pPr>
    </w:p>
    <w:p w:rsidR="00AD6F4C" w:rsidRDefault="00AD6F4C" w:rsidP="00AD6F4C">
      <w:pPr>
        <w:pStyle w:val="Textkrper-Erstzeileneinzug"/>
        <w:ind w:firstLine="0"/>
        <w:rPr>
          <w:lang w:eastAsia="de-DE"/>
        </w:rPr>
      </w:pPr>
    </w:p>
    <w:p w:rsidR="00AD6F4C" w:rsidRDefault="00AD6F4C" w:rsidP="00AD6F4C">
      <w:pPr>
        <w:pStyle w:val="Textkrper-Erstzeileneinzug"/>
        <w:ind w:firstLine="0"/>
        <w:rPr>
          <w:lang w:eastAsia="de-DE"/>
        </w:rPr>
      </w:pPr>
    </w:p>
    <w:p w:rsidR="00AD6F4C" w:rsidRDefault="00AD6F4C" w:rsidP="00AD6F4C">
      <w:pPr>
        <w:pStyle w:val="Textkrper-Erstzeileneinzug"/>
        <w:ind w:firstLine="0"/>
        <w:rPr>
          <w:lang w:eastAsia="de-DE"/>
        </w:rPr>
      </w:pPr>
    </w:p>
    <w:p w:rsidR="00AD6F4C" w:rsidRPr="00AD6F4C" w:rsidRDefault="00AD6F4C" w:rsidP="00AD6F4C">
      <w:pPr>
        <w:pStyle w:val="Textkrper-Erstzeileneinzug"/>
        <w:ind w:firstLine="0"/>
        <w:rPr>
          <w:b/>
          <w:lang w:eastAsia="de-DE"/>
        </w:rPr>
      </w:pPr>
      <w:r w:rsidRPr="00AD6F4C">
        <w:rPr>
          <w:b/>
          <w:lang w:eastAsia="de-DE"/>
        </w:rPr>
        <w:t>Arbeitsmaterialien an dieser Station</w:t>
      </w:r>
    </w:p>
    <w:p w:rsidR="00AD6F4C" w:rsidRDefault="00AD6F4C" w:rsidP="00AD6F4C">
      <w:pPr>
        <w:pStyle w:val="Textkrper-Erstzeileneinzug"/>
        <w:rPr>
          <w:lang w:eastAsia="de-DE"/>
        </w:rPr>
      </w:pPr>
      <w:r>
        <w:rPr>
          <w:lang w:eastAsia="de-DE"/>
        </w:rPr>
        <w:tab/>
      </w:r>
    </w:p>
    <w:p w:rsidR="005621FC" w:rsidRDefault="005621FC" w:rsidP="00AD02F0">
      <w:pPr>
        <w:pStyle w:val="Textkrper-Erstzeileneinzug"/>
        <w:numPr>
          <w:ilvl w:val="0"/>
          <w:numId w:val="22"/>
        </w:numPr>
        <w:rPr>
          <w:lang w:eastAsia="de-DE"/>
        </w:rPr>
      </w:pPr>
      <w:r>
        <w:rPr>
          <w:lang w:eastAsia="de-DE"/>
        </w:rPr>
        <w:t>Arbeitsblätter</w:t>
      </w:r>
      <w:r w:rsidRPr="005621FC">
        <w:rPr>
          <w:lang w:eastAsia="de-DE"/>
        </w:rPr>
        <w:t xml:space="preserve"> </w:t>
      </w:r>
    </w:p>
    <w:p w:rsidR="00AD6F4C" w:rsidRDefault="005621FC" w:rsidP="00AD02F0">
      <w:pPr>
        <w:pStyle w:val="Textkrper-Erstzeileneinzug"/>
        <w:numPr>
          <w:ilvl w:val="0"/>
          <w:numId w:val="22"/>
        </w:numPr>
        <w:rPr>
          <w:lang w:eastAsia="de-DE"/>
        </w:rPr>
      </w:pPr>
      <w:r>
        <w:rPr>
          <w:lang w:eastAsia="de-DE"/>
        </w:rPr>
        <w:t>Bedienungsanleitung</w:t>
      </w:r>
    </w:p>
    <w:p w:rsidR="005621FC" w:rsidRPr="00AD6F4C" w:rsidRDefault="005621FC" w:rsidP="005621FC">
      <w:pPr>
        <w:pStyle w:val="Textkrper-Erstzeileneinzug"/>
        <w:ind w:left="1068" w:firstLine="0"/>
        <w:rPr>
          <w:lang w:eastAsia="de-DE"/>
        </w:rPr>
      </w:pPr>
    </w:p>
    <w:p w:rsidR="00AD6F4C" w:rsidRDefault="00AD6F4C" w:rsidP="00AD6F4C">
      <w:pPr>
        <w:pStyle w:val="Textkrper-Erstzeileneinzug"/>
        <w:ind w:firstLine="0"/>
        <w:rPr>
          <w:lang w:eastAsia="de-DE"/>
        </w:rPr>
      </w:pPr>
      <w:r>
        <w:rPr>
          <w:noProof/>
          <w:lang w:eastAsia="de-DE"/>
        </w:rPr>
        <w:drawing>
          <wp:anchor distT="0" distB="0" distL="114300" distR="114300" simplePos="0" relativeHeight="251636224" behindDoc="0" locked="0" layoutInCell="1" allowOverlap="1" wp14:anchorId="3121B2B1" wp14:editId="74D0EDAA">
            <wp:simplePos x="0" y="0"/>
            <wp:positionH relativeFrom="margin">
              <wp:posOffset>78105</wp:posOffset>
            </wp:positionH>
            <wp:positionV relativeFrom="margin">
              <wp:posOffset>4666615</wp:posOffset>
            </wp:positionV>
            <wp:extent cx="5657850" cy="1514475"/>
            <wp:effectExtent l="0" t="0" r="0" b="9525"/>
            <wp:wrapSquare wrapText="bothSides"/>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5657850" cy="1514475"/>
                    </a:xfrm>
                    <a:prstGeom prst="rect">
                      <a:avLst/>
                    </a:prstGeom>
                  </pic:spPr>
                </pic:pic>
              </a:graphicData>
            </a:graphic>
          </wp:anchor>
        </w:drawing>
      </w:r>
    </w:p>
    <w:p w:rsidR="00AD6F4C" w:rsidRPr="00AD6F4C" w:rsidRDefault="00AD6F4C" w:rsidP="00AD6F4C">
      <w:pPr>
        <w:pStyle w:val="Textkrper-Erstzeileneinzug"/>
        <w:ind w:firstLine="0"/>
        <w:rPr>
          <w:lang w:eastAsia="de-DE"/>
        </w:rPr>
      </w:pPr>
    </w:p>
    <w:p w:rsidR="00AD6F4C" w:rsidRDefault="00AD6F4C">
      <w:pPr>
        <w:rPr>
          <w:szCs w:val="24"/>
        </w:rPr>
      </w:pPr>
      <w:r>
        <w:br w:type="page"/>
      </w:r>
    </w:p>
    <w:p w:rsidR="00FE79A5" w:rsidRDefault="00FE79A5" w:rsidP="00FE79A5">
      <w:pPr>
        <w:pStyle w:val="Textkrper"/>
      </w:pPr>
      <w:r>
        <w:lastRenderedPageBreak/>
        <w:t xml:space="preserve">Öffnen Sie </w:t>
      </w:r>
      <w:r w:rsidR="0002514D">
        <w:t>eine</w:t>
      </w:r>
      <w:r>
        <w:t xml:space="preserve"> </w:t>
      </w:r>
      <w:r w:rsidR="00723E26">
        <w:t>CAS-</w:t>
      </w:r>
      <w:r>
        <w:t>Ansicht und schließen Sie alle anderen Fenster Ihres GeoGebra-Dokuments</w:t>
      </w:r>
    </w:p>
    <w:p w:rsidR="00FE79A5" w:rsidRDefault="00FE79A5" w:rsidP="00FE79A5">
      <w:pPr>
        <w:pStyle w:val="Textkrper-Erstzeileneinzug"/>
      </w:pPr>
    </w:p>
    <w:p w:rsidR="00FE79A5" w:rsidRPr="00FE79A5" w:rsidRDefault="00FE79A5" w:rsidP="00FE79A5">
      <w:pPr>
        <w:pStyle w:val="Textkrper"/>
        <w:rPr>
          <w:b/>
        </w:rPr>
      </w:pPr>
      <w:r w:rsidRPr="00FE79A5">
        <w:rPr>
          <w:b/>
        </w:rPr>
        <w:t>Herausforderung 1:  Addition und Subtraktion von Variablen</w:t>
      </w:r>
    </w:p>
    <w:p w:rsidR="00FE79A5" w:rsidRDefault="00FE79A5" w:rsidP="00796B20">
      <w:pPr>
        <w:pStyle w:val="NummerierungAnfang"/>
      </w:pPr>
      <w:r>
        <w:t xml:space="preserve">Tippen Sie die Eingabezeile im CAS-Fenster an und geben </w:t>
      </w:r>
      <w:r w:rsidR="00723E26">
        <w:t xml:space="preserve">Sie </w:t>
      </w:r>
      <w:r>
        <w:t xml:space="preserve">die folgenden Summen für den </w:t>
      </w:r>
      <w:r>
        <w:br/>
        <w:t>Namen Otto ein.</w:t>
      </w:r>
      <w:r w:rsidR="00C97124">
        <w:t xml:space="preserve"> Stopp</w:t>
      </w:r>
      <w:r w:rsidR="00723E26">
        <w:t>!</w:t>
      </w:r>
      <w:r w:rsidR="00C97124">
        <w:t xml:space="preserve"> Bevor Sie [Enter] drücken. Was erwarten Sie als Geo</w:t>
      </w:r>
      <w:r w:rsidR="00723E26">
        <w:t>G</w:t>
      </w:r>
      <w:r w:rsidR="00C97124">
        <w:t>ebra-Ausgabe</w:t>
      </w:r>
      <w:r w:rsidR="00723E26">
        <w:t>?</w:t>
      </w:r>
    </w:p>
    <w:p w:rsidR="00C97124" w:rsidRPr="00C97124" w:rsidRDefault="00C97124" w:rsidP="00C97124">
      <w:pPr>
        <w:pStyle w:val="NummerierungFortsetzung"/>
        <w:numPr>
          <w:ilvl w:val="0"/>
          <w:numId w:val="0"/>
        </w:numPr>
        <w:ind w:left="357"/>
      </w:pPr>
      <w:r>
        <w:rPr>
          <w:noProof/>
        </w:rPr>
        <w:drawing>
          <wp:anchor distT="0" distB="0" distL="114300" distR="114300" simplePos="0" relativeHeight="251630080" behindDoc="0" locked="0" layoutInCell="1" allowOverlap="1" wp14:anchorId="6C439D21" wp14:editId="78EFEC34">
            <wp:simplePos x="0" y="0"/>
            <wp:positionH relativeFrom="column">
              <wp:posOffset>579755</wp:posOffset>
            </wp:positionH>
            <wp:positionV relativeFrom="paragraph">
              <wp:posOffset>93980</wp:posOffset>
            </wp:positionV>
            <wp:extent cx="4899025" cy="866775"/>
            <wp:effectExtent l="0" t="0" r="0" b="9525"/>
            <wp:wrapSquare wrapText="bothSides"/>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159.PNG"/>
                    <pic:cNvPicPr/>
                  </pic:nvPicPr>
                  <pic:blipFill rotWithShape="1">
                    <a:blip r:embed="rId47" cstate="print">
                      <a:extLst>
                        <a:ext uri="{28A0092B-C50C-407E-A947-70E740481C1C}">
                          <a14:useLocalDpi xmlns:a14="http://schemas.microsoft.com/office/drawing/2010/main" val="0"/>
                        </a:ext>
                      </a:extLst>
                    </a:blip>
                    <a:srcRect t="2205" r="44941" b="84788"/>
                    <a:stretch/>
                  </pic:blipFill>
                  <pic:spPr bwMode="auto">
                    <a:xfrm>
                      <a:off x="0" y="0"/>
                      <a:ext cx="4899025" cy="866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7124" w:rsidRDefault="00C97124" w:rsidP="00C97124">
      <w:pPr>
        <w:pStyle w:val="NummerierungEnde"/>
        <w:numPr>
          <w:ilvl w:val="0"/>
          <w:numId w:val="0"/>
        </w:numPr>
        <w:ind w:left="357"/>
      </w:pPr>
    </w:p>
    <w:p w:rsidR="00C97124" w:rsidRDefault="00C97124" w:rsidP="00C97124">
      <w:pPr>
        <w:pStyle w:val="NummerierungEnde"/>
        <w:numPr>
          <w:ilvl w:val="0"/>
          <w:numId w:val="0"/>
        </w:numPr>
        <w:ind w:left="357"/>
      </w:pPr>
    </w:p>
    <w:p w:rsidR="00C97124" w:rsidRDefault="00C97124" w:rsidP="00567772">
      <w:pPr>
        <w:pStyle w:val="NummerierungAnfang"/>
      </w:pPr>
      <w:r>
        <w:t xml:space="preserve">Was wurde hier vermutlich verwechselt, als man den Namen </w:t>
      </w:r>
      <w:proofErr w:type="spellStart"/>
      <w:r>
        <w:t>o+t+t+</w:t>
      </w:r>
      <w:r w:rsidR="00567772">
        <w:t>o</w:t>
      </w:r>
      <w:proofErr w:type="spellEnd"/>
      <w:r>
        <w:t xml:space="preserve"> einge</w:t>
      </w:r>
      <w:r w:rsidR="00567772">
        <w:t>ben</w:t>
      </w:r>
      <w:r>
        <w:t xml:space="preserve"> wollte?</w:t>
      </w:r>
    </w:p>
    <w:p w:rsidR="00567772" w:rsidRPr="00567772" w:rsidRDefault="00567772" w:rsidP="00567772">
      <w:pPr>
        <w:pStyle w:val="Textkrper-Erstzeileneinzug"/>
        <w:rPr>
          <w:lang w:eastAsia="de-DE"/>
        </w:rPr>
      </w:pPr>
      <w:r>
        <w:rPr>
          <w:noProof/>
          <w:lang w:eastAsia="de-DE"/>
        </w:rPr>
        <w:drawing>
          <wp:anchor distT="0" distB="0" distL="114300" distR="114300" simplePos="0" relativeHeight="251633152" behindDoc="0" locked="0" layoutInCell="1" allowOverlap="1" wp14:anchorId="2D1B63D4" wp14:editId="0ED18B11">
            <wp:simplePos x="0" y="0"/>
            <wp:positionH relativeFrom="column">
              <wp:posOffset>531495</wp:posOffset>
            </wp:positionH>
            <wp:positionV relativeFrom="paragraph">
              <wp:posOffset>36195</wp:posOffset>
            </wp:positionV>
            <wp:extent cx="5000625" cy="1126490"/>
            <wp:effectExtent l="0" t="0" r="9525" b="0"/>
            <wp:wrapSquare wrapText="bothSides"/>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160.PNG"/>
                    <pic:cNvPicPr/>
                  </pic:nvPicPr>
                  <pic:blipFill rotWithShape="1">
                    <a:blip r:embed="rId48" cstate="print">
                      <a:extLst>
                        <a:ext uri="{28A0092B-C50C-407E-A947-70E740481C1C}">
                          <a14:useLocalDpi xmlns:a14="http://schemas.microsoft.com/office/drawing/2010/main" val="0"/>
                        </a:ext>
                      </a:extLst>
                    </a:blip>
                    <a:srcRect t="2645" r="44775" b="76190"/>
                    <a:stretch/>
                  </pic:blipFill>
                  <pic:spPr bwMode="auto">
                    <a:xfrm>
                      <a:off x="0" y="0"/>
                      <a:ext cx="5000625" cy="11264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97124" w:rsidRPr="00C97124" w:rsidRDefault="00C97124" w:rsidP="00C97124">
      <w:pPr>
        <w:pStyle w:val="Textkrper"/>
      </w:pPr>
    </w:p>
    <w:p w:rsidR="00567772" w:rsidRDefault="00567772" w:rsidP="00567772">
      <w:pPr>
        <w:pStyle w:val="NummerierungEnde"/>
        <w:numPr>
          <w:ilvl w:val="0"/>
          <w:numId w:val="0"/>
        </w:numPr>
        <w:ind w:left="357"/>
      </w:pPr>
    </w:p>
    <w:p w:rsidR="00567772" w:rsidRDefault="00567772" w:rsidP="00567772">
      <w:pPr>
        <w:pStyle w:val="NummerierungEnde"/>
        <w:numPr>
          <w:ilvl w:val="0"/>
          <w:numId w:val="0"/>
        </w:numPr>
        <w:spacing w:after="120"/>
        <w:ind w:left="357"/>
      </w:pPr>
    </w:p>
    <w:p w:rsidR="00567772" w:rsidRDefault="00567772" w:rsidP="00567772">
      <w:pPr>
        <w:pStyle w:val="NummerierungEnde"/>
        <w:numPr>
          <w:ilvl w:val="0"/>
          <w:numId w:val="0"/>
        </w:numPr>
        <w:spacing w:after="120"/>
        <w:ind w:left="357"/>
      </w:pPr>
    </w:p>
    <w:p w:rsidR="00FE79A5" w:rsidRDefault="00C97124" w:rsidP="00567772">
      <w:pPr>
        <w:pStyle w:val="NummerierungEnde"/>
        <w:spacing w:after="120" w:line="276" w:lineRule="auto"/>
      </w:pPr>
      <w:r>
        <w:t xml:space="preserve">Welche Ortschaft </w:t>
      </w:r>
      <w:r w:rsidR="00723E26">
        <w:t>wurde</w:t>
      </w:r>
      <w:r>
        <w:t xml:space="preserve"> eingegeben, damit Geogebra folgenden Term ausgibt</w:t>
      </w:r>
      <w:r w:rsidR="00723E26">
        <w:t>? G</w:t>
      </w:r>
      <w:r w:rsidR="00FE79A5">
        <w:t xml:space="preserve">eben Sie </w:t>
      </w:r>
      <w:r w:rsidR="00723E26">
        <w:t xml:space="preserve">den Namen der </w:t>
      </w:r>
      <w:r w:rsidR="00FE79A5">
        <w:t xml:space="preserve">Ortschaft </w:t>
      </w:r>
      <w:r w:rsidR="00723E26">
        <w:t>als Summe an</w:t>
      </w:r>
      <w:r w:rsidR="00FE79A5">
        <w:t xml:space="preserve">, </w:t>
      </w:r>
      <w:r w:rsidR="00723E26">
        <w:t>aus der sich das</w:t>
      </w:r>
      <w:r w:rsidR="00FE79A5">
        <w:t xml:space="preserve"> Rechnerergebnis s+2i+2t+2e </w:t>
      </w:r>
      <w:r w:rsidR="00FE79A5">
        <w:br/>
        <w:t>ergeben kann.</w:t>
      </w:r>
      <w:r w:rsidR="00567772" w:rsidRPr="00567772">
        <w:rPr>
          <w:noProof/>
        </w:rPr>
        <w:t xml:space="preserve"> </w:t>
      </w:r>
    </w:p>
    <w:p w:rsidR="00567772" w:rsidRDefault="00567772" w:rsidP="00567772">
      <w:pPr>
        <w:pStyle w:val="Textkrper"/>
      </w:pPr>
      <w:r>
        <w:rPr>
          <w:noProof/>
        </w:rPr>
        <w:drawing>
          <wp:anchor distT="0" distB="0" distL="114300" distR="114300" simplePos="0" relativeHeight="251648512" behindDoc="0" locked="0" layoutInCell="1" allowOverlap="1" wp14:anchorId="12ECF69D" wp14:editId="27BDA4F3">
            <wp:simplePos x="0" y="0"/>
            <wp:positionH relativeFrom="column">
              <wp:posOffset>407670</wp:posOffset>
            </wp:positionH>
            <wp:positionV relativeFrom="paragraph">
              <wp:posOffset>64135</wp:posOffset>
            </wp:positionV>
            <wp:extent cx="5284800" cy="2005200"/>
            <wp:effectExtent l="0" t="0" r="0" b="0"/>
            <wp:wrapSquare wrapText="bothSides"/>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84800" cy="2005200"/>
                    </a:xfrm>
                    <a:prstGeom prst="rect">
                      <a:avLst/>
                    </a:prstGeom>
                    <a:noFill/>
                  </pic:spPr>
                </pic:pic>
              </a:graphicData>
            </a:graphic>
            <wp14:sizeRelH relativeFrom="margin">
              <wp14:pctWidth>0</wp14:pctWidth>
            </wp14:sizeRelH>
            <wp14:sizeRelV relativeFrom="margin">
              <wp14:pctHeight>0</wp14:pctHeight>
            </wp14:sizeRelV>
          </wp:anchor>
        </w:drawing>
      </w:r>
    </w:p>
    <w:p w:rsidR="00567772" w:rsidRDefault="00567772" w:rsidP="00567772">
      <w:pPr>
        <w:pStyle w:val="Textkrper-Erstzeileneinzug"/>
        <w:rPr>
          <w:lang w:eastAsia="de-DE"/>
        </w:rPr>
      </w:pPr>
    </w:p>
    <w:p w:rsidR="00567772" w:rsidRPr="00567772" w:rsidRDefault="00567772" w:rsidP="00567772">
      <w:pPr>
        <w:pStyle w:val="Textkrper-Erstzeileneinzug"/>
        <w:rPr>
          <w:lang w:eastAsia="de-DE"/>
        </w:rPr>
      </w:pPr>
    </w:p>
    <w:p w:rsidR="00567772" w:rsidRPr="00567772" w:rsidRDefault="00567772" w:rsidP="00567772">
      <w:pPr>
        <w:pStyle w:val="Textkrper"/>
      </w:pPr>
    </w:p>
    <w:p w:rsidR="00567772" w:rsidRDefault="00567772" w:rsidP="00567772">
      <w:pPr>
        <w:pStyle w:val="Textkrper"/>
      </w:pPr>
    </w:p>
    <w:p w:rsidR="00567772" w:rsidRPr="00567772" w:rsidRDefault="00567772" w:rsidP="00567772">
      <w:pPr>
        <w:pStyle w:val="Textkrper-Erstzeileneinzug"/>
        <w:rPr>
          <w:lang w:eastAsia="de-DE"/>
        </w:rPr>
      </w:pPr>
    </w:p>
    <w:p w:rsidR="00567772" w:rsidRDefault="00567772" w:rsidP="00567772">
      <w:pPr>
        <w:pStyle w:val="Textkrper"/>
      </w:pPr>
    </w:p>
    <w:p w:rsidR="00567772" w:rsidRDefault="00A75ED4" w:rsidP="00FE79A5">
      <w:pPr>
        <w:pStyle w:val="Textkrper"/>
      </w:pPr>
      <w:r>
        <w:rPr>
          <w:noProof/>
        </w:rPr>
        <mc:AlternateContent>
          <mc:Choice Requires="wps">
            <w:drawing>
              <wp:anchor distT="0" distB="0" distL="114300" distR="114300" simplePos="0" relativeHeight="251724288" behindDoc="0" locked="0" layoutInCell="1" allowOverlap="1">
                <wp:simplePos x="0" y="0"/>
                <wp:positionH relativeFrom="column">
                  <wp:posOffset>665480</wp:posOffset>
                </wp:positionH>
                <wp:positionV relativeFrom="paragraph">
                  <wp:posOffset>200660</wp:posOffset>
                </wp:positionV>
                <wp:extent cx="1076325" cy="190500"/>
                <wp:effectExtent l="0" t="0" r="28575" b="19050"/>
                <wp:wrapNone/>
                <wp:docPr id="481" name="Rechteck 481"/>
                <wp:cNvGraphicFramePr/>
                <a:graphic xmlns:a="http://schemas.openxmlformats.org/drawingml/2006/main">
                  <a:graphicData uri="http://schemas.microsoft.com/office/word/2010/wordprocessingShape">
                    <wps:wsp>
                      <wps:cNvSpPr/>
                      <wps:spPr>
                        <a:xfrm>
                          <a:off x="0" y="0"/>
                          <a:ext cx="1076325" cy="1905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A698D1" id="Rechteck 481" o:spid="_x0000_s1026" style="position:absolute;margin-left:52.4pt;margin-top:15.8pt;width:84.75pt;height:15pt;z-index:251724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vJScwIAADwFAAAOAAAAZHJzL2Uyb0RvYy54bWysVN1P2zAQf5+0/8Hy+0jSla+KFFVFTJMQ&#10;VMDEs3FsEs3xeWe3affX7+ykoQK0h2kvyZ3v++ff+eJy2xq2UegbsCUvjnLOlJVQNfal5D8er7+c&#10;ceaDsJUwYFXJd8rzy/nnTxedm6kJ1GAqhYySWD/rXMnrENwsy7ysVSv8EThlyagBWxFIxZesQtFR&#10;9tZkkzw/yTrAyiFI5T2dXvVGPk/5tVYy3GntVWCm5NRbSF9M3+f4zeYXYvaCwtWNHNoQ/9BFKxpL&#10;RcdUVyIItsbmXaq2kQgedDiS0GagdSNVmoGmKfI30zzUwqk0C4Hj3QiT/39p5e1mhaypSj49Kziz&#10;oqVLuleyDkr+ZPGMEOqcn5Hjg1vhoHkS47hbjW380yBsm1DdjaiqbWCSDov89OTr5JgzSbbiPD/O&#10;E+zZa7RDH74paFkUSo50awlMsbnxgSqS696FlNhNXz9JYWdUbMHYe6VpEqo4SdGJQ2ppkG0E3b6Q&#10;UtlQ9KZaVKo/pm7GfsaIVDIljJl1Y8yYe0gQ+fk+d9/r4B9DVaLgGJz/rbE+eIxIlcGGMbhtLOBH&#10;CQxNNVTu/fcg9dBElJ6h2tE9I/QL4J28bgjrG+HDSiAxnnaDtjjc0Ucb6EoOg8RZDfj7o/PoT0Qk&#10;K2cdbVDJ/a+1QMWZ+W6JoufFdBpXLinT49MJKXhoeT602HW7BLomIiF1l8ToH8xe1AjtEy37IlYl&#10;k7CSapdcBtwry9BvNj0XUi0WyY3WzIlwYx+cjMkjqpFLj9sngW4gXCCq3sJ+28TsDe963xhpYbEO&#10;oJtEyldcB7xpRRNxhuckvgGHevJ6ffTmfwAAAP//AwBQSwMEFAAGAAgAAAAhAL2YSrzdAAAACQEA&#10;AA8AAABkcnMvZG93bnJldi54bWxMj8FOwzAQRO9I/IO1SNyokzZKoxCnQkgIiQui7Qe48ZKktddR&#10;7DSBr2c5wXF2RjNvq93irLjiGHpPCtJVAgKp8aanVsHx8PJQgAhRk9HWEyr4wgC7+vam0qXxM33g&#10;dR9bwSUUSq2gi3EopQxNh06HlR+Q2Pv0o9OR5dhKM+qZy52V6yTJpdM98UKnB3zusLnsJ6fAp+/x&#10;7TBnE+E8vhb9ubHf20Kp+7vl6RFExCX+heEXn9GhZqaTn8gEYVknGaNHBZs0B8GB9TbbgDgpyPkg&#10;60r+/6D+AQAA//8DAFBLAQItABQABgAIAAAAIQC2gziS/gAAAOEBAAATAAAAAAAAAAAAAAAAAAAA&#10;AABbQ29udGVudF9UeXBlc10ueG1sUEsBAi0AFAAGAAgAAAAhADj9If/WAAAAlAEAAAsAAAAAAAAA&#10;AAAAAAAALwEAAF9yZWxzLy5yZWxzUEsBAi0AFAAGAAgAAAAhAHg28lJzAgAAPAUAAA4AAAAAAAAA&#10;AAAAAAAALgIAAGRycy9lMm9Eb2MueG1sUEsBAi0AFAAGAAgAAAAhAL2YSrzdAAAACQEAAA8AAAAA&#10;AAAAAAAAAAAAzQQAAGRycy9kb3ducmV2LnhtbFBLBQYAAAAABAAEAPMAAADXBQAAAAA=&#10;" fillcolor="#4f81bd [3204]" strokecolor="#243f60 [1604]" strokeweight="2pt"/>
            </w:pict>
          </mc:Fallback>
        </mc:AlternateContent>
      </w:r>
    </w:p>
    <w:p w:rsidR="00567772" w:rsidRDefault="00567772" w:rsidP="00FE79A5">
      <w:pPr>
        <w:pStyle w:val="Textkrper"/>
      </w:pPr>
    </w:p>
    <w:p w:rsidR="00567772" w:rsidRDefault="00567772" w:rsidP="00FE79A5">
      <w:pPr>
        <w:pStyle w:val="Textkrper"/>
      </w:pPr>
    </w:p>
    <w:p w:rsidR="00567772" w:rsidRDefault="00567772" w:rsidP="00FE79A5">
      <w:pPr>
        <w:pStyle w:val="Textkrper"/>
      </w:pPr>
    </w:p>
    <w:p w:rsidR="00FE79A5" w:rsidRPr="00567772" w:rsidRDefault="00FE79A5" w:rsidP="00FE79A5">
      <w:pPr>
        <w:pStyle w:val="Textkrper"/>
      </w:pPr>
      <w:r w:rsidRPr="00FE79A5">
        <w:t xml:space="preserve">Beschreiben Sie Ihre Beobachtungen oder Fehlerquellen bei der Eingabe. </w:t>
      </w:r>
    </w:p>
    <w:tbl>
      <w:tblPr>
        <w:tblStyle w:val="Tabellenraster"/>
        <w:tblW w:w="965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FE79A5" w:rsidRPr="00FE79A5" w:rsidTr="00FE79A5">
        <w:trPr>
          <w:trHeight w:hRule="exact" w:val="284"/>
        </w:trPr>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r>
      <w:tr w:rsidR="00FE79A5" w:rsidRPr="00FE79A5" w:rsidTr="00FE79A5">
        <w:trPr>
          <w:trHeight w:hRule="exact" w:val="284"/>
        </w:trPr>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r>
      <w:tr w:rsidR="00FE79A5" w:rsidRPr="00FE79A5" w:rsidTr="00FE79A5">
        <w:trPr>
          <w:trHeight w:hRule="exact" w:val="284"/>
        </w:trPr>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r>
      <w:tr w:rsidR="00FE79A5" w:rsidRPr="00FE79A5" w:rsidTr="00FE79A5">
        <w:trPr>
          <w:trHeight w:hRule="exact" w:val="284"/>
        </w:trPr>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r>
      <w:tr w:rsidR="00FE79A5" w:rsidRPr="00FE79A5" w:rsidTr="00FE79A5">
        <w:trPr>
          <w:trHeight w:hRule="exact" w:val="284"/>
        </w:trPr>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c>
          <w:tcPr>
            <w:tcW w:w="284" w:type="dxa"/>
          </w:tcPr>
          <w:p w:rsidR="00FE79A5" w:rsidRPr="00FE79A5" w:rsidRDefault="00FE79A5" w:rsidP="00FE79A5">
            <w:pPr>
              <w:pStyle w:val="Textkrper"/>
            </w:pPr>
          </w:p>
        </w:tc>
      </w:tr>
    </w:tbl>
    <w:p w:rsidR="00567772" w:rsidRDefault="00567772" w:rsidP="00FE79A5">
      <w:pPr>
        <w:pStyle w:val="Textkrper"/>
      </w:pPr>
    </w:p>
    <w:p w:rsidR="00FE79A5" w:rsidRDefault="00FE79A5" w:rsidP="00FE79A5">
      <w:pPr>
        <w:pStyle w:val="Textkrper"/>
      </w:pPr>
      <w:r w:rsidRPr="00FE79A5">
        <w:t xml:space="preserve">Wenn Sie möchten, können Sie sich selbst ein Sprachrätsel ausdenken und per </w:t>
      </w:r>
      <w:proofErr w:type="spellStart"/>
      <w:r w:rsidRPr="00FE79A5">
        <w:t>Airdrop</w:t>
      </w:r>
      <w:proofErr w:type="spellEnd"/>
      <w:r w:rsidRPr="00FE79A5">
        <w:t xml:space="preserve"> an Ihren Nachbaren senden.</w:t>
      </w:r>
    </w:p>
    <w:p w:rsidR="00FE79A5" w:rsidRDefault="00FE79A5" w:rsidP="00FE79A5">
      <w:pPr>
        <w:pStyle w:val="Textkrper"/>
      </w:pPr>
    </w:p>
    <w:p w:rsidR="00FE79A5" w:rsidRPr="0068733E" w:rsidRDefault="00FE79A5" w:rsidP="00FE79A5">
      <w:pPr>
        <w:pStyle w:val="Textkrper"/>
      </w:pPr>
      <w:r>
        <w:rPr>
          <w:noProof/>
        </w:rPr>
        <w:drawing>
          <wp:anchor distT="0" distB="0" distL="114300" distR="114300" simplePos="0" relativeHeight="251637248" behindDoc="1" locked="0" layoutInCell="1" allowOverlap="1" wp14:anchorId="2D583856" wp14:editId="2C7607E5">
            <wp:simplePos x="0" y="0"/>
            <wp:positionH relativeFrom="column">
              <wp:posOffset>-3175</wp:posOffset>
            </wp:positionH>
            <wp:positionV relativeFrom="paragraph">
              <wp:posOffset>66040</wp:posOffset>
            </wp:positionV>
            <wp:extent cx="435610" cy="435610"/>
            <wp:effectExtent l="0" t="0" r="2540" b="2540"/>
            <wp:wrapTight wrapText="bothSides">
              <wp:wrapPolygon edited="0">
                <wp:start x="0" y="0"/>
                <wp:lineTo x="0" y="20781"/>
                <wp:lineTo x="20781" y="20781"/>
                <wp:lineTo x="20781" y="0"/>
                <wp:lineTo x="0" y="0"/>
              </wp:wrapPolygon>
            </wp:wrapTight>
            <wp:docPr id="11" name="Grafik 11" descr="Bild in Originalgröße anze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in Originalgröße anzeig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610" cy="435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79A5" w:rsidRDefault="00FE79A5" w:rsidP="00FE79A5">
      <w:pPr>
        <w:pStyle w:val="Textkrper"/>
      </w:pPr>
      <w:r w:rsidRPr="0068733E">
        <w:t xml:space="preserve">Notieren Sie sich in Ihr </w:t>
      </w:r>
      <w:proofErr w:type="spellStart"/>
      <w:r w:rsidRPr="0068733E">
        <w:t>GeoGebraheft</w:t>
      </w:r>
      <w:proofErr w:type="spellEnd"/>
      <w:r w:rsidRPr="0068733E">
        <w:t>, was Sie gelernt haben.</w:t>
      </w:r>
    </w:p>
    <w:p w:rsidR="00FE79A5" w:rsidRDefault="00FE79A5" w:rsidP="00FE79A5">
      <w:pPr>
        <w:rPr>
          <w:rFonts w:eastAsia="Times New Roman" w:cs="Times New Roman"/>
          <w:szCs w:val="20"/>
          <w:lang w:eastAsia="de-DE"/>
        </w:rPr>
      </w:pPr>
    </w:p>
    <w:p w:rsidR="00FE79A5" w:rsidRPr="00FE79A5" w:rsidRDefault="00FE79A5" w:rsidP="00FE79A5">
      <w:pPr>
        <w:pStyle w:val="Textkrper"/>
        <w:rPr>
          <w:b/>
        </w:rPr>
      </w:pPr>
      <w:r w:rsidRPr="00FE79A5">
        <w:rPr>
          <w:b/>
        </w:rPr>
        <w:lastRenderedPageBreak/>
        <w:t xml:space="preserve">Herausforderung 2: Multiplikation von Variablen </w:t>
      </w:r>
    </w:p>
    <w:p w:rsidR="00FE79A5" w:rsidRPr="00FE79A5" w:rsidRDefault="00FE79A5" w:rsidP="00FE79A5">
      <w:pPr>
        <w:pStyle w:val="Textkrper"/>
        <w:rPr>
          <w:b/>
        </w:rPr>
      </w:pPr>
    </w:p>
    <w:p w:rsidR="00FE79A5" w:rsidRPr="00FE79A5" w:rsidRDefault="00FE79A5" w:rsidP="00FE79A5">
      <w:pPr>
        <w:pStyle w:val="Textkrper"/>
      </w:pPr>
      <w:r w:rsidRPr="00FE79A5">
        <w:t xml:space="preserve">Nach dem Summieren sollen Sie sich nun mit der Multiplikation von Variablen befassen. Hinter den Produkten </w:t>
      </w:r>
      <m:oMath>
        <m:sSup>
          <m:sSupPr>
            <m:ctrlPr>
              <w:rPr>
                <w:rFonts w:ascii="Cambria Math" w:hAnsi="Cambria Math"/>
              </w:rPr>
            </m:ctrlPr>
          </m:sSupPr>
          <m:e>
            <m:r>
              <m:rPr>
                <m:sty m:val="p"/>
              </m:rPr>
              <w:rPr>
                <w:rFonts w:ascii="Cambria Math" w:hAnsi="Cambria Math"/>
              </w:rPr>
              <m:t>a</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b</m:t>
            </m:r>
          </m:e>
          <m:sup>
            <m:r>
              <m:rPr>
                <m:sty m:val="p"/>
              </m:rPr>
              <w:rPr>
                <w:rFonts w:ascii="Cambria Math" w:hAnsi="Cambria Math"/>
              </w:rPr>
              <m:t>2</m:t>
            </m:r>
          </m:sup>
        </m:sSup>
      </m:oMath>
      <w:r w:rsidRPr="00FE79A5">
        <w:t xml:space="preserve"> und </w:t>
      </w:r>
      <m:oMath>
        <m:r>
          <m:rPr>
            <m:sty m:val="p"/>
          </m:rPr>
          <w:rPr>
            <w:rFonts w:ascii="Cambria Math" w:hAnsi="Cambria Math"/>
          </w:rPr>
          <m:t>a∙</m:t>
        </m:r>
        <m:sSup>
          <m:sSupPr>
            <m:ctrlPr>
              <w:rPr>
                <w:rFonts w:ascii="Cambria Math" w:hAnsi="Cambria Math"/>
              </w:rPr>
            </m:ctrlPr>
          </m:sSupPr>
          <m:e>
            <m:r>
              <m:rPr>
                <m:sty m:val="p"/>
              </m:rPr>
              <w:rPr>
                <w:rFonts w:ascii="Cambria Math" w:hAnsi="Cambria Math"/>
              </w:rPr>
              <m:t>c</m:t>
            </m:r>
          </m:e>
          <m:sup>
            <m:r>
              <m:rPr>
                <m:sty m:val="p"/>
              </m:rPr>
              <w:rPr>
                <w:rFonts w:ascii="Cambria Math" w:hAnsi="Cambria Math"/>
              </w:rPr>
              <m:t>2</m:t>
            </m:r>
          </m:sup>
        </m:sSup>
        <m:r>
          <m:rPr>
            <m:sty m:val="p"/>
          </m:rPr>
          <w:rPr>
            <w:rFonts w:ascii="Cambria Math" w:hAnsi="Cambria Math"/>
          </w:rPr>
          <m:t>∙d</m:t>
        </m:r>
      </m:oMath>
      <w:r w:rsidRPr="00FE79A5">
        <w:t xml:space="preserve">  verbergen sich berühmte Musikgruppen. </w:t>
      </w:r>
    </w:p>
    <w:p w:rsidR="00FE79A5" w:rsidRPr="00FE79A5" w:rsidRDefault="00FE79A5" w:rsidP="00FE79A5">
      <w:pPr>
        <w:pStyle w:val="Textkrper"/>
      </w:pPr>
    </w:p>
    <w:p w:rsidR="00FE79A5" w:rsidRPr="00FE79A5" w:rsidRDefault="00FE79A5" w:rsidP="00FE79A5">
      <w:pPr>
        <w:pStyle w:val="Textkrper"/>
      </w:pPr>
      <w:r w:rsidRPr="00FE79A5">
        <w:t>Geben Sie die Namen der Musikgruppen so in GeoGebra ein, dass der Rechner genau diese Ausgabe auf dem Bildschirm erzeugt.</w:t>
      </w:r>
    </w:p>
    <w:p w:rsidR="00FE79A5" w:rsidRPr="00FE79A5" w:rsidRDefault="00A75ED4" w:rsidP="00FE79A5">
      <w:pPr>
        <w:pStyle w:val="Textkrper"/>
      </w:pPr>
      <w:r>
        <w:rPr>
          <w:noProof/>
        </w:rPr>
        <mc:AlternateContent>
          <mc:Choice Requires="wps">
            <w:drawing>
              <wp:anchor distT="0" distB="0" distL="114300" distR="114300" simplePos="0" relativeHeight="251725312" behindDoc="0" locked="0" layoutInCell="1" allowOverlap="1">
                <wp:simplePos x="0" y="0"/>
                <wp:positionH relativeFrom="column">
                  <wp:posOffset>5542280</wp:posOffset>
                </wp:positionH>
                <wp:positionV relativeFrom="paragraph">
                  <wp:posOffset>124460</wp:posOffset>
                </wp:positionV>
                <wp:extent cx="762000" cy="628650"/>
                <wp:effectExtent l="476250" t="0" r="19050" b="19050"/>
                <wp:wrapNone/>
                <wp:docPr id="482" name="Abgerundete rechteckige Legende 482"/>
                <wp:cNvGraphicFramePr/>
                <a:graphic xmlns:a="http://schemas.openxmlformats.org/drawingml/2006/main">
                  <a:graphicData uri="http://schemas.microsoft.com/office/word/2010/wordprocessingShape">
                    <wps:wsp>
                      <wps:cNvSpPr/>
                      <wps:spPr>
                        <a:xfrm>
                          <a:off x="0" y="0"/>
                          <a:ext cx="762000" cy="628650"/>
                        </a:xfrm>
                        <a:prstGeom prst="wedgeRoundRectCallout">
                          <a:avLst>
                            <a:gd name="adj1" fmla="val -111911"/>
                            <a:gd name="adj2" fmla="val 43295"/>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C790E" w:rsidRDefault="00EC790E" w:rsidP="00A75ED4">
                            <w:pPr>
                              <w:jc w:val="center"/>
                            </w:pPr>
                            <w:r>
                              <w:t>Suchen Sie selbst eine Musikgruppe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Abgerundete rechteckige Legende 482" o:spid="_x0000_s1034" type="#_x0000_t62" style="position:absolute;left:0;text-align:left;margin-left:436.4pt;margin-top:9.8pt;width:60pt;height:49.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ZEnyQIAAOwFAAAOAAAAZHJzL2Uyb0RvYy54bWysVN1v2jAQf5+0/8HyextCgVLUUCGqTpNQ&#10;i9pOfTbOmWRzbM82JOyv39kJAa3VHqa9JL7vu9993N41lSR7sK7UKqPp5YASUFznpdpm9Nvrw8WU&#10;EueZypnUCjJ6AEfv5p8/3dZmBkNdaJmDJehEuVltMlp4b2ZJ4ngBFXOX2oBCodC2Yh5Ju01yy2r0&#10;XslkOBhMklrb3FjNwTnk3rdCOo/+hQDun4Rw4InMKObm49fG7yZ8k/ktm20tM0XJuzTYP2RRsVJh&#10;0N7VPfOM7Gz5zlVVcqudFv6S6yrRQpQcYg1YTTr4o5qXghmItSA4zvQwuf/nlj/u15aUeUZH0yEl&#10;ilXYpMVmC3ancvBALPDCA/9RboGsYAvIJUEVgauNm6H9i1nbjnL4DCg0wlbhj/WRJoJ96MGGxhOO&#10;zOsJ9g9bwlE0GU4n49iM5GRsrPNfQFckPDJaQ76FZ41pPWNXl0xKvfMRc7ZfOR/Bz7sCWP49pURU&#10;Enu5Z5JcpGl6k6Zdt8+0sOST1uhqeDN+r3N1rpNOJpProIOJdnHxdUwV2QGUFob48gcJITWpnkEg&#10;zlj4MCYdJxyW0hJMMKOMc1A+bUUFQ5Aje4wQHXHpLWLw6DB4FqWUve/OQdie977brDv9YApxQXrj&#10;wd8Sa417ixhZK98bV6XS9iMHEqvqIrf6R5BaaAJKvtk0cQanQTNwNjo/4Fxa3S6sM/yhxClYMefX&#10;zGJXcXDw6vgn/Aip64zq7kVJoe2vj/hBHxcHpZTUuPEZdT93zAIl8qvClbpJR6NwIiIxGl8PkbDn&#10;ks25RO2qpcbG4ZxhdvEZ9L08PoXV1Rsep0WIiiKmOMbOKPf2SCx9e4nwvHFYLKIangXD/Eq9GB6c&#10;B5zDdL02b8yabhU87tCjPl6HbhBbjE+6wVLpxc5rUfogPOHaEXhS4ih15y/crHM6ap2O9Pw3AAAA&#10;//8DAFBLAwQUAAYACAAAACEAM9kcG98AAAAKAQAADwAAAGRycy9kb3ducmV2LnhtbEyPzU7DMBCE&#10;70i8g7VI3KjjVgpJGqdClTgg8VMKD+DG2yTCP5HtpoGnZ3uC486MZr+pN7M1bMIQB+8kiEUGDF3r&#10;9eA6CZ8fj3cFsJiU08p4hxK+McKmub6qVaX92b3jtE8doxIXKyWhT2msOI9tj1bFhR/RkXf0wapE&#10;Z+i4DupM5dbwZZbl3KrB0Ydejbjtsf3an6yEZ1Gunszu7edFhCnt8u3rSnQo5e3N/LAGlnBOf2G4&#10;4BM6NMR08CenIzMSivsloScyyhwYBcryIhxIEEUOvKn5/wnNLwAAAP//AwBQSwECLQAUAAYACAAA&#10;ACEAtoM4kv4AAADhAQAAEwAAAAAAAAAAAAAAAAAAAAAAW0NvbnRlbnRfVHlwZXNdLnhtbFBLAQIt&#10;ABQABgAIAAAAIQA4/SH/1gAAAJQBAAALAAAAAAAAAAAAAAAAAC8BAABfcmVscy8ucmVsc1BLAQIt&#10;ABQABgAIAAAAIQCyaZEnyQIAAOwFAAAOAAAAAAAAAAAAAAAAAC4CAABkcnMvZTJvRG9jLnhtbFBL&#10;AQItABQABgAIAAAAIQAz2Rwb3wAAAAoBAAAPAAAAAAAAAAAAAAAAACMFAABkcnMvZG93bnJldi54&#10;bWxQSwUGAAAAAAQABADzAAAALwYAAAAA&#10;" adj="-13373,20152" fillcolor="#4f81bd [3204]" strokecolor="#243f60 [1604]" strokeweight="2pt">
                <v:textbox>
                  <w:txbxContent>
                    <w:p w:rsidR="00EC790E" w:rsidRDefault="00EC790E" w:rsidP="00A75ED4">
                      <w:pPr>
                        <w:jc w:val="center"/>
                      </w:pPr>
                      <w:r>
                        <w:t>Suchen Sie selbst eine Musikgruppe</w:t>
                      </w:r>
                    </w:p>
                  </w:txbxContent>
                </v:textbox>
              </v:shape>
            </w:pict>
          </mc:Fallback>
        </mc:AlternateContent>
      </w:r>
    </w:p>
    <w:tbl>
      <w:tblPr>
        <w:tblStyle w:val="Tabellenraster"/>
        <w:tblW w:w="0" w:type="auto"/>
        <w:tblLook w:val="04A0" w:firstRow="1" w:lastRow="0" w:firstColumn="1" w:lastColumn="0" w:noHBand="0" w:noVBand="1"/>
      </w:tblPr>
      <w:tblGrid>
        <w:gridCol w:w="1829"/>
        <w:gridCol w:w="2095"/>
        <w:gridCol w:w="2163"/>
        <w:gridCol w:w="2149"/>
      </w:tblGrid>
      <w:tr w:rsidR="00FE79A5" w:rsidRPr="00FE79A5" w:rsidTr="00A75ED4">
        <w:trPr>
          <w:trHeight w:val="382"/>
        </w:trPr>
        <w:tc>
          <w:tcPr>
            <w:tcW w:w="1829" w:type="dxa"/>
            <w:shd w:val="clear" w:color="auto" w:fill="B8CCE4" w:themeFill="accent1" w:themeFillTint="66"/>
          </w:tcPr>
          <w:p w:rsidR="00FE79A5" w:rsidRPr="00FE79A5" w:rsidRDefault="00FE79A5" w:rsidP="00FE79A5">
            <w:pPr>
              <w:pStyle w:val="Textkrper"/>
            </w:pPr>
            <w:r w:rsidRPr="00FE79A5">
              <w:t>Ausgabe =</w:t>
            </w:r>
          </w:p>
        </w:tc>
        <w:tc>
          <w:tcPr>
            <w:tcW w:w="2095" w:type="dxa"/>
            <w:shd w:val="clear" w:color="auto" w:fill="B8CCE4" w:themeFill="accent1" w:themeFillTint="66"/>
          </w:tcPr>
          <w:p w:rsidR="00FE79A5" w:rsidRPr="00FE79A5" w:rsidRDefault="00EC790E" w:rsidP="00FE79A5">
            <w:pPr>
              <w:pStyle w:val="Textkrper"/>
            </w:pPr>
            <m:oMathPara>
              <m:oMath>
                <m:sSup>
                  <m:sSupPr>
                    <m:ctrlPr>
                      <w:rPr>
                        <w:rFonts w:ascii="Cambria Math" w:hAnsi="Cambria Math"/>
                        <w:i/>
                      </w:rPr>
                    </m:ctrlPr>
                  </m:sSupPr>
                  <m:e>
                    <m:r>
                      <w:rPr>
                        <w:rFonts w:ascii="Cambria Math" w:hAnsi="Cambria Math"/>
                      </w:rPr>
                      <m:t>a</m:t>
                    </m:r>
                  </m:e>
                  <m:sup>
                    <m:r>
                      <w:rPr>
                        <w:rFonts w:ascii="Cambria Math" w:hAnsi="Cambria Math"/>
                      </w:rPr>
                      <m:t>2</m:t>
                    </m:r>
                  </m:sup>
                </m:sSup>
                <m:sSup>
                  <m:sSupPr>
                    <m:ctrlPr>
                      <w:rPr>
                        <w:rFonts w:ascii="Cambria Math" w:hAnsi="Cambria Math"/>
                        <w:i/>
                      </w:rPr>
                    </m:ctrlPr>
                  </m:sSupPr>
                  <m:e>
                    <m:r>
                      <w:rPr>
                        <w:rFonts w:ascii="Cambria Math" w:hAnsi="Cambria Math"/>
                      </w:rPr>
                      <m:t>b</m:t>
                    </m:r>
                  </m:e>
                  <m:sup>
                    <m:r>
                      <w:rPr>
                        <w:rFonts w:ascii="Cambria Math" w:hAnsi="Cambria Math"/>
                      </w:rPr>
                      <m:t>2</m:t>
                    </m:r>
                  </m:sup>
                </m:sSup>
              </m:oMath>
            </m:oMathPara>
          </w:p>
        </w:tc>
        <w:tc>
          <w:tcPr>
            <w:tcW w:w="2163" w:type="dxa"/>
            <w:shd w:val="clear" w:color="auto" w:fill="B8CCE4" w:themeFill="accent1" w:themeFillTint="66"/>
          </w:tcPr>
          <w:p w:rsidR="00FE79A5" w:rsidRPr="00FE79A5" w:rsidRDefault="00FE79A5" w:rsidP="00FE79A5">
            <w:pPr>
              <w:pStyle w:val="Textkrper"/>
            </w:pPr>
            <m:oMathPara>
              <m:oMath>
                <m:r>
                  <w:rPr>
                    <w:rFonts w:ascii="Cambria Math" w:hAnsi="Cambria Math"/>
                  </w:rPr>
                  <m:t>a</m:t>
                </m:r>
                <m:sSup>
                  <m:sSupPr>
                    <m:ctrlPr>
                      <w:rPr>
                        <w:rFonts w:ascii="Cambria Math" w:hAnsi="Cambria Math"/>
                        <w:i/>
                      </w:rPr>
                    </m:ctrlPr>
                  </m:sSupPr>
                  <m:e>
                    <m:r>
                      <w:rPr>
                        <w:rFonts w:ascii="Cambria Math" w:hAnsi="Cambria Math"/>
                      </w:rPr>
                      <m:t>c</m:t>
                    </m:r>
                  </m:e>
                  <m:sup>
                    <m:r>
                      <w:rPr>
                        <w:rFonts w:ascii="Cambria Math" w:hAnsi="Cambria Math"/>
                      </w:rPr>
                      <m:t>2</m:t>
                    </m:r>
                  </m:sup>
                </m:sSup>
                <m:r>
                  <w:rPr>
                    <w:rFonts w:ascii="Cambria Math" w:hAnsi="Cambria Math"/>
                  </w:rPr>
                  <m:t>d</m:t>
                </m:r>
              </m:oMath>
            </m:oMathPara>
          </w:p>
        </w:tc>
        <w:tc>
          <w:tcPr>
            <w:tcW w:w="2149" w:type="dxa"/>
            <w:shd w:val="clear" w:color="auto" w:fill="B8CCE4" w:themeFill="accent1" w:themeFillTint="66"/>
          </w:tcPr>
          <w:p w:rsidR="00FE79A5" w:rsidRPr="00FE79A5" w:rsidRDefault="00FE79A5" w:rsidP="00FE79A5">
            <w:pPr>
              <w:pStyle w:val="Textkrper"/>
            </w:pPr>
          </w:p>
        </w:tc>
      </w:tr>
      <w:tr w:rsidR="00FE79A5" w:rsidRPr="00FE79A5" w:rsidTr="00A75ED4">
        <w:trPr>
          <w:trHeight w:val="963"/>
        </w:trPr>
        <w:tc>
          <w:tcPr>
            <w:tcW w:w="1829" w:type="dxa"/>
          </w:tcPr>
          <w:p w:rsidR="00FE79A5" w:rsidRPr="00FE79A5" w:rsidRDefault="00FE79A5" w:rsidP="00FE79A5">
            <w:pPr>
              <w:pStyle w:val="Textkrper"/>
            </w:pPr>
            <w:r w:rsidRPr="00FE79A5">
              <w:t xml:space="preserve">Ihre Eingabe </w:t>
            </w:r>
          </w:p>
        </w:tc>
        <w:tc>
          <w:tcPr>
            <w:tcW w:w="2095" w:type="dxa"/>
          </w:tcPr>
          <w:p w:rsidR="00FE79A5" w:rsidRPr="00FE79A5" w:rsidRDefault="00FE79A5" w:rsidP="00FE79A5">
            <w:pPr>
              <w:pStyle w:val="Textkrper"/>
            </w:pPr>
          </w:p>
        </w:tc>
        <w:tc>
          <w:tcPr>
            <w:tcW w:w="2163" w:type="dxa"/>
          </w:tcPr>
          <w:p w:rsidR="00FE79A5" w:rsidRPr="00FE79A5" w:rsidRDefault="00FE79A5" w:rsidP="00FE79A5">
            <w:pPr>
              <w:pStyle w:val="Textkrper"/>
            </w:pPr>
          </w:p>
        </w:tc>
        <w:tc>
          <w:tcPr>
            <w:tcW w:w="2149" w:type="dxa"/>
          </w:tcPr>
          <w:p w:rsidR="00FE79A5" w:rsidRPr="00FE79A5" w:rsidRDefault="00FE79A5" w:rsidP="00FE79A5">
            <w:pPr>
              <w:pStyle w:val="Textkrper"/>
            </w:pPr>
          </w:p>
        </w:tc>
      </w:tr>
    </w:tbl>
    <w:p w:rsidR="00FE79A5" w:rsidRPr="00FE79A5" w:rsidRDefault="00FE79A5" w:rsidP="00FE79A5">
      <w:pPr>
        <w:pStyle w:val="Textkrper"/>
      </w:pPr>
    </w:p>
    <w:p w:rsidR="00FE79A5" w:rsidRDefault="00FE79A5" w:rsidP="00FE79A5">
      <w:pPr>
        <w:pStyle w:val="Textkrper"/>
      </w:pPr>
      <w:r w:rsidRPr="00FE79A5">
        <w:t xml:space="preserve">Hier ist eine Besonderheit bei der Eingabe zu beachten. Experimentieren Sie und notieren Sie Ihre Vermutung: Es kann natürlich sein, dass Sie gleich alles richtig gemacht haben, dann suchen Sie sich jemanden, dem das auf Anhieb </w:t>
      </w:r>
      <w:r w:rsidR="00A75ED4" w:rsidRPr="00FE79A5">
        <w:t xml:space="preserve">nicht </w:t>
      </w:r>
      <w:r w:rsidRPr="00FE79A5">
        <w:t>gelungen ist und überlegen sich die Unterschiede.</w:t>
      </w:r>
    </w:p>
    <w:p w:rsidR="00FE79A5" w:rsidRPr="00FE79A5" w:rsidRDefault="00FE79A5" w:rsidP="00FE79A5">
      <w:pPr>
        <w:pStyle w:val="Textkrper-Erstzeileneinzug"/>
        <w:rPr>
          <w:lang w:eastAsia="de-DE"/>
        </w:rPr>
      </w:pPr>
    </w:p>
    <w:tbl>
      <w:tblPr>
        <w:tblStyle w:val="Tabellenraster"/>
        <w:tblW w:w="0" w:type="auto"/>
        <w:tblLook w:val="04A0" w:firstRow="1" w:lastRow="0" w:firstColumn="1" w:lastColumn="0" w:noHBand="0" w:noVBand="1"/>
      </w:tblPr>
      <w:tblGrid>
        <w:gridCol w:w="291"/>
        <w:gridCol w:w="291"/>
        <w:gridCol w:w="291"/>
        <w:gridCol w:w="291"/>
        <w:gridCol w:w="291"/>
        <w:gridCol w:w="291"/>
        <w:gridCol w:w="291"/>
        <w:gridCol w:w="291"/>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tblGrid>
      <w:tr w:rsidR="00FE79A5" w:rsidRPr="00FE79A5" w:rsidTr="00FE79A5">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r>
      <w:tr w:rsidR="00FE79A5" w:rsidRPr="00FE79A5" w:rsidTr="00FE79A5">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r>
      <w:tr w:rsidR="00FE79A5" w:rsidRPr="00FE79A5" w:rsidTr="00FE79A5">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r>
      <w:tr w:rsidR="00FE79A5" w:rsidRPr="00FE79A5" w:rsidTr="00FE79A5">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r>
      <w:tr w:rsidR="00FE79A5" w:rsidRPr="00FE79A5" w:rsidTr="00FE79A5">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r>
      <w:tr w:rsidR="00FE79A5" w:rsidRPr="00FE79A5" w:rsidTr="00FE79A5">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r>
      <w:tr w:rsidR="00FE79A5" w:rsidRPr="00FE79A5" w:rsidTr="00FE79A5">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r>
      <w:tr w:rsidR="00FE79A5" w:rsidRPr="00FE79A5" w:rsidTr="00FE79A5">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r>
      <w:tr w:rsidR="00FE79A5" w:rsidRPr="00FE79A5" w:rsidTr="00FE79A5">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r>
      <w:tr w:rsidR="00FE79A5" w:rsidRPr="00FE79A5" w:rsidTr="00FE79A5">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r>
      <w:tr w:rsidR="00FE79A5" w:rsidRPr="00FE79A5" w:rsidTr="00FE79A5">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r>
      <w:tr w:rsidR="00FE79A5" w:rsidRPr="00FE79A5" w:rsidTr="00FE79A5">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r>
      <w:tr w:rsidR="00FE79A5" w:rsidRPr="00FE79A5" w:rsidTr="00FE79A5">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r>
      <w:tr w:rsidR="00FE79A5" w:rsidRPr="00FE79A5" w:rsidTr="00FE79A5">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1"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c>
          <w:tcPr>
            <w:tcW w:w="290" w:type="dxa"/>
          </w:tcPr>
          <w:p w:rsidR="00FE79A5" w:rsidRPr="00FE79A5" w:rsidRDefault="00FE79A5" w:rsidP="00FE79A5">
            <w:pPr>
              <w:pStyle w:val="Textkrper"/>
            </w:pPr>
          </w:p>
        </w:tc>
      </w:tr>
    </w:tbl>
    <w:p w:rsidR="00FE79A5" w:rsidRPr="00FE79A5" w:rsidRDefault="00FE79A5" w:rsidP="00FE79A5">
      <w:pPr>
        <w:pStyle w:val="Textkrper"/>
      </w:pPr>
    </w:p>
    <w:p w:rsidR="00FE79A5" w:rsidRPr="0068733E" w:rsidRDefault="00FE79A5" w:rsidP="00FE79A5">
      <w:pPr>
        <w:pStyle w:val="Textkrper"/>
      </w:pPr>
      <w:r>
        <w:rPr>
          <w:noProof/>
        </w:rPr>
        <w:drawing>
          <wp:anchor distT="0" distB="0" distL="114300" distR="114300" simplePos="0" relativeHeight="251638272" behindDoc="1" locked="0" layoutInCell="1" allowOverlap="1" wp14:anchorId="4719AF10" wp14:editId="3F5DCE9B">
            <wp:simplePos x="0" y="0"/>
            <wp:positionH relativeFrom="column">
              <wp:posOffset>-3175</wp:posOffset>
            </wp:positionH>
            <wp:positionV relativeFrom="paragraph">
              <wp:posOffset>66040</wp:posOffset>
            </wp:positionV>
            <wp:extent cx="435610" cy="435610"/>
            <wp:effectExtent l="0" t="0" r="2540" b="2540"/>
            <wp:wrapTight wrapText="bothSides">
              <wp:wrapPolygon edited="0">
                <wp:start x="0" y="0"/>
                <wp:lineTo x="0" y="20781"/>
                <wp:lineTo x="20781" y="20781"/>
                <wp:lineTo x="20781" y="0"/>
                <wp:lineTo x="0" y="0"/>
              </wp:wrapPolygon>
            </wp:wrapTight>
            <wp:docPr id="12" name="Grafik 12" descr="Bild in Originalgröße anze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in Originalgröße anzeig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610" cy="435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79A5" w:rsidRDefault="00FE79A5" w:rsidP="00FE79A5">
      <w:pPr>
        <w:pStyle w:val="Textkrper"/>
      </w:pPr>
      <w:r w:rsidRPr="0068733E">
        <w:t xml:space="preserve">Notieren Sie sich in Ihr </w:t>
      </w:r>
      <w:proofErr w:type="spellStart"/>
      <w:r w:rsidRPr="0068733E">
        <w:t>GeoGebraheft</w:t>
      </w:r>
      <w:proofErr w:type="spellEnd"/>
      <w:r w:rsidRPr="0068733E">
        <w:t>, was Sie gelernt haben.</w:t>
      </w:r>
    </w:p>
    <w:p w:rsidR="00FE79A5" w:rsidRPr="009F7BA7" w:rsidRDefault="00FE79A5" w:rsidP="00FE79A5">
      <w:pPr>
        <w:pStyle w:val="Textkrper-Erstzeileneinzug"/>
        <w:rPr>
          <w:lang w:eastAsia="de-DE"/>
        </w:rPr>
      </w:pPr>
    </w:p>
    <w:p w:rsidR="00FE79A5" w:rsidRDefault="00FE79A5" w:rsidP="00FE79A5">
      <w:pPr>
        <w:rPr>
          <w:rFonts w:eastAsia="Times New Roman" w:cs="Times New Roman"/>
          <w:szCs w:val="20"/>
          <w:lang w:eastAsia="de-DE"/>
        </w:rPr>
      </w:pPr>
      <w:r>
        <w:br w:type="page"/>
      </w:r>
    </w:p>
    <w:p w:rsidR="00FE79A5" w:rsidRPr="00FE79A5" w:rsidRDefault="00FE79A5" w:rsidP="00FE79A5">
      <w:pPr>
        <w:rPr>
          <w:b/>
        </w:rPr>
      </w:pPr>
      <w:r w:rsidRPr="00FE79A5">
        <w:rPr>
          <w:b/>
        </w:rPr>
        <w:lastRenderedPageBreak/>
        <w:t>Herausforderung 3:  Rechnen mit Termen</w:t>
      </w:r>
    </w:p>
    <w:p w:rsidR="00FE79A5" w:rsidRPr="00FE79A5" w:rsidRDefault="00FE79A5" w:rsidP="00FE79A5"/>
    <w:p w:rsidR="00FE79A5" w:rsidRPr="00FE79A5" w:rsidRDefault="00FE79A5" w:rsidP="00FE79A5">
      <w:pPr>
        <w:rPr>
          <w:i/>
        </w:rPr>
      </w:pPr>
      <w:r w:rsidRPr="00FE79A5">
        <w:rPr>
          <w:i/>
        </w:rPr>
        <w:t>Im Folgenden soll Ihre Vermutung durch das Ausmultiplizieren von Termen überprüft werden.</w:t>
      </w:r>
    </w:p>
    <w:p w:rsidR="00FE79A5" w:rsidRPr="00FE79A5" w:rsidRDefault="00FE79A5" w:rsidP="00FE79A5"/>
    <w:p w:rsidR="00FE79A5" w:rsidRPr="00FE79A5" w:rsidRDefault="00FE79A5" w:rsidP="00FE79A5">
      <w:r w:rsidRPr="00FE79A5">
        <w:t>Multiplizieren Sie die folgenden drei Terme zunächst von Hand aus und fassen Sie so weit wie möglich zusammen:</w:t>
      </w:r>
    </w:p>
    <w:p w:rsidR="00FE79A5" w:rsidRPr="00FE79A5" w:rsidRDefault="00FE79A5" w:rsidP="00FE79A5"/>
    <w:tbl>
      <w:tblPr>
        <w:tblStyle w:val="Tabellenraster"/>
        <w:tblW w:w="10173" w:type="dxa"/>
        <w:tblLook w:val="04A0" w:firstRow="1" w:lastRow="0" w:firstColumn="1" w:lastColumn="0" w:noHBand="0" w:noVBand="1"/>
      </w:tblPr>
      <w:tblGrid>
        <w:gridCol w:w="2376"/>
        <w:gridCol w:w="3686"/>
        <w:gridCol w:w="4111"/>
      </w:tblGrid>
      <w:tr w:rsidR="00FE79A5" w:rsidRPr="00FE79A5" w:rsidTr="00FE79A5">
        <w:tc>
          <w:tcPr>
            <w:tcW w:w="2376" w:type="dxa"/>
          </w:tcPr>
          <w:p w:rsidR="00FE79A5" w:rsidRPr="00FE79A5" w:rsidRDefault="00FE79A5" w:rsidP="00FE79A5">
            <w:pPr>
              <w:spacing w:line="240" w:lineRule="exact"/>
            </w:pPr>
            <m:oMathPara>
              <m:oMath>
                <m:r>
                  <w:rPr>
                    <w:rFonts w:ascii="Cambria Math" w:hAnsi="Cambria Math"/>
                  </w:rPr>
                  <m:t>2ab-a</m:t>
                </m:r>
                <m:d>
                  <m:dPr>
                    <m:ctrlPr>
                      <w:rPr>
                        <w:rFonts w:ascii="Cambria Math" w:hAnsi="Cambria Math"/>
                        <w:i/>
                      </w:rPr>
                    </m:ctrlPr>
                  </m:dPr>
                  <m:e>
                    <m:r>
                      <w:rPr>
                        <w:rFonts w:ascii="Cambria Math" w:hAnsi="Cambria Math"/>
                      </w:rPr>
                      <m:t>b+1</m:t>
                    </m:r>
                  </m:e>
                </m:d>
                <m:r>
                  <w:rPr>
                    <w:rFonts w:ascii="Cambria Math" w:hAnsi="Cambria Math"/>
                  </w:rPr>
                  <m:t>=</m:t>
                </m:r>
              </m:oMath>
            </m:oMathPara>
          </w:p>
        </w:tc>
        <w:tc>
          <w:tcPr>
            <w:tcW w:w="3686" w:type="dxa"/>
          </w:tcPr>
          <w:p w:rsidR="00FE79A5" w:rsidRPr="00FE79A5" w:rsidRDefault="00EC790E" w:rsidP="00FE79A5">
            <w:pPr>
              <w:spacing w:line="240" w:lineRule="exact"/>
            </w:pPr>
            <m:oMathPara>
              <m:oMath>
                <m:d>
                  <m:dPr>
                    <m:ctrlPr>
                      <w:rPr>
                        <w:rFonts w:ascii="Cambria Math" w:hAnsi="Cambria Math"/>
                        <w:i/>
                      </w:rPr>
                    </m:ctrlPr>
                  </m:dPr>
                  <m:e>
                    <m:r>
                      <w:rPr>
                        <w:rFonts w:ascii="Cambria Math" w:hAnsi="Cambria Math"/>
                      </w:rPr>
                      <m:t>a+b</m:t>
                    </m:r>
                  </m:e>
                </m:d>
                <m:d>
                  <m:dPr>
                    <m:ctrlPr>
                      <w:rPr>
                        <w:rFonts w:ascii="Cambria Math" w:hAnsi="Cambria Math"/>
                        <w:i/>
                      </w:rPr>
                    </m:ctrlPr>
                  </m:dPr>
                  <m:e>
                    <m:r>
                      <w:rPr>
                        <w:rFonts w:ascii="Cambria Math" w:hAnsi="Cambria Math"/>
                      </w:rPr>
                      <m:t>a+b</m:t>
                    </m:r>
                  </m:e>
                </m:d>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-ab-b=</m:t>
                </m:r>
              </m:oMath>
            </m:oMathPara>
          </w:p>
        </w:tc>
        <w:tc>
          <w:tcPr>
            <w:tcW w:w="4111" w:type="dxa"/>
          </w:tcPr>
          <w:p w:rsidR="00FE79A5" w:rsidRPr="00FE79A5" w:rsidRDefault="00EC790E" w:rsidP="00FE79A5">
            <w:pPr>
              <w:spacing w:line="240" w:lineRule="exact"/>
            </w:pPr>
            <m:oMathPara>
              <m:oMath>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2</m:t>
                    </m:r>
                  </m:sup>
                </m:sSup>
                <m:r>
                  <w:rPr>
                    <w:rFonts w:ascii="Cambria Math" w:hAnsi="Cambria Math"/>
                  </w:rPr>
                  <m:t>-</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-2ab+</m:t>
                    </m:r>
                    <m:sSup>
                      <m:sSupPr>
                        <m:ctrlPr>
                          <w:rPr>
                            <w:rFonts w:ascii="Cambria Math" w:hAnsi="Cambria Math"/>
                            <w:i/>
                          </w:rPr>
                        </m:ctrlPr>
                      </m:sSupPr>
                      <m:e>
                        <m:r>
                          <w:rPr>
                            <w:rFonts w:ascii="Cambria Math" w:hAnsi="Cambria Math"/>
                          </w:rPr>
                          <m:t>b</m:t>
                        </m:r>
                      </m:e>
                      <m:sup>
                        <m:r>
                          <w:rPr>
                            <w:rFonts w:ascii="Cambria Math" w:hAnsi="Cambria Math"/>
                          </w:rPr>
                          <m:t>2</m:t>
                        </m:r>
                      </m:sup>
                    </m:sSup>
                  </m:e>
                </m:d>
                <m:r>
                  <w:rPr>
                    <w:rFonts w:ascii="Cambria Math" w:hAnsi="Cambria Math"/>
                  </w:rPr>
                  <m:t>=</m:t>
                </m:r>
              </m:oMath>
            </m:oMathPara>
          </w:p>
        </w:tc>
      </w:tr>
      <w:tr w:rsidR="00FE79A5" w:rsidRPr="00FE79A5" w:rsidTr="00FE79A5">
        <w:trPr>
          <w:trHeight w:val="860"/>
        </w:trPr>
        <w:tc>
          <w:tcPr>
            <w:tcW w:w="2376" w:type="dxa"/>
          </w:tcPr>
          <w:p w:rsidR="00FE79A5" w:rsidRPr="00FE79A5" w:rsidRDefault="00FE79A5" w:rsidP="00FE79A5">
            <w:pPr>
              <w:spacing w:line="240" w:lineRule="exact"/>
            </w:pPr>
          </w:p>
          <w:p w:rsidR="00FE79A5" w:rsidRPr="00FE79A5" w:rsidRDefault="00FE79A5" w:rsidP="00FE79A5">
            <w:pPr>
              <w:spacing w:line="240" w:lineRule="exact"/>
            </w:pPr>
          </w:p>
          <w:p w:rsidR="00FE79A5" w:rsidRDefault="00FE79A5" w:rsidP="00FE79A5">
            <w:pPr>
              <w:spacing w:line="240" w:lineRule="exact"/>
            </w:pPr>
          </w:p>
          <w:p w:rsidR="00A75ED4" w:rsidRDefault="00A75ED4" w:rsidP="00FE79A5">
            <w:pPr>
              <w:spacing w:line="240" w:lineRule="exact"/>
            </w:pPr>
          </w:p>
          <w:p w:rsidR="00A75ED4" w:rsidRPr="00FE79A5" w:rsidRDefault="00A75ED4" w:rsidP="00FE79A5">
            <w:pPr>
              <w:spacing w:line="240" w:lineRule="exact"/>
            </w:pPr>
          </w:p>
          <w:p w:rsidR="00FE79A5" w:rsidRPr="00FE79A5" w:rsidRDefault="00FE79A5" w:rsidP="00FE79A5">
            <w:pPr>
              <w:spacing w:line="240" w:lineRule="exact"/>
            </w:pPr>
          </w:p>
          <w:p w:rsidR="00FE79A5" w:rsidRPr="00FE79A5" w:rsidRDefault="00FE79A5" w:rsidP="00FE79A5">
            <w:pPr>
              <w:spacing w:line="240" w:lineRule="exact"/>
            </w:pPr>
          </w:p>
          <w:p w:rsidR="00FE79A5" w:rsidRPr="00FE79A5" w:rsidRDefault="00FE79A5" w:rsidP="00FE79A5">
            <w:pPr>
              <w:spacing w:line="240" w:lineRule="exact"/>
            </w:pPr>
          </w:p>
          <w:p w:rsidR="00FE79A5" w:rsidRPr="00FE79A5" w:rsidRDefault="00FE79A5" w:rsidP="00FE79A5">
            <w:pPr>
              <w:spacing w:line="240" w:lineRule="exact"/>
            </w:pPr>
          </w:p>
        </w:tc>
        <w:tc>
          <w:tcPr>
            <w:tcW w:w="3686" w:type="dxa"/>
          </w:tcPr>
          <w:p w:rsidR="00FE79A5" w:rsidRDefault="00FE79A5" w:rsidP="00FE79A5">
            <w:pPr>
              <w:spacing w:line="240" w:lineRule="exact"/>
            </w:pPr>
          </w:p>
          <w:p w:rsidR="00A75ED4" w:rsidRDefault="00A75ED4" w:rsidP="00FE79A5">
            <w:pPr>
              <w:spacing w:line="240" w:lineRule="exact"/>
            </w:pPr>
          </w:p>
          <w:p w:rsidR="00A75ED4" w:rsidRDefault="00A75ED4" w:rsidP="00FE79A5">
            <w:pPr>
              <w:spacing w:line="240" w:lineRule="exact"/>
            </w:pPr>
          </w:p>
          <w:p w:rsidR="00A75ED4" w:rsidRDefault="00A75ED4" w:rsidP="00FE79A5">
            <w:pPr>
              <w:spacing w:line="240" w:lineRule="exact"/>
            </w:pPr>
          </w:p>
          <w:p w:rsidR="00A75ED4" w:rsidRDefault="00A75ED4" w:rsidP="00FE79A5">
            <w:pPr>
              <w:spacing w:line="240" w:lineRule="exact"/>
            </w:pPr>
          </w:p>
          <w:p w:rsidR="00A75ED4" w:rsidRDefault="00A75ED4" w:rsidP="00FE79A5">
            <w:pPr>
              <w:spacing w:line="240" w:lineRule="exact"/>
            </w:pPr>
          </w:p>
          <w:p w:rsidR="00A75ED4" w:rsidRDefault="00A75ED4" w:rsidP="00FE79A5">
            <w:pPr>
              <w:spacing w:line="240" w:lineRule="exact"/>
            </w:pPr>
          </w:p>
          <w:p w:rsidR="00A75ED4" w:rsidRDefault="00A75ED4" w:rsidP="00FE79A5">
            <w:pPr>
              <w:spacing w:line="240" w:lineRule="exact"/>
            </w:pPr>
          </w:p>
          <w:p w:rsidR="00A75ED4" w:rsidRDefault="00A75ED4" w:rsidP="00FE79A5">
            <w:pPr>
              <w:spacing w:line="240" w:lineRule="exact"/>
            </w:pPr>
          </w:p>
          <w:p w:rsidR="00A75ED4" w:rsidRDefault="00A75ED4" w:rsidP="00FE79A5">
            <w:pPr>
              <w:spacing w:line="240" w:lineRule="exact"/>
            </w:pPr>
          </w:p>
          <w:p w:rsidR="00A75ED4" w:rsidRDefault="00A75ED4" w:rsidP="00FE79A5">
            <w:pPr>
              <w:spacing w:line="240" w:lineRule="exact"/>
            </w:pPr>
          </w:p>
          <w:p w:rsidR="00A75ED4" w:rsidRPr="00FE79A5" w:rsidRDefault="00A75ED4" w:rsidP="00FE79A5">
            <w:pPr>
              <w:spacing w:line="240" w:lineRule="exact"/>
            </w:pPr>
          </w:p>
        </w:tc>
        <w:tc>
          <w:tcPr>
            <w:tcW w:w="4111" w:type="dxa"/>
          </w:tcPr>
          <w:p w:rsidR="00FE79A5" w:rsidRPr="00FE79A5" w:rsidRDefault="00FE79A5" w:rsidP="00FE79A5">
            <w:pPr>
              <w:spacing w:line="240" w:lineRule="exact"/>
            </w:pPr>
          </w:p>
        </w:tc>
      </w:tr>
    </w:tbl>
    <w:p w:rsidR="00FE79A5" w:rsidRPr="00FE79A5" w:rsidRDefault="00FE79A5" w:rsidP="00FE79A5"/>
    <w:p w:rsidR="00FE79A5" w:rsidRPr="00FE79A5" w:rsidRDefault="00FE79A5" w:rsidP="00FE79A5">
      <w:r w:rsidRPr="00FE79A5">
        <w:t xml:space="preserve">Geben Sie nun die Terme in GeoGebra ein. Notieren Sie Ihre Ergebnisse und vergleichen Sie sie mit den Rechnerergebnissen </w:t>
      </w:r>
    </w:p>
    <w:p w:rsidR="00FE79A5" w:rsidRPr="00FE79A5" w:rsidRDefault="00FE79A5" w:rsidP="00FE79A5"/>
    <w:tbl>
      <w:tblPr>
        <w:tblStyle w:val="Tabellenraster"/>
        <w:tblW w:w="0" w:type="auto"/>
        <w:tblLook w:val="04A0" w:firstRow="1" w:lastRow="0" w:firstColumn="1" w:lastColumn="0" w:noHBand="0" w:noVBand="1"/>
      </w:tblPr>
      <w:tblGrid>
        <w:gridCol w:w="1101"/>
        <w:gridCol w:w="2268"/>
        <w:gridCol w:w="3543"/>
        <w:gridCol w:w="3402"/>
      </w:tblGrid>
      <w:tr w:rsidR="00FE79A5" w:rsidRPr="00FE79A5" w:rsidTr="00FE79A5">
        <w:tc>
          <w:tcPr>
            <w:tcW w:w="1101" w:type="dxa"/>
          </w:tcPr>
          <w:p w:rsidR="00FE79A5" w:rsidRPr="00FE79A5" w:rsidRDefault="00FE79A5" w:rsidP="00FE79A5">
            <w:pPr>
              <w:spacing w:line="240" w:lineRule="exact"/>
            </w:pPr>
          </w:p>
        </w:tc>
        <w:tc>
          <w:tcPr>
            <w:tcW w:w="2268" w:type="dxa"/>
          </w:tcPr>
          <w:p w:rsidR="00FE79A5" w:rsidRPr="00FE79A5" w:rsidRDefault="00FE79A5" w:rsidP="00FE79A5">
            <w:pPr>
              <w:spacing w:line="240" w:lineRule="exact"/>
            </w:pPr>
            <m:oMathPara>
              <m:oMath>
                <m:r>
                  <w:rPr>
                    <w:rFonts w:ascii="Cambria Math" w:hAnsi="Cambria Math"/>
                  </w:rPr>
                  <m:t>2ab-a</m:t>
                </m:r>
                <m:d>
                  <m:dPr>
                    <m:ctrlPr>
                      <w:rPr>
                        <w:rFonts w:ascii="Cambria Math" w:hAnsi="Cambria Math"/>
                        <w:i/>
                      </w:rPr>
                    </m:ctrlPr>
                  </m:dPr>
                  <m:e>
                    <m:r>
                      <w:rPr>
                        <w:rFonts w:ascii="Cambria Math" w:hAnsi="Cambria Math"/>
                      </w:rPr>
                      <m:t>b+1</m:t>
                    </m:r>
                  </m:e>
                </m:d>
                <m:r>
                  <w:rPr>
                    <w:rFonts w:ascii="Cambria Math" w:hAnsi="Cambria Math"/>
                  </w:rPr>
                  <m:t>=</m:t>
                </m:r>
              </m:oMath>
            </m:oMathPara>
          </w:p>
        </w:tc>
        <w:tc>
          <w:tcPr>
            <w:tcW w:w="3543" w:type="dxa"/>
          </w:tcPr>
          <w:p w:rsidR="00FE79A5" w:rsidRPr="00FE79A5" w:rsidRDefault="00EC790E" w:rsidP="00FE79A5">
            <w:pPr>
              <w:spacing w:line="240" w:lineRule="exact"/>
            </w:pPr>
            <m:oMathPara>
              <m:oMath>
                <m:d>
                  <m:dPr>
                    <m:ctrlPr>
                      <w:rPr>
                        <w:rFonts w:ascii="Cambria Math" w:hAnsi="Cambria Math"/>
                        <w:i/>
                      </w:rPr>
                    </m:ctrlPr>
                  </m:dPr>
                  <m:e>
                    <m:r>
                      <w:rPr>
                        <w:rFonts w:ascii="Cambria Math" w:hAnsi="Cambria Math"/>
                      </w:rPr>
                      <m:t>a+b</m:t>
                    </m:r>
                  </m:e>
                </m:d>
                <m:d>
                  <m:dPr>
                    <m:ctrlPr>
                      <w:rPr>
                        <w:rFonts w:ascii="Cambria Math" w:hAnsi="Cambria Math"/>
                        <w:i/>
                      </w:rPr>
                    </m:ctrlPr>
                  </m:dPr>
                  <m:e>
                    <m:r>
                      <w:rPr>
                        <w:rFonts w:ascii="Cambria Math" w:hAnsi="Cambria Math"/>
                      </w:rPr>
                      <m:t>a+b</m:t>
                    </m:r>
                  </m:e>
                </m:d>
                <m:r>
                  <w:rPr>
                    <w:rFonts w:ascii="Cambria Math" w:hAnsi="Cambria Math"/>
                  </w:rPr>
                  <m:t>-</m:t>
                </m:r>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-ab-b=</m:t>
                </m:r>
              </m:oMath>
            </m:oMathPara>
          </w:p>
        </w:tc>
        <w:tc>
          <w:tcPr>
            <w:tcW w:w="3402" w:type="dxa"/>
          </w:tcPr>
          <w:p w:rsidR="00FE79A5" w:rsidRPr="00FE79A5" w:rsidRDefault="00EC790E" w:rsidP="00FE79A5">
            <w:pPr>
              <w:spacing w:line="240" w:lineRule="exact"/>
            </w:pPr>
            <m:oMathPara>
              <m:oMath>
                <m:sSup>
                  <m:sSupPr>
                    <m:ctrlPr>
                      <w:rPr>
                        <w:rFonts w:ascii="Cambria Math" w:hAnsi="Cambria Math"/>
                        <w:i/>
                      </w:rPr>
                    </m:ctrlPr>
                  </m:sSupPr>
                  <m:e>
                    <m:d>
                      <m:dPr>
                        <m:ctrlPr>
                          <w:rPr>
                            <w:rFonts w:ascii="Cambria Math" w:hAnsi="Cambria Math"/>
                            <w:i/>
                          </w:rPr>
                        </m:ctrlPr>
                      </m:dPr>
                      <m:e>
                        <m:r>
                          <w:rPr>
                            <w:rFonts w:ascii="Cambria Math" w:hAnsi="Cambria Math"/>
                          </w:rPr>
                          <m:t>a-b</m:t>
                        </m:r>
                      </m:e>
                    </m:d>
                  </m:e>
                  <m:sup>
                    <m:r>
                      <w:rPr>
                        <w:rFonts w:ascii="Cambria Math" w:hAnsi="Cambria Math"/>
                      </w:rPr>
                      <m:t>2</m:t>
                    </m:r>
                  </m:sup>
                </m:sSup>
                <m:r>
                  <w:rPr>
                    <w:rFonts w:ascii="Cambria Math" w:hAnsi="Cambria Math"/>
                  </w:rPr>
                  <m:t>-</m:t>
                </m:r>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2</m:t>
                        </m:r>
                      </m:sup>
                    </m:sSup>
                    <m:r>
                      <w:rPr>
                        <w:rFonts w:ascii="Cambria Math" w:hAnsi="Cambria Math"/>
                      </w:rPr>
                      <m:t>-2ab+</m:t>
                    </m:r>
                    <m:sSup>
                      <m:sSupPr>
                        <m:ctrlPr>
                          <w:rPr>
                            <w:rFonts w:ascii="Cambria Math" w:hAnsi="Cambria Math"/>
                            <w:i/>
                          </w:rPr>
                        </m:ctrlPr>
                      </m:sSupPr>
                      <m:e>
                        <m:r>
                          <w:rPr>
                            <w:rFonts w:ascii="Cambria Math" w:hAnsi="Cambria Math"/>
                          </w:rPr>
                          <m:t>b</m:t>
                        </m:r>
                      </m:e>
                      <m:sup>
                        <m:r>
                          <w:rPr>
                            <w:rFonts w:ascii="Cambria Math" w:hAnsi="Cambria Math"/>
                          </w:rPr>
                          <m:t>2</m:t>
                        </m:r>
                      </m:sup>
                    </m:sSup>
                  </m:e>
                </m:d>
                <m:r>
                  <w:rPr>
                    <w:rFonts w:ascii="Cambria Math" w:hAnsi="Cambria Math"/>
                  </w:rPr>
                  <m:t>=</m:t>
                </m:r>
              </m:oMath>
            </m:oMathPara>
          </w:p>
        </w:tc>
      </w:tr>
      <w:tr w:rsidR="00FE79A5" w:rsidRPr="00FE79A5" w:rsidTr="00FE79A5">
        <w:trPr>
          <w:trHeight w:val="860"/>
        </w:trPr>
        <w:tc>
          <w:tcPr>
            <w:tcW w:w="1101" w:type="dxa"/>
          </w:tcPr>
          <w:p w:rsidR="00FE79A5" w:rsidRPr="00FE79A5" w:rsidRDefault="00FE79A5" w:rsidP="00FE79A5">
            <w:pPr>
              <w:spacing w:line="240" w:lineRule="exact"/>
            </w:pPr>
            <w:r w:rsidRPr="00FE79A5">
              <w:t>Rechner-ergebnis</w:t>
            </w:r>
          </w:p>
          <w:p w:rsidR="00FE79A5" w:rsidRPr="00FE79A5" w:rsidRDefault="00FE79A5" w:rsidP="00FE79A5">
            <w:pPr>
              <w:spacing w:line="240" w:lineRule="exact"/>
            </w:pPr>
            <w:r w:rsidRPr="00FE79A5">
              <w:t>[</w:t>
            </w:r>
            <w:proofErr w:type="spellStart"/>
            <w:r w:rsidRPr="00FE79A5">
              <w:t>enter</w:t>
            </w:r>
            <w:proofErr w:type="spellEnd"/>
            <w:r w:rsidRPr="00FE79A5">
              <w:t>]</w:t>
            </w:r>
          </w:p>
        </w:tc>
        <w:tc>
          <w:tcPr>
            <w:tcW w:w="2268" w:type="dxa"/>
          </w:tcPr>
          <w:p w:rsidR="00FE79A5" w:rsidRPr="00FE79A5" w:rsidRDefault="00FE79A5" w:rsidP="00FE79A5">
            <w:pPr>
              <w:spacing w:line="240" w:lineRule="exact"/>
            </w:pPr>
          </w:p>
        </w:tc>
        <w:tc>
          <w:tcPr>
            <w:tcW w:w="3543" w:type="dxa"/>
          </w:tcPr>
          <w:p w:rsidR="00FE79A5" w:rsidRPr="00FE79A5" w:rsidRDefault="00FE79A5" w:rsidP="00FE79A5">
            <w:pPr>
              <w:spacing w:line="240" w:lineRule="exact"/>
            </w:pPr>
          </w:p>
        </w:tc>
        <w:tc>
          <w:tcPr>
            <w:tcW w:w="3402" w:type="dxa"/>
          </w:tcPr>
          <w:p w:rsidR="00FE79A5" w:rsidRPr="00FE79A5" w:rsidRDefault="00FE79A5" w:rsidP="00FE79A5">
            <w:pPr>
              <w:spacing w:line="240" w:lineRule="exact"/>
            </w:pPr>
          </w:p>
          <w:p w:rsidR="00FE79A5" w:rsidRPr="00FE79A5" w:rsidRDefault="00FE79A5" w:rsidP="00FE79A5">
            <w:pPr>
              <w:spacing w:line="240" w:lineRule="exact"/>
            </w:pPr>
          </w:p>
        </w:tc>
      </w:tr>
      <w:tr w:rsidR="00FE79A5" w:rsidRPr="00FE79A5" w:rsidTr="00FE79A5">
        <w:trPr>
          <w:trHeight w:val="860"/>
        </w:trPr>
        <w:tc>
          <w:tcPr>
            <w:tcW w:w="1101" w:type="dxa"/>
          </w:tcPr>
          <w:p w:rsidR="00FE79A5" w:rsidRPr="00FE79A5" w:rsidRDefault="00FE79A5" w:rsidP="00FE79A5">
            <w:pPr>
              <w:spacing w:line="240" w:lineRule="exact"/>
            </w:pPr>
            <w:r w:rsidRPr="00FE79A5">
              <w:t>stimmt über ein</w:t>
            </w:r>
          </w:p>
        </w:tc>
        <w:tc>
          <w:tcPr>
            <w:tcW w:w="2268" w:type="dxa"/>
          </w:tcPr>
          <w:p w:rsidR="00FE79A5" w:rsidRPr="00FE79A5" w:rsidRDefault="00FE79A5" w:rsidP="00FE79A5">
            <w:pPr>
              <w:spacing w:line="240" w:lineRule="exact"/>
            </w:pPr>
            <w:r w:rsidRPr="00FE79A5">
              <w:t>□ Ja      □ Nein</w:t>
            </w:r>
          </w:p>
        </w:tc>
        <w:tc>
          <w:tcPr>
            <w:tcW w:w="3543" w:type="dxa"/>
          </w:tcPr>
          <w:p w:rsidR="00FE79A5" w:rsidRPr="00FE79A5" w:rsidRDefault="00FE79A5" w:rsidP="00FE79A5">
            <w:pPr>
              <w:spacing w:line="240" w:lineRule="exact"/>
            </w:pPr>
            <w:r w:rsidRPr="00FE79A5">
              <w:t>□ Ja      □ Nein</w:t>
            </w:r>
          </w:p>
        </w:tc>
        <w:tc>
          <w:tcPr>
            <w:tcW w:w="3402" w:type="dxa"/>
          </w:tcPr>
          <w:p w:rsidR="00FE79A5" w:rsidRPr="00FE79A5" w:rsidRDefault="00FE79A5" w:rsidP="00FE79A5">
            <w:pPr>
              <w:spacing w:line="240" w:lineRule="exact"/>
            </w:pPr>
            <w:r w:rsidRPr="00FE79A5">
              <w:t>□ Ja      □ Nein</w:t>
            </w:r>
          </w:p>
        </w:tc>
      </w:tr>
    </w:tbl>
    <w:p w:rsidR="00FE79A5" w:rsidRPr="00FE79A5" w:rsidRDefault="00FE79A5" w:rsidP="00FE79A5"/>
    <w:p w:rsidR="00FE79A5" w:rsidRDefault="00FE79A5" w:rsidP="00FE79A5">
      <w:r w:rsidRPr="00FE79A5">
        <w:t xml:space="preserve">Nehmen Sie sich etwa Zeit, um darüber nachzudenken, woher die Unterschiede kommen könnten. </w:t>
      </w:r>
      <w:r w:rsidR="00723E26">
        <w:t>Lesen Sie erst dann weiter!</w:t>
      </w:r>
    </w:p>
    <w:p w:rsidR="00A75ED4" w:rsidRPr="00FE79A5" w:rsidRDefault="00A75ED4" w:rsidP="00FE79A5"/>
    <w:tbl>
      <w:tblPr>
        <w:tblStyle w:val="Tabellenraster"/>
        <w:tblW w:w="9940"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A75ED4" w:rsidRPr="00FE79A5" w:rsidTr="00A75ED4">
        <w:trPr>
          <w:trHeight w:hRule="exact" w:val="284"/>
        </w:trPr>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r>
      <w:tr w:rsidR="00A75ED4" w:rsidRPr="00FE79A5" w:rsidTr="00A75ED4">
        <w:trPr>
          <w:trHeight w:hRule="exact" w:val="284"/>
        </w:trPr>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r>
      <w:tr w:rsidR="00A75ED4" w:rsidRPr="00FE79A5" w:rsidTr="00A75ED4">
        <w:trPr>
          <w:trHeight w:hRule="exact" w:val="284"/>
        </w:trPr>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r>
      <w:tr w:rsidR="00A75ED4" w:rsidRPr="00FE79A5" w:rsidTr="00A75ED4">
        <w:trPr>
          <w:trHeight w:hRule="exact" w:val="284"/>
        </w:trPr>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r>
      <w:tr w:rsidR="00A75ED4" w:rsidRPr="00FE79A5" w:rsidTr="00A75ED4">
        <w:trPr>
          <w:trHeight w:hRule="exact" w:val="284"/>
        </w:trPr>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r>
      <w:tr w:rsidR="00A75ED4" w:rsidRPr="00FE79A5" w:rsidTr="00A75ED4">
        <w:trPr>
          <w:trHeight w:hRule="exact" w:val="284"/>
        </w:trPr>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r>
      <w:tr w:rsidR="00A75ED4" w:rsidRPr="00FE79A5" w:rsidTr="00A75ED4">
        <w:trPr>
          <w:trHeight w:hRule="exact" w:val="284"/>
        </w:trPr>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r>
      <w:tr w:rsidR="00A75ED4" w:rsidRPr="00FE79A5" w:rsidTr="00A75ED4">
        <w:trPr>
          <w:trHeight w:hRule="exact" w:val="284"/>
        </w:trPr>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c>
          <w:tcPr>
            <w:tcW w:w="284" w:type="dxa"/>
          </w:tcPr>
          <w:p w:rsidR="00A75ED4" w:rsidRPr="00FE79A5" w:rsidRDefault="00A75ED4" w:rsidP="00FE79A5">
            <w:pPr>
              <w:spacing w:line="240" w:lineRule="exact"/>
            </w:pPr>
          </w:p>
        </w:tc>
      </w:tr>
      <w:tr w:rsidR="00A75ED4" w:rsidRPr="00FE79A5" w:rsidTr="00A75ED4">
        <w:trPr>
          <w:trHeight w:hRule="exact" w:val="284"/>
        </w:trPr>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c>
          <w:tcPr>
            <w:tcW w:w="284" w:type="dxa"/>
            <w:tcBorders>
              <w:bottom w:val="single" w:sz="4" w:space="0" w:color="auto"/>
            </w:tcBorders>
          </w:tcPr>
          <w:p w:rsidR="00A75ED4" w:rsidRPr="00FE79A5" w:rsidRDefault="00A75ED4" w:rsidP="00FE79A5">
            <w:pPr>
              <w:spacing w:line="240" w:lineRule="exact"/>
            </w:pPr>
          </w:p>
        </w:tc>
      </w:tr>
      <w:tr w:rsidR="00A75ED4" w:rsidRPr="00FE79A5" w:rsidTr="00A75ED4">
        <w:trPr>
          <w:trHeight w:hRule="exact" w:val="284"/>
        </w:trPr>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c>
          <w:tcPr>
            <w:tcW w:w="284" w:type="dxa"/>
            <w:tcBorders>
              <w:top w:val="single" w:sz="4" w:space="0" w:color="auto"/>
              <w:left w:val="single" w:sz="4" w:space="0" w:color="auto"/>
              <w:bottom w:val="single" w:sz="4" w:space="0" w:color="auto"/>
              <w:right w:val="single" w:sz="4" w:space="0" w:color="auto"/>
            </w:tcBorders>
          </w:tcPr>
          <w:p w:rsidR="00A75ED4" w:rsidRPr="00FE79A5" w:rsidRDefault="00A75ED4" w:rsidP="00FE79A5">
            <w:pPr>
              <w:spacing w:line="240" w:lineRule="exact"/>
            </w:pPr>
          </w:p>
        </w:tc>
      </w:tr>
    </w:tbl>
    <w:p w:rsidR="00FE79A5" w:rsidRPr="009F7BA7" w:rsidRDefault="00FE79A5" w:rsidP="00FE79A5">
      <w:pPr>
        <w:pStyle w:val="Textkrper-Erstzeileneinzug"/>
        <w:rPr>
          <w:lang w:eastAsia="de-DE"/>
        </w:rPr>
      </w:pPr>
    </w:p>
    <w:p w:rsidR="00FE79A5" w:rsidRDefault="00FE79A5"/>
    <w:p w:rsidR="00FE79A5" w:rsidRDefault="00FE79A5"/>
    <w:p w:rsidR="00A75ED4" w:rsidRDefault="00A75ED4" w:rsidP="00A75ED4">
      <w:pPr>
        <w:ind w:left="1134" w:hanging="1134"/>
      </w:pPr>
      <w:r>
        <w:t xml:space="preserve">Achtung: </w:t>
      </w:r>
      <w:r>
        <w:tab/>
      </w:r>
      <w:r w:rsidR="00FE79A5" w:rsidRPr="00FE79A5">
        <w:t xml:space="preserve">Will man zwei Variablen </w:t>
      </w:r>
      <w:r w:rsidR="00FE79A5" w:rsidRPr="00FE79A5">
        <w:rPr>
          <w:b/>
        </w:rPr>
        <w:t>a</w:t>
      </w:r>
      <w:r w:rsidR="00FE79A5" w:rsidRPr="00FE79A5">
        <w:t xml:space="preserve"> und </w:t>
      </w:r>
      <w:r w:rsidR="00FE79A5" w:rsidRPr="00FE79A5">
        <w:rPr>
          <w:b/>
        </w:rPr>
        <w:t xml:space="preserve">b </w:t>
      </w:r>
      <w:r w:rsidR="00FE79A5" w:rsidRPr="00FE79A5">
        <w:t>miteinander multiplizieren, so muss man diese durch einen „</w:t>
      </w:r>
      <w:proofErr w:type="spellStart"/>
      <w:r w:rsidR="00FE79A5" w:rsidRPr="00FE79A5">
        <w:rPr>
          <w:b/>
        </w:rPr>
        <w:t>Malpunkt</w:t>
      </w:r>
      <w:proofErr w:type="spellEnd"/>
      <w:r w:rsidR="00FE79A5" w:rsidRPr="00FE79A5">
        <w:t xml:space="preserve">“ trennen. Gibt </w:t>
      </w:r>
      <w:r w:rsidR="00723E26">
        <w:t>man</w:t>
      </w:r>
      <w:r w:rsidR="00FE79A5" w:rsidRPr="00FE79A5">
        <w:t xml:space="preserve"> nur [</w:t>
      </w:r>
      <w:r w:rsidR="00FE79A5" w:rsidRPr="00FE79A5">
        <w:rPr>
          <w:b/>
        </w:rPr>
        <w:t>ab</w:t>
      </w:r>
      <w:r w:rsidR="00FE79A5" w:rsidRPr="00FE79A5">
        <w:t>] ein, interpretiert GeoGebra die</w:t>
      </w:r>
      <w:r w:rsidR="00723E26">
        <w:t>s</w:t>
      </w:r>
      <w:r w:rsidR="00FE79A5" w:rsidRPr="00FE79A5">
        <w:t xml:space="preserve"> als eine neue Variable ‚</w:t>
      </w:r>
      <w:r w:rsidR="00FE79A5" w:rsidRPr="00FE79A5">
        <w:rPr>
          <w:b/>
        </w:rPr>
        <w:t>ab</w:t>
      </w:r>
      <w:r w:rsidR="00FE79A5" w:rsidRPr="00FE79A5">
        <w:t>‘.</w:t>
      </w:r>
    </w:p>
    <w:p w:rsidR="00A75ED4" w:rsidRDefault="00A75ED4" w:rsidP="00A75ED4">
      <w:pPr>
        <w:ind w:left="1134" w:hanging="1134"/>
      </w:pPr>
    </w:p>
    <w:p w:rsidR="00FE79A5" w:rsidRDefault="00A75ED4" w:rsidP="00A75ED4">
      <w:pPr>
        <w:ind w:left="1134" w:hanging="1134"/>
      </w:pPr>
      <w:r>
        <w:rPr>
          <w:noProof/>
          <w:lang w:eastAsia="de-DE"/>
        </w:rPr>
        <w:drawing>
          <wp:anchor distT="0" distB="0" distL="114300" distR="114300" simplePos="0" relativeHeight="251588096" behindDoc="1" locked="0" layoutInCell="1" allowOverlap="1" wp14:anchorId="058266B9" wp14:editId="76AB7FB3">
            <wp:simplePos x="0" y="0"/>
            <wp:positionH relativeFrom="column">
              <wp:posOffset>-88900</wp:posOffset>
            </wp:positionH>
            <wp:positionV relativeFrom="paragraph">
              <wp:posOffset>100965</wp:posOffset>
            </wp:positionV>
            <wp:extent cx="435610" cy="435610"/>
            <wp:effectExtent l="0" t="0" r="2540" b="2540"/>
            <wp:wrapTight wrapText="bothSides">
              <wp:wrapPolygon edited="0">
                <wp:start x="0" y="0"/>
                <wp:lineTo x="0" y="20781"/>
                <wp:lineTo x="20781" y="20781"/>
                <wp:lineTo x="20781" y="0"/>
                <wp:lineTo x="0" y="0"/>
              </wp:wrapPolygon>
            </wp:wrapTight>
            <wp:docPr id="13" name="Grafik 13" descr="Bild in Originalgröße anze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in Originalgröße anzeig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610" cy="435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79A5" w:rsidRDefault="00A75ED4">
      <w:r w:rsidRPr="0068733E">
        <w:t xml:space="preserve">Notieren Sie sich in Ihr </w:t>
      </w:r>
      <w:proofErr w:type="spellStart"/>
      <w:r w:rsidRPr="0068733E">
        <w:t>GeoGebraheft</w:t>
      </w:r>
      <w:proofErr w:type="spellEnd"/>
      <w:r w:rsidRPr="0068733E">
        <w:t>, was Sie gelernt haben</w:t>
      </w:r>
      <w:r>
        <w:rPr>
          <w:noProof/>
        </w:rPr>
        <w:t xml:space="preserve"> </w:t>
      </w:r>
      <w:r w:rsidR="00FE79A5">
        <w:br w:type="page"/>
      </w:r>
    </w:p>
    <w:p w:rsidR="00FE79A5" w:rsidRPr="00FE79A5" w:rsidRDefault="00FE79A5" w:rsidP="00FE79A5">
      <w:pPr>
        <w:rPr>
          <w:b/>
        </w:rPr>
      </w:pPr>
      <w:r w:rsidRPr="00FE79A5">
        <w:rPr>
          <w:b/>
        </w:rPr>
        <w:lastRenderedPageBreak/>
        <w:t>Herausforderung 4:   Spiegelzahlen</w:t>
      </w:r>
    </w:p>
    <w:p w:rsidR="00FE79A5" w:rsidRPr="00FE79A5" w:rsidRDefault="00FE79A5" w:rsidP="00FE79A5">
      <w:pPr>
        <w:rPr>
          <w:b/>
        </w:rPr>
      </w:pPr>
      <w:r w:rsidRPr="00FE79A5">
        <w:rPr>
          <w:noProof/>
          <w:lang w:eastAsia="de-DE"/>
        </w:rPr>
        <mc:AlternateContent>
          <mc:Choice Requires="wps">
            <w:drawing>
              <wp:anchor distT="0" distB="0" distL="114300" distR="114300" simplePos="0" relativeHeight="251639296" behindDoc="0" locked="0" layoutInCell="1" allowOverlap="1" wp14:anchorId="3CDA80AA" wp14:editId="2586C237">
                <wp:simplePos x="0" y="0"/>
                <wp:positionH relativeFrom="column">
                  <wp:posOffset>-17780</wp:posOffset>
                </wp:positionH>
                <wp:positionV relativeFrom="paragraph">
                  <wp:posOffset>115570</wp:posOffset>
                </wp:positionV>
                <wp:extent cx="3442335" cy="2065020"/>
                <wp:effectExtent l="0" t="0" r="5715" b="0"/>
                <wp:wrapNone/>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2335" cy="2065020"/>
                        </a:xfrm>
                        <a:prstGeom prst="rect">
                          <a:avLst/>
                        </a:prstGeom>
                        <a:solidFill>
                          <a:srgbClr val="FFFFFF"/>
                        </a:solidFill>
                        <a:ln w="9525">
                          <a:noFill/>
                          <a:miter lim="800000"/>
                          <a:headEnd/>
                          <a:tailEnd/>
                        </a:ln>
                      </wps:spPr>
                      <wps:txbx>
                        <w:txbxContent>
                          <w:p w:rsidR="00EC790E" w:rsidRDefault="00EC790E" w:rsidP="00FE79A5">
                            <w:pPr>
                              <w:spacing w:line="240" w:lineRule="auto"/>
                              <w:rPr>
                                <w:i/>
                              </w:rPr>
                            </w:pPr>
                            <w:r>
                              <w:rPr>
                                <w:i/>
                              </w:rPr>
                              <w:t>Spiegelwörter (auch Palindrome genannt) sind Wörter, die von vorne und hinten gelesen eine sinnvolle Bedeutung ergeben, wie  z.B.</w:t>
                            </w:r>
                          </w:p>
                          <w:p w:rsidR="00EC790E" w:rsidRDefault="00EC790E" w:rsidP="00FE79A5">
                            <w:pPr>
                              <w:spacing w:line="240" w:lineRule="auto"/>
                              <w:rPr>
                                <w:i/>
                              </w:rPr>
                            </w:pPr>
                          </w:p>
                          <w:p w:rsidR="00EC790E" w:rsidRDefault="00EC790E" w:rsidP="00FE79A5">
                            <w:pPr>
                              <w:spacing w:line="240" w:lineRule="auto"/>
                              <w:rPr>
                                <w:i/>
                              </w:rPr>
                            </w:pPr>
                            <w:r>
                              <w:rPr>
                                <w:i/>
                              </w:rPr>
                              <w:t>Not – Ton</w:t>
                            </w:r>
                          </w:p>
                          <w:p w:rsidR="00EC790E" w:rsidRDefault="00EC790E" w:rsidP="00FE79A5">
                            <w:pPr>
                              <w:spacing w:line="240" w:lineRule="auto"/>
                              <w:rPr>
                                <w:i/>
                              </w:rPr>
                            </w:pPr>
                            <w:r>
                              <w:rPr>
                                <w:i/>
                              </w:rPr>
                              <w:t>Nenner – rennen</w:t>
                            </w:r>
                          </w:p>
                          <w:p w:rsidR="00EC790E" w:rsidRDefault="00EC790E" w:rsidP="00FE79A5">
                            <w:pPr>
                              <w:spacing w:line="240" w:lineRule="auto"/>
                              <w:rPr>
                                <w:i/>
                              </w:rPr>
                            </w:pPr>
                            <w:r>
                              <w:rPr>
                                <w:i/>
                              </w:rPr>
                              <w:t>ASU – USA</w:t>
                            </w:r>
                          </w:p>
                          <w:p w:rsidR="00EC790E" w:rsidRDefault="00EC790E" w:rsidP="00FE79A5">
                            <w:pPr>
                              <w:spacing w:line="240" w:lineRule="auto"/>
                              <w:rPr>
                                <w:i/>
                              </w:rPr>
                            </w:pPr>
                          </w:p>
                          <w:p w:rsidR="00EC790E" w:rsidRDefault="00EC790E" w:rsidP="00FE79A5">
                            <w:pPr>
                              <w:spacing w:line="240" w:lineRule="auto"/>
                              <w:rPr>
                                <w:i/>
                              </w:rPr>
                            </w:pPr>
                            <w:r>
                              <w:rPr>
                                <w:i/>
                              </w:rPr>
                              <w:t>Entsprechend lassen sich auch Spiegelzahlen bilden wie z.B.  123  und 321.</w:t>
                            </w:r>
                          </w:p>
                          <w:p w:rsidR="00EC790E" w:rsidRDefault="00EC790E" w:rsidP="00FE79A5">
                            <w:pPr>
                              <w:spacing w:line="240" w:lineRule="auto"/>
                              <w:rPr>
                                <w:i/>
                              </w:rPr>
                            </w:pPr>
                          </w:p>
                          <w:p w:rsidR="00EC790E" w:rsidRDefault="00EC790E" w:rsidP="00FE79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DA80AA" id="_x0000_s1035" type="#_x0000_t202" style="position:absolute;margin-left:-1.4pt;margin-top:9.1pt;width:271.05pt;height:162.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x4JAIAACQEAAAOAAAAZHJzL2Uyb0RvYy54bWysU9uO2yAQfa/Uf0C8N3acZLux4qy22aaq&#10;tL1Iu/0AjHGMCgwFEjv9+h1wkkbbt6o8IGCGw5lzhtXdoBU5COclmIpOJzklwnBopNlV9Mfz9t0t&#10;JT4w0zAFRlT0KDy9W799s+ptKQroQDXCEQQxvuxtRbsQbJllnndCMz8BKwwGW3CaBdy6XdY41iO6&#10;VlmR5zdZD66xDrjwHk8fxiBdJ/y2FTx8a1svAlEVRW4hzS7NdZyz9YqVO8dsJ/mJBvsHFppJg49e&#10;oB5YYGTv5F9QWnIHHtow4aAzaFvJRaoBq5nmr6p56pgVqRYUx9uLTP7/wfKvh++OyAa9W1BimEaP&#10;nsUQWqEaUkR5eutLzHqymBeGDzBgairV20fgPz0xsOmY2Yl756DvBGuQ3jTezK6ujjg+gtT9F2jw&#10;GbYPkICG1umoHapBEB1tOl6sQSqE4+FsPi9mM6TIMVbkN4u8SOZlrDxft86HTwI0iYuKOvQ+wbPD&#10;ow+RDivPKfE1D0o2W6lU2rhdvVGOHBj2yTaNVMGrNGVIX9HlolgkZAPxfmohLQP2sZK6ord5HGNn&#10;RTk+mialBCbVuEYmypz0iZKM4oShHpITy7PsNTRHFMzB2Lb4zXDRgftNSY8tW1H/a8+coER9Nij6&#10;cjqfxx5Pm/niPSpE3HWkvo4wwxGqooGScbkJ6V9EOQzcozmtTLJFF0cmJ8rYiknN07eJvX69T1l/&#10;Pvf6BQAA//8DAFBLAwQUAAYACAAAACEArEE63N4AAAAJAQAADwAAAGRycy9kb3ducmV2LnhtbEyP&#10;zW6DMBCE75X6DtZW6qVKTIH8EUzUVmrVa9I8wIIdQMFrhJ1A3r7bU3PcmdHMt/lusp24msG3jhS8&#10;ziMQhiqnW6oVHH8+Z2sQPiBp7BwZBTfjYVc8PuSYaTfS3lwPoRZcQj5DBU0IfSalrxpj0c9db4i9&#10;kxssBj6HWuoBRy63nYyjaCkttsQLDfbmozHV+XCxCk7f48tiM5Zf4bjap8t3bFeluyn1/DS9bUEE&#10;M4X/MPzhMzoUzFS6C2kvOgWzmMkD6+sYBPuLZJOAKBUkaZKCLHJ5/0HxCwAA//8DAFBLAQItABQA&#10;BgAIAAAAIQC2gziS/gAAAOEBAAATAAAAAAAAAAAAAAAAAAAAAABbQ29udGVudF9UeXBlc10ueG1s&#10;UEsBAi0AFAAGAAgAAAAhADj9If/WAAAAlAEAAAsAAAAAAAAAAAAAAAAALwEAAF9yZWxzLy5yZWxz&#10;UEsBAi0AFAAGAAgAAAAhAP67PHgkAgAAJAQAAA4AAAAAAAAAAAAAAAAALgIAAGRycy9lMm9Eb2Mu&#10;eG1sUEsBAi0AFAAGAAgAAAAhAKxBOtzeAAAACQEAAA8AAAAAAAAAAAAAAAAAfgQAAGRycy9kb3du&#10;cmV2LnhtbFBLBQYAAAAABAAEAPMAAACJBQAAAAA=&#10;" stroked="f">
                <v:textbox>
                  <w:txbxContent>
                    <w:p w:rsidR="00EC790E" w:rsidRDefault="00EC790E" w:rsidP="00FE79A5">
                      <w:pPr>
                        <w:spacing w:line="240" w:lineRule="auto"/>
                        <w:rPr>
                          <w:i/>
                        </w:rPr>
                      </w:pPr>
                      <w:r>
                        <w:rPr>
                          <w:i/>
                        </w:rPr>
                        <w:t>Spiegelwörter (auch Palindrome genannt) sind Wörter, die von vorne und hinten gelesen eine sinnvolle Bedeutung ergeben, wie  z.B.</w:t>
                      </w:r>
                    </w:p>
                    <w:p w:rsidR="00EC790E" w:rsidRDefault="00EC790E" w:rsidP="00FE79A5">
                      <w:pPr>
                        <w:spacing w:line="240" w:lineRule="auto"/>
                        <w:rPr>
                          <w:i/>
                        </w:rPr>
                      </w:pPr>
                    </w:p>
                    <w:p w:rsidR="00EC790E" w:rsidRDefault="00EC790E" w:rsidP="00FE79A5">
                      <w:pPr>
                        <w:spacing w:line="240" w:lineRule="auto"/>
                        <w:rPr>
                          <w:i/>
                        </w:rPr>
                      </w:pPr>
                      <w:r>
                        <w:rPr>
                          <w:i/>
                        </w:rPr>
                        <w:t>Not – Ton</w:t>
                      </w:r>
                    </w:p>
                    <w:p w:rsidR="00EC790E" w:rsidRDefault="00EC790E" w:rsidP="00FE79A5">
                      <w:pPr>
                        <w:spacing w:line="240" w:lineRule="auto"/>
                        <w:rPr>
                          <w:i/>
                        </w:rPr>
                      </w:pPr>
                      <w:r>
                        <w:rPr>
                          <w:i/>
                        </w:rPr>
                        <w:t>Nenner – rennen</w:t>
                      </w:r>
                    </w:p>
                    <w:p w:rsidR="00EC790E" w:rsidRDefault="00EC790E" w:rsidP="00FE79A5">
                      <w:pPr>
                        <w:spacing w:line="240" w:lineRule="auto"/>
                        <w:rPr>
                          <w:i/>
                        </w:rPr>
                      </w:pPr>
                      <w:r>
                        <w:rPr>
                          <w:i/>
                        </w:rPr>
                        <w:t>ASU – USA</w:t>
                      </w:r>
                    </w:p>
                    <w:p w:rsidR="00EC790E" w:rsidRDefault="00EC790E" w:rsidP="00FE79A5">
                      <w:pPr>
                        <w:spacing w:line="240" w:lineRule="auto"/>
                        <w:rPr>
                          <w:i/>
                        </w:rPr>
                      </w:pPr>
                    </w:p>
                    <w:p w:rsidR="00EC790E" w:rsidRDefault="00EC790E" w:rsidP="00FE79A5">
                      <w:pPr>
                        <w:spacing w:line="240" w:lineRule="auto"/>
                        <w:rPr>
                          <w:i/>
                        </w:rPr>
                      </w:pPr>
                      <w:r>
                        <w:rPr>
                          <w:i/>
                        </w:rPr>
                        <w:t>Entsprechend lassen sich auch Spiegelzahlen bilden wie z.B.  123  und 321.</w:t>
                      </w:r>
                    </w:p>
                    <w:p w:rsidR="00EC790E" w:rsidRDefault="00EC790E" w:rsidP="00FE79A5">
                      <w:pPr>
                        <w:spacing w:line="240" w:lineRule="auto"/>
                        <w:rPr>
                          <w:i/>
                        </w:rPr>
                      </w:pPr>
                    </w:p>
                    <w:p w:rsidR="00EC790E" w:rsidRDefault="00EC790E" w:rsidP="00FE79A5"/>
                  </w:txbxContent>
                </v:textbox>
              </v:shape>
            </w:pict>
          </mc:Fallback>
        </mc:AlternateContent>
      </w:r>
      <w:r w:rsidRPr="00FE79A5">
        <w:rPr>
          <w:noProof/>
          <w:lang w:eastAsia="de-DE"/>
        </w:rPr>
        <mc:AlternateContent>
          <mc:Choice Requires="wps">
            <w:drawing>
              <wp:anchor distT="0" distB="0" distL="114300" distR="114300" simplePos="0" relativeHeight="251640320" behindDoc="0" locked="0" layoutInCell="1" allowOverlap="1" wp14:anchorId="3DD58442" wp14:editId="433FAE5E">
                <wp:simplePos x="0" y="0"/>
                <wp:positionH relativeFrom="column">
                  <wp:posOffset>3510280</wp:posOffset>
                </wp:positionH>
                <wp:positionV relativeFrom="paragraph">
                  <wp:posOffset>115570</wp:posOffset>
                </wp:positionV>
                <wp:extent cx="2721610" cy="1957705"/>
                <wp:effectExtent l="0" t="0" r="2540" b="4445"/>
                <wp:wrapNone/>
                <wp:docPr id="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1610" cy="1957705"/>
                        </a:xfrm>
                        <a:prstGeom prst="rect">
                          <a:avLst/>
                        </a:prstGeom>
                        <a:solidFill>
                          <a:srgbClr val="FFFFFF"/>
                        </a:solidFill>
                        <a:ln w="9525">
                          <a:noFill/>
                          <a:miter lim="800000"/>
                          <a:headEnd/>
                          <a:tailEnd/>
                        </a:ln>
                      </wps:spPr>
                      <wps:txbx>
                        <w:txbxContent>
                          <w:tbl>
                            <w:tblPr>
                              <w:tblStyle w:val="Tabellenraster"/>
                              <w:tblW w:w="3794" w:type="dxa"/>
                              <w:tblLayout w:type="fixed"/>
                              <w:tblLook w:val="04A0" w:firstRow="1" w:lastRow="0" w:firstColumn="1" w:lastColumn="0" w:noHBand="0" w:noVBand="1"/>
                            </w:tblPr>
                            <w:tblGrid>
                              <w:gridCol w:w="1242"/>
                              <w:gridCol w:w="1276"/>
                              <w:gridCol w:w="1276"/>
                            </w:tblGrid>
                            <w:tr w:rsidR="00EC790E" w:rsidTr="00FE79A5">
                              <w:trPr>
                                <w:trHeight w:val="416"/>
                              </w:trPr>
                              <w:tc>
                                <w:tcPr>
                                  <w:tcW w:w="1242" w:type="dxa"/>
                                </w:tcPr>
                                <w:p w:rsidR="00EC790E" w:rsidRPr="00E05061" w:rsidRDefault="00EC790E" w:rsidP="00FE79A5">
                                  <w:pPr>
                                    <w:rPr>
                                      <w:b/>
                                      <w:sz w:val="20"/>
                                      <w:szCs w:val="20"/>
                                    </w:rPr>
                                  </w:pPr>
                                  <w:r w:rsidRPr="00E05061">
                                    <w:rPr>
                                      <w:b/>
                                      <w:sz w:val="20"/>
                                      <w:szCs w:val="20"/>
                                    </w:rPr>
                                    <w:t>Zahl 1</w:t>
                                  </w:r>
                                </w:p>
                              </w:tc>
                              <w:tc>
                                <w:tcPr>
                                  <w:tcW w:w="1276" w:type="dxa"/>
                                </w:tcPr>
                                <w:p w:rsidR="00EC790E" w:rsidRPr="00E05061" w:rsidRDefault="00EC790E" w:rsidP="00FE79A5">
                                  <w:pPr>
                                    <w:rPr>
                                      <w:b/>
                                      <w:sz w:val="20"/>
                                      <w:szCs w:val="20"/>
                                    </w:rPr>
                                  </w:pPr>
                                  <w:r w:rsidRPr="00E05061">
                                    <w:rPr>
                                      <w:b/>
                                      <w:sz w:val="20"/>
                                      <w:szCs w:val="20"/>
                                    </w:rPr>
                                    <w:t>Zahl 2</w:t>
                                  </w:r>
                                </w:p>
                              </w:tc>
                              <w:tc>
                                <w:tcPr>
                                  <w:tcW w:w="1276" w:type="dxa"/>
                                </w:tcPr>
                                <w:p w:rsidR="00EC790E" w:rsidRPr="00E05061" w:rsidRDefault="00EC790E">
                                  <w:pPr>
                                    <w:rPr>
                                      <w:b/>
                                      <w:sz w:val="20"/>
                                      <w:szCs w:val="20"/>
                                    </w:rPr>
                                  </w:pPr>
                                  <w:r w:rsidRPr="00E05061">
                                    <w:rPr>
                                      <w:b/>
                                      <w:sz w:val="20"/>
                                      <w:szCs w:val="20"/>
                                    </w:rPr>
                                    <w:t>Differenz</w:t>
                                  </w:r>
                                </w:p>
                              </w:tc>
                            </w:tr>
                            <w:tr w:rsidR="00EC790E" w:rsidTr="00FE79A5">
                              <w:trPr>
                                <w:trHeight w:val="561"/>
                              </w:trPr>
                              <w:tc>
                                <w:tcPr>
                                  <w:tcW w:w="1242" w:type="dxa"/>
                                  <w:vAlign w:val="center"/>
                                </w:tcPr>
                                <w:p w:rsidR="00EC790E" w:rsidRDefault="00EC790E" w:rsidP="00FE79A5">
                                  <w:r>
                                    <w:t>321</w:t>
                                  </w:r>
                                </w:p>
                              </w:tc>
                              <w:tc>
                                <w:tcPr>
                                  <w:tcW w:w="1276" w:type="dxa"/>
                                  <w:vAlign w:val="center"/>
                                </w:tcPr>
                                <w:p w:rsidR="00EC790E" w:rsidRDefault="00EC790E" w:rsidP="00FE79A5">
                                  <w:r>
                                    <w:t>123</w:t>
                                  </w:r>
                                </w:p>
                              </w:tc>
                              <w:tc>
                                <w:tcPr>
                                  <w:tcW w:w="1276" w:type="dxa"/>
                                  <w:vAlign w:val="center"/>
                                </w:tcPr>
                                <w:p w:rsidR="00EC790E" w:rsidRDefault="00EC790E" w:rsidP="00FE79A5"/>
                              </w:tc>
                            </w:tr>
                            <w:tr w:rsidR="00EC790E" w:rsidTr="00FE79A5">
                              <w:trPr>
                                <w:trHeight w:val="557"/>
                              </w:trPr>
                              <w:tc>
                                <w:tcPr>
                                  <w:tcW w:w="1242" w:type="dxa"/>
                                  <w:vAlign w:val="center"/>
                                </w:tcPr>
                                <w:p w:rsidR="00EC790E" w:rsidRDefault="00EC790E" w:rsidP="00FE79A5">
                                  <w:r>
                                    <w:t>453</w:t>
                                  </w:r>
                                </w:p>
                              </w:tc>
                              <w:tc>
                                <w:tcPr>
                                  <w:tcW w:w="1276" w:type="dxa"/>
                                  <w:vAlign w:val="center"/>
                                </w:tcPr>
                                <w:p w:rsidR="00EC790E" w:rsidRDefault="00EC790E" w:rsidP="00FE79A5">
                                  <w:r>
                                    <w:t>354</w:t>
                                  </w:r>
                                </w:p>
                              </w:tc>
                              <w:tc>
                                <w:tcPr>
                                  <w:tcW w:w="1276" w:type="dxa"/>
                                  <w:vAlign w:val="center"/>
                                </w:tcPr>
                                <w:p w:rsidR="00EC790E" w:rsidRDefault="00EC790E" w:rsidP="00FE79A5"/>
                              </w:tc>
                            </w:tr>
                            <w:tr w:rsidR="00EC790E" w:rsidTr="00FE79A5">
                              <w:trPr>
                                <w:trHeight w:val="549"/>
                              </w:trPr>
                              <w:tc>
                                <w:tcPr>
                                  <w:tcW w:w="1242" w:type="dxa"/>
                                </w:tcPr>
                                <w:p w:rsidR="00EC790E" w:rsidRDefault="00EC790E"/>
                              </w:tc>
                              <w:tc>
                                <w:tcPr>
                                  <w:tcW w:w="1276" w:type="dxa"/>
                                </w:tcPr>
                                <w:p w:rsidR="00EC790E" w:rsidRDefault="00EC790E"/>
                              </w:tc>
                              <w:tc>
                                <w:tcPr>
                                  <w:tcW w:w="1276" w:type="dxa"/>
                                </w:tcPr>
                                <w:p w:rsidR="00EC790E" w:rsidRDefault="00EC790E"/>
                              </w:tc>
                            </w:tr>
                            <w:tr w:rsidR="00EC790E" w:rsidTr="00FE79A5">
                              <w:trPr>
                                <w:trHeight w:val="557"/>
                              </w:trPr>
                              <w:tc>
                                <w:tcPr>
                                  <w:tcW w:w="1242" w:type="dxa"/>
                                </w:tcPr>
                                <w:p w:rsidR="00EC790E" w:rsidRDefault="00EC790E"/>
                              </w:tc>
                              <w:tc>
                                <w:tcPr>
                                  <w:tcW w:w="1276" w:type="dxa"/>
                                </w:tcPr>
                                <w:p w:rsidR="00EC790E" w:rsidRDefault="00EC790E"/>
                              </w:tc>
                              <w:tc>
                                <w:tcPr>
                                  <w:tcW w:w="1276" w:type="dxa"/>
                                </w:tcPr>
                                <w:p w:rsidR="00EC790E" w:rsidRDefault="00EC790E"/>
                              </w:tc>
                            </w:tr>
                          </w:tbl>
                          <w:p w:rsidR="00EC790E" w:rsidRDefault="00EC790E" w:rsidP="00FE79A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D58442" id="_x0000_s1036" type="#_x0000_t202" style="position:absolute;margin-left:276.4pt;margin-top:9.1pt;width:214.3pt;height:154.1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GS1JAIAACUEAAAOAAAAZHJzL2Uyb0RvYy54bWysU9tu2zAMfR+wfxD0vviCXBojTtGlyzCg&#10;6wa0+wBFkmNhkuhJSuzs60fJaZptb8P8IJAmeXR4SK1uB6PJUTqvwNa0mOSUSMtBKLuv6bfn7bsb&#10;SnxgVjANVtb0JD29Xb99s+q7SpbQghbSEQSxvuq7mrYhdFWWed5Kw/wEOmkx2IAzLKDr9plwrEd0&#10;o7Myz+dZD050Drj0Hv/ej0G6TvhNI3n40jReBqJritxCOl06d/HM1itW7R3rWsXPNNg/sDBMWbz0&#10;AnXPAiMHp/6CMoo78NCECQeTQdMoLlMP2E2R/9HNU8s6mXpBcXx3kcn/P1j+ePzqiBI4uzkllhmc&#10;0bMcQiO1IGWUp+98hVlPHeaF4T0MmJpa9d0D8O+eWNi0zO7lnXPQt5IJpFfEyuyqdMTxEWTXfwaB&#10;17BDgAQ0NM5E7VANgug4ptNlNEiFcPxZLspiXmCIY6xYzhaLfJbuYNVLeed8+CjBkGjU1OHsEzw7&#10;PvgQ6bDqJSXe5kErsVVaJ8ftdxvtyJHhnmzTd0b/LU1b0td0OStnCdlCrE8rZFTAPdbK1PQmj18s&#10;Z1WU44MVyQ5M6dFGJtqe9YmSjOKEYTeMk0jFUbwdiBMq5mDcW3xnaLTgflLS487W1P84MCcp0Z8s&#10;qr4sptO45MmZzhYlOu46sruOMMsRqqaBktHchPQwIm8LdzidRiXdXpmcOeMuJjnP7yYu+7Wfsl5f&#10;9/oXAAAA//8DAFBLAwQUAAYACAAAACEA4TMewt8AAAAKAQAADwAAAGRycy9kb3ducmV2LnhtbEyP&#10;QU+DQBSE7yb+h80z8WLsUiyUUpZGTTReW/sDHuwrkLJvCbst9N+7nvQ4mcnMN8VuNr240ug6ywqW&#10;iwgEcW11x42C4/fHcwbCeWSNvWVScCMHu/L+rsBc24n3dD34RoQSdjkqaL0fcild3ZJBt7ADcfBO&#10;djTogxwbqUecQrnpZRxFqTTYcVhocaD3lurz4WIUnL6mp2QzVZ/+uN6v0jfs1pW9KfX4ML9uQXia&#10;/V8YfvEDOpSBqbIX1k70CpIkDug+GFkMIgQ22XIFolLwEqcJyLKQ/y+UPwAAAP//AwBQSwECLQAU&#10;AAYACAAAACEAtoM4kv4AAADhAQAAEwAAAAAAAAAAAAAAAAAAAAAAW0NvbnRlbnRfVHlwZXNdLnht&#10;bFBLAQItABQABgAIAAAAIQA4/SH/1gAAAJQBAAALAAAAAAAAAAAAAAAAAC8BAABfcmVscy8ucmVs&#10;c1BLAQItABQABgAIAAAAIQArlGS1JAIAACUEAAAOAAAAAAAAAAAAAAAAAC4CAABkcnMvZTJvRG9j&#10;LnhtbFBLAQItABQABgAIAAAAIQDhMx7C3wAAAAoBAAAPAAAAAAAAAAAAAAAAAH4EAABkcnMvZG93&#10;bnJldi54bWxQSwUGAAAAAAQABADzAAAAigUAAAAA&#10;" stroked="f">
                <v:textbox>
                  <w:txbxContent>
                    <w:tbl>
                      <w:tblPr>
                        <w:tblStyle w:val="Tabellenraster"/>
                        <w:tblW w:w="3794" w:type="dxa"/>
                        <w:tblLayout w:type="fixed"/>
                        <w:tblLook w:val="04A0" w:firstRow="1" w:lastRow="0" w:firstColumn="1" w:lastColumn="0" w:noHBand="0" w:noVBand="1"/>
                      </w:tblPr>
                      <w:tblGrid>
                        <w:gridCol w:w="1242"/>
                        <w:gridCol w:w="1276"/>
                        <w:gridCol w:w="1276"/>
                      </w:tblGrid>
                      <w:tr w:rsidR="00EC790E" w:rsidTr="00FE79A5">
                        <w:trPr>
                          <w:trHeight w:val="416"/>
                        </w:trPr>
                        <w:tc>
                          <w:tcPr>
                            <w:tcW w:w="1242" w:type="dxa"/>
                          </w:tcPr>
                          <w:p w:rsidR="00EC790E" w:rsidRPr="00E05061" w:rsidRDefault="00EC790E" w:rsidP="00FE79A5">
                            <w:pPr>
                              <w:rPr>
                                <w:b/>
                                <w:sz w:val="20"/>
                                <w:szCs w:val="20"/>
                              </w:rPr>
                            </w:pPr>
                            <w:r w:rsidRPr="00E05061">
                              <w:rPr>
                                <w:b/>
                                <w:sz w:val="20"/>
                                <w:szCs w:val="20"/>
                              </w:rPr>
                              <w:t>Zahl 1</w:t>
                            </w:r>
                          </w:p>
                        </w:tc>
                        <w:tc>
                          <w:tcPr>
                            <w:tcW w:w="1276" w:type="dxa"/>
                          </w:tcPr>
                          <w:p w:rsidR="00EC790E" w:rsidRPr="00E05061" w:rsidRDefault="00EC790E" w:rsidP="00FE79A5">
                            <w:pPr>
                              <w:rPr>
                                <w:b/>
                                <w:sz w:val="20"/>
                                <w:szCs w:val="20"/>
                              </w:rPr>
                            </w:pPr>
                            <w:r w:rsidRPr="00E05061">
                              <w:rPr>
                                <w:b/>
                                <w:sz w:val="20"/>
                                <w:szCs w:val="20"/>
                              </w:rPr>
                              <w:t>Zahl 2</w:t>
                            </w:r>
                          </w:p>
                        </w:tc>
                        <w:tc>
                          <w:tcPr>
                            <w:tcW w:w="1276" w:type="dxa"/>
                          </w:tcPr>
                          <w:p w:rsidR="00EC790E" w:rsidRPr="00E05061" w:rsidRDefault="00EC790E">
                            <w:pPr>
                              <w:rPr>
                                <w:b/>
                                <w:sz w:val="20"/>
                                <w:szCs w:val="20"/>
                              </w:rPr>
                            </w:pPr>
                            <w:r w:rsidRPr="00E05061">
                              <w:rPr>
                                <w:b/>
                                <w:sz w:val="20"/>
                                <w:szCs w:val="20"/>
                              </w:rPr>
                              <w:t>Differenz</w:t>
                            </w:r>
                          </w:p>
                        </w:tc>
                      </w:tr>
                      <w:tr w:rsidR="00EC790E" w:rsidTr="00FE79A5">
                        <w:trPr>
                          <w:trHeight w:val="561"/>
                        </w:trPr>
                        <w:tc>
                          <w:tcPr>
                            <w:tcW w:w="1242" w:type="dxa"/>
                            <w:vAlign w:val="center"/>
                          </w:tcPr>
                          <w:p w:rsidR="00EC790E" w:rsidRDefault="00EC790E" w:rsidP="00FE79A5">
                            <w:r>
                              <w:t>321</w:t>
                            </w:r>
                          </w:p>
                        </w:tc>
                        <w:tc>
                          <w:tcPr>
                            <w:tcW w:w="1276" w:type="dxa"/>
                            <w:vAlign w:val="center"/>
                          </w:tcPr>
                          <w:p w:rsidR="00EC790E" w:rsidRDefault="00EC790E" w:rsidP="00FE79A5">
                            <w:r>
                              <w:t>123</w:t>
                            </w:r>
                          </w:p>
                        </w:tc>
                        <w:tc>
                          <w:tcPr>
                            <w:tcW w:w="1276" w:type="dxa"/>
                            <w:vAlign w:val="center"/>
                          </w:tcPr>
                          <w:p w:rsidR="00EC790E" w:rsidRDefault="00EC790E" w:rsidP="00FE79A5"/>
                        </w:tc>
                      </w:tr>
                      <w:tr w:rsidR="00EC790E" w:rsidTr="00FE79A5">
                        <w:trPr>
                          <w:trHeight w:val="557"/>
                        </w:trPr>
                        <w:tc>
                          <w:tcPr>
                            <w:tcW w:w="1242" w:type="dxa"/>
                            <w:vAlign w:val="center"/>
                          </w:tcPr>
                          <w:p w:rsidR="00EC790E" w:rsidRDefault="00EC790E" w:rsidP="00FE79A5">
                            <w:r>
                              <w:t>453</w:t>
                            </w:r>
                          </w:p>
                        </w:tc>
                        <w:tc>
                          <w:tcPr>
                            <w:tcW w:w="1276" w:type="dxa"/>
                            <w:vAlign w:val="center"/>
                          </w:tcPr>
                          <w:p w:rsidR="00EC790E" w:rsidRDefault="00EC790E" w:rsidP="00FE79A5">
                            <w:r>
                              <w:t>354</w:t>
                            </w:r>
                          </w:p>
                        </w:tc>
                        <w:tc>
                          <w:tcPr>
                            <w:tcW w:w="1276" w:type="dxa"/>
                            <w:vAlign w:val="center"/>
                          </w:tcPr>
                          <w:p w:rsidR="00EC790E" w:rsidRDefault="00EC790E" w:rsidP="00FE79A5"/>
                        </w:tc>
                      </w:tr>
                      <w:tr w:rsidR="00EC790E" w:rsidTr="00FE79A5">
                        <w:trPr>
                          <w:trHeight w:val="549"/>
                        </w:trPr>
                        <w:tc>
                          <w:tcPr>
                            <w:tcW w:w="1242" w:type="dxa"/>
                          </w:tcPr>
                          <w:p w:rsidR="00EC790E" w:rsidRDefault="00EC790E"/>
                        </w:tc>
                        <w:tc>
                          <w:tcPr>
                            <w:tcW w:w="1276" w:type="dxa"/>
                          </w:tcPr>
                          <w:p w:rsidR="00EC790E" w:rsidRDefault="00EC790E"/>
                        </w:tc>
                        <w:tc>
                          <w:tcPr>
                            <w:tcW w:w="1276" w:type="dxa"/>
                          </w:tcPr>
                          <w:p w:rsidR="00EC790E" w:rsidRDefault="00EC790E"/>
                        </w:tc>
                      </w:tr>
                      <w:tr w:rsidR="00EC790E" w:rsidTr="00FE79A5">
                        <w:trPr>
                          <w:trHeight w:val="557"/>
                        </w:trPr>
                        <w:tc>
                          <w:tcPr>
                            <w:tcW w:w="1242" w:type="dxa"/>
                          </w:tcPr>
                          <w:p w:rsidR="00EC790E" w:rsidRDefault="00EC790E"/>
                        </w:tc>
                        <w:tc>
                          <w:tcPr>
                            <w:tcW w:w="1276" w:type="dxa"/>
                          </w:tcPr>
                          <w:p w:rsidR="00EC790E" w:rsidRDefault="00EC790E"/>
                        </w:tc>
                        <w:tc>
                          <w:tcPr>
                            <w:tcW w:w="1276" w:type="dxa"/>
                          </w:tcPr>
                          <w:p w:rsidR="00EC790E" w:rsidRDefault="00EC790E"/>
                        </w:tc>
                      </w:tr>
                    </w:tbl>
                    <w:p w:rsidR="00EC790E" w:rsidRDefault="00EC790E" w:rsidP="00FE79A5"/>
                  </w:txbxContent>
                </v:textbox>
              </v:shape>
            </w:pict>
          </mc:Fallback>
        </mc:AlternateContent>
      </w:r>
    </w:p>
    <w:p w:rsidR="00FE79A5" w:rsidRDefault="00FE79A5" w:rsidP="00FE79A5"/>
    <w:p w:rsidR="00FE79A5" w:rsidRDefault="00FE79A5" w:rsidP="00FE79A5"/>
    <w:p w:rsidR="00FE79A5" w:rsidRDefault="00FE79A5" w:rsidP="00FE79A5"/>
    <w:p w:rsidR="00FE79A5" w:rsidRDefault="00FE79A5" w:rsidP="00FE79A5"/>
    <w:p w:rsidR="00FE79A5" w:rsidRDefault="00FE79A5" w:rsidP="00FE79A5"/>
    <w:p w:rsidR="00FE79A5" w:rsidRDefault="00FE79A5" w:rsidP="00FE79A5"/>
    <w:p w:rsidR="00FE79A5" w:rsidRDefault="00FE79A5" w:rsidP="00FE79A5"/>
    <w:p w:rsidR="00FE79A5" w:rsidRPr="00FE79A5" w:rsidRDefault="00FE79A5" w:rsidP="00FE79A5"/>
    <w:p w:rsidR="00FE79A5" w:rsidRPr="00FE79A5" w:rsidRDefault="00FE79A5" w:rsidP="00FE79A5"/>
    <w:p w:rsidR="00FE79A5" w:rsidRPr="00FE79A5" w:rsidRDefault="00FE79A5" w:rsidP="00FE79A5"/>
    <w:p w:rsidR="00FE79A5" w:rsidRPr="00FE79A5" w:rsidRDefault="00FE79A5" w:rsidP="00FE79A5"/>
    <w:p w:rsidR="00FE79A5" w:rsidRPr="00FE79A5" w:rsidRDefault="00FE79A5" w:rsidP="00FE79A5"/>
    <w:p w:rsidR="00FE79A5" w:rsidRPr="00FE79A5" w:rsidRDefault="00FE79A5" w:rsidP="00FE79A5"/>
    <w:p w:rsidR="00FE79A5" w:rsidRPr="00FE79A5" w:rsidRDefault="00FE79A5" w:rsidP="00FE79A5"/>
    <w:p w:rsidR="00FE79A5" w:rsidRPr="00FE79A5" w:rsidRDefault="00FE79A5" w:rsidP="00837B9D">
      <w:pPr>
        <w:numPr>
          <w:ilvl w:val="0"/>
          <w:numId w:val="12"/>
        </w:numPr>
      </w:pPr>
      <w:r w:rsidRPr="00FE79A5">
        <w:t>Subtrahieren Sie die kleine</w:t>
      </w:r>
      <w:r w:rsidR="00A75ED4">
        <w:t>re</w:t>
      </w:r>
      <w:r w:rsidRPr="00FE79A5">
        <w:t xml:space="preserve"> von der gr</w:t>
      </w:r>
      <w:r w:rsidR="00A75ED4">
        <w:t>ö</w:t>
      </w:r>
      <w:r w:rsidRPr="00FE79A5">
        <w:t>ße</w:t>
      </w:r>
      <w:r w:rsidR="007D5E76">
        <w:t>re</w:t>
      </w:r>
      <w:r w:rsidRPr="00FE79A5">
        <w:t xml:space="preserve">n Zahl und notieren Sie </w:t>
      </w:r>
      <w:r w:rsidR="007D5E76" w:rsidRPr="00FE79A5">
        <w:t>die Differenz</w:t>
      </w:r>
      <w:r w:rsidRPr="00FE79A5">
        <w:t>!</w:t>
      </w:r>
      <w:r w:rsidRPr="00FE79A5">
        <w:br/>
      </w:r>
    </w:p>
    <w:p w:rsidR="00FE79A5" w:rsidRPr="00FE79A5" w:rsidRDefault="00FE79A5" w:rsidP="00837B9D">
      <w:pPr>
        <w:numPr>
          <w:ilvl w:val="0"/>
          <w:numId w:val="12"/>
        </w:numPr>
      </w:pPr>
      <w:r w:rsidRPr="00FE79A5">
        <w:t>Hier steckt eine Gesetzmäßigkeit dahinter. Beschreiben Sie diese in eigenen Worten.</w:t>
      </w:r>
    </w:p>
    <w:tbl>
      <w:tblPr>
        <w:tblStyle w:val="Tabellenraster"/>
        <w:tblW w:w="965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FE79A5" w:rsidRPr="00FE79A5" w:rsidTr="00FE79A5">
        <w:trPr>
          <w:trHeight w:hRule="exact" w:val="284"/>
        </w:trPr>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r>
      <w:tr w:rsidR="00FE79A5" w:rsidRPr="00FE79A5" w:rsidTr="00FE79A5">
        <w:trPr>
          <w:trHeight w:hRule="exact" w:val="284"/>
        </w:trPr>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r>
      <w:tr w:rsidR="00FE79A5" w:rsidRPr="00FE79A5" w:rsidTr="00FE79A5">
        <w:trPr>
          <w:trHeight w:hRule="exact" w:val="284"/>
        </w:trPr>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r>
      <w:tr w:rsidR="00FE79A5" w:rsidRPr="00FE79A5" w:rsidTr="00FE79A5">
        <w:trPr>
          <w:trHeight w:hRule="exact" w:val="284"/>
        </w:trPr>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r>
      <w:tr w:rsidR="00FE79A5" w:rsidRPr="00FE79A5" w:rsidTr="00FE79A5">
        <w:trPr>
          <w:trHeight w:hRule="exact" w:val="284"/>
        </w:trPr>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r>
      <w:tr w:rsidR="00FE79A5" w:rsidRPr="00FE79A5" w:rsidTr="00FE79A5">
        <w:trPr>
          <w:trHeight w:hRule="exact" w:val="284"/>
        </w:trPr>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r>
      <w:tr w:rsidR="00FE79A5" w:rsidRPr="00FE79A5" w:rsidTr="00FE79A5">
        <w:trPr>
          <w:trHeight w:hRule="exact" w:val="284"/>
        </w:trPr>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r>
    </w:tbl>
    <w:p w:rsidR="00FE79A5" w:rsidRPr="00FE79A5" w:rsidRDefault="00FE79A5" w:rsidP="00FE79A5"/>
    <w:p w:rsidR="00FE79A5" w:rsidRPr="00FE79A5" w:rsidRDefault="00FE79A5" w:rsidP="00723E26">
      <w:pPr>
        <w:numPr>
          <w:ilvl w:val="0"/>
          <w:numId w:val="12"/>
        </w:numPr>
      </w:pPr>
      <w:r w:rsidRPr="00FE79A5">
        <w:t xml:space="preserve">Versuchen Sie nun zu begründen, dass diese Gesetzmäßigkeit immer gilt. (Das Beweisen ist eine Hauptaufgabe für Mathematiker!) </w:t>
      </w:r>
    </w:p>
    <w:tbl>
      <w:tblPr>
        <w:tblStyle w:val="Tabellenraster"/>
        <w:tblW w:w="965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FE79A5" w:rsidRPr="00FE79A5" w:rsidTr="00FE79A5">
        <w:trPr>
          <w:trHeight w:hRule="exact" w:val="284"/>
        </w:trPr>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r>
      <w:tr w:rsidR="00FE79A5" w:rsidRPr="00FE79A5" w:rsidTr="00FE79A5">
        <w:trPr>
          <w:trHeight w:hRule="exact" w:val="284"/>
        </w:trPr>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r>
      <w:tr w:rsidR="00FE79A5" w:rsidRPr="00FE79A5" w:rsidTr="00FE79A5">
        <w:trPr>
          <w:trHeight w:hRule="exact" w:val="284"/>
        </w:trPr>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r>
      <w:tr w:rsidR="00FE79A5" w:rsidRPr="00FE79A5" w:rsidTr="00FE79A5">
        <w:trPr>
          <w:trHeight w:hRule="exact" w:val="284"/>
        </w:trPr>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r>
      <w:tr w:rsidR="00FE79A5" w:rsidRPr="00FE79A5" w:rsidTr="00FE79A5">
        <w:trPr>
          <w:trHeight w:hRule="exact" w:val="284"/>
        </w:trPr>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r>
      <w:tr w:rsidR="00FE79A5" w:rsidRPr="00FE79A5" w:rsidTr="00FE79A5">
        <w:trPr>
          <w:trHeight w:hRule="exact" w:val="284"/>
        </w:trPr>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r>
      <w:tr w:rsidR="00FE79A5" w:rsidRPr="00FE79A5" w:rsidTr="00FE79A5">
        <w:trPr>
          <w:trHeight w:hRule="exact" w:val="284"/>
        </w:trPr>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r>
      <w:tr w:rsidR="00FE79A5" w:rsidRPr="00FE79A5" w:rsidTr="00FE79A5">
        <w:trPr>
          <w:trHeight w:hRule="exact" w:val="284"/>
        </w:trPr>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c>
          <w:tcPr>
            <w:tcW w:w="284" w:type="dxa"/>
          </w:tcPr>
          <w:p w:rsidR="00FE79A5" w:rsidRPr="00FE79A5" w:rsidRDefault="00FE79A5" w:rsidP="00FE79A5">
            <w:pPr>
              <w:spacing w:line="240" w:lineRule="exact"/>
            </w:pPr>
          </w:p>
        </w:tc>
      </w:tr>
    </w:tbl>
    <w:p w:rsidR="00A75ED4" w:rsidRDefault="00A75ED4" w:rsidP="00FE79A5"/>
    <w:p w:rsidR="00FE79A5" w:rsidRDefault="00FE79A5" w:rsidP="00FE79A5">
      <w:r w:rsidRPr="00FE79A5">
        <w:t xml:space="preserve">(kleiner Tipp: schreiben Sie die Zahlen so: 100a+10b+c) </w:t>
      </w:r>
    </w:p>
    <w:p w:rsidR="007D5E76" w:rsidRDefault="007D5E76" w:rsidP="00FE79A5"/>
    <w:p w:rsidR="007D5E76" w:rsidRPr="00723E26" w:rsidRDefault="007D5E76" w:rsidP="00FE79A5">
      <w:pPr>
        <w:rPr>
          <w:b/>
        </w:rPr>
      </w:pPr>
      <w:r w:rsidRPr="00723E26">
        <w:rPr>
          <w:b/>
        </w:rPr>
        <w:t>Für Fortgeschrittene</w:t>
      </w:r>
    </w:p>
    <w:p w:rsidR="007D5E76" w:rsidRPr="00FE79A5" w:rsidRDefault="007D5E76" w:rsidP="00FE79A5"/>
    <w:p w:rsidR="00FE79A5" w:rsidRPr="00FE79A5" w:rsidRDefault="00FE79A5" w:rsidP="00FE79A5">
      <w:r w:rsidRPr="00FE79A5">
        <w:t xml:space="preserve">Geben Sie Ihre Beweisführung in GeoGebra ein und überprüfen Sie das Ergebnis! </w:t>
      </w:r>
    </w:p>
    <w:p w:rsidR="00FE79A5" w:rsidRDefault="00FE79A5">
      <w:r>
        <w:br w:type="page"/>
      </w:r>
    </w:p>
    <w:p w:rsidR="00FE79A5" w:rsidRPr="00FE79A5" w:rsidRDefault="00FE79A5" w:rsidP="00FE79A5">
      <w:pPr>
        <w:rPr>
          <w:b/>
        </w:rPr>
      </w:pPr>
      <w:r w:rsidRPr="00FE79A5">
        <w:rPr>
          <w:b/>
        </w:rPr>
        <w:lastRenderedPageBreak/>
        <w:t>Station Bernoulli</w:t>
      </w:r>
      <w:r w:rsidRPr="00FE79A5">
        <w:rPr>
          <w:b/>
        </w:rPr>
        <w:tab/>
        <w:t>Addition und Multiplikation mit Variablen</w:t>
      </w:r>
    </w:p>
    <w:p w:rsidR="00FE79A5" w:rsidRPr="00FE79A5" w:rsidRDefault="00FE79A5" w:rsidP="00FE79A5">
      <w:pPr>
        <w:rPr>
          <w:b/>
        </w:rPr>
      </w:pPr>
    </w:p>
    <w:p w:rsidR="00FE79A5" w:rsidRPr="00FE79A5" w:rsidRDefault="00FE79A5" w:rsidP="007D5E76">
      <w:pPr>
        <w:pStyle w:val="Textkrper"/>
        <w:spacing w:line="480" w:lineRule="auto"/>
      </w:pPr>
      <w:r w:rsidRPr="00FE79A5">
        <w:t>Ich kann</w:t>
      </w:r>
    </w:p>
    <w:p w:rsidR="00FE79A5" w:rsidRPr="00FE79A5" w:rsidRDefault="00FE79A5" w:rsidP="007D5E76">
      <w:pPr>
        <w:pStyle w:val="Textkrper"/>
        <w:spacing w:line="480" w:lineRule="auto"/>
      </w:pPr>
      <w:r w:rsidRPr="00FE79A5">
        <w:t>…  im CAS-Fenster</w:t>
      </w:r>
      <w:r w:rsidR="00AD02F0">
        <w:t xml:space="preserve"> von GeoGebra arbeiten.</w:t>
      </w:r>
    </w:p>
    <w:p w:rsidR="007D5E76" w:rsidRPr="007D5E76" w:rsidRDefault="00FE79A5" w:rsidP="007D5E76">
      <w:pPr>
        <w:pStyle w:val="Textkrper"/>
        <w:spacing w:line="480" w:lineRule="auto"/>
      </w:pPr>
      <w:r w:rsidRPr="00FE79A5">
        <w:t>…  Variablen in d</w:t>
      </w:r>
      <w:r w:rsidR="007D5E76">
        <w:t xml:space="preserve">en Rechner </w:t>
      </w:r>
      <w:r w:rsidR="00AD02F0">
        <w:t>eingeben.</w:t>
      </w:r>
    </w:p>
    <w:p w:rsidR="00FE79A5" w:rsidRPr="00FE79A5" w:rsidRDefault="00723E26" w:rsidP="007D5E76">
      <w:pPr>
        <w:pStyle w:val="Textkrper"/>
        <w:spacing w:line="480" w:lineRule="auto"/>
      </w:pPr>
      <w:r>
        <w:t>…  erläutern, warum im Rechner a</w:t>
      </w:r>
      <w:r>
        <w:sym w:font="Symbol" w:char="F0D7"/>
      </w:r>
      <w:r>
        <w:t>b</w:t>
      </w:r>
      <w:r w:rsidR="00FE79A5" w:rsidRPr="00FE79A5">
        <w:t xml:space="preserve"> und </w:t>
      </w:r>
      <w:r>
        <w:t>ab</w:t>
      </w:r>
      <w:r w:rsidR="00AD02F0">
        <w:t xml:space="preserve"> nicht das Gleiche bedeutet.</w:t>
      </w:r>
    </w:p>
    <w:p w:rsidR="00FE79A5" w:rsidRPr="00FE79A5" w:rsidRDefault="00AD02F0" w:rsidP="007D5E76">
      <w:pPr>
        <w:pStyle w:val="Textkrper"/>
        <w:spacing w:line="480" w:lineRule="auto"/>
      </w:pPr>
      <w:r>
        <w:t>…  einfache Terme eingeben.</w:t>
      </w:r>
    </w:p>
    <w:p w:rsidR="00FE79A5" w:rsidRPr="00FE79A5" w:rsidRDefault="00FE79A5" w:rsidP="007D5E76">
      <w:pPr>
        <w:pStyle w:val="Textkrper"/>
        <w:spacing w:line="480" w:lineRule="auto"/>
      </w:pPr>
      <w:r w:rsidRPr="00FE79A5">
        <w:t>…  erklären, was Spiegelwörter sind</w:t>
      </w:r>
      <w:r w:rsidR="00AD02F0">
        <w:t>.</w:t>
      </w:r>
      <w:r w:rsidRPr="00FE79A5">
        <w:t xml:space="preserve">  </w:t>
      </w:r>
    </w:p>
    <w:p w:rsidR="00FE79A5" w:rsidRPr="00FE79A5" w:rsidRDefault="00FE79A5" w:rsidP="007D5E76">
      <w:pPr>
        <w:pStyle w:val="Textkrper"/>
        <w:spacing w:line="480" w:lineRule="auto"/>
      </w:pPr>
      <w:r w:rsidRPr="00FE79A5">
        <w:t xml:space="preserve">…  eine Gesetzmäßigkeit mit Hilfe von </w:t>
      </w:r>
      <w:proofErr w:type="spellStart"/>
      <w:r w:rsidRPr="00FE79A5">
        <w:t>Termumformungen</w:t>
      </w:r>
      <w:proofErr w:type="spellEnd"/>
      <w:r w:rsidRPr="00FE79A5">
        <w:t xml:space="preserve">  begründen</w:t>
      </w:r>
      <w:r w:rsidR="00AD02F0">
        <w:t>.</w:t>
      </w:r>
    </w:p>
    <w:p w:rsidR="00FE79A5" w:rsidRPr="00FE79A5" w:rsidRDefault="00FE79A5" w:rsidP="007D5E76">
      <w:pPr>
        <w:pStyle w:val="Textkrper"/>
        <w:spacing w:line="480" w:lineRule="auto"/>
      </w:pPr>
      <w:r w:rsidRPr="00FE79A5">
        <w:t xml:space="preserve">… vorhersagen, was der Rechner </w:t>
      </w:r>
      <w:r w:rsidR="00620F09">
        <w:t xml:space="preserve">bei der Eingabe  </w:t>
      </w:r>
      <m:oMath>
        <m:r>
          <w:rPr>
            <w:rFonts w:ascii="Cambria Math" w:hAnsi="Cambria Math"/>
          </w:rPr>
          <m:t>l∙a∙d∙y∙g∙a∙g∙a</m:t>
        </m:r>
      </m:oMath>
      <w:r w:rsidR="00620F09">
        <w:t xml:space="preserve">  </w:t>
      </w:r>
      <w:r w:rsidRPr="00FE79A5">
        <w:t>ausgibt</w:t>
      </w:r>
      <w:r w:rsidR="00AD02F0">
        <w:t>.</w:t>
      </w:r>
      <w:r w:rsidR="00620F09">
        <w:br/>
      </w:r>
      <w:r w:rsidRPr="00FE79A5">
        <w:t xml:space="preserve">… vorhersagen, was der Rechner </w:t>
      </w:r>
      <w:r w:rsidR="00620F09">
        <w:t xml:space="preserve">bei </w:t>
      </w:r>
      <m:oMath>
        <m:r>
          <w:rPr>
            <w:rFonts w:ascii="Cambria Math" w:hAnsi="Cambria Math"/>
          </w:rPr>
          <m:t>l+a+d+y+g+a+g+a</m:t>
        </m:r>
      </m:oMath>
      <w:r w:rsidR="00620F09">
        <w:t xml:space="preserve"> </w:t>
      </w:r>
      <w:r w:rsidRPr="00FE79A5">
        <w:t>ausgibt</w:t>
      </w:r>
      <w:r w:rsidR="00AD02F0">
        <w:t>.</w:t>
      </w:r>
      <w:r w:rsidRPr="00FE79A5">
        <w:t xml:space="preserve"> </w:t>
      </w:r>
    </w:p>
    <w:p w:rsidR="00FE79A5" w:rsidRPr="00FE79A5" w:rsidRDefault="00FE79A5" w:rsidP="00FE79A5">
      <w:pPr>
        <w:pStyle w:val="Textkrper"/>
      </w:pPr>
    </w:p>
    <w:p w:rsidR="00FE79A5" w:rsidRPr="00FE79A5" w:rsidRDefault="00FE79A5" w:rsidP="00FE79A5"/>
    <w:p w:rsidR="007D5E76" w:rsidRDefault="007D5E76" w:rsidP="00FE79A5">
      <w:pPr>
        <w:rPr>
          <w:b/>
        </w:rPr>
      </w:pPr>
    </w:p>
    <w:p w:rsidR="007D5E76" w:rsidRDefault="007D5E76" w:rsidP="00FE79A5">
      <w:pPr>
        <w:rPr>
          <w:b/>
        </w:rPr>
      </w:pPr>
    </w:p>
    <w:p w:rsidR="007D5E76" w:rsidRDefault="007D5E76" w:rsidP="00FE79A5">
      <w:pPr>
        <w:rPr>
          <w:b/>
        </w:rPr>
      </w:pPr>
    </w:p>
    <w:p w:rsidR="00FE79A5" w:rsidRPr="00FE79A5" w:rsidRDefault="00FE79A5" w:rsidP="00FE79A5">
      <w:pPr>
        <w:rPr>
          <w:b/>
        </w:rPr>
      </w:pPr>
      <w:r w:rsidRPr="00FE79A5">
        <w:rPr>
          <w:b/>
        </w:rPr>
        <w:t>Zum Weiterdenken:</w:t>
      </w:r>
    </w:p>
    <w:p w:rsidR="00FE79A5" w:rsidRPr="00FE79A5" w:rsidRDefault="00FE79A5" w:rsidP="00FE79A5">
      <w:pPr>
        <w:pStyle w:val="Textkrper"/>
      </w:pPr>
      <w:r w:rsidRPr="00FE79A5">
        <w:rPr>
          <w:noProof/>
        </w:rPr>
        <mc:AlternateContent>
          <mc:Choice Requires="wps">
            <w:drawing>
              <wp:anchor distT="0" distB="0" distL="114300" distR="114300" simplePos="0" relativeHeight="251641344" behindDoc="0" locked="0" layoutInCell="1" allowOverlap="1" wp14:anchorId="7D11368B" wp14:editId="18667001">
                <wp:simplePos x="0" y="0"/>
                <wp:positionH relativeFrom="column">
                  <wp:posOffset>4984750</wp:posOffset>
                </wp:positionH>
                <wp:positionV relativeFrom="paragraph">
                  <wp:posOffset>345440</wp:posOffset>
                </wp:positionV>
                <wp:extent cx="1505585" cy="1753235"/>
                <wp:effectExtent l="0" t="0" r="18415" b="18415"/>
                <wp:wrapNone/>
                <wp:docPr id="17" name="Textfeld 17"/>
                <wp:cNvGraphicFramePr/>
                <a:graphic xmlns:a="http://schemas.openxmlformats.org/drawingml/2006/main">
                  <a:graphicData uri="http://schemas.microsoft.com/office/word/2010/wordprocessingShape">
                    <wps:wsp>
                      <wps:cNvSpPr txBox="1"/>
                      <wps:spPr>
                        <a:xfrm>
                          <a:off x="0" y="0"/>
                          <a:ext cx="1505585" cy="17532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C790E" w:rsidRDefault="00EC790E" w:rsidP="00FE79A5">
                            <w:pPr>
                              <w:rPr>
                                <w:i/>
                              </w:rPr>
                            </w:pPr>
                            <w:r>
                              <w:rPr>
                                <w:i/>
                              </w:rPr>
                              <w:t>Teilbar durch 11 sind z.B.:</w:t>
                            </w:r>
                          </w:p>
                          <w:p w:rsidR="00EC790E" w:rsidRDefault="00EC790E" w:rsidP="00FE79A5">
                            <w:pPr>
                              <w:rPr>
                                <w:i/>
                              </w:rPr>
                            </w:pPr>
                            <w:r>
                              <w:rPr>
                                <w:i/>
                              </w:rPr>
                              <w:t xml:space="preserve">104654 </w:t>
                            </w:r>
                          </w:p>
                          <w:p w:rsidR="00EC790E" w:rsidRDefault="00EC790E" w:rsidP="00FE79A5">
                            <w:pPr>
                              <w:rPr>
                                <w:i/>
                              </w:rPr>
                            </w:pPr>
                            <w:r>
                              <w:rPr>
                                <w:i/>
                              </w:rPr>
                              <w:t>1-0+4-6+5-4=0</w:t>
                            </w:r>
                            <w:r>
                              <w:rPr>
                                <w:i/>
                              </w:rPr>
                              <w:sym w:font="Wingdings" w:char="F0FC"/>
                            </w:r>
                          </w:p>
                          <w:p w:rsidR="00EC790E" w:rsidRDefault="00EC790E" w:rsidP="00FE79A5">
                            <w:pPr>
                              <w:rPr>
                                <w:i/>
                              </w:rPr>
                            </w:pPr>
                            <w:r w:rsidRPr="00F76561">
                              <w:rPr>
                                <w:i/>
                              </w:rPr>
                              <w:t>61259</w:t>
                            </w:r>
                          </w:p>
                          <w:p w:rsidR="00EC790E" w:rsidRDefault="00EC790E" w:rsidP="00FE79A5">
                            <w:pPr>
                              <w:rPr>
                                <w:i/>
                              </w:rPr>
                            </w:pPr>
                            <w:r>
                              <w:rPr>
                                <w:i/>
                              </w:rPr>
                              <w:t>6-1+2-5+9=11</w:t>
                            </w:r>
                            <w:r>
                              <w:rPr>
                                <w:i/>
                              </w:rPr>
                              <w:sym w:font="Wingdings" w:char="F0FC"/>
                            </w:r>
                          </w:p>
                          <w:p w:rsidR="00EC790E" w:rsidRPr="00CD2656" w:rsidRDefault="00EC790E" w:rsidP="00FE79A5">
                            <w:pPr>
                              <w:rPr>
                                <w: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11368B" id="Textfeld 17" o:spid="_x0000_s1037" type="#_x0000_t202" style="position:absolute;left:0;text-align:left;margin-left:392.5pt;margin-top:27.2pt;width:118.55pt;height:138.05pt;z-index:25164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p5TmAIAAL0FAAAOAAAAZHJzL2Uyb0RvYy54bWysVN9P2zAQfp+0/8Hy+0hbCLCKFHUgpkkI&#10;0MrEs+vY1ML2ebbbpPvrOTtpKIwXpr0kZ99357vvfpydt0aTjfBBga3o+GBEibAcamUfK/rr/urL&#10;KSUhMlszDVZUdCsCPZ99/nTWuKmYwAp0LTxBJzZMG1fRVYxuWhSBr4Rh4QCcsKiU4A2LePSPRe1Z&#10;g96NLiaj0XHRgK+dBy5CwNvLTkln2b+UgsdbKYOIRFcUY4v56/N3mb7F7IxNHz1zK8X7MNg/RGGY&#10;svjo4OqSRUbWXv3lyijuIYCMBxxMAVIqLnIOmM149CabxYo5kXNBcoIbaAr/zy2/2dx5omqs3Qkl&#10;lhms0b1ooxS6JniF/DQuTBG2cAiM7TdoEbu7D3iZ0m6lN+mPCRHUI9PbgV30RngyKkdleVpSwlE3&#10;PikPJ4dl8lO8mDsf4ncBhiShoh7Ll1llm+sQO+gOkl4LoFV9pbTOh9Qy4kJ7smFYbB1zkOj8FUpb&#10;0lT0+LAcZcevdMn1YL/UjD/14e2h0J+26TmRm6sPK1HUUZGluNUiYbT9KSSSmxl5J0bGubBDnBmd&#10;UBIz+ohhj3+J6iPGXR5okV8GGwdjoyz4jqXX1NZPO2plh8ca7uWdxNgu266rhlZZQr3FDvLQzWBw&#10;/Eoh4dcsxDvmceiwaXCRxFv8SA1YJeglSlbg/7x3n/A4C6ilpMEhrmj4vWZeUKJ/WJySr+OjozT1&#10;+XBUnkzw4Pc1y32NXZsLwNYZ48pyPIsJH/VOlB7MA+6beXoVVcxyfLuicSdexG614L7iYj7PIJxz&#10;x+K1XTieXCeaU6Pdtw/Mu77RI87IDezGnU3f9HuHTZYW5usIUuVhSER3rPYFwB2Rx6nfZ2kJ7Z8z&#10;6mXrzp4BAAD//wMAUEsDBBQABgAIAAAAIQAR1hbA3gAAAAsBAAAPAAAAZHJzL2Rvd25yZXYueG1s&#10;TI8xT8MwFIR3JP6D9ZDYqN20gRDiVIAKCxMFMb/GrmMRP0e2m4Z/jzvBeLrT3XfNZnYDm3SI1pOE&#10;5UIA09R5ZclI+Px4uamAxYSkcPCkJfzoCJv28qLBWvkTvetplwzLJRRrlNCnNNacx67XDuPCj5qy&#10;d/DBYcoyGK4CnnK5G3ghxC13aCkv9Djq515337ujk7B9MvemqzD020pZO81fhzfzKuX11fz4ACzp&#10;Of2F4Yyf0aHNTHt/JBXZIOGuKvOXJKFcr4GdA6IolsD2ElYrUQJvG/7/Q/sLAAD//wMAUEsBAi0A&#10;FAAGAAgAAAAhALaDOJL+AAAA4QEAABMAAAAAAAAAAAAAAAAAAAAAAFtDb250ZW50X1R5cGVzXS54&#10;bWxQSwECLQAUAAYACAAAACEAOP0h/9YAAACUAQAACwAAAAAAAAAAAAAAAAAvAQAAX3JlbHMvLnJl&#10;bHNQSwECLQAUAAYACAAAACEARn6eU5gCAAC9BQAADgAAAAAAAAAAAAAAAAAuAgAAZHJzL2Uyb0Rv&#10;Yy54bWxQSwECLQAUAAYACAAAACEAEdYWwN4AAAALAQAADwAAAAAAAAAAAAAAAADyBAAAZHJzL2Rv&#10;d25yZXYueG1sUEsFBgAAAAAEAAQA8wAAAP0FAAAAAA==&#10;" fillcolor="white [3201]" strokeweight=".5pt">
                <v:textbox>
                  <w:txbxContent>
                    <w:p w:rsidR="00EC790E" w:rsidRDefault="00EC790E" w:rsidP="00FE79A5">
                      <w:pPr>
                        <w:rPr>
                          <w:i/>
                        </w:rPr>
                      </w:pPr>
                      <w:r>
                        <w:rPr>
                          <w:i/>
                        </w:rPr>
                        <w:t>Teilbar durch 11 sind z.B.:</w:t>
                      </w:r>
                    </w:p>
                    <w:p w:rsidR="00EC790E" w:rsidRDefault="00EC790E" w:rsidP="00FE79A5">
                      <w:pPr>
                        <w:rPr>
                          <w:i/>
                        </w:rPr>
                      </w:pPr>
                      <w:r>
                        <w:rPr>
                          <w:i/>
                        </w:rPr>
                        <w:t xml:space="preserve">104654 </w:t>
                      </w:r>
                    </w:p>
                    <w:p w:rsidR="00EC790E" w:rsidRDefault="00EC790E" w:rsidP="00FE79A5">
                      <w:pPr>
                        <w:rPr>
                          <w:i/>
                        </w:rPr>
                      </w:pPr>
                      <w:r>
                        <w:rPr>
                          <w:i/>
                        </w:rPr>
                        <w:t>1-0+4-6+5-4=0</w:t>
                      </w:r>
                      <w:r>
                        <w:rPr>
                          <w:i/>
                        </w:rPr>
                        <w:sym w:font="Wingdings" w:char="F0FC"/>
                      </w:r>
                    </w:p>
                    <w:p w:rsidR="00EC790E" w:rsidRDefault="00EC790E" w:rsidP="00FE79A5">
                      <w:pPr>
                        <w:rPr>
                          <w:i/>
                        </w:rPr>
                      </w:pPr>
                      <w:r w:rsidRPr="00F76561">
                        <w:rPr>
                          <w:i/>
                        </w:rPr>
                        <w:t>61259</w:t>
                      </w:r>
                    </w:p>
                    <w:p w:rsidR="00EC790E" w:rsidRDefault="00EC790E" w:rsidP="00FE79A5">
                      <w:pPr>
                        <w:rPr>
                          <w:i/>
                        </w:rPr>
                      </w:pPr>
                      <w:r>
                        <w:rPr>
                          <w:i/>
                        </w:rPr>
                        <w:t>6-1+2-5+9=11</w:t>
                      </w:r>
                      <w:r>
                        <w:rPr>
                          <w:i/>
                        </w:rPr>
                        <w:sym w:font="Wingdings" w:char="F0FC"/>
                      </w:r>
                    </w:p>
                    <w:p w:rsidR="00EC790E" w:rsidRPr="00CD2656" w:rsidRDefault="00EC790E" w:rsidP="00FE79A5">
                      <w:pPr>
                        <w:rPr>
                          <w:i/>
                        </w:rPr>
                      </w:pPr>
                    </w:p>
                  </w:txbxContent>
                </v:textbox>
              </v:shape>
            </w:pict>
          </mc:Fallback>
        </mc:AlternateContent>
      </w:r>
      <w:r w:rsidRPr="00FE79A5">
        <w:t xml:space="preserve">Schreibt man eine Zahl und ihre Spiegelzahl hintereinander, so entsteht eine neue Zahl </w:t>
      </w:r>
      <w:r>
        <w:br/>
      </w:r>
      <w:r w:rsidRPr="00FE79A5">
        <w:t>(z.B. 321123 aus 321 und 123).</w:t>
      </w:r>
    </w:p>
    <w:p w:rsidR="00FE79A5" w:rsidRPr="00FE79A5" w:rsidRDefault="00FE79A5" w:rsidP="00FE79A5">
      <w:pPr>
        <w:pStyle w:val="Textkrper"/>
      </w:pPr>
      <w:r w:rsidRPr="00FE79A5">
        <w:t>Ich kann beweisen, dass die so gebildete Zahl immer durch 11 teilbar ist.</w:t>
      </w:r>
      <w:r w:rsidRPr="00FE79A5">
        <w:br/>
      </w:r>
    </w:p>
    <w:p w:rsidR="00FE79A5" w:rsidRPr="00FE79A5" w:rsidRDefault="00FE79A5" w:rsidP="00FE79A5">
      <w:pPr>
        <w:pStyle w:val="Textkrper"/>
      </w:pPr>
      <w:r w:rsidRPr="00FE79A5">
        <w:t xml:space="preserve">(Hinweis: Eine Zahl ist durch 11 teilbar, wenn ihre </w:t>
      </w:r>
      <w:r w:rsidRPr="00FE79A5">
        <w:br/>
        <w:t>alternierende Quersumme durch 11 teilbar oder Null ist.)</w:t>
      </w:r>
    </w:p>
    <w:p w:rsidR="00FE79A5" w:rsidRPr="00FE79A5" w:rsidRDefault="00FE79A5" w:rsidP="00FE79A5">
      <w:pPr>
        <w:pStyle w:val="Textkrper"/>
      </w:pPr>
    </w:p>
    <w:p w:rsidR="00FE79A5" w:rsidRPr="00FE79A5" w:rsidRDefault="00FE79A5" w:rsidP="00FE79A5">
      <w:r w:rsidRPr="00FE79A5">
        <w:t xml:space="preserve"> </w:t>
      </w:r>
    </w:p>
    <w:p w:rsidR="00FE79A5" w:rsidRDefault="00FE79A5"/>
    <w:p w:rsidR="00FE79A5" w:rsidRDefault="00FE79A5"/>
    <w:p w:rsidR="00FE79A5" w:rsidRDefault="00FE79A5"/>
    <w:p w:rsidR="00FE79A5" w:rsidRDefault="00FE79A5"/>
    <w:p w:rsidR="00FE79A5" w:rsidRDefault="00FE79A5">
      <w:pPr>
        <w:sectPr w:rsidR="00FE79A5" w:rsidSect="00CE7F78">
          <w:headerReference w:type="default" r:id="rId50"/>
          <w:pgSz w:w="11906" w:h="16838" w:code="9"/>
          <w:pgMar w:top="254" w:right="567" w:bottom="1134" w:left="992" w:header="142" w:footer="709" w:gutter="0"/>
          <w:pgNumType w:start="1"/>
          <w:cols w:space="708"/>
          <w:docGrid w:linePitch="360"/>
        </w:sectPr>
      </w:pPr>
    </w:p>
    <w:p w:rsidR="00FE79A5" w:rsidRDefault="00F23528">
      <w:pPr>
        <w:sectPr w:rsidR="00FE79A5" w:rsidSect="00FE79A5">
          <w:headerReference w:type="default" r:id="rId51"/>
          <w:pgSz w:w="16838" w:h="11906" w:orient="landscape" w:code="9"/>
          <w:pgMar w:top="992" w:right="1418" w:bottom="567" w:left="1134" w:header="709" w:footer="709" w:gutter="0"/>
          <w:pgNumType w:start="1"/>
          <w:cols w:space="708"/>
          <w:docGrid w:linePitch="360"/>
        </w:sectPr>
      </w:pPr>
      <w:r w:rsidRPr="00F23528">
        <w:rPr>
          <w:noProof/>
          <w:lang w:eastAsia="de-DE"/>
        </w:rPr>
        <w:lastRenderedPageBreak/>
        <mc:AlternateContent>
          <mc:Choice Requires="wps">
            <w:drawing>
              <wp:anchor distT="0" distB="0" distL="114300" distR="114300" simplePos="0" relativeHeight="251674112" behindDoc="0" locked="0" layoutInCell="1" allowOverlap="1" wp14:anchorId="4F2EC0F2" wp14:editId="4FACDD3A">
                <wp:simplePos x="0" y="0"/>
                <wp:positionH relativeFrom="column">
                  <wp:posOffset>2063750</wp:posOffset>
                </wp:positionH>
                <wp:positionV relativeFrom="paragraph">
                  <wp:posOffset>1409065</wp:posOffset>
                </wp:positionV>
                <wp:extent cx="5616575" cy="430530"/>
                <wp:effectExtent l="0" t="0" r="0" b="0"/>
                <wp:wrapNone/>
                <wp:docPr id="26" name="Textfeld 25"/>
                <wp:cNvGraphicFramePr/>
                <a:graphic xmlns:a="http://schemas.openxmlformats.org/drawingml/2006/main">
                  <a:graphicData uri="http://schemas.microsoft.com/office/word/2010/wordprocessingShape">
                    <wps:wsp>
                      <wps:cNvSpPr txBox="1"/>
                      <wps:spPr>
                        <a:xfrm>
                          <a:off x="0" y="0"/>
                          <a:ext cx="5616575" cy="430530"/>
                        </a:xfrm>
                        <a:prstGeom prst="rect">
                          <a:avLst/>
                        </a:prstGeom>
                        <a:noFill/>
                      </wps:spPr>
                      <wps:txbx>
                        <w:txbxContent>
                          <w:p w:rsidR="00EC790E" w:rsidRDefault="00EC790E" w:rsidP="00F23528">
                            <w:pPr>
                              <w:pStyle w:val="StandardWeb"/>
                            </w:pPr>
                            <w:r>
                              <w:rPr>
                                <w:rFonts w:hAnsi="Calibri" w:cstheme="minorBidi"/>
                                <w:color w:val="7030A0"/>
                                <w:kern w:val="24"/>
                                <w:sz w:val="22"/>
                                <w:szCs w:val="22"/>
                              </w:rPr>
                              <w:t>Nach dem Öffnen der CAS-Perspektive kann über die Menü-Schaltfläche unter Ansicht die Grafik ausgeblendet werden und bei Bedarf eine Tabelle eingeblendet werden.</w:t>
                            </w:r>
                          </w:p>
                        </w:txbxContent>
                      </wps:txbx>
                      <wps:bodyPr wrap="square" rtlCol="0">
                        <a:spAutoFit/>
                      </wps:bodyPr>
                    </wps:wsp>
                  </a:graphicData>
                </a:graphic>
              </wp:anchor>
            </w:drawing>
          </mc:Choice>
          <mc:Fallback>
            <w:pict>
              <v:shape w14:anchorId="4F2EC0F2" id="Textfeld 25" o:spid="_x0000_s1038" type="#_x0000_t202" style="position:absolute;margin-left:162.5pt;margin-top:110.95pt;width:442.25pt;height:33.9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0K1nAEAABgDAAAOAAAAZHJzL2Uyb0RvYy54bWysUstu2zAQvBfIPxC8x5KVyi0Ey0HbIL0U&#10;aYGkH0BTpEWA5LJc2pL/Pkv6kaK9Fb3wsbucnZnl+n52lh1URAO+58tFzZnyEgbjdz3/+fJ4+5Ez&#10;TMIPwoJXPT8q5Pebm3frKXSqgRHsoCIjEI/dFHo+phS6qkI5KidwAUF5SmqITiS6xl01RDERurNV&#10;U9eraoI4hAhSIVL04ZTkm4KvtZLpu9aoErM9J26prLGs27xWm7XodlGE0cgzDfEPLJwwnppeoR5E&#10;EmwfzV9QzsgICDotJLgKtDZSFQ2kZln/oeZ5FEEVLWQOhqtN+P9g5dPhR2Rm6Hmz4swLRzN6UXPS&#10;yg6sabM/U8COyp4DFab5M8w050scKZhlzzq6vJMgRnly+nh1l9CYpGC7Wq7aDy1nknLv7+r2rthf&#10;vb0OEdNXBY7lQ88jTa+YKg7fMBETKr2U5GYeHo21OZ4pnqjkU5q3c5G0bC48tzAcif5Eg+45/tqL&#10;qDiLyX6B8i8yGoZP+0SIpVGGOb05o5P9pf/5q+T5/n4vVW8fevMKAAD//wMAUEsDBBQABgAIAAAA&#10;IQDfUkjp3wAAAAwBAAAPAAAAZHJzL2Rvd25yZXYueG1sTI/NTsMwEITvSLyDtUjcqB2jQBPiVBU/&#10;EgcuLeHuxiaOiNdRvG3St8c9wXF2RrPfVJvFD+xkp9gHVJCtBDCLbTA9dgqaz7e7NbBIGo0eAloF&#10;ZxthU19fVbo0YcadPe2pY6kEY6kVOKKx5Dy2znodV2G0mLzvMHlNSU4dN5OeU7kfuBTigXvdY/rg&#10;9GifnW1/9kevgMhss3Pz6uP71/LxMjvR5rpR6vZm2T4BI7vQXxgu+Akd6sR0CEc0kQ0K7mWetpAC&#10;KbMC2CUhRZEDO6TTungEXlf8/4j6FwAA//8DAFBLAQItABQABgAIAAAAIQC2gziS/gAAAOEBAAAT&#10;AAAAAAAAAAAAAAAAAAAAAABbQ29udGVudF9UeXBlc10ueG1sUEsBAi0AFAAGAAgAAAAhADj9If/W&#10;AAAAlAEAAAsAAAAAAAAAAAAAAAAALwEAAF9yZWxzLy5yZWxzUEsBAi0AFAAGAAgAAAAhADG3QrWc&#10;AQAAGAMAAA4AAAAAAAAAAAAAAAAALgIAAGRycy9lMm9Eb2MueG1sUEsBAi0AFAAGAAgAAAAhAN9S&#10;SOnfAAAADAEAAA8AAAAAAAAAAAAAAAAA9gMAAGRycy9kb3ducmV2LnhtbFBLBQYAAAAABAAEAPMA&#10;AAACBQAAAAA=&#10;" filled="f" stroked="f">
                <v:textbox style="mso-fit-shape-to-text:t">
                  <w:txbxContent>
                    <w:p w:rsidR="00EC790E" w:rsidRDefault="00EC790E" w:rsidP="00F23528">
                      <w:pPr>
                        <w:pStyle w:val="StandardWeb"/>
                      </w:pPr>
                      <w:r>
                        <w:rPr>
                          <w:rFonts w:hAnsi="Calibri" w:cstheme="minorBidi"/>
                          <w:color w:val="7030A0"/>
                          <w:kern w:val="24"/>
                          <w:sz w:val="22"/>
                          <w:szCs w:val="22"/>
                        </w:rPr>
                        <w:t>Nach dem Öffnen der CAS-Perspektive kann über die Menü-Schaltfläche unter Ansicht die Grafik ausgeblendet werden und bei Bedarf eine Tabelle eingeblendet werden.</w:t>
                      </w:r>
                    </w:p>
                  </w:txbxContent>
                </v:textbox>
              </v:shape>
            </w:pict>
          </mc:Fallback>
        </mc:AlternateContent>
      </w:r>
      <w:r w:rsidRPr="00F23528">
        <w:rPr>
          <w:noProof/>
          <w:lang w:eastAsia="de-DE"/>
        </w:rPr>
        <mc:AlternateContent>
          <mc:Choice Requires="wps">
            <w:drawing>
              <wp:anchor distT="0" distB="0" distL="114300" distR="114300" simplePos="0" relativeHeight="251673088" behindDoc="0" locked="0" layoutInCell="1" allowOverlap="1" wp14:anchorId="35AFE7B1" wp14:editId="3858412D">
                <wp:simplePos x="0" y="0"/>
                <wp:positionH relativeFrom="column">
                  <wp:posOffset>567690</wp:posOffset>
                </wp:positionH>
                <wp:positionV relativeFrom="paragraph">
                  <wp:posOffset>2214880</wp:posOffset>
                </wp:positionV>
                <wp:extent cx="741045" cy="402590"/>
                <wp:effectExtent l="0" t="0" r="20955" b="16510"/>
                <wp:wrapNone/>
                <wp:docPr id="25" name="Ellipse 24"/>
                <wp:cNvGraphicFramePr/>
                <a:graphic xmlns:a="http://schemas.openxmlformats.org/drawingml/2006/main">
                  <a:graphicData uri="http://schemas.microsoft.com/office/word/2010/wordprocessingShape">
                    <wps:wsp>
                      <wps:cNvSpPr/>
                      <wps:spPr>
                        <a:xfrm>
                          <a:off x="0" y="0"/>
                          <a:ext cx="741045" cy="40259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64868270" id="Ellipse 24" o:spid="_x0000_s1026" style="position:absolute;margin-left:44.7pt;margin-top:174.4pt;width:58.35pt;height:31.7pt;z-index:25167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oPS/QEAAEgEAAAOAAAAZHJzL2Uyb0RvYy54bWysVE2P2yAQvVfqf0DcGztW0o8ozh52m16q&#10;dtXd/gCChxgJGAQ0Tv59B+x4o7bqoWoOhIGZN/MeM97ena1hJwhRo2v5clFzBk5ip92x5d+f92/e&#10;cxaTcJ0w6KDlF4j8bvf61XbwG2iwR9NBYATi4mbwLe9T8puqirIHK+ICPTi6VBisSGSGY9UFMRC6&#10;NVVT12+rAUPnA0qIkU4fxku+K/hKgUxflYqQmGk51ZbKGsp6yGu124rNMQjfazmVIf6hCiu0o6Qz&#10;1INIgv0I+jcoq2XAiCotJNoKldISCgdis6x/YfPUCw+FC4kT/SxT/H+w8svpMTDdtbxZc+aEpTf6&#10;aIz2EVizyvIMPm7I68k/hsmKtM1czyrY/E8s2LlIepklhXNikg7frZb1ipAlXa3qZv2hSF69BPsQ&#10;0ydAy/Km5TDmLlqK0+eYKCd5X71yOod7bUx5OOPyQUSju3xWjHA83JvAToJefL+v6ZdZEMaNG1k5&#10;tMrcRjZlly4GMoZx30CRKFR/Uyop7QgzrJASXFqOV73oYMy2vk2WGzhHlNQFMCMrqnLGngCuniPI&#10;FXusefLPoVC6eQ6u/1bYGDxHlMzo0hxstcPwJwBDrKbMo/9VpFGarNIBuwu1TEjmHsehEk72SDMl&#10;UyjB2YvatTCfRivPw61dYF8+ALufAAAA//8DAFBLAwQUAAYACAAAACEA52JGJd8AAAAKAQAADwAA&#10;AGRycy9kb3ducmV2LnhtbEyPwU7DMBBE70j8g7VI3KgTk1ZpGqeilTgAJwri7MbbJGq8jmK3DXw9&#10;y4keV/s086ZcT64XZxxD50lDOktAINXedtRo+Px4fshBhGjImt4TavjGAOvq9qY0hfUXesfzLjaC&#10;QygURkMb41BIGeoWnQkzPyDx7+BHZyKfYyPtaC4c7nqpkmQhnemIG1oz4LbF+rg7Oe5922RKfanN&#10;/Nj/bF/NYT5Y/6L1/d30tAIRcYr/MPzpszpU7LT3J7JB9BryZcakhscs5wkMqGSRgthryFKlQFal&#10;vJ5Q/QIAAP//AwBQSwECLQAUAAYACAAAACEAtoM4kv4AAADhAQAAEwAAAAAAAAAAAAAAAAAAAAAA&#10;W0NvbnRlbnRfVHlwZXNdLnhtbFBLAQItABQABgAIAAAAIQA4/SH/1gAAAJQBAAALAAAAAAAAAAAA&#10;AAAAAC8BAABfcmVscy8ucmVsc1BLAQItABQABgAIAAAAIQDH3oPS/QEAAEgEAAAOAAAAAAAAAAAA&#10;AAAAAC4CAABkcnMvZTJvRG9jLnhtbFBLAQItABQABgAIAAAAIQDnYkYl3wAAAAoBAAAPAAAAAAAA&#10;AAAAAAAAAFcEAABkcnMvZG93bnJldi54bWxQSwUGAAAAAAQABADzAAAAYwUAAAAA&#10;" filled="f" strokecolor="red" strokeweight="2pt"/>
            </w:pict>
          </mc:Fallback>
        </mc:AlternateContent>
      </w:r>
      <w:r w:rsidRPr="00F23528">
        <w:rPr>
          <w:noProof/>
          <w:lang w:eastAsia="de-DE"/>
        </w:rPr>
        <mc:AlternateContent>
          <mc:Choice Requires="wps">
            <w:drawing>
              <wp:anchor distT="0" distB="0" distL="114300" distR="114300" simplePos="0" relativeHeight="251672064" behindDoc="0" locked="0" layoutInCell="1" allowOverlap="1" wp14:anchorId="2CC926F4" wp14:editId="3BE81CAF">
                <wp:simplePos x="0" y="0"/>
                <wp:positionH relativeFrom="column">
                  <wp:posOffset>1696085</wp:posOffset>
                </wp:positionH>
                <wp:positionV relativeFrom="paragraph">
                  <wp:posOffset>673735</wp:posOffset>
                </wp:positionV>
                <wp:extent cx="367030" cy="287655"/>
                <wp:effectExtent l="0" t="0" r="13970" b="17145"/>
                <wp:wrapNone/>
                <wp:docPr id="471" name="Ellipse 11"/>
                <wp:cNvGraphicFramePr/>
                <a:graphic xmlns:a="http://schemas.openxmlformats.org/drawingml/2006/main">
                  <a:graphicData uri="http://schemas.microsoft.com/office/word/2010/wordprocessingShape">
                    <wps:wsp>
                      <wps:cNvSpPr/>
                      <wps:spPr>
                        <a:xfrm>
                          <a:off x="0" y="0"/>
                          <a:ext cx="367030" cy="28765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4079F4C" id="Ellipse 11" o:spid="_x0000_s1026" style="position:absolute;margin-left:133.55pt;margin-top:53.05pt;width:28.9pt;height:22.65pt;z-index:251672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wdl/AEAAEkEAAAOAAAAZHJzL2Uyb0RvYy54bWysVE2P0zAQvSPxHyzfaZIubVdR0z3sUi4I&#10;Viz8ANcZN5b8Jds07b9nbKfZChAHRA6OP+a9mfcyzvbhrBU5gQ/Smo42i5oSMNz20hw7+v3b/t09&#10;JSEy0zNlDXT0AoE+7N6+2Y6uhaUdrOrBEyQxoR1dR4cYXVtVgQ+gWVhYBwYPhfWaRVz6Y9V7NiK7&#10;VtWyrtfVaH3vvOUQAu4+lUO6y/xCAI9fhAgQieoo1hbz6PN4SGO127L26JkbJJ/KYP9QhWbSYNKZ&#10;6olFRn54+RuVltzbYEVccKsrK4TkkDWgmqb+Rc3LwBxkLWhOcLNN4f/R8s+nZ09k39H3m4YSwzR+&#10;pA9KSReANE3yZ3ShxbAX9+ynVcBpEnsWXqc3yiDn7Oll9hTOkXDcvFtv6jt0nuPR8n6zXq0SZ/UK&#10;dj7Ej2A1SZOOQsmdzWSnTyGW6GtUSmfsXiqF+6xVJo3BKtmnvbzwx8Oj8uTE8JPv9zU+U8abMMyf&#10;oFXSVtTkWbwoKLRfQaArWP8yV5L7EWZaxjmY2JSjgfVQsq1uk6UOTogsVhkkTMwCq5y5J4JrZCG5&#10;chfdU3yCQm7nGVz/rbACnhE5szVxBmtprP8TgUJVU+YSfzWpWJNcOtj+gj3jo3q05VYxwweLl4pH&#10;n8EpCvs1K5/uVroQt+tM+/oH2P0EAAD//wMAUEsDBBQABgAIAAAAIQAV/sLz3wAAAAsBAAAPAAAA&#10;ZHJzL2Rvd25yZXYueG1sTI9BT8MwDIXvSPyHyEjcWNrQFihNJzaJA+zEQJy9xmurNUnVZFvh12NO&#10;cLP9nt77XC1nO4gTTaH3TkO6SECQa7zpXavh4/355h5EiOgMDt6Rhi8KsKwvLyosjT+7NzptYys4&#10;xIUSNXQxjqWUoenIYlj4kRxrez9ZjLxOrTQTnjncDlIlSSEt9o4bOhxp3VFz2B4t925WmVKfapUf&#10;hu/1K+7z0fgXra+v5qdHEJHm+GeGX3xGh5qZdv7oTBCDBlXcpWxlISl4YMetyh5A7PiSpxnIupL/&#10;f6h/AAAA//8DAFBLAQItABQABgAIAAAAIQC2gziS/gAAAOEBAAATAAAAAAAAAAAAAAAAAAAAAABb&#10;Q29udGVudF9UeXBlc10ueG1sUEsBAi0AFAAGAAgAAAAhADj9If/WAAAAlAEAAAsAAAAAAAAAAAAA&#10;AAAALwEAAF9yZWxzLy5yZWxzUEsBAi0AFAAGAAgAAAAhAOSXB2X8AQAASQQAAA4AAAAAAAAAAAAA&#10;AAAALgIAAGRycy9lMm9Eb2MueG1sUEsBAi0AFAAGAAgAAAAhABX+wvPfAAAACwEAAA8AAAAAAAAA&#10;AAAAAAAAVgQAAGRycy9kb3ducmV2LnhtbFBLBQYAAAAABAAEAPMAAABiBQAAAAA=&#10;" filled="f" strokecolor="red" strokeweight="2pt"/>
            </w:pict>
          </mc:Fallback>
        </mc:AlternateContent>
      </w:r>
      <w:r w:rsidRPr="00F23528">
        <w:rPr>
          <w:noProof/>
          <w:lang w:eastAsia="de-DE"/>
        </w:rPr>
        <w:drawing>
          <wp:anchor distT="0" distB="0" distL="114300" distR="114300" simplePos="0" relativeHeight="251671040" behindDoc="0" locked="0" layoutInCell="1" allowOverlap="1" wp14:anchorId="52A12856" wp14:editId="0B953F04">
            <wp:simplePos x="0" y="0"/>
            <wp:positionH relativeFrom="column">
              <wp:posOffset>629920</wp:posOffset>
            </wp:positionH>
            <wp:positionV relativeFrom="paragraph">
              <wp:posOffset>673735</wp:posOffset>
            </wp:positionV>
            <wp:extent cx="1357630" cy="1900555"/>
            <wp:effectExtent l="0" t="0" r="0" b="4445"/>
            <wp:wrapNone/>
            <wp:docPr id="4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57630" cy="190055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F23528">
        <w:rPr>
          <w:noProof/>
          <w:lang w:eastAsia="de-DE"/>
        </w:rPr>
        <mc:AlternateContent>
          <mc:Choice Requires="wps">
            <w:drawing>
              <wp:anchor distT="0" distB="0" distL="114300" distR="114300" simplePos="0" relativeHeight="251670016" behindDoc="0" locked="0" layoutInCell="1" allowOverlap="1" wp14:anchorId="779F32C6" wp14:editId="316BCA38">
                <wp:simplePos x="0" y="0"/>
                <wp:positionH relativeFrom="column">
                  <wp:posOffset>6372225</wp:posOffset>
                </wp:positionH>
                <wp:positionV relativeFrom="paragraph">
                  <wp:posOffset>4906645</wp:posOffset>
                </wp:positionV>
                <wp:extent cx="215900" cy="59055"/>
                <wp:effectExtent l="40322" t="35878" r="53023" b="14922"/>
                <wp:wrapNone/>
                <wp:docPr id="470" name="Eingekerbter Pfeil nach rechts 20"/>
                <wp:cNvGraphicFramePr/>
                <a:graphic xmlns:a="http://schemas.openxmlformats.org/drawingml/2006/main">
                  <a:graphicData uri="http://schemas.microsoft.com/office/word/2010/wordprocessingShape">
                    <wps:wsp>
                      <wps:cNvSpPr/>
                      <wps:spPr>
                        <a:xfrm rot="4353360" flipV="1">
                          <a:off x="0" y="0"/>
                          <a:ext cx="215900" cy="59055"/>
                        </a:xfrm>
                        <a:prstGeom prst="notch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52DE877A" id="Eingekerbter Pfeil nach rechts 20" o:spid="_x0000_s1026" type="#_x0000_t94" style="position:absolute;margin-left:501.75pt;margin-top:386.35pt;width:17pt;height:4.65pt;rotation:-4755030fd;flip:y;z-index:25167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KaCFwIAAGkEAAAOAAAAZHJzL2Uyb0RvYy54bWysVE2P0zAQvSPxH6zcadJ2u0DVdIV2KRcE&#10;1S5wd51xY+F4rLHpx79n7KTZChAHRA/WOJ73Zt7zuKu7U2fFASgYdHUxnVSFAKewMW5fF1+/bF69&#10;KUSI0jXSooO6OEMo7tYvX6yOfgkzbNE2QIJJXFgefV20MfplWQbVQifDBD04PtRInYy8pX3ZkDwy&#10;e2fLWVXdlkekxhMqCIG/PvSHxTrzaw0qftY6QBS2Lri3mFfK6y6t5Xoll3uSvjVqaEP+QxedNI6L&#10;jlQPMkrxg8xvVJ1RhAF1nCjsStTaKMgaWM20+kXNUys9ZC1sTvCjTeH/0apPhy0J09TFzWv2x8mO&#10;L+k9OwnfgXaR72arwVg+UK0gUG0MYpZtO/qwZPST3xKbmHaBw+TBSVMnCNnrm/liPr9lXm2N/8bz&#10;kT1i1eKUr+A8XgGcolD8cTZdvK0YoPiIo8Ui3VDZcyZuTyF+AOxECurCYeRJaR7Nvo3viPCYC8jD&#10;xxB73CU/YQNa02yMtXlD+929JXGQPBmbTcW/odRVWvksK0fxbCGBrXsEza6lhnPFPK8w8kmlwMVe&#10;bWhlA32ZxXWVNOEJkeVlwsSsub2ReyC4ZPYkF+5e35CfoJDHfQRXf2usB4+IXBldHMGdcUh/IrCs&#10;aqjc53P7V9akcIfNmWeKor3H/tVJp1rkR6ciZXDK4nnOyoe3lx7M9T7TPv9DrH8CAAD//wMAUEsD&#10;BBQABgAIAAAAIQC7FlvB4AAAAA0BAAAPAAAAZHJzL2Rvd25yZXYueG1sTI/BTsMwEETvSPyDtUjc&#10;qJ0oKTTEqaAI7m0R4ejGSxIRr4PttOHvcU/lODujmbflejYDO6LzvSUJyUIAQ2qs7qmV8L5/vXsA&#10;5oMirQZLKOEXPayr66tSFdqeaIvHXWhZLCFfKAldCGPBuW86NMov7IgUvS/rjApRupZrp06x3Aw8&#10;FWLJjeopLnRqxE2HzfduMhI+W/6T7if3kuQrU2+e03r79lFLeXszPz0CCziHSxjO+BEdqsh0sBNp&#10;z4aoRZJH9iDhfikyYOeISPME2CGeVlkGvCr5/y+qPwAAAP//AwBQSwECLQAUAAYACAAAACEAtoM4&#10;kv4AAADhAQAAEwAAAAAAAAAAAAAAAAAAAAAAW0NvbnRlbnRfVHlwZXNdLnhtbFBLAQItABQABgAI&#10;AAAAIQA4/SH/1gAAAJQBAAALAAAAAAAAAAAAAAAAAC8BAABfcmVscy8ucmVsc1BLAQItABQABgAI&#10;AAAAIQAIkKaCFwIAAGkEAAAOAAAAAAAAAAAAAAAAAC4CAABkcnMvZTJvRG9jLnhtbFBLAQItABQA&#10;BgAIAAAAIQC7FlvB4AAAAA0BAAAPAAAAAAAAAAAAAAAAAHEEAABkcnMvZG93bnJldi54bWxQSwUG&#10;AAAAAAQABADzAAAAfgUAAAAA&#10;" adj="18646" fillcolor="red" strokecolor="#243f60 [1604]" strokeweight="2pt"/>
            </w:pict>
          </mc:Fallback>
        </mc:AlternateContent>
      </w:r>
      <w:r w:rsidRPr="00F23528">
        <w:rPr>
          <w:noProof/>
          <w:lang w:eastAsia="de-DE"/>
        </w:rPr>
        <mc:AlternateContent>
          <mc:Choice Requires="wps">
            <w:drawing>
              <wp:anchor distT="0" distB="0" distL="114300" distR="114300" simplePos="0" relativeHeight="251667968" behindDoc="0" locked="0" layoutInCell="1" allowOverlap="1" wp14:anchorId="0F399C97" wp14:editId="303902F4">
                <wp:simplePos x="0" y="0"/>
                <wp:positionH relativeFrom="column">
                  <wp:posOffset>5230495</wp:posOffset>
                </wp:positionH>
                <wp:positionV relativeFrom="paragraph">
                  <wp:posOffset>3620135</wp:posOffset>
                </wp:positionV>
                <wp:extent cx="215900" cy="59055"/>
                <wp:effectExtent l="38100" t="76200" r="0" b="74295"/>
                <wp:wrapNone/>
                <wp:docPr id="469" name="Eingekerbter Pfeil nach rechts 19"/>
                <wp:cNvGraphicFramePr/>
                <a:graphic xmlns:a="http://schemas.openxmlformats.org/drawingml/2006/main">
                  <a:graphicData uri="http://schemas.microsoft.com/office/word/2010/wordprocessingShape">
                    <wps:wsp>
                      <wps:cNvSpPr/>
                      <wps:spPr>
                        <a:xfrm rot="2028189" flipV="1">
                          <a:off x="0" y="0"/>
                          <a:ext cx="215900" cy="59055"/>
                        </a:xfrm>
                        <a:prstGeom prst="notch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24B050DC" id="Eingekerbter Pfeil nach rechts 19" o:spid="_x0000_s1026" type="#_x0000_t94" style="position:absolute;margin-left:411.85pt;margin-top:285.05pt;width:17pt;height:4.65pt;rotation:-2215323fd;flip:y;z-index:25166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XO/GAIAAGkEAAAOAAAAZHJzL2Uyb0RvYy54bWysVMGO0zAQvSPxD5bvNGlFV23UdIV2KRcE&#10;1S5wd51xY+HY1tg07d8zdtJsBYgDIgdrbM97M29mnM39uTPsBBi0szWfz0rOwErXaHus+dcvuzcr&#10;zkIUthHGWaj5BQK/375+tel9BQvXOtMAMiKxoep9zdsYfVUUQbbQiTBzHixdKoediLTFY9Gg6Im9&#10;M8WiLO+K3mHj0UkIgU4fh0u+zfxKgYyflQoQmak55Rbzink9pLXYbkR1ROFbLcc0xD9k0QltKehE&#10;9SiiYD9Q/0bVaYkuOBVn0nWFU0pLyBpIzbz8Rc1zKzxkLVSc4Kcyhf9HKz+d9sh0U/O3d2vOrOio&#10;Se+pkvAd8BCpN3sF2tCFbBmCbGNg83UqW+9DRehnv8dxF8hMNTgr7Bg6qvWiXKzmK+JVRvtvNB+5&#10;RqSanXMLLlML4ByZpMPFfLkuqVGSrshaLlOoYuBM3B5D/ACuY8mouXWRJqV50sc2vkN0fQ4gTh9D&#10;HHBX/4QNzuhmp43JGzweHgyyk6DJ2O1K+sZQN25FEjnIyla8GEhgY59AUdVSwjlinleY+ISUYOOg&#10;NrSigSHM8jZKmvCEyPIyYWJWlN7EPRJcPQeSK/egb/RPUMjjPoHLvyU2gCdEjuxsnMCdtg7/RGBI&#10;1Rh58Kf0b0qTzINrLjRTGM2DG16dsLJ19OhkxAxOXjTPWfn49tKDud1n2pc/xPYnAAAA//8DAFBL&#10;AwQUAAYACAAAACEAoNWJseAAAAALAQAADwAAAGRycy9kb3ducmV2LnhtbEyPy07DMBBF90j8gzVI&#10;bBC101dCiFNRKiTYlcAHuMmQBOJxiN0m/D3TFSznztGdM9lmsp044eBbRxqimQKBVLqqpVrD+9vT&#10;bQLCB0OV6Ryhhh/0sMkvLzKTVm6kVzwVoRZcQj41GpoQ+lRKXzZojZ+5Hol3H26wJvA41LIazMjl&#10;tpNzpdbSmpb4QmN6fGyw/CqOVsM+HnfbqbhZfy+3zy8L5T/3SbTT+vpqergHEXAKfzCc9VkdcnY6&#10;uCNVXnQakvkiZlTDKlYRCCaSVczJ4ZzcLUHmmfz/Q/4LAAD//wMAUEsBAi0AFAAGAAgAAAAhALaD&#10;OJL+AAAA4QEAABMAAAAAAAAAAAAAAAAAAAAAAFtDb250ZW50X1R5cGVzXS54bWxQSwECLQAUAAYA&#10;CAAAACEAOP0h/9YAAACUAQAACwAAAAAAAAAAAAAAAAAvAQAAX3JlbHMvLnJlbHNQSwECLQAUAAYA&#10;CAAAACEAGXlzvxgCAABpBAAADgAAAAAAAAAAAAAAAAAuAgAAZHJzL2Uyb0RvYy54bWxQSwECLQAU&#10;AAYACAAAACEAoNWJseAAAAALAQAADwAAAAAAAAAAAAAAAAByBAAAZHJzL2Rvd25yZXYueG1sUEsF&#10;BgAAAAAEAAQA8wAAAH8FAAAAAA==&#10;" adj="18646" fillcolor="red" strokecolor="#243f60 [1604]" strokeweight="2pt"/>
            </w:pict>
          </mc:Fallback>
        </mc:AlternateContent>
      </w:r>
      <w:r w:rsidRPr="00F23528">
        <w:rPr>
          <w:noProof/>
          <w:lang w:eastAsia="de-DE"/>
        </w:rPr>
        <mc:AlternateContent>
          <mc:Choice Requires="wps">
            <w:drawing>
              <wp:anchor distT="0" distB="0" distL="114300" distR="114300" simplePos="0" relativeHeight="251666944" behindDoc="0" locked="0" layoutInCell="1" allowOverlap="1" wp14:anchorId="16332A07" wp14:editId="43E00AC9">
                <wp:simplePos x="0" y="0"/>
                <wp:positionH relativeFrom="column">
                  <wp:posOffset>2564765</wp:posOffset>
                </wp:positionH>
                <wp:positionV relativeFrom="paragraph">
                  <wp:posOffset>4072890</wp:posOffset>
                </wp:positionV>
                <wp:extent cx="215900" cy="59055"/>
                <wp:effectExtent l="38100" t="57150" r="12700" b="74295"/>
                <wp:wrapNone/>
                <wp:docPr id="468" name="Eingekerbter Pfeil nach rechts 18"/>
                <wp:cNvGraphicFramePr/>
                <a:graphic xmlns:a="http://schemas.openxmlformats.org/drawingml/2006/main">
                  <a:graphicData uri="http://schemas.microsoft.com/office/word/2010/wordprocessingShape">
                    <wps:wsp>
                      <wps:cNvSpPr/>
                      <wps:spPr>
                        <a:xfrm rot="19812128" flipV="1">
                          <a:off x="0" y="0"/>
                          <a:ext cx="215900" cy="59055"/>
                        </a:xfrm>
                        <a:prstGeom prst="notch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76E40151" id="Eingekerbter Pfeil nach rechts 18" o:spid="_x0000_s1026" type="#_x0000_t94" style="position:absolute;margin-left:201.95pt;margin-top:320.7pt;width:17pt;height:4.65pt;rotation:1952833fd;flip:y;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9dzGAIAAGoEAAAOAAAAZHJzL2Uyb0RvYy54bWysVE2P0zAQvSPxH6zcaZKKrrrVpiu0S7kg&#10;qHaBu+uMGwvHY41NP/49YyfNVoA4IHKwxva8N/Nmxrm7P/VWHICCQdcU9awqBDiFrXH7pvj6ZfNm&#10;WYgQpWulRQdNcYZQ3K9fv7o7+hXMsUPbAgkmcWF19E3RxehXZRlUB70MM/Tg+FIj9TLylvZlS/LI&#10;7L0t51V1Ux6RWk+oIAQ+fRwui3Xm1xpU/Kx1gChsU3BuMa+U111ay/WdXO1J+s6oMQ35D1n00jgO&#10;OlE9yijFDzK/UfVGEQbUcaawL1FroyBrYDV19Yua5056yFq4OMFPZQr/j1Z9OmxJmLYp3t5wq5zs&#10;uUnvuZLwHWgXuTdbDcbyheoEgepiEPUyle3ow4rRz35L4y6wmWpw0tQLQq51fbus5/WcibU1/hsf&#10;5CKxbHHKPThPPYBTFIoP5/XituJOKb5ia7FIscqBNJF7CvEDYC+S0RQOI49K+2T2XXxHhMccQB4+&#10;hjjgLv4JG9CadmOszRva7x4siYPk0dhsKv7GUFduZVI56MpWPFtIYOueQHPZUsI5Yh5YmPikUuDi&#10;oDZ0soUhzOI6ShrxhMjyMmFi1pzexD0SXDwHkgv3oG/0T1DI8z6Bq78lNoAnRI6MLk7g3jikPxFY&#10;VjVGHvw5/avSJHOH7ZmHiqJ9wOHZSac65FenImVw8uKBzsrHx5dezPU+0778ItY/AQAA//8DAFBL&#10;AwQUAAYACAAAACEA43PW5eEAAAALAQAADwAAAGRycy9kb3ducmV2LnhtbEyPy07DMBBF90j8gzVI&#10;7KhdGhIIcSoegnbb8BDLaTIkUWM7xG4T+vUMK1jOnaM7Z7LlZDpxoMG3zmqYzxQIsqWrWltreH15&#10;urgG4QPaCjtnScM3eVjmpycZppUb7YYORagFl1ifooYmhD6V0pcNGfQz15Pl3acbDAYeh1pWA45c&#10;bjp5qVQsDbaWLzTY00ND5a7YGw1fxyS5L+LN+6iOb7jePX889qu11udn090tiEBT+IPhV5/VIWen&#10;rdvbyotOQ6QWN4xqiKN5BIKJaJFwsuXkSiUg80z+/yH/AQAA//8DAFBLAQItABQABgAIAAAAIQC2&#10;gziS/gAAAOEBAAATAAAAAAAAAAAAAAAAAAAAAABbQ29udGVudF9UeXBlc10ueG1sUEsBAi0AFAAG&#10;AAgAAAAhADj9If/WAAAAlAEAAAsAAAAAAAAAAAAAAAAALwEAAF9yZWxzLy5yZWxzUEsBAi0AFAAG&#10;AAgAAAAhAI/L13MYAgAAagQAAA4AAAAAAAAAAAAAAAAALgIAAGRycy9lMm9Eb2MueG1sUEsBAi0A&#10;FAAGAAgAAAAhAONz1uXhAAAACwEAAA8AAAAAAAAAAAAAAAAAcgQAAGRycy9kb3ducmV2LnhtbFBL&#10;BQYAAAAABAAEAPMAAACABQAAAAA=&#10;" adj="18646" fillcolor="red" strokecolor="#243f60 [1604]" strokeweight="2pt"/>
            </w:pict>
          </mc:Fallback>
        </mc:AlternateContent>
      </w:r>
      <w:r w:rsidRPr="00F23528">
        <w:rPr>
          <w:noProof/>
          <w:lang w:eastAsia="de-DE"/>
        </w:rPr>
        <mc:AlternateContent>
          <mc:Choice Requires="wps">
            <w:drawing>
              <wp:anchor distT="0" distB="0" distL="114300" distR="114300" simplePos="0" relativeHeight="251665920" behindDoc="0" locked="0" layoutInCell="1" allowOverlap="1" wp14:anchorId="050A9C5C" wp14:editId="031D3903">
                <wp:simplePos x="0" y="0"/>
                <wp:positionH relativeFrom="column">
                  <wp:posOffset>1241425</wp:posOffset>
                </wp:positionH>
                <wp:positionV relativeFrom="paragraph">
                  <wp:posOffset>3823970</wp:posOffset>
                </wp:positionV>
                <wp:extent cx="215900" cy="59055"/>
                <wp:effectExtent l="21272" t="16828" r="33973" b="33972"/>
                <wp:wrapNone/>
                <wp:docPr id="467" name="Eingekerbter Pfeil nach rechts 17"/>
                <wp:cNvGraphicFramePr/>
                <a:graphic xmlns:a="http://schemas.openxmlformats.org/drawingml/2006/main">
                  <a:graphicData uri="http://schemas.microsoft.com/office/word/2010/wordprocessingShape">
                    <wps:wsp>
                      <wps:cNvSpPr/>
                      <wps:spPr>
                        <a:xfrm rot="5400000" flipV="1">
                          <a:off x="0" y="0"/>
                          <a:ext cx="215900" cy="59055"/>
                        </a:xfrm>
                        <a:prstGeom prst="notch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2BE39E50" id="Eingekerbter Pfeil nach rechts 17" o:spid="_x0000_s1026" type="#_x0000_t94" style="position:absolute;margin-left:97.75pt;margin-top:301.1pt;width:17pt;height:4.65pt;rotation:-90;flip:y;z-index:251665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xKCFAIAAGkEAAAOAAAAZHJzL2Uyb0RvYy54bWysVMGO0zAQvSPxD5bvNGm13YWq6QrtUi4I&#10;ql3g7jrjxsKxrbFp2r9nbKehAsQB0YM1jue9mfc87vr+1Bt2BAza2YbPZzVnYKVrtT00/Mvn7avX&#10;nIUobCuMs9DwMwR+v3n5Yj34FSxc50wLyIjEhtXgG97F6FdVFWQHvQgz58HSoXLYi0hbPFQtioHY&#10;e1Mt6vq2Ghy2Hp2EEOjrYznkm8yvFMj4SakAkZmGU28xr5jXfVqrzVqsDih8p+XYhviHLnqhLRWd&#10;qB5FFOw76t+oei3RBafiTLq+ckppCVkDqZnXv6h57oSHrIXMCX6yKfw/WvnxuEOm24bf3N5xZkVP&#10;l/SOnIRvgPtId7NToA0dyI4hyC4GNr9Ltg0+rAj97Hc47gKFyYOTwp6hI6+XN3X6caaM9l9pPrJH&#10;pJqd8hWcpyuAU2SSPi7myzcJIOmIouUylaoKZ+L2GOJ7cD1LQcOtizQp7ZM+dPEtohtyAXH8EGLB&#10;XfITNjij2602Jm/wsH8wyI6CJmO7zW0WyFValUQWWTmKZwMJbOwTKHItNZwr5nmFiU9ICTYWtaET&#10;LZQyy+sqacITIsvLhIlZUXsT90hwySwkF+7S7JifoJDHfQLXf2usgCdEruxsnMC9tg7/RGBI1Vi5&#10;5FP7V9akcO/aM80URvPgyqsTVnaOHp2MmMEpi+Y5Kx/fXnow1/tM+/MfYvMDAAD//wMAUEsDBBQA&#10;BgAIAAAAIQDtWcul4gAAAAsBAAAPAAAAZHJzL2Rvd25yZXYueG1sTI8xT8MwFIR3JP6D9ZBYEHUS&#10;RJukeakKggUxlFCpqxubOCJ+DrHbmH+PmWA83enuu2oTzMDOanK9JYR0kQBT1FrZU4ewf3++zYE5&#10;L0iKwZJC+FYONvXlRSVKaWd6U+fGdyyWkCsFgvZ+LDl3rVZGuIUdFUXvw05G+CinjstJzLHcDDxL&#10;kiU3oqe4oMWoHrVqP5uTQTiE4cU023DzutNfB/fwtPO5mxGvr8J2Dcyr4P/C8Isf0aGOTEd7IunY&#10;gJAlq4juEe7zogAWE1m6SoEdEZbZXQG8rvj/D/UPAAAA//8DAFBLAQItABQABgAIAAAAIQC2gziS&#10;/gAAAOEBAAATAAAAAAAAAAAAAAAAAAAAAABbQ29udGVudF9UeXBlc10ueG1sUEsBAi0AFAAGAAgA&#10;AAAhADj9If/WAAAAlAEAAAsAAAAAAAAAAAAAAAAALwEAAF9yZWxzLy5yZWxzUEsBAi0AFAAGAAgA&#10;AAAhABLDEoIUAgAAaQQAAA4AAAAAAAAAAAAAAAAALgIAAGRycy9lMm9Eb2MueG1sUEsBAi0AFAAG&#10;AAgAAAAhAO1Zy6XiAAAACwEAAA8AAAAAAAAAAAAAAAAAbgQAAGRycy9kb3ducmV2LnhtbFBLBQYA&#10;AAAABAAEAPMAAAB9BQAAAAA=&#10;" adj="18646" fillcolor="red" strokecolor="#243f60 [1604]" strokeweight="2pt"/>
            </w:pict>
          </mc:Fallback>
        </mc:AlternateContent>
      </w:r>
      <w:r w:rsidRPr="00F23528">
        <w:rPr>
          <w:noProof/>
          <w:lang w:eastAsia="de-DE"/>
        </w:rPr>
        <mc:AlternateContent>
          <mc:Choice Requires="wps">
            <w:drawing>
              <wp:anchor distT="0" distB="0" distL="114300" distR="114300" simplePos="0" relativeHeight="251664896" behindDoc="0" locked="0" layoutInCell="1" allowOverlap="1" wp14:anchorId="1320D56D" wp14:editId="6DA865F4">
                <wp:simplePos x="0" y="0"/>
                <wp:positionH relativeFrom="column">
                  <wp:posOffset>1332865</wp:posOffset>
                </wp:positionH>
                <wp:positionV relativeFrom="paragraph">
                  <wp:posOffset>3348355</wp:posOffset>
                </wp:positionV>
                <wp:extent cx="5245100" cy="1922145"/>
                <wp:effectExtent l="0" t="0" r="12700" b="20955"/>
                <wp:wrapNone/>
                <wp:docPr id="466" name="Freihandform 9"/>
                <wp:cNvGraphicFramePr/>
                <a:graphic xmlns:a="http://schemas.openxmlformats.org/drawingml/2006/main">
                  <a:graphicData uri="http://schemas.microsoft.com/office/word/2010/wordprocessingShape">
                    <wps:wsp>
                      <wps:cNvSpPr/>
                      <wps:spPr>
                        <a:xfrm>
                          <a:off x="0" y="0"/>
                          <a:ext cx="5245100" cy="1922145"/>
                        </a:xfrm>
                        <a:custGeom>
                          <a:avLst/>
                          <a:gdLst>
                            <a:gd name="connsiteX0" fmla="*/ 37136 w 5245241"/>
                            <a:gd name="connsiteY0" fmla="*/ 141122 h 1922215"/>
                            <a:gd name="connsiteX1" fmla="*/ 402896 w 5245241"/>
                            <a:gd name="connsiteY1" fmla="*/ 1158889 h 1922215"/>
                            <a:gd name="connsiteX2" fmla="*/ 2915508 w 5245241"/>
                            <a:gd name="connsiteY2" fmla="*/ 5950 h 1922215"/>
                            <a:gd name="connsiteX3" fmla="*/ 4656844 w 5245241"/>
                            <a:gd name="connsiteY3" fmla="*/ 761324 h 1922215"/>
                            <a:gd name="connsiteX4" fmla="*/ 5245241 w 5245241"/>
                            <a:gd name="connsiteY4" fmla="*/ 1922215 h 1922215"/>
                            <a:gd name="connsiteX5" fmla="*/ 5245241 w 5245241"/>
                            <a:gd name="connsiteY5" fmla="*/ 1922215 h 19222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245241" h="1922215">
                              <a:moveTo>
                                <a:pt x="37136" y="141122"/>
                              </a:moveTo>
                              <a:cubicBezTo>
                                <a:pt x="-19849" y="661270"/>
                                <a:pt x="-76833" y="1181418"/>
                                <a:pt x="402896" y="1158889"/>
                              </a:cubicBezTo>
                              <a:cubicBezTo>
                                <a:pt x="882625" y="1136360"/>
                                <a:pt x="2206517" y="72211"/>
                                <a:pt x="2915508" y="5950"/>
                              </a:cubicBezTo>
                              <a:cubicBezTo>
                                <a:pt x="3624499" y="-60311"/>
                                <a:pt x="4268555" y="441947"/>
                                <a:pt x="4656844" y="761324"/>
                              </a:cubicBezTo>
                              <a:cubicBezTo>
                                <a:pt x="5045133" y="1080702"/>
                                <a:pt x="5245241" y="1922215"/>
                                <a:pt x="5245241" y="1922215"/>
                              </a:cubicBezTo>
                              <a:lnTo>
                                <a:pt x="5245241" y="1922215"/>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7F7884D0" id="Freihandform 9" o:spid="_x0000_s1026" style="position:absolute;margin-left:104.95pt;margin-top:263.65pt;width:413pt;height:151.35pt;z-index:251664896;visibility:visible;mso-wrap-style:square;mso-wrap-distance-left:9pt;mso-wrap-distance-top:0;mso-wrap-distance-right:9pt;mso-wrap-distance-bottom:0;mso-position-horizontal:absolute;mso-position-horizontal-relative:text;mso-position-vertical:absolute;mso-position-vertical-relative:text;v-text-anchor:middle" coordsize="5245241,1922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zPRwgMAAPEKAAAOAAAAZHJzL2Uyb0RvYy54bWysVl1v2zYUfR/Q/0DosUBikaZkyYhTYC28&#10;l2Er1g7oHmmKsgRIokAytrNfv8tLyaGzdE6K5cGRTJ5z7pcPeffh1HfkoIxt9bBJ6G2aEDVIXbXD&#10;fpP8+XV7UyTEOjFUotOD2iSPyiYf7t/9dHcc14rpRneVMgRIBrs+jpukcW5cLxZWNqoX9laPaoDF&#10;WpteOHg1+0VlxBHY+27B0jRfHLWpRqOlsha+/RQWk3vkr2sl3e91bZUj3SaB2Bx+Gvzc+c/F/Z1Y&#10;740Ym1ZOYYgfiKIX7QCiZ6pPwgnyYNp/UfWtNNrq2t1K3S90XbdSYQ6QDU2fZfOlEaPCXKA4djyX&#10;yf5/tPK3w2dD2mqT8DxPyCB6aNLWqLaBnvmyk9LX6DjaNWz9Mn4205uFR5/wqTa9/w+pkBPW9fFc&#10;V3VyRMKXGeMZTaH8EtZoyRjlmWddPMHlg3W/KI1U4vCrdaExFTxhWaspNKmHwbZOfQO2uu+gV+8X&#10;ZLmiy5wciddhnE5NfQ75K4ZQTiljpCE+HEYxHOjec8w3GsnwlBXlK3RiDKVZURTldSEWCbGSZlla&#10;XM8oBmVlll6XWUYyPM/ygvPrMjFoldMl49eFeCQ09eW6UAyaGnNdKfsRpRj0ohLM5n6ePtHMAylP&#10;wzSR8ESEN7kUf/ejtn784/GEWZ9fYfTCuAPKj/MVMAxQDMaBhnheB4aZiMHsTcrQ6Ri8fBMYuheD&#10;+ZvA0JAYPPsD5hxynwpvwNO9m3fo5i4h4OYmIeDmOy8o1qNwvl/zIzkGA/LGQJrgP/4H79d7fVBf&#10;Ne50vn1oJBhI8Icpg6dt8mHXyp/V3zHohpYFLxGV55StpkNlRMabVV4sQ1UpLYC1mILE1eAoQTAY&#10;xVyzC52XVIuC5SwUjYL7LfMLWcbSPKMrZF6Bv02eGGKa7AUXvWu8WnOZM87LkOpNni4vaTnLiywL&#10;IXFOS766SDWYTYgIPeTVslkKx8dcxLRIVykONXQaizi7vp+fCzf/z2U/UxdF7oa4qd8hBVTYBw9+&#10;zvAMOw8ccj6dY4Petl2HM9nhz97qrq38d37irNnvPnaGHAQM83abwt9UkWgb6oGIP3/DiYtP7rFT&#10;nqMb/lA1nN4wugwHGu9N6kwrpFSDo2GpEZUKalks5m9aHoGpIKFnriHKM/dEMO8MJDN3MLZpv4cq&#10;vHadwcEfvxNYAJ8RqKwHdwb37aDNS5l1kNWkHPbPRQql8VXa6eoR7jbGdR91uP2JQTYa7EI6g2C/&#10;C+5VmPl0B/QXt/gdaZ9uqvf/AAAA//8DAFBLAwQUAAYACAAAACEA2cBkFuIAAAAMAQAADwAAAGRy&#10;cy9kb3ducmV2LnhtbEyPwU7CQBCG7ya8w2ZIvMmubRConRJDYmKCRgEPelu6Y9vQnW26C5S3dznp&#10;cWa+/PP9+XKwrThR7xvHCPcTBYK4dKbhCuFz93w3B+GDZqNbx4RwIQ/LYnST68y4M2/otA2ViCHs&#10;M41Qh9BlUvqyJqv9xHXE8fbjeqtDHPtKml6fY7htZaLUg7S64fih1h2taioP26NF+H4Jb0GaD03N&#10;+mv3vk5Xh9fkgng7Hp4eQQQawh8MV/2oDkV02rsjGy9ahEQtFhFFmCazFMSVUOk0rvYI81QpkEUu&#10;/5cofgEAAP//AwBQSwECLQAUAAYACAAAACEAtoM4kv4AAADhAQAAEwAAAAAAAAAAAAAAAAAAAAAA&#10;W0NvbnRlbnRfVHlwZXNdLnhtbFBLAQItABQABgAIAAAAIQA4/SH/1gAAAJQBAAALAAAAAAAAAAAA&#10;AAAAAC8BAABfcmVscy8ucmVsc1BLAQItABQABgAIAAAAIQDFZzPRwgMAAPEKAAAOAAAAAAAAAAAA&#10;AAAAAC4CAABkcnMvZTJvRG9jLnhtbFBLAQItABQABgAIAAAAIQDZwGQW4gAAAAwBAAAPAAAAAAAA&#10;AAAAAAAAABwGAABkcnMvZG93bnJldi54bWxQSwUGAAAAAAQABADzAAAAKwcAAAAA&#10;" path="m37136,141122c-19849,661270,-76833,1181418,402896,1158889,882625,1136360,2206517,72211,2915508,5950v708991,-66261,1353047,435997,1741336,755374c5045133,1080702,5245241,1922215,5245241,1922215r,e" filled="f" strokecolor="red" strokeweight="2pt">
                <v:path arrowok="t" o:connecttype="custom" o:connectlocs="37135,141117;402885,1158847;2915430,5950;4656719,761296;5245100,1922145;5245100,1922145" o:connectangles="0,0,0,0,0,0"/>
              </v:shape>
            </w:pict>
          </mc:Fallback>
        </mc:AlternateContent>
      </w:r>
      <w:r w:rsidRPr="00F23528">
        <w:rPr>
          <w:noProof/>
          <w:lang w:eastAsia="de-DE"/>
        </w:rPr>
        <w:drawing>
          <wp:anchor distT="0" distB="0" distL="114300" distR="114300" simplePos="0" relativeHeight="251663872" behindDoc="0" locked="0" layoutInCell="1" allowOverlap="1" wp14:anchorId="705C2AB0" wp14:editId="1ADE951B">
            <wp:simplePos x="0" y="0"/>
            <wp:positionH relativeFrom="column">
              <wp:posOffset>5795010</wp:posOffset>
            </wp:positionH>
            <wp:positionV relativeFrom="paragraph">
              <wp:posOffset>5327015</wp:posOffset>
            </wp:positionV>
            <wp:extent cx="2614295" cy="819150"/>
            <wp:effectExtent l="0" t="0" r="0" b="0"/>
            <wp:wrapNone/>
            <wp:docPr id="20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14295" cy="8191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F23528">
        <w:rPr>
          <w:noProof/>
          <w:lang w:eastAsia="de-DE"/>
        </w:rPr>
        <w:drawing>
          <wp:anchor distT="0" distB="0" distL="114300" distR="114300" simplePos="0" relativeHeight="251662848" behindDoc="0" locked="0" layoutInCell="1" allowOverlap="1" wp14:anchorId="680AE753" wp14:editId="0559560A">
            <wp:simplePos x="0" y="0"/>
            <wp:positionH relativeFrom="column">
              <wp:posOffset>4076065</wp:posOffset>
            </wp:positionH>
            <wp:positionV relativeFrom="paragraph">
              <wp:posOffset>2847975</wp:posOffset>
            </wp:positionV>
            <wp:extent cx="2409825" cy="547370"/>
            <wp:effectExtent l="0" t="0" r="9525" b="5080"/>
            <wp:wrapNone/>
            <wp:docPr id="20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09825" cy="54737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F23528">
        <w:rPr>
          <w:noProof/>
          <w:lang w:eastAsia="de-DE"/>
        </w:rPr>
        <w:drawing>
          <wp:anchor distT="0" distB="0" distL="114300" distR="114300" simplePos="0" relativeHeight="251661824" behindDoc="0" locked="0" layoutInCell="1" allowOverlap="1" wp14:anchorId="4F466CE9" wp14:editId="5BCD1816">
            <wp:simplePos x="0" y="0"/>
            <wp:positionH relativeFrom="column">
              <wp:posOffset>6245225</wp:posOffset>
            </wp:positionH>
            <wp:positionV relativeFrom="paragraph">
              <wp:posOffset>3479165</wp:posOffset>
            </wp:positionV>
            <wp:extent cx="1714500" cy="928370"/>
            <wp:effectExtent l="0" t="0" r="0" b="5080"/>
            <wp:wrapNone/>
            <wp:docPr id="20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14500" cy="92837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F23528">
        <w:rPr>
          <w:noProof/>
          <w:lang w:eastAsia="de-DE"/>
        </w:rPr>
        <mc:AlternateContent>
          <mc:Choice Requires="wpg">
            <w:drawing>
              <wp:anchor distT="0" distB="0" distL="114300" distR="114300" simplePos="0" relativeHeight="251659776" behindDoc="0" locked="0" layoutInCell="1" allowOverlap="1" wp14:anchorId="6621DDFB" wp14:editId="3C4DC5CB">
                <wp:simplePos x="0" y="0"/>
                <wp:positionH relativeFrom="column">
                  <wp:posOffset>1192530</wp:posOffset>
                </wp:positionH>
                <wp:positionV relativeFrom="paragraph">
                  <wp:posOffset>4620895</wp:posOffset>
                </wp:positionV>
                <wp:extent cx="871220" cy="1104900"/>
                <wp:effectExtent l="0" t="0" r="5080" b="0"/>
                <wp:wrapNone/>
                <wp:docPr id="460" name="Gruppieren 8"/>
                <wp:cNvGraphicFramePr/>
                <a:graphic xmlns:a="http://schemas.openxmlformats.org/drawingml/2006/main">
                  <a:graphicData uri="http://schemas.microsoft.com/office/word/2010/wordprocessingGroup">
                    <wpg:wgp>
                      <wpg:cNvGrpSpPr/>
                      <wpg:grpSpPr>
                        <a:xfrm>
                          <a:off x="0" y="0"/>
                          <a:ext cx="871220" cy="1104900"/>
                          <a:chOff x="1111895" y="4595316"/>
                          <a:chExt cx="871538" cy="1104900"/>
                        </a:xfrm>
                      </wpg:grpSpPr>
                      <pic:pic xmlns:pic="http://schemas.openxmlformats.org/drawingml/2006/picture">
                        <pic:nvPicPr>
                          <pic:cNvPr id="461"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111895" y="4595316"/>
                            <a:ext cx="871538" cy="11049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462" name="Rechteck 462"/>
                        <wps:cNvSpPr/>
                        <wps:spPr>
                          <a:xfrm>
                            <a:off x="1399927" y="5014793"/>
                            <a:ext cx="432048" cy="137443"/>
                          </a:xfrm>
                          <a:prstGeom prst="rect">
                            <a:avLst/>
                          </a:prstGeom>
                          <a:solidFill>
                            <a:schemeClr val="bg2">
                              <a:lumMod val="90000"/>
                            </a:schemeClr>
                          </a:solidFill>
                          <a:ln>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3" name="Rechteck 463"/>
                        <wps:cNvSpPr/>
                        <wps:spPr>
                          <a:xfrm>
                            <a:off x="1399927" y="5370581"/>
                            <a:ext cx="432048" cy="137443"/>
                          </a:xfrm>
                          <a:prstGeom prst="rect">
                            <a:avLst/>
                          </a:prstGeom>
                          <a:solidFill>
                            <a:schemeClr val="bg2">
                              <a:lumMod val="90000"/>
                            </a:schemeClr>
                          </a:solidFill>
                          <a:ln>
                            <a:solidFill>
                              <a:schemeClr val="bg2">
                                <a:lumMod val="9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56F7CABB" id="Gruppieren 8" o:spid="_x0000_s1026" style="position:absolute;margin-left:93.9pt;margin-top:363.85pt;width:68.6pt;height:87pt;z-index:251659776" coordorigin="11118,45953" coordsize="8715,1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637KnwQAAI8OAAAOAAAAZHJzL2Uyb0RvYy54bWzsV9tu4zYQfS/QfxD0&#10;ruhiyZKMOIvEl6BA2ga77QfQFGURkUiBou0Exf57Z0jJtzjbNFv0aQ3YpihyOHPOnBnp+tNzUztb&#10;pjouxdQNrwLXYYLKgov11P3zj6WXuU6niShILQWbui+scz/d/PzT9a6dsEhWsi6YcsCI6Ca7dupW&#10;WrcT3+9oxRrSXcmWCbhZStUQDZdq7ReK7MB6U/tREIz9nVRFqyRlXQezc3vTvTH2y5JR/XtZdkw7&#10;9dQF37T5VeZ3hb/+zTWZrBVpK057N8gHvGgIF3Do3tScaOJsFH9lquFUyU6W+orKxpdlySkzMUA0&#10;YXAWzb2Sm9bEsp7s1u0eJoD2DKcPm6W/bR+Vw4upG48BH0EaIOlebdqWM8WEkyFCu3Y9gYX3qv3S&#10;Pqp+Ym2vMOjnUjX4D+E4zwbblz227Fk7FCazNIwiOIHCrTAM4jzowacVMITbQvhkeeI6sCJO8mQU&#10;ji09tFocjCQjyKgzI/7ggo+e7h1rOZ3At4cNRq9g++f0gl16o5jbG2neZaMh6mnTesBwSzRf8Zrr&#10;F5OtwCU6JbaPnD4qe3HMQDgwAPfxWGeECOAWXGX3EIzpQdKnzhFyVhGxZrddC4kOCML2YUopuasY&#10;KTqcBiP+qRVzeeLHqubtktc1EonjPmLQylmuXQDN5vFc0k3DhLbCVKyG4KXoKt52rqMmrFkxyDP1&#10;SxEaqUBmPHQaj8McMWL5K8pugyCP7rxZEsy8OEgX3m0ep14aLNI4iLNwFs6+4u4wnmw6BjCQet7y&#10;3leYfeXtRWX0NcRqzmjX2RJTIRAp49Dwb1yEKYQEfe0U/QxgwzoYa8U0rXBYAnL9PCze3zAwH5BF&#10;DjqQkLPa/SoLUBrZaGnAOJPQm1o4ktM3lQBZojp9z2Tj4ABgB6fNSWQLIdkwhyUYgJBIvgmrFicT&#10;EI+duURYHuSLbJHFXhyNF0DYfO7dLmexN16GaTIfzWezeTgQVvGiYAKP+X6+DPyy5sWQsqZjsFmt&#10;LJOEUshEm/nAx2Glj6lz8GSgGe0d0jAPozi4i3JvOc5SL17GiZenQeYFYX6Xj6F4xfPlaVQPXLDv&#10;j8rZTd08iRJD1JHTEAE2xEN4+vlCaGTScA3dtOYN1NsAP7aAYh1YiMKQqwmv7fgICfT+gIQVgE38&#10;IWPhLg7hi+0AenU3FAi4ep/osFNf6nJfKtIyiBjNHhfDaCiGoKtKM/rkxOMIA+oX7ntRZzSFDJ6r&#10;aJTneZSajpIEYZzmpp5aprEpxaMIikrfT0ZpHJv7EP9gaFDIO0X0LcpW68jQWm8a0L7NUmiCliOs&#10;GQPDhogTS1Z+J1P71dbQh4334obGOaBoRvqlhoRA4X9mJTweAFbW+7NzB5kZOVakYNad5M24jEFc&#10;bQtmb9s2hDds21rVr8etzDzX7R0LrFoG+C7pf7/DnCyF3m9uuJDqkoF6XzxKux5oOYIGhytZvEAt&#10;V7qeSft4SQStJHRMqpXpubgKlPK/SWZ0QTImpdER0Na/lMwoDZLMFJofkjnuIKYf/pDMoWRZzf23&#10;kjHP8vDWY8ph/4aGr1XH10aTh/fIm7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11tDQ4QAAAAsBAAAPAAAAZHJzL2Rvd25yZXYueG1sTI9BS8NAFITvgv9heYI3u0lKTRuzKaWo&#10;pyLYCtLbNvuahGbfhuw2Sf+9z5MehxlmvsnXk23FgL1vHCmIZxEIpNKZhioFX4e3pyUIHzQZ3TpC&#10;BTf0sC7u73KdGTfSJw77UAkuIZ9pBXUIXSalL2u02s9ch8Te2fVWB5Z9JU2vRy63rUyi6Fla3RAv&#10;1LrDbY3lZX+1Ct5HPW7m8euwu5y3t+Nh8fG9i1Gpx4dp8wIi4BT+wvCLz+hQMNPJXcl40bJepowe&#10;FKRJmoLgxDxZ8LuTglUUpyCLXP7/UPwAAAD//wMAUEsDBAoAAAAAAAAAIQBkyYJJeRcAAHkXAAAU&#10;AAAAZHJzL21lZGlhL2ltYWdlMS5wbmeJUE5HDQoaCgAAAA1JSERSAAAAtwAAAOgIAgAAACLU4uoA&#10;AAABc1JHQgCuzhzpAAAXM0lEQVR4Xu1de0xUWZq/t1BU2hgbpVfA2VlaYelGiH/ANoXGZaUVIW5C&#10;0tR0zJIQ7bWIj9BSKz0+eNgis84OC66DrdaKj2RI5OGE2C7ILANqVNals9ksvVoLqGQTM/aa0X8M&#10;GKWp/c49tx48qurWvafqPuo7fSVVdb/zne/8vl+f7zvnnnsvPz72XxzHvb9i1eHDX/3i5Cn4jAUR&#10;mIWAyfWdR2gQAV8I8ONjwxzPvR9LxpK/yP5LRAoRmIsAP/54mEQcgSU1v/hGgxidO/3L2tpaDRoW&#10;OSaZeI6HQ+iwM3K6jT0NCgETDyTBggj4RYBkr4QoQBUcSpArPhAwEX4IowmSBEniCwGal9C0BHmC&#10;PJkfAbpeQscTZAmyxB9LcChBfvhDgMxxcJaDHPGPAGSvYvqK8Qa54jN7FdIS98IaAoUIzIMAXVUj&#10;6yW4uIYE8TsTRoIgQfwiIM6EjT2UjDbl8HxO06g3EsJvrjLPubIeUVoQdH+bC2awyvVISBJx4J8e&#10;TZds8+iNDs5q5TpuuGkCnk2xDZobR5xQRhrNg7YUkQg9ZcCnG1y6OdUBn/yxw0WiIJRLtlhrgjCW&#10;CBRxrdNrzT4G9vQ02DjLwYMWztYgjg9Am0HO2n2/IpmoT664D0Th7F3kbMF5p/MK12EftDmKgEHn&#10;CwIYEJRyBp1RR4XJSVfmnbrPXsko4CreAaKny262bE9O3m4xUyIIvJhJgOTUdI4bdtCxhji+sdFq&#10;L/TW4vAEKO/wFLRydbystFVhVY2OJXrmCVCkkOsm8UOIIPZClytHm+oEkgA1CE3qZiYnLvTA2RyX&#10;nioMLfDZWl1RcRC0iKSCH+22DosQnkA7Z0sRtQevXKm7VKovzIQhM9EzRQTPmhsPitGB0IEbdIwR&#10;RElsoSShNBn0Sk7ciPeUFdo5d32IOSTOkPHGE2/MjVdoeILfr5A8hgQvGcpV8rLSZkleIi6q6TiH&#10;Bc+KSQYHowokpi5YiK9dZwTHu7+4hxEYheyeJMUHnuI4Q3niCk+slCv1Yejr0+s4ul979cxrIfCQ&#10;XFRaIYEKRqGRQFmqOXWtl8K1qZL0S1UuzVRVpYT1EtcsR1VLFDQ+2lRqG7SKaUnAaYnYECGWQJE5&#10;w8tcS8T4JZ4Yc7jHKl9GB6NcQcfDVZVmrzqfBxO3WYvck1ZpXoS4BMSSQBHiCtf8h3wedQxzrlxn&#10;XjfR1RjpysPla/nteK2XyFeidk0SAtwTEiEXnenX2fYJYw+MIlKHHY4btJWKs6OeMsKAajGXnafn&#10;wStXG77A7Qv7XoV/Ot45IMw77IU0w6pLHXF2W738OgcEYVENBFI8Cyzk06xl+hnVrI2WDipeaIdB&#10;wg+9ZCgP7CW1Jfj/e/6/wJD3li4/+Hdf1v79WbXtmad9vGtLdafASgnuGlDdC1o3wL1XzdgX/LTu&#10;Bo3b55oJ8zpOSzQOsQHMM9Elep2v0BvAEZrugjATxmijaR+pbxzJS4SrwsgU9Z2hWQvIPjW6dwAL&#10;IuALAbr2ypglzsent8fu/z3eeGwU3rmuCbMbTpzO3sqsn39nFICwH4AA453Rzr798SuKfoPQGgsB&#10;cRcSk9SEUORnLZn1w39o/8JYKEV6b0yQPNDtosqR4D9tfv5y8sYe7x07yrWiBvUREOc44h5p9e1B&#10;C7SIQEjmOFrsKNqkAAHPc9UUKMGqBkfA67lqjBdNDA5cRHXPs1ctorqNnQ0KAWEsES8J42ASFHQR&#10;JIzvtIggZ8vuqpslLK/lCAsnzXnsVv1ldw8rMkHAtQlJ13vomSARvJK6urq4uLjFixfv3Lnz9evX&#10;wSsQa7DSI9uAgBWF59CLUgyWXwO2ZxiB7u7uy5cvP3z4sKWlBT4cOXJEXtdY6ZHXusRa8PwSV0GS&#10;SMRMENu2bdvJkydhLNmxYwd8vXjxYjC1PbKs9MhrXWItMpZQerC4kiOxUSOImUwmi8UCPXn16hX8&#10;nZ6eltcrVnrktS6xlolwRKAJskQiZLPEzp07B7+Ul5f7qp6UlARrDRkZGf71B9QjzzwmtdzXcfhp&#10;jDjBIwp5SX19fUFBwYkTJ3zVHh8fh1P0r68iRU/w1jGrYfpx2gkHFLlDJjNTdKcI5jVFRUWbN2++&#10;fv36ggULZNvPSo9sAwJWNE1PAz/I9hKnzMAasAkVBV7cOXvtUcja3717N2SvnZ2dSigC1rHSE7KO&#10;cqapd1Pv3k1N/wj/ha4VtTTHbSqOu3UMihyuQEJaXV2dl5e3bNmy6OjomJgYyC0gvtBE9d69e1ev&#10;Xh0aGlq+fDmcjY2N9d/Jqakpm82WmJgIwvHx8Q0NDVQ+WD2qQMn/x7//JzSc+JOEryq/+uVp/T5z&#10;4NG1Y23f+13tdTrXfX7ss48kwwxsiIqKys/Phxnv+vXrL126tGvXLqi9b9++5uZmyWo8N7L09vZu&#10;3boV3np7/PhxqN7e3k5nSdovfM+3/XDB788/XlNbU/MPv9YvS3xADTHnTP8PXHpQ/HDrOnDgwKlT&#10;p+hXShr4sGTJkomJCemude8ppttGnz17tnr1avgA/Lt586Z0PSpKmn6c4qamIHflpp3Guyb84k7n&#10;i1wScYIYQryd4aYI/AgLG/TU5OSkEodBuKHV7969q0RPOOtC9srDQR8fbbgSt2mPTH5QKG7fvg3X&#10;aDIzM5cuXQr5BBN83Gx7+/YtE4VhUOJaVYM5Thha01UTe/fuzc3NhWs0K1euHBgYePPmDVvz4TIh&#10;W4Wh00buJnetvoauFV1qvnDhArW7q6srKyvLPQYo7AzkJVQDLLQoVBW26p61V+Z3C4etDyFqCK7D&#10;Uc39/f2Quh46dEhhQ319faCnqqqK6qmsrFSoMGzVgSV0KMEBZTbmsCWgpKRk0aJFxcXFW7Zsyc7O&#10;TktLAyE6Q5FeEhISaK22tjZYemltbd24cSPMijds2CBdibqS/PVrt8CCtIw1NTU1/3jmG3Wtmbd1&#10;fEaj6k4RZnc4lKjuB20bQOY4Akkw4mjbUapaR961RZdKcCasqiM03TiNOIQqTB47oOm+onFyEYCI&#10;IzybQqCJXCVYz+AICLujXYmJwfuK3ZOLAFkvEccQHEvkgmj4eu57+zDcGN7X8juI9wnLxy5yanru&#10;E46cPmNPg0VAeEZjsJVQPsIQEO4mx4II+EWAPnMAQUIE/CHAX+8cgHW1j9M/rKqu+igNH9WKdJkH&#10;gRks+afz/6xBkHDngOpOcc1xMDtR3RUaNsD7iVmYnmjYUaqaJrwDVJznIEtUdYWGG6fvEyaLJhhz&#10;NOwmlU0T39tHiaKyLdi8VhGg7wCljwZGlmjVS2rbRSKOGHNwcU1tZ2i2ffIceiE1wYFEsz5S3zDX&#10;G+zFAUV9g9ACDSLg/RYlHE406CBNmOS+AxSswe1qmnCJBo0Q3iesQbvQJC0hIKyq0TfkGJIso005&#10;PF/WMx/kfk5pyUNasMXEm5xwcLwBn5elBXyNYYMJHigHBy6qGcOdIeqFaUEUBwd5MZvON0r3lAlU&#10;F8rsEOMgcYeWnKbRGVD6PuVPYYi8oVW1poULOThMQBQ9swQ8Wsh105esjzSa7YUzyGC3dVhGxHOc&#10;LcX7nK9T/hVq1ZuhssvFEpOuWdLTZTc3HiygICVvt5i5QceYBzJz45WKZHqu4kqjedDW4E5nfZwK&#10;oDBU3tCqXlN0NA9HlImDQ7el4LzzvsgDGARSbIMze5KeSjki8CQ1neOGHa6w4+NUAIW6BUqm4aYF&#10;C3k4TDDXidLxVFiY1QoFAg+EnBlomFO9N32vTfU66/OUX4UysdZvNcheeTggdaVXh3VZRptKbYNW&#10;MS05LwYeT09mRB9uzOE10vg4FUChLkFSYrQ4E9b3HIc43lrkZscMHhBwPAGG40Ydw5zZst0VguY/&#10;FUihEsT1WBeedUvCjbB1QLeDCQki9i4xI+0pK7TPYsagrVSc//aUQdJirRZzGBCb/1QghXr0tBKb&#10;gSG8eH+fbklCZy72QpqY1KWOOLutXu7nOGujpSOFZi12CEzeMWn+U4EUKkFcj3X5x49ImI794Kc1&#10;1dVHTwTx2pew9Rbv2gob1L4awrvJVXeBDgwQ3k1uzMvBOkBfLybqeClNLxAbwE6RJfrNXA3gA+13&#10;AccS7ftIfQtZssTpHDufv2RVrHhsP+t1wU39nqIF8hFgxhKgiH1beu3QJ18PTTx/OXm//pPvjqav&#10;quiVbxrW1AwCzFjCPen+dograR8oW0OSnA/33AKicFe+/T0+bFgzzpZtCDOW8GvKb7ycbPjUkwcn&#10;Ja/juO/Hnsi2DStqBQFmLJnbof5/aeG4dWs/1EpX0Q7ZCISKJc6+/X9zhcusP5CHS3aynaOZiiFh&#10;CVAk/mctXGnXjT340EfNuFqBIexZQimSWT/8vClfgWFYVUMIMGbJk7O5lCI4imjIyYpNYckSoEjO&#10;0Qcl7RNIEcV+0ZYC4W5yFgmm8/Hp8qMPYBTxngxrq69ojVwEmI0lT3/32+84jqy3ulbohQ+55x/j&#10;Ay/kOkcz9ZixBBZbYWF+znGLLsVi0TUC+IRxXbsvTMYzG0vCZC82owYCyBL5qCclJUHin5GR4UtF&#10;QAH5bYe3JrJEPt7j4+NQmf6dtwQUkN92eGsiS8KLtz5bQ5bo02/htRpZ4hPv6enp6urqvLy8ZcuW&#10;RUdHx8TEQApSX18Pv3vXmZqastlsiYmJIBMfH9/Q0DBL47wCEpWHlww+WzM2S17cOXvtkQKkT5w4&#10;sXDhwjt37rx9+/bMmTPDw8NVVVXl5eXeKicnJ7dt2/bs2bPDhw8/f/68srKyo6NDioAU5QpsZ1nV&#10;2CyJ21Qcd+sYFDlcgRvtv/zyy5s3b65fvx4gLy0tpcBfvHhxlge2bt0Kv1itVvp7Swtsv5pR5gpI&#10;V87S23J18U//59/g7r734/60uqpKz/cJP7p2rO17vxeknM51nx/77CO5SEE99wUveEbb3K8QRKLg&#10;cZcc9957771+/VqKgLcts5QrMJN9VcOwxAc0EHPO9P/Apcvjx+3bty9fvgyBxuFwQNB59+4dbWZe&#10;lrhpAUEKhOeyZJaAf+XsXa1AI404Rr0g9+JO54tcEnHkDCF79+7Nzc0FlqxcuXJgYODNmzcScV68&#10;eLF/SRCQrVyiDWzF3HmJIYkSt2mPHH5QiC9cuEA/dHV1ZWVlQSbhH3pIYKnA5s2b55X0FghWOVuv&#10;B6vN2NlrsGjMkIeZC/3e398POcehQ4d8qevr6wMBmP5QAZjmzJKcKyBduaI+MKqMLPEJJExVSkpK&#10;Fi1aVFxcvGXLluzs7LS0NJBevXo1rZOQkEC/trW1wZpKa2vrxo0be3t7N2zYEFAgoHJG/mWjhmav&#10;nDDHwWchscHUeFpwLDGeT9n3CFnCHlPjaUSWGM+n7HuELGGPqfE0IkuM51P2PUKWsMfUeBpN9JIE&#10;FkTADwI4liA9AiNA7gDF4SQwTpEt4RpLMOxENg/8956whOx/wds0kSW+EcC8BNkRGAGc4wTGCCX4&#10;J45BiDj0mvCKD36CiCACcxEgLIFfY+N+Cvee6Hl3NDo3hAhgXhJCcA2jGvMSw7gyhB0hYwmuqoUQ&#10;YEOoFiOO07A3WxjCS2p3AiOO2h7QQ/uYverBS2rbiHmJ2h7QQ/sYcfTgJbVtxGvCantAD+1jxNGD&#10;l9S2EbNXtT2gh/bd6yV6MBZtVAmBiBhLRpty+LIeEWHyxfNtLuzyhVVyYRiaNTpLesp4PucGl25O&#10;dcAnf+wAsEMnHAZPhrIJo7Ok4LzTeYXrsA/aHEVwvep8gT8wQyccSheGQTdZLzHG1T4yELiKO7wQ&#10;BHsabFxjo9Ve6P2rg8QdWnKaRj1AKxb2aUYYnBmyJgwyloBvCrluyviRRrO90OP6ni67tbqi4iD8&#10;2uXKTTi7rcMyIkpzthS3tEJhP2aEzIPhUOxeVdP1rRbgXHPjQTGaJG+3mLlBx5gIH4QREmeSK+57&#10;xRtz45WKZEEgueJKo3nQ1kAJpEzYnxnhcGbI2jDGWALOvS96Hf53TrGRTZp+S3oq5YjAk9R0jht2&#10;eIWdWVUlCwdtRiAztXLeGCzhhOmtUCDwQMgJAK851ftt2GtT/coHIRykGVohQUA7yB2gAYW0LjDa&#10;VGobtIppif9pDO2KJx6Rb2PCBnGfRbJw0GZoHVe3fYYYS4ibrUXuSW4Ar5O+eweYUccwZ7Zs94Sg&#10;2c6TKhy8GXqhifsOUD2PKCRkuCcwPWWF9lk8mOuMQVupOP/tKYM0BiZBvknCSRUO3gw9sUQvtvq0&#10;U5in2AtpYlKXOuLstnq5dr5q1kZLRwrNY+wQqvxHKanCwZuhF+T50f++C7au+JOk2poavGtLL24L&#10;s52GyEvCjFnkNYcsiTyfB99jZEnwmEVeDWRJ5Pk8+B4jS4LHLPJqIEsiz+fB9xhZEjxmkVeDMUue&#10;nM1dFbtEOHLPP9b1boTI44LvHrNkCVAk5+i61j9OPH85+Yf2dbVZf4VEMQbXmLHE6ez95uiDzPoD&#10;efQic96Br7Me1Db/zhgwRXgvmLGE5/MbXk7e2OO9cSPCsTVO95mxZBYkT8/9be3QJ1/vJ692x6J3&#10;BNizxNm3H7LXHBJ9LpSt0fOGBL37lp397FnCf9pMstc/Dv91V/qq/NNP8M0q7Lyllib2LKE94fm1&#10;1sovuKHf/usTtbqG7TJDIFQsIQYmpWRyD0afMrMVFamFADOWOB+f3h675GCf10ra05HvuC8K8tTq&#10;GrbLDAFmLOHXlFeUcr/51a9pIuJ0jtl/1eJZPmFmMCpSAQFmLAHb85omWz/+ec6KGJjjxK9IH62c&#10;wOUTFVwagiZZsoQSBSY49Gj4FKfBIfCYGioZs0SNLqjWZl1dXVxc3OLFi3fu3Pn69WvZdrDSI9uA&#10;gBWRJQEhml+gu7v78uXLDx8+bGlpgQ9HjhyRp4iVHnmtS6yFLJEI1Gyxbdu2nTx5EsaSHTt2wLmL&#10;Fy/KU8RKj7zWJdZClkgEaraYyWSyWCzw66tXr+Dv9PS0PEWs9MhrXWItZIlEoHyKnTt3Ds6Vl5f7&#10;kkhKSoJ7CDMyMvy3FFCPUkMV1CfPHDDCYwcUQKCkKuQl9fX1BQUFJ06c8KVnfHwcTtG/vooUPUrs&#10;VFgXxxL5AMK8pqioaPPmzdevX1+wYIFsRaz0yDYgYEWRJQZd2Xhx5+y1RwExkCuwe/duyF47OzuV&#10;UAQaZ6VHbj8C1zP2WBK3qTju1jEocrgCCSm8FzUvL2/ZsmXR0dExMTGQW0B8oYnqvXv3rl69OjQ0&#10;tHz5cjgbGxvrH+ypqSmbzZaYmAjC8fHxDQ0NVD5YPYFdGgIJfuzhPVC74oM/q9H3MwceXTvW9r3f&#10;5zo5nes+P/bZR5JBBDZERUXl5+fDjHf9+vWXLl3atWsX1N63b19zc7NkNbCJQhype3t7t27dWltb&#10;e/z4caje3t5OZ0naL4ZhiQ+oIeac6f+BSw+KH25dBw4cOHXqFP1KSQMflixZMjExId21bpbQ5+o+&#10;e/Zs9erV8AH4d/PmTel6VJQ0dsR5cafzRS6JOEEMId7OcFMEfoSFDXpqcnJSicMg3NDqd++SJ8fo&#10;ohibJXGb9sjkB3Xe7du34RpNZmbm0qVLIZ9g4lE3296+fctEYRiUGJsligDcu3dvbm4uXKNZuXLl&#10;wMDAmzdvFKmbUxkuE7JVGDptyBKf2F64cIGe6+rqysrKco8BCp0BeQnVAAstClWFrTqyxCfUcB2O&#10;nuvv74fU9dChQwq90tfXB3qqqqqonsrKSoUKw1YdWeITatgSUFJSsmjRouLi4i1btmRnZ6elpYE0&#10;naFILwkJCbRWW1sbLL20trZu3LgRZsUbNmyQrkRdSZgJ34ddqvpfL1EXRoO3jmOJwR3MpHuUJQa9&#10;jMMEIVQCa0UIAiIQEAFkSUCIUADHEuSABARwLJEAUsSLIEsingISAECWSAAp4kWQJRFPAQkAIEsk&#10;gBTxIsiSiKeABACQJRJAingRZEnEU0ACAP8POHVd4fgP3vwAAAAASUVORK5CYIJQSwECLQAUAAYA&#10;CAAAACEAsYJntgoBAAATAgAAEwAAAAAAAAAAAAAAAAAAAAAAW0NvbnRlbnRfVHlwZXNdLnhtbFBL&#10;AQItABQABgAIAAAAIQA4/SH/1gAAAJQBAAALAAAAAAAAAAAAAAAAADsBAABfcmVscy8ucmVsc1BL&#10;AQItABQABgAIAAAAIQAy637KnwQAAI8OAAAOAAAAAAAAAAAAAAAAADoCAABkcnMvZTJvRG9jLnht&#10;bFBLAQItABQABgAIAAAAIQCqJg6+vAAAACEBAAAZAAAAAAAAAAAAAAAAAAUHAABkcnMvX3JlbHMv&#10;ZTJvRG9jLnhtbC5yZWxzUEsBAi0AFAAGAAgAAAAhAPXW0NDhAAAACwEAAA8AAAAAAAAAAAAAAAAA&#10;+AcAAGRycy9kb3ducmV2LnhtbFBLAQItAAoAAAAAAAAAIQBkyYJJeRcAAHkXAAAUAAAAAAAAAAAA&#10;AAAAAAYJAABkcnMvbWVkaWEvaW1hZ2UxLnBuZ1BLBQYAAAAABgAGAHwBAACx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1118;top:45953;width:8716;height:11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i7LTDAAAA3AAAAA8AAABkcnMvZG93bnJldi54bWxEj0GLwjAUhO8L/ofwBG9r6iIi1ShSEAX1&#10;sO5Cr4/m2Rabl9pk2+qvN8KCx2FmvmGW695UoqXGlZYVTMYRCOLM6pJzBb8/2885COeRNVaWScGd&#10;HKxXg48lxtp2/E3t2eciQNjFqKDwvo6ldFlBBt3Y1sTBu9jGoA+yyaVusAtwU8mvKJpJgyWHhQJr&#10;SgrKruc/o+B44Mc+MaedPiWpyerbjtsuVWo07DcLEJ56/w7/t/dawXQ2gdeZcATk6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2LstMMAAADcAAAADwAAAAAAAAAAAAAAAACf&#10;AgAAZHJzL2Rvd25yZXYueG1sUEsFBgAAAAAEAAQA9wAAAI8DAAAAAA==&#10;" fillcolor="#4f81bd [3204]" strokecolor="black [3213]">
                  <v:imagedata r:id="rId57" o:title=""/>
                </v:shape>
                <v:rect id="Rechteck 462" o:spid="_x0000_s1028" style="position:absolute;left:13999;top:50147;width:4320;height:1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kJcQA&#10;AADcAAAADwAAAGRycy9kb3ducmV2LnhtbESPzWrDMBCE74W8g9hAbo1cU0zrRjHFkDQ91mmgx8Va&#10;/xBrZSQldt4+KhR6HGbmG2ZTzGYQV3K+t6zgaZ2AIK6t7rlV8H3cPb6A8AFZ42CZFNzIQ7FdPGww&#10;13biL7pWoRURwj5HBV0IYy6lrzsy6Nd2JI5eY53BEKVrpXY4RbgZZJokmTTYc1zocKSyo/pcXYwC&#10;15za/fG1adLppzQf58+d78eTUqvl/P4GItAc/sN/7YNW8Jyl8HsmHgG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MZCXEAAAA3AAAAA8AAAAAAAAAAAAAAAAAmAIAAGRycy9k&#10;b3ducmV2LnhtbFBLBQYAAAAABAAEAPUAAACJAwAAAAA=&#10;" fillcolor="#ddd8c2 [2894]" strokecolor="#ddd8c2 [2894]" strokeweight="2pt"/>
                <v:rect id="Rechteck 463" o:spid="_x0000_s1029" style="position:absolute;left:13999;top:53705;width:4320;height:1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DBvsUA&#10;AADcAAAADwAAAGRycy9kb3ducmV2LnhtbESPzWrDMBCE74G+g9hCb4lct4TUjRKKwWl6TNJAj4u1&#10;/iHWykiK7b59VCjkOMzMN8x6O5lODOR8a1nB8yIBQVxa3XKt4PtUzFcgfEDW2FkmBb/kYbt5mK0x&#10;03bkAw3HUIsIYZ+hgiaEPpPSlw0Z9AvbE0evss5giNLVUjscI9x0Mk2SpTTYclxosKe8ofJyvBoF&#10;rjrXu9NbVaXjT24+L1+Fb/uzUk+P08c7iEBTuIf/23ut4HX5An9n4hGQm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AMG+xQAAANwAAAAPAAAAAAAAAAAAAAAAAJgCAABkcnMv&#10;ZG93bnJldi54bWxQSwUGAAAAAAQABAD1AAAAigMAAAAA&#10;" fillcolor="#ddd8c2 [2894]" strokecolor="#ddd8c2 [2894]" strokeweight="2pt"/>
              </v:group>
            </w:pict>
          </mc:Fallback>
        </mc:AlternateContent>
      </w:r>
      <w:r w:rsidRPr="00F23528">
        <w:rPr>
          <w:noProof/>
          <w:lang w:eastAsia="de-DE"/>
        </w:rPr>
        <w:drawing>
          <wp:anchor distT="0" distB="0" distL="114300" distR="114300" simplePos="0" relativeHeight="251658752" behindDoc="0" locked="0" layoutInCell="1" allowOverlap="1" wp14:anchorId="0EA9CDE6" wp14:editId="234C992B">
            <wp:simplePos x="0" y="0"/>
            <wp:positionH relativeFrom="column">
              <wp:posOffset>619760</wp:posOffset>
            </wp:positionH>
            <wp:positionV relativeFrom="paragraph">
              <wp:posOffset>2974340</wp:posOffset>
            </wp:positionV>
            <wp:extent cx="2486025" cy="504825"/>
            <wp:effectExtent l="0" t="0" r="9525" b="9525"/>
            <wp:wrapNone/>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86025" cy="5048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F23528">
        <w:rPr>
          <w:noProof/>
          <w:lang w:eastAsia="de-DE"/>
        </w:rPr>
        <mc:AlternateContent>
          <mc:Choice Requires="wps">
            <w:drawing>
              <wp:anchor distT="0" distB="0" distL="114300" distR="114300" simplePos="0" relativeHeight="251657728" behindDoc="0" locked="0" layoutInCell="1" allowOverlap="1" wp14:anchorId="210BDCC6" wp14:editId="5F216328">
                <wp:simplePos x="0" y="0"/>
                <wp:positionH relativeFrom="column">
                  <wp:posOffset>80896</wp:posOffset>
                </wp:positionH>
                <wp:positionV relativeFrom="paragraph">
                  <wp:posOffset>26035</wp:posOffset>
                </wp:positionV>
                <wp:extent cx="7772400" cy="504055"/>
                <wp:effectExtent l="0" t="0" r="0" b="0"/>
                <wp:wrapNone/>
                <wp:docPr id="3" name="Titel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0" cy="504055"/>
                        </a:xfrm>
                        <a:prstGeom prst="rect">
                          <a:avLst/>
                        </a:prstGeom>
                      </wps:spPr>
                      <wps:txbx>
                        <w:txbxContent>
                          <w:p w:rsidR="00EC790E" w:rsidRDefault="00EC790E" w:rsidP="00F23528">
                            <w:pPr>
                              <w:pStyle w:val="StandardWeb"/>
                            </w:pPr>
                            <w:r>
                              <w:rPr>
                                <w:rFonts w:hAnsi="Calibri" w:cstheme="minorBidi"/>
                                <w:kern w:val="24"/>
                                <w:sz w:val="32"/>
                                <w:szCs w:val="32"/>
                              </w:rPr>
                              <w:t>Station: Addition und Multiplikation mit Variablen</w:t>
                            </w:r>
                          </w:p>
                        </w:txbxContent>
                      </wps:txbx>
                      <wps:bodyPr>
                        <a:normAutofit/>
                      </wps:bodyPr>
                    </wps:wsp>
                  </a:graphicData>
                </a:graphic>
              </wp:anchor>
            </w:drawing>
          </mc:Choice>
          <mc:Fallback>
            <w:pict>
              <v:shape w14:anchorId="210BDCC6" id="Titel 1" o:spid="_x0000_s1039" type="#_x0000_t202" style="position:absolute;margin-left:6.35pt;margin-top:2.05pt;width:612pt;height:39.7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IF6jAEAAAoDAAAOAAAAZHJzL2Uyb0RvYy54bWysUsFuGyEQvVfqPyDuNWsnrquV11GqqLlE&#10;baU4H4BZ8KIsDGKId/33HVjbidJblAu7MI83771hfTO6nh10RAu+4fNZxZn2Clrr9w1/2v769oMz&#10;TNK3sgevG37UyG82X7+sh1DrBXTQtzoyIvFYD6HhXUqhFgJVp53EGQTtqWggOploG/eijXIgdteL&#10;RVV9FwPENkRQGpFO76Yi3xR+Y7RKf4xBnVjfcNKWyhrLusur2KxlvY8ydFadZMgPqHDSemp6obqT&#10;SbKXaP+jclZFQDBppsAJMMYqXTyQm3n1zs1jJ4MuXigcDJeY8PNo1e/D38hs2/Arzrx0NKKtTbpn&#10;8xzNELAmxGMgTBp/wkgjLjYxPIB6RoKIN5jpAhI6RzGa6PKXTDK6SOkfL4nrMTFFh6vVanFdUUlR&#10;bVldV8tl7iteb4eI6V6DY/mn4ZEmWhTIwwOmCXqGnMRM/bOsNO7G4m1+dXazg/Y4yfP0pm5fEhhb&#10;aDL+XCyeKPAi5PQ48kTf7kuz1ye8+QcAAP//AwBQSwMEFAAGAAgAAAAhAMafmuTcAAAACAEAAA8A&#10;AABkcnMvZG93bnJldi54bWxMj8FOwzAQRO9I/IO1SNyo0xRKFeJUCKkCIS6EfoAbL3GUeG3FdhL4&#10;etwTPc7OaPZNuV/MwCYcfWdJwHqVAUNqrOqoFXD8OtztgPkgScnBEgr4QQ/76vqqlIWyM33iVIeW&#10;pRLyhRSgQ3AF577RaKRfWYeUvG87GhmSHFuuRjmncjPwPMu23MiO0gctHb5obPo6GgGH+Ppmpl8e&#10;3XvdzKRdH48fvRC3N8vzE7CAS/gPwxk/oUOVmE42kvJsSDp/TEkB92tgZzvfbNPhJGC3eQBelfxy&#10;QPUHAAD//wMAUEsBAi0AFAAGAAgAAAAhALaDOJL+AAAA4QEAABMAAAAAAAAAAAAAAAAAAAAAAFtD&#10;b250ZW50X1R5cGVzXS54bWxQSwECLQAUAAYACAAAACEAOP0h/9YAAACUAQAACwAAAAAAAAAAAAAA&#10;AAAvAQAAX3JlbHMvLnJlbHNQSwECLQAUAAYACAAAACEAI5iBeowBAAAKAwAADgAAAAAAAAAAAAAA&#10;AAAuAgAAZHJzL2Uyb0RvYy54bWxQSwECLQAUAAYACAAAACEAxp+a5NwAAAAIAQAADwAAAAAAAAAA&#10;AAAAAADmAwAAZHJzL2Rvd25yZXYueG1sUEsFBgAAAAAEAAQA8wAAAO8EAAAAAA==&#10;" filled="f" stroked="f">
                <v:path arrowok="t"/>
                <v:textbox>
                  <w:txbxContent>
                    <w:p w:rsidR="00EC790E" w:rsidRDefault="00EC790E" w:rsidP="00F23528">
                      <w:pPr>
                        <w:pStyle w:val="StandardWeb"/>
                      </w:pPr>
                      <w:r>
                        <w:rPr>
                          <w:rFonts w:hAnsi="Calibri" w:cstheme="minorBidi"/>
                          <w:kern w:val="24"/>
                          <w:sz w:val="32"/>
                          <w:szCs w:val="32"/>
                        </w:rPr>
                        <w:t>Station: Addition und Multiplikation mit Variablen</w:t>
                      </w:r>
                    </w:p>
                  </w:txbxContent>
                </v:textbox>
              </v:shape>
            </w:pict>
          </mc:Fallback>
        </mc:AlternateContent>
      </w:r>
    </w:p>
    <w:p w:rsidR="009E7C93" w:rsidRPr="009E7C93" w:rsidRDefault="009E7C93" w:rsidP="00861EA0">
      <w:pPr>
        <w:pStyle w:val="berschrift1"/>
      </w:pPr>
      <w:bookmarkStart w:id="6" w:name="_Toc425331345"/>
      <w:proofErr w:type="spellStart"/>
      <w:r w:rsidRPr="009E7C93">
        <w:lastRenderedPageBreak/>
        <w:t>Cardano</w:t>
      </w:r>
      <w:proofErr w:type="spellEnd"/>
      <w:r w:rsidRPr="009E7C93">
        <w:t xml:space="preserve"> - Nachkommastellen und Wurzelziehen</w:t>
      </w:r>
      <w:bookmarkEnd w:id="6"/>
    </w:p>
    <w:p w:rsidR="00796B20" w:rsidRDefault="00796B20" w:rsidP="00796B20">
      <w:pPr>
        <w:pStyle w:val="Textkrper"/>
      </w:pPr>
      <w:r w:rsidRPr="00796B20">
        <w:t>An dieser Station erwartet Sie:</w:t>
      </w:r>
    </w:p>
    <w:p w:rsidR="006C2BC7" w:rsidRPr="006C2BC7" w:rsidRDefault="006C2BC7" w:rsidP="006C2BC7">
      <w:pPr>
        <w:pStyle w:val="Textkrper-Erstzeileneinzug"/>
        <w:rPr>
          <w:lang w:eastAsia="de-DE"/>
        </w:rPr>
      </w:pPr>
    </w:p>
    <w:p w:rsidR="00796B20" w:rsidRPr="00796B20" w:rsidRDefault="00796B20" w:rsidP="00796B20">
      <w:pPr>
        <w:pStyle w:val="Textkrper"/>
      </w:pPr>
      <w:r w:rsidRPr="00796B20">
        <w:t xml:space="preserve">Handhabung: </w:t>
      </w:r>
      <w:r w:rsidRPr="00796B20">
        <w:tab/>
      </w:r>
    </w:p>
    <w:p w:rsidR="00796B20" w:rsidRPr="00796B20" w:rsidRDefault="00796B20" w:rsidP="00837B9D">
      <w:pPr>
        <w:pStyle w:val="Textkrper"/>
        <w:numPr>
          <w:ilvl w:val="0"/>
          <w:numId w:val="8"/>
        </w:numPr>
        <w:ind w:firstLine="1265"/>
      </w:pPr>
      <w:r w:rsidRPr="00796B20">
        <w:t xml:space="preserve">Quadratwurzel ziehen. Der Befehl: </w:t>
      </w:r>
      <w:proofErr w:type="spellStart"/>
      <w:r w:rsidRPr="00796B20">
        <w:rPr>
          <w:b/>
        </w:rPr>
        <w:t>sqrt</w:t>
      </w:r>
      <w:proofErr w:type="spellEnd"/>
      <w:r w:rsidRPr="00796B20">
        <w:rPr>
          <w:b/>
        </w:rPr>
        <w:t>()</w:t>
      </w:r>
    </w:p>
    <w:p w:rsidR="00796B20" w:rsidRPr="00796B20" w:rsidRDefault="00796B20" w:rsidP="00837B9D">
      <w:pPr>
        <w:pStyle w:val="Textkrper"/>
        <w:numPr>
          <w:ilvl w:val="0"/>
          <w:numId w:val="8"/>
        </w:numPr>
        <w:ind w:firstLine="1265"/>
      </w:pPr>
      <w:r w:rsidRPr="00796B20">
        <w:t>Kopieren von Ausdrücken</w:t>
      </w:r>
    </w:p>
    <w:p w:rsidR="00796B20" w:rsidRPr="00796B20" w:rsidRDefault="00796B20" w:rsidP="00837B9D">
      <w:pPr>
        <w:pStyle w:val="Textkrper"/>
        <w:numPr>
          <w:ilvl w:val="0"/>
          <w:numId w:val="8"/>
        </w:numPr>
        <w:ind w:firstLine="1265"/>
      </w:pPr>
      <w:r w:rsidRPr="00796B20">
        <w:t>Die Anzahl der Nachkommastellen einstellen</w:t>
      </w:r>
    </w:p>
    <w:p w:rsidR="00796B20" w:rsidRPr="00796B20" w:rsidRDefault="00796B20" w:rsidP="00837B9D">
      <w:pPr>
        <w:pStyle w:val="Textkrper"/>
        <w:numPr>
          <w:ilvl w:val="0"/>
          <w:numId w:val="8"/>
        </w:numPr>
        <w:ind w:firstLine="1265"/>
      </w:pPr>
      <w:r w:rsidRPr="00796B20">
        <w:t xml:space="preserve">Näherungswerte berechnen </w:t>
      </w:r>
    </w:p>
    <w:p w:rsidR="00796B20" w:rsidRPr="00796B20" w:rsidRDefault="00796B20" w:rsidP="00796B20">
      <w:pPr>
        <w:pStyle w:val="Textkrper"/>
      </w:pPr>
      <w:r w:rsidRPr="00796B20">
        <w:t>Mathematik:</w:t>
      </w:r>
      <w:r w:rsidRPr="00796B20">
        <w:tab/>
      </w:r>
      <w:r w:rsidRPr="00796B20">
        <w:tab/>
      </w:r>
    </w:p>
    <w:p w:rsidR="00796B20" w:rsidRPr="00796B20" w:rsidRDefault="00796B20" w:rsidP="00837B9D">
      <w:pPr>
        <w:pStyle w:val="Textkrper"/>
        <w:numPr>
          <w:ilvl w:val="2"/>
          <w:numId w:val="9"/>
        </w:numPr>
      </w:pPr>
      <w:r w:rsidRPr="00796B20">
        <w:t>Rechnen mit Wurzeln</w:t>
      </w:r>
    </w:p>
    <w:p w:rsidR="00796B20" w:rsidRPr="00796B20" w:rsidRDefault="00796B20" w:rsidP="00837B9D">
      <w:pPr>
        <w:pStyle w:val="Textkrper"/>
        <w:numPr>
          <w:ilvl w:val="2"/>
          <w:numId w:val="9"/>
        </w:numPr>
      </w:pPr>
      <w:r w:rsidRPr="00796B20">
        <w:t>Wurzel ziehen geometrisch</w:t>
      </w:r>
    </w:p>
    <w:p w:rsidR="00796B20" w:rsidRPr="00796B20" w:rsidRDefault="00796B20" w:rsidP="00837B9D">
      <w:pPr>
        <w:pStyle w:val="Textkrper"/>
        <w:numPr>
          <w:ilvl w:val="2"/>
          <w:numId w:val="9"/>
        </w:numPr>
      </w:pPr>
      <w:r w:rsidRPr="00796B20">
        <w:t xml:space="preserve">Wurzel einer Zahl von Hand ziehen algebraisch  </w:t>
      </w:r>
    </w:p>
    <w:p w:rsidR="00796B20" w:rsidRPr="00796B20" w:rsidRDefault="00796B20" w:rsidP="00796B20">
      <w:pPr>
        <w:pStyle w:val="Textkrper"/>
      </w:pPr>
      <w:r w:rsidRPr="00796B20">
        <w:t>Arbeitsweisen:</w:t>
      </w:r>
      <w:r w:rsidRPr="00796B20">
        <w:tab/>
      </w:r>
      <w:r w:rsidRPr="00796B20">
        <w:tab/>
      </w:r>
      <w:r w:rsidRPr="00796B20">
        <w:tab/>
      </w:r>
    </w:p>
    <w:p w:rsidR="00796B20" w:rsidRPr="00796B20" w:rsidRDefault="00796B20" w:rsidP="00837B9D">
      <w:pPr>
        <w:pStyle w:val="Textkrper"/>
        <w:numPr>
          <w:ilvl w:val="2"/>
          <w:numId w:val="9"/>
        </w:numPr>
      </w:pPr>
      <w:r w:rsidRPr="00796B20">
        <w:t>Lesen von Diagrammen</w:t>
      </w:r>
    </w:p>
    <w:p w:rsidR="00796B20" w:rsidRPr="00796B20" w:rsidRDefault="00796B20" w:rsidP="00837B9D">
      <w:pPr>
        <w:pStyle w:val="Textkrper"/>
        <w:numPr>
          <w:ilvl w:val="2"/>
          <w:numId w:val="9"/>
        </w:numPr>
      </w:pPr>
      <w:r w:rsidRPr="00796B20">
        <w:t xml:space="preserve">Annahmen formulieren </w:t>
      </w:r>
    </w:p>
    <w:p w:rsidR="00796B20" w:rsidRPr="00796B20" w:rsidRDefault="00796B20" w:rsidP="00837B9D">
      <w:pPr>
        <w:pStyle w:val="Textkrper"/>
        <w:numPr>
          <w:ilvl w:val="2"/>
          <w:numId w:val="9"/>
        </w:numPr>
      </w:pPr>
      <w:r w:rsidRPr="00796B20">
        <w:t>Innerhalb der mathematischen Symbolsprache argumentieren</w:t>
      </w:r>
    </w:p>
    <w:p w:rsidR="00796B20" w:rsidRPr="00796B20" w:rsidRDefault="00796B20" w:rsidP="00837B9D">
      <w:pPr>
        <w:pStyle w:val="Textkrper"/>
        <w:numPr>
          <w:ilvl w:val="2"/>
          <w:numId w:val="9"/>
        </w:numPr>
      </w:pPr>
      <w:r w:rsidRPr="00796B20">
        <w:t>Darstellungsarten wechseln Geometrie - Algebra</w:t>
      </w:r>
    </w:p>
    <w:p w:rsidR="007D5E76" w:rsidRDefault="007D5E76" w:rsidP="00796B20">
      <w:pPr>
        <w:pStyle w:val="Textkrper"/>
        <w:rPr>
          <w:b/>
          <w:bCs/>
        </w:rPr>
      </w:pPr>
    </w:p>
    <w:p w:rsidR="00796B20" w:rsidRPr="00796B20" w:rsidRDefault="00796B20" w:rsidP="00796B20">
      <w:pPr>
        <w:pStyle w:val="Textkrper"/>
        <w:rPr>
          <w:b/>
        </w:rPr>
      </w:pPr>
      <w:r w:rsidRPr="00796B20">
        <w:rPr>
          <w:b/>
          <w:bCs/>
        </w:rPr>
        <w:t xml:space="preserve">Hinführung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757"/>
      </w:tblGrid>
      <w:tr w:rsidR="00796B20" w:rsidRPr="00796B20" w:rsidTr="009873F6">
        <w:tc>
          <w:tcPr>
            <w:tcW w:w="4531" w:type="dxa"/>
          </w:tcPr>
          <w:p w:rsidR="00796B20" w:rsidRPr="00796B20" w:rsidRDefault="00796B20" w:rsidP="00796B20">
            <w:pPr>
              <w:pStyle w:val="Textkrper"/>
            </w:pPr>
            <w:r w:rsidRPr="00796B20">
              <w:t xml:space="preserve">Für die Berechnung der Wurzel aus 15 nimmt man im Schulalltag fast immer einem Taschenrechner. Man gibt den Wert ein und erhält eine Zahl in Dezimaldarstellung. </w:t>
            </w:r>
          </w:p>
        </w:tc>
        <w:tc>
          <w:tcPr>
            <w:tcW w:w="4757" w:type="dxa"/>
          </w:tcPr>
          <w:p w:rsidR="00796B20" w:rsidRPr="00796B20" w:rsidRDefault="00796B20" w:rsidP="00796B20">
            <w:pPr>
              <w:pStyle w:val="Textkrper"/>
            </w:pPr>
            <w:r w:rsidRPr="00796B20">
              <w:rPr>
                <w:noProof/>
              </w:rPr>
              <w:drawing>
                <wp:anchor distT="0" distB="0" distL="114300" distR="114300" simplePos="0" relativeHeight="251643392" behindDoc="0" locked="0" layoutInCell="1" allowOverlap="1" wp14:anchorId="2CE3936E" wp14:editId="319BBE3A">
                  <wp:simplePos x="3508375" y="3933825"/>
                  <wp:positionH relativeFrom="margin">
                    <wp:align>left</wp:align>
                  </wp:positionH>
                  <wp:positionV relativeFrom="margin">
                    <wp:align>top</wp:align>
                  </wp:positionV>
                  <wp:extent cx="2883535" cy="784225"/>
                  <wp:effectExtent l="0" t="0" r="0" b="0"/>
                  <wp:wrapSquare wrapText="bothSides"/>
                  <wp:docPr id="28" name="Grafik 28" descr="F:\Users\jürgen\AppData\Local\Microsoft\Windows\INetCache\Content.Word\IMG_0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Users\jürgen\AppData\Local\Microsoft\Windows\INetCache\Content.Word\IMG_0088.pn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49922" b="81826"/>
                          <a:stretch/>
                        </pic:blipFill>
                        <pic:spPr bwMode="auto">
                          <a:xfrm>
                            <a:off x="0" y="0"/>
                            <a:ext cx="2883535" cy="784225"/>
                          </a:xfrm>
                          <a:prstGeom prst="rect">
                            <a:avLst/>
                          </a:prstGeom>
                          <a:noFill/>
                          <a:ln>
                            <a:noFill/>
                          </a:ln>
                          <a:extLst>
                            <a:ext uri="{53640926-AAD7-44D8-BBD7-CCE9431645EC}">
                              <a14:shadowObscured xmlns:a14="http://schemas.microsoft.com/office/drawing/2010/main"/>
                            </a:ext>
                          </a:extLst>
                        </pic:spPr>
                      </pic:pic>
                    </a:graphicData>
                  </a:graphic>
                </wp:anchor>
              </w:drawing>
            </w:r>
          </w:p>
        </w:tc>
      </w:tr>
    </w:tbl>
    <w:p w:rsidR="00796B20" w:rsidRPr="00796B20" w:rsidRDefault="00796B20" w:rsidP="00796B20">
      <w:pPr>
        <w:pStyle w:val="Textkrper"/>
      </w:pPr>
      <w:r w:rsidRPr="00796B20">
        <w:t>Der CAS-Teil rechnet exakt und gibt von sich aus keine genäherten Dezimaldarstellung an</w:t>
      </w:r>
      <w:r>
        <w:br/>
      </w:r>
      <w:r w:rsidRPr="00796B20">
        <w:t>(siehe Abbildung)</w:t>
      </w:r>
      <w:r>
        <w:t>.</w:t>
      </w:r>
    </w:p>
    <w:p w:rsidR="00796B20" w:rsidRDefault="00796B20" w:rsidP="00796B20">
      <w:pPr>
        <w:pStyle w:val="Textkrper"/>
      </w:pPr>
      <w:r w:rsidRPr="00796B20">
        <w:t>An dieser Station soll der Frage nachgegangen werden, wie ein Taschenrechner die genäherte Berechnung durchführen könnte.</w:t>
      </w:r>
    </w:p>
    <w:p w:rsidR="00796B20" w:rsidRDefault="00AD02F0" w:rsidP="00796B20">
      <w:pPr>
        <w:pStyle w:val="Textkrper"/>
      </w:pPr>
      <w:r>
        <w:rPr>
          <w:noProof/>
        </w:rPr>
        <w:drawing>
          <wp:anchor distT="0" distB="0" distL="114300" distR="114300" simplePos="0" relativeHeight="251644416" behindDoc="0" locked="0" layoutInCell="1" allowOverlap="1" wp14:anchorId="71A27337" wp14:editId="002AE9B0">
            <wp:simplePos x="0" y="0"/>
            <wp:positionH relativeFrom="margin">
              <wp:posOffset>10795</wp:posOffset>
            </wp:positionH>
            <wp:positionV relativeFrom="margin">
              <wp:posOffset>6080760</wp:posOffset>
            </wp:positionV>
            <wp:extent cx="5972810" cy="906145"/>
            <wp:effectExtent l="0" t="0" r="8890" b="8255"/>
            <wp:wrapSquare wrapText="bothSides"/>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5972810" cy="906145"/>
                    </a:xfrm>
                    <a:prstGeom prst="rect">
                      <a:avLst/>
                    </a:prstGeom>
                  </pic:spPr>
                </pic:pic>
              </a:graphicData>
            </a:graphic>
          </wp:anchor>
        </w:drawing>
      </w:r>
    </w:p>
    <w:p w:rsidR="00796B20" w:rsidRDefault="00796B20" w:rsidP="00796B20">
      <w:pPr>
        <w:pStyle w:val="Textkrper"/>
      </w:pPr>
    </w:p>
    <w:p w:rsidR="00796B20" w:rsidRDefault="00796B20" w:rsidP="00796B20">
      <w:pPr>
        <w:pStyle w:val="Textkrper"/>
      </w:pPr>
    </w:p>
    <w:p w:rsidR="00796B20" w:rsidRDefault="00796B20" w:rsidP="00796B20">
      <w:pPr>
        <w:pStyle w:val="Textkrper"/>
      </w:pPr>
    </w:p>
    <w:p w:rsidR="00796B20" w:rsidRDefault="00796B20" w:rsidP="00796B20">
      <w:pPr>
        <w:pStyle w:val="Textkrper"/>
      </w:pPr>
    </w:p>
    <w:p w:rsidR="00796B20" w:rsidRPr="00796B20" w:rsidRDefault="00796B20" w:rsidP="00796B20">
      <w:pPr>
        <w:pStyle w:val="Textkrper"/>
      </w:pPr>
    </w:p>
    <w:p w:rsidR="00796B20" w:rsidRPr="00796B20" w:rsidRDefault="00796B20" w:rsidP="00796B20">
      <w:pPr>
        <w:pStyle w:val="Textkrper"/>
        <w:rPr>
          <w:b/>
          <w:bCs/>
        </w:rPr>
      </w:pPr>
      <w:r w:rsidRPr="00796B20">
        <w:rPr>
          <w:b/>
          <w:bCs/>
        </w:rPr>
        <w:t>Arbeitsmaterialien an dieser Station</w:t>
      </w:r>
    </w:p>
    <w:p w:rsidR="00796B20" w:rsidRDefault="00796B20" w:rsidP="00837B9D">
      <w:pPr>
        <w:pStyle w:val="Textkrper"/>
        <w:numPr>
          <w:ilvl w:val="0"/>
          <w:numId w:val="19"/>
        </w:numPr>
      </w:pPr>
      <w:r>
        <w:t>Arbeitsblätter</w:t>
      </w:r>
    </w:p>
    <w:p w:rsidR="00796B20" w:rsidRDefault="00796B20" w:rsidP="00837B9D">
      <w:pPr>
        <w:pStyle w:val="Textkrper"/>
        <w:numPr>
          <w:ilvl w:val="0"/>
          <w:numId w:val="19"/>
        </w:numPr>
      </w:pPr>
      <w:r>
        <w:t>Bedienungsanleitung</w:t>
      </w:r>
    </w:p>
    <w:p w:rsidR="00AD6F4C" w:rsidRDefault="005621FC" w:rsidP="00837B9D">
      <w:pPr>
        <w:pStyle w:val="Textkrper"/>
        <w:numPr>
          <w:ilvl w:val="0"/>
          <w:numId w:val="19"/>
        </w:numPr>
      </w:pPr>
      <w:r>
        <w:t>GeoG</w:t>
      </w:r>
      <w:r w:rsidR="00796B20">
        <w:t>ebra-Arbeitsblatt:  Wurzelziehen</w:t>
      </w:r>
      <w:r w:rsidR="00AD6F4C">
        <w:br w:type="page"/>
      </w:r>
    </w:p>
    <w:p w:rsidR="00796B20" w:rsidRPr="00796B20" w:rsidRDefault="00796B20" w:rsidP="00796B20">
      <w:pPr>
        <w:pStyle w:val="Textkrper"/>
        <w:rPr>
          <w:b/>
        </w:rPr>
      </w:pPr>
      <w:r w:rsidRPr="00796B20">
        <w:rPr>
          <w:b/>
        </w:rPr>
        <w:lastRenderedPageBreak/>
        <w:t>Herausforderung 1</w:t>
      </w:r>
    </w:p>
    <w:p w:rsidR="00796B20" w:rsidRPr="00796B20" w:rsidRDefault="00796B20" w:rsidP="00837B9D">
      <w:pPr>
        <w:pStyle w:val="NummerierungAnfang"/>
        <w:numPr>
          <w:ilvl w:val="0"/>
          <w:numId w:val="13"/>
        </w:numPr>
        <w:rPr>
          <w:b/>
        </w:rPr>
      </w:pPr>
      <w:r w:rsidRPr="00796B20">
        <w:t>Schätzen Sie die Quadratwurzeln von 2,</w:t>
      </w:r>
      <w:r w:rsidR="00436C5D">
        <w:t xml:space="preserve"> </w:t>
      </w:r>
      <w:r w:rsidRPr="00796B20">
        <w:t>4,</w:t>
      </w:r>
      <w:r w:rsidR="00436C5D">
        <w:t xml:space="preserve"> </w:t>
      </w:r>
      <w:r w:rsidRPr="00796B20">
        <w:t>8,</w:t>
      </w:r>
      <w:r w:rsidR="00436C5D">
        <w:t xml:space="preserve"> </w:t>
      </w:r>
      <w:r w:rsidRPr="00796B20">
        <w:t>12,</w:t>
      </w:r>
      <w:r w:rsidR="00436C5D">
        <w:t xml:space="preserve"> </w:t>
      </w:r>
      <w:r w:rsidRPr="00796B20">
        <w:t>18 näherungsweise im Kopf ab und notieren Sie Ihre Ergebnisse in der Tabelle.</w:t>
      </w:r>
    </w:p>
    <w:p w:rsidR="00796B20" w:rsidRPr="00796B20" w:rsidRDefault="00796B20" w:rsidP="00796B20">
      <w:pPr>
        <w:pStyle w:val="NummerierungFortsetzung"/>
        <w:rPr>
          <w:b/>
        </w:rPr>
      </w:pPr>
      <w:r w:rsidRPr="00796B20">
        <w:t xml:space="preserve">Öffnen Sie in GeoGebra </w:t>
      </w:r>
      <w:r w:rsidR="00AB5056">
        <w:t xml:space="preserve">ein neues </w:t>
      </w:r>
      <w:r w:rsidR="00436C5D">
        <w:t>D</w:t>
      </w:r>
      <w:r w:rsidR="00AB5056">
        <w:t>okument (siehe Anleitung) in der</w:t>
      </w:r>
      <w:r w:rsidRPr="00796B20">
        <w:t xml:space="preserve"> CAS-Ansicht und berechnen Sie die Quadratwurzeln näherungsweise [≈]. Notieren Sie Ihre Ergebnisse in der Tabelle.</w:t>
      </w:r>
    </w:p>
    <w:p w:rsidR="00796B20" w:rsidRPr="007D5E76" w:rsidRDefault="00796B20" w:rsidP="00796B20">
      <w:pPr>
        <w:pStyle w:val="NummerierungFortsetzung"/>
        <w:rPr>
          <w:b/>
          <w:color w:val="943634" w:themeColor="accent2" w:themeShade="BF"/>
        </w:rPr>
      </w:pPr>
      <w:r w:rsidRPr="007D5E76">
        <w:rPr>
          <w:color w:val="943634" w:themeColor="accent2" w:themeShade="BF"/>
        </w:rPr>
        <w:t>Die Quadratwurzeln sollen nun exakt berechnet werden [=</w:t>
      </w:r>
      <w:proofErr w:type="gramStart"/>
      <w:r w:rsidRPr="007D5E76">
        <w:rPr>
          <w:color w:val="943634" w:themeColor="accent2" w:themeShade="BF"/>
        </w:rPr>
        <w:t>] .</w:t>
      </w:r>
      <w:proofErr w:type="gramEnd"/>
      <w:r w:rsidRPr="007D5E76">
        <w:rPr>
          <w:color w:val="943634" w:themeColor="accent2" w:themeShade="BF"/>
        </w:rPr>
        <w:t xml:space="preserve"> Welche Ausgabe erwarten Sie in </w:t>
      </w:r>
      <w:r w:rsidR="00436C5D">
        <w:rPr>
          <w:color w:val="943634" w:themeColor="accent2" w:themeShade="BF"/>
        </w:rPr>
        <w:br/>
      </w:r>
      <w:r w:rsidRPr="007D5E76">
        <w:rPr>
          <w:color w:val="943634" w:themeColor="accent2" w:themeShade="BF"/>
        </w:rPr>
        <w:t>GeoGebra? Notieren Sie Ihre Vermutungen in der Tabelle.</w:t>
      </w:r>
    </w:p>
    <w:p w:rsidR="00796B20" w:rsidRPr="007D5E76" w:rsidRDefault="00796B20" w:rsidP="00796B20">
      <w:pPr>
        <w:pStyle w:val="NummerierungEnde"/>
        <w:rPr>
          <w:color w:val="943634" w:themeColor="accent2" w:themeShade="BF"/>
        </w:rPr>
      </w:pPr>
      <w:r w:rsidRPr="007D5E76">
        <w:rPr>
          <w:color w:val="943634" w:themeColor="accent2" w:themeShade="BF"/>
        </w:rPr>
        <w:t xml:space="preserve">Berechnen Sie die Quadratwurzeln mit GeoGebra exakt und tragen Sie die Ergebnisse in der </w:t>
      </w:r>
      <w:r w:rsidR="00436C5D">
        <w:rPr>
          <w:color w:val="943634" w:themeColor="accent2" w:themeShade="BF"/>
        </w:rPr>
        <w:br/>
      </w:r>
      <w:r w:rsidRPr="007D5E76">
        <w:rPr>
          <w:color w:val="943634" w:themeColor="accent2" w:themeShade="BF"/>
        </w:rPr>
        <w:t>Tabelle ein. Was fällt Ihnen auf?</w:t>
      </w:r>
    </w:p>
    <w:tbl>
      <w:tblPr>
        <w:tblStyle w:val="Tabellenraster"/>
        <w:tblW w:w="0" w:type="auto"/>
        <w:tblLook w:val="04A0" w:firstRow="1" w:lastRow="0" w:firstColumn="1" w:lastColumn="0" w:noHBand="0" w:noVBand="1"/>
      </w:tblPr>
      <w:tblGrid>
        <w:gridCol w:w="2063"/>
        <w:gridCol w:w="1438"/>
        <w:gridCol w:w="1438"/>
        <w:gridCol w:w="1449"/>
        <w:gridCol w:w="1450"/>
        <w:gridCol w:w="1450"/>
      </w:tblGrid>
      <w:tr w:rsidR="00796B20" w:rsidRPr="00796B20" w:rsidTr="007D5E76">
        <w:tc>
          <w:tcPr>
            <w:tcW w:w="2063" w:type="dxa"/>
            <w:tcBorders>
              <w:bottom w:val="single" w:sz="4" w:space="0" w:color="auto"/>
            </w:tcBorders>
            <w:shd w:val="clear" w:color="auto" w:fill="C6D9F1" w:themeFill="text2" w:themeFillTint="33"/>
          </w:tcPr>
          <w:p w:rsidR="00796B20" w:rsidRPr="00796B20" w:rsidRDefault="00796B20" w:rsidP="00796B20">
            <w:pPr>
              <w:pStyle w:val="Textkrper"/>
            </w:pPr>
          </w:p>
        </w:tc>
        <w:tc>
          <w:tcPr>
            <w:tcW w:w="1438" w:type="dxa"/>
            <w:tcBorders>
              <w:bottom w:val="single" w:sz="4" w:space="0" w:color="auto"/>
            </w:tcBorders>
            <w:shd w:val="clear" w:color="auto" w:fill="C6D9F1" w:themeFill="text2" w:themeFillTint="33"/>
          </w:tcPr>
          <w:p w:rsidR="00796B20" w:rsidRPr="00796B20" w:rsidRDefault="00EC790E" w:rsidP="00796B20">
            <w:pPr>
              <w:pStyle w:val="Textkrper"/>
            </w:pPr>
            <m:oMathPara>
              <m:oMath>
                <m:rad>
                  <m:radPr>
                    <m:degHide m:val="1"/>
                    <m:ctrlPr>
                      <w:rPr>
                        <w:rFonts w:ascii="Cambria Math" w:hAnsi="Cambria Math"/>
                        <w:i/>
                      </w:rPr>
                    </m:ctrlPr>
                  </m:radPr>
                  <m:deg/>
                  <m:e>
                    <m:r>
                      <w:rPr>
                        <w:rFonts w:ascii="Cambria Math" w:hAnsi="Cambria Math"/>
                      </w:rPr>
                      <m:t>2</m:t>
                    </m:r>
                  </m:e>
                </m:rad>
              </m:oMath>
            </m:oMathPara>
          </w:p>
        </w:tc>
        <w:tc>
          <w:tcPr>
            <w:tcW w:w="1438" w:type="dxa"/>
            <w:tcBorders>
              <w:bottom w:val="single" w:sz="4" w:space="0" w:color="auto"/>
            </w:tcBorders>
            <w:shd w:val="clear" w:color="auto" w:fill="C6D9F1" w:themeFill="text2" w:themeFillTint="33"/>
          </w:tcPr>
          <w:p w:rsidR="00796B20" w:rsidRPr="00796B20" w:rsidRDefault="00EC790E" w:rsidP="00796B20">
            <w:pPr>
              <w:pStyle w:val="Textkrper"/>
            </w:pPr>
            <m:oMathPara>
              <m:oMath>
                <m:rad>
                  <m:radPr>
                    <m:degHide m:val="1"/>
                    <m:ctrlPr>
                      <w:rPr>
                        <w:rFonts w:ascii="Cambria Math" w:hAnsi="Cambria Math"/>
                        <w:i/>
                      </w:rPr>
                    </m:ctrlPr>
                  </m:radPr>
                  <m:deg/>
                  <m:e>
                    <m:r>
                      <w:rPr>
                        <w:rFonts w:ascii="Cambria Math" w:hAnsi="Cambria Math"/>
                      </w:rPr>
                      <m:t>4</m:t>
                    </m:r>
                  </m:e>
                </m:rad>
              </m:oMath>
            </m:oMathPara>
          </w:p>
        </w:tc>
        <w:tc>
          <w:tcPr>
            <w:tcW w:w="1449" w:type="dxa"/>
            <w:tcBorders>
              <w:bottom w:val="single" w:sz="4" w:space="0" w:color="auto"/>
            </w:tcBorders>
            <w:shd w:val="clear" w:color="auto" w:fill="C6D9F1" w:themeFill="text2" w:themeFillTint="33"/>
          </w:tcPr>
          <w:p w:rsidR="00796B20" w:rsidRPr="00796B20" w:rsidRDefault="00EC790E" w:rsidP="00796B20">
            <w:pPr>
              <w:pStyle w:val="Textkrper"/>
            </w:pPr>
            <m:oMathPara>
              <m:oMath>
                <m:rad>
                  <m:radPr>
                    <m:degHide m:val="1"/>
                    <m:ctrlPr>
                      <w:rPr>
                        <w:rFonts w:ascii="Cambria Math" w:hAnsi="Cambria Math"/>
                        <w:i/>
                      </w:rPr>
                    </m:ctrlPr>
                  </m:radPr>
                  <m:deg/>
                  <m:e>
                    <m:r>
                      <w:rPr>
                        <w:rFonts w:ascii="Cambria Math" w:hAnsi="Cambria Math"/>
                      </w:rPr>
                      <m:t>8</m:t>
                    </m:r>
                  </m:e>
                </m:rad>
              </m:oMath>
            </m:oMathPara>
          </w:p>
        </w:tc>
        <w:tc>
          <w:tcPr>
            <w:tcW w:w="1450" w:type="dxa"/>
            <w:tcBorders>
              <w:bottom w:val="single" w:sz="4" w:space="0" w:color="auto"/>
            </w:tcBorders>
            <w:shd w:val="clear" w:color="auto" w:fill="C6D9F1" w:themeFill="text2" w:themeFillTint="33"/>
          </w:tcPr>
          <w:p w:rsidR="00796B20" w:rsidRPr="00796B20" w:rsidRDefault="00EC790E" w:rsidP="00796B20">
            <w:pPr>
              <w:pStyle w:val="Textkrper"/>
            </w:pPr>
            <m:oMathPara>
              <m:oMath>
                <m:rad>
                  <m:radPr>
                    <m:degHide m:val="1"/>
                    <m:ctrlPr>
                      <w:rPr>
                        <w:rFonts w:ascii="Cambria Math" w:hAnsi="Cambria Math"/>
                        <w:i/>
                      </w:rPr>
                    </m:ctrlPr>
                  </m:radPr>
                  <m:deg/>
                  <m:e>
                    <m:r>
                      <w:rPr>
                        <w:rFonts w:ascii="Cambria Math" w:hAnsi="Cambria Math"/>
                      </w:rPr>
                      <m:t>12</m:t>
                    </m:r>
                  </m:e>
                </m:rad>
              </m:oMath>
            </m:oMathPara>
          </w:p>
        </w:tc>
        <w:tc>
          <w:tcPr>
            <w:tcW w:w="1450" w:type="dxa"/>
            <w:tcBorders>
              <w:bottom w:val="single" w:sz="4" w:space="0" w:color="auto"/>
            </w:tcBorders>
            <w:shd w:val="clear" w:color="auto" w:fill="C6D9F1" w:themeFill="text2" w:themeFillTint="33"/>
          </w:tcPr>
          <w:p w:rsidR="00796B20" w:rsidRPr="00796B20" w:rsidRDefault="00EC790E" w:rsidP="00796B20">
            <w:pPr>
              <w:pStyle w:val="Textkrper"/>
            </w:pPr>
            <m:oMathPara>
              <m:oMath>
                <m:rad>
                  <m:radPr>
                    <m:degHide m:val="1"/>
                    <m:ctrlPr>
                      <w:rPr>
                        <w:rFonts w:ascii="Cambria Math" w:hAnsi="Cambria Math"/>
                        <w:i/>
                      </w:rPr>
                    </m:ctrlPr>
                  </m:radPr>
                  <m:deg/>
                  <m:e>
                    <m:r>
                      <w:rPr>
                        <w:rFonts w:ascii="Cambria Math" w:hAnsi="Cambria Math"/>
                      </w:rPr>
                      <m:t>18</m:t>
                    </m:r>
                  </m:e>
                </m:rad>
              </m:oMath>
            </m:oMathPara>
          </w:p>
        </w:tc>
      </w:tr>
      <w:tr w:rsidR="00796B20" w:rsidRPr="00796B20" w:rsidTr="007D5E76">
        <w:trPr>
          <w:trHeight w:val="851"/>
        </w:trPr>
        <w:tc>
          <w:tcPr>
            <w:tcW w:w="2063" w:type="dxa"/>
            <w:shd w:val="clear" w:color="auto" w:fill="D9D9D9" w:themeFill="background1" w:themeFillShade="D9"/>
          </w:tcPr>
          <w:p w:rsidR="00796B20" w:rsidRPr="00796B20" w:rsidRDefault="00796B20" w:rsidP="00796B20">
            <w:pPr>
              <w:pStyle w:val="Textkrper"/>
            </w:pPr>
            <w:r w:rsidRPr="00796B20">
              <w:t>Ihre Abschätzung</w:t>
            </w:r>
          </w:p>
        </w:tc>
        <w:tc>
          <w:tcPr>
            <w:tcW w:w="1438" w:type="dxa"/>
            <w:shd w:val="clear" w:color="auto" w:fill="D9D9D9" w:themeFill="background1" w:themeFillShade="D9"/>
          </w:tcPr>
          <w:p w:rsidR="00796B20" w:rsidRPr="00796B20" w:rsidRDefault="00796B20" w:rsidP="00796B20">
            <w:pPr>
              <w:pStyle w:val="Textkrper"/>
            </w:pPr>
          </w:p>
        </w:tc>
        <w:tc>
          <w:tcPr>
            <w:tcW w:w="1438" w:type="dxa"/>
            <w:shd w:val="clear" w:color="auto" w:fill="D9D9D9" w:themeFill="background1" w:themeFillShade="D9"/>
          </w:tcPr>
          <w:p w:rsidR="00796B20" w:rsidRPr="00796B20" w:rsidRDefault="00796B20" w:rsidP="00796B20">
            <w:pPr>
              <w:pStyle w:val="Textkrper"/>
            </w:pPr>
          </w:p>
        </w:tc>
        <w:tc>
          <w:tcPr>
            <w:tcW w:w="1449" w:type="dxa"/>
            <w:shd w:val="clear" w:color="auto" w:fill="D9D9D9" w:themeFill="background1" w:themeFillShade="D9"/>
          </w:tcPr>
          <w:p w:rsidR="00796B20" w:rsidRPr="00796B20" w:rsidRDefault="00796B20" w:rsidP="00796B20">
            <w:pPr>
              <w:pStyle w:val="Textkrper"/>
            </w:pPr>
          </w:p>
        </w:tc>
        <w:tc>
          <w:tcPr>
            <w:tcW w:w="1450" w:type="dxa"/>
            <w:shd w:val="clear" w:color="auto" w:fill="D9D9D9" w:themeFill="background1" w:themeFillShade="D9"/>
          </w:tcPr>
          <w:p w:rsidR="00796B20" w:rsidRPr="00796B20" w:rsidRDefault="00796B20" w:rsidP="00796B20">
            <w:pPr>
              <w:pStyle w:val="Textkrper"/>
            </w:pPr>
          </w:p>
        </w:tc>
        <w:tc>
          <w:tcPr>
            <w:tcW w:w="1450" w:type="dxa"/>
            <w:shd w:val="clear" w:color="auto" w:fill="D9D9D9" w:themeFill="background1" w:themeFillShade="D9"/>
          </w:tcPr>
          <w:p w:rsidR="00796B20" w:rsidRPr="00796B20" w:rsidRDefault="00796B20" w:rsidP="00796B20">
            <w:pPr>
              <w:pStyle w:val="Textkrper"/>
            </w:pPr>
          </w:p>
        </w:tc>
      </w:tr>
      <w:tr w:rsidR="00796B20" w:rsidRPr="00796B20" w:rsidTr="007D5E76">
        <w:trPr>
          <w:trHeight w:val="851"/>
        </w:trPr>
        <w:tc>
          <w:tcPr>
            <w:tcW w:w="2063" w:type="dxa"/>
            <w:tcBorders>
              <w:bottom w:val="single" w:sz="4" w:space="0" w:color="auto"/>
            </w:tcBorders>
            <w:shd w:val="clear" w:color="auto" w:fill="D9D9D9" w:themeFill="background1" w:themeFillShade="D9"/>
          </w:tcPr>
          <w:p w:rsidR="00796B20" w:rsidRPr="00796B20" w:rsidRDefault="00796B20" w:rsidP="00796B20">
            <w:pPr>
              <w:pStyle w:val="Textkrper"/>
            </w:pPr>
            <w:r w:rsidRPr="00796B20">
              <w:t>Rechnerergebnis</w:t>
            </w:r>
          </w:p>
          <w:p w:rsidR="00796B20" w:rsidRPr="00796B20" w:rsidRDefault="00796B20" w:rsidP="00796B20">
            <w:pPr>
              <w:pStyle w:val="Textkrper"/>
            </w:pPr>
            <w:r w:rsidRPr="00796B20">
              <w:t>[</w:t>
            </w:r>
            <w:r w:rsidRPr="00796B20">
              <w:sym w:font="Symbol" w:char="F0BB"/>
            </w:r>
            <w:r w:rsidRPr="00796B20">
              <w:t>]</w:t>
            </w:r>
          </w:p>
          <w:p w:rsidR="00796B20" w:rsidRPr="00796B20" w:rsidRDefault="00796B20" w:rsidP="00796B20">
            <w:pPr>
              <w:pStyle w:val="Textkrper"/>
            </w:pPr>
          </w:p>
        </w:tc>
        <w:tc>
          <w:tcPr>
            <w:tcW w:w="1438" w:type="dxa"/>
            <w:tcBorders>
              <w:bottom w:val="single" w:sz="4" w:space="0" w:color="auto"/>
            </w:tcBorders>
            <w:shd w:val="clear" w:color="auto" w:fill="D9D9D9" w:themeFill="background1" w:themeFillShade="D9"/>
          </w:tcPr>
          <w:p w:rsidR="00796B20" w:rsidRPr="00796B20" w:rsidRDefault="00796B20" w:rsidP="00796B20">
            <w:pPr>
              <w:pStyle w:val="Textkrper"/>
            </w:pPr>
          </w:p>
        </w:tc>
        <w:tc>
          <w:tcPr>
            <w:tcW w:w="1438" w:type="dxa"/>
            <w:tcBorders>
              <w:bottom w:val="single" w:sz="4" w:space="0" w:color="auto"/>
            </w:tcBorders>
            <w:shd w:val="clear" w:color="auto" w:fill="D9D9D9" w:themeFill="background1" w:themeFillShade="D9"/>
          </w:tcPr>
          <w:p w:rsidR="00796B20" w:rsidRPr="00796B20" w:rsidRDefault="00796B20" w:rsidP="00796B20">
            <w:pPr>
              <w:pStyle w:val="Textkrper"/>
            </w:pPr>
          </w:p>
        </w:tc>
        <w:tc>
          <w:tcPr>
            <w:tcW w:w="1449" w:type="dxa"/>
            <w:tcBorders>
              <w:bottom w:val="single" w:sz="4" w:space="0" w:color="auto"/>
            </w:tcBorders>
            <w:shd w:val="clear" w:color="auto" w:fill="D9D9D9" w:themeFill="background1" w:themeFillShade="D9"/>
          </w:tcPr>
          <w:p w:rsidR="00796B20" w:rsidRPr="00796B20" w:rsidRDefault="00796B20" w:rsidP="00796B20">
            <w:pPr>
              <w:pStyle w:val="Textkrper"/>
            </w:pPr>
          </w:p>
        </w:tc>
        <w:tc>
          <w:tcPr>
            <w:tcW w:w="1450" w:type="dxa"/>
            <w:tcBorders>
              <w:bottom w:val="single" w:sz="4" w:space="0" w:color="auto"/>
            </w:tcBorders>
            <w:shd w:val="clear" w:color="auto" w:fill="D9D9D9" w:themeFill="background1" w:themeFillShade="D9"/>
          </w:tcPr>
          <w:p w:rsidR="00796B20" w:rsidRPr="00796B20" w:rsidRDefault="00796B20" w:rsidP="00796B20">
            <w:pPr>
              <w:pStyle w:val="Textkrper"/>
            </w:pPr>
          </w:p>
        </w:tc>
        <w:tc>
          <w:tcPr>
            <w:tcW w:w="1450" w:type="dxa"/>
            <w:tcBorders>
              <w:bottom w:val="single" w:sz="4" w:space="0" w:color="auto"/>
            </w:tcBorders>
            <w:shd w:val="clear" w:color="auto" w:fill="D9D9D9" w:themeFill="background1" w:themeFillShade="D9"/>
          </w:tcPr>
          <w:p w:rsidR="00796B20" w:rsidRPr="00796B20" w:rsidRDefault="00796B20" w:rsidP="00796B20">
            <w:pPr>
              <w:pStyle w:val="Textkrper"/>
            </w:pPr>
          </w:p>
        </w:tc>
      </w:tr>
      <w:tr w:rsidR="00796B20" w:rsidRPr="00796B20" w:rsidTr="007D5E76">
        <w:trPr>
          <w:trHeight w:val="851"/>
        </w:trPr>
        <w:tc>
          <w:tcPr>
            <w:tcW w:w="2063" w:type="dxa"/>
            <w:shd w:val="clear" w:color="auto" w:fill="D99594" w:themeFill="accent2" w:themeFillTint="99"/>
          </w:tcPr>
          <w:p w:rsidR="00796B20" w:rsidRPr="00796B20" w:rsidRDefault="00796B20" w:rsidP="00796B20">
            <w:pPr>
              <w:pStyle w:val="Textkrper"/>
            </w:pPr>
            <w:r w:rsidRPr="00796B20">
              <w:t>Die von Ihnen erwartete Ausgabe</w:t>
            </w:r>
          </w:p>
        </w:tc>
        <w:tc>
          <w:tcPr>
            <w:tcW w:w="1438" w:type="dxa"/>
            <w:shd w:val="clear" w:color="auto" w:fill="D99594" w:themeFill="accent2" w:themeFillTint="99"/>
          </w:tcPr>
          <w:p w:rsidR="00796B20" w:rsidRPr="00796B20" w:rsidRDefault="00796B20" w:rsidP="00796B20">
            <w:pPr>
              <w:pStyle w:val="Textkrper"/>
            </w:pPr>
          </w:p>
        </w:tc>
        <w:tc>
          <w:tcPr>
            <w:tcW w:w="1438" w:type="dxa"/>
            <w:shd w:val="clear" w:color="auto" w:fill="D99594" w:themeFill="accent2" w:themeFillTint="99"/>
          </w:tcPr>
          <w:p w:rsidR="00796B20" w:rsidRPr="00796B20" w:rsidRDefault="00796B20" w:rsidP="00796B20">
            <w:pPr>
              <w:pStyle w:val="Textkrper"/>
            </w:pPr>
          </w:p>
        </w:tc>
        <w:tc>
          <w:tcPr>
            <w:tcW w:w="1449" w:type="dxa"/>
            <w:shd w:val="clear" w:color="auto" w:fill="D99594" w:themeFill="accent2" w:themeFillTint="99"/>
          </w:tcPr>
          <w:p w:rsidR="00796B20" w:rsidRPr="00796B20" w:rsidRDefault="00796B20" w:rsidP="00796B20">
            <w:pPr>
              <w:pStyle w:val="Textkrper"/>
            </w:pPr>
          </w:p>
        </w:tc>
        <w:tc>
          <w:tcPr>
            <w:tcW w:w="1450" w:type="dxa"/>
            <w:shd w:val="clear" w:color="auto" w:fill="D99594" w:themeFill="accent2" w:themeFillTint="99"/>
          </w:tcPr>
          <w:p w:rsidR="00796B20" w:rsidRPr="00796B20" w:rsidRDefault="00796B20" w:rsidP="00796B20">
            <w:pPr>
              <w:pStyle w:val="Textkrper"/>
            </w:pPr>
          </w:p>
        </w:tc>
        <w:tc>
          <w:tcPr>
            <w:tcW w:w="1450" w:type="dxa"/>
            <w:shd w:val="clear" w:color="auto" w:fill="D99594" w:themeFill="accent2" w:themeFillTint="99"/>
          </w:tcPr>
          <w:p w:rsidR="00796B20" w:rsidRPr="00796B20" w:rsidRDefault="00796B20" w:rsidP="00796B20">
            <w:pPr>
              <w:pStyle w:val="Textkrper"/>
            </w:pPr>
          </w:p>
        </w:tc>
      </w:tr>
      <w:tr w:rsidR="00796B20" w:rsidRPr="00796B20" w:rsidTr="007D5E76">
        <w:trPr>
          <w:trHeight w:val="851"/>
        </w:trPr>
        <w:tc>
          <w:tcPr>
            <w:tcW w:w="2063" w:type="dxa"/>
            <w:shd w:val="clear" w:color="auto" w:fill="D99594" w:themeFill="accent2" w:themeFillTint="99"/>
          </w:tcPr>
          <w:p w:rsidR="00796B20" w:rsidRPr="00796B20" w:rsidRDefault="00796B20" w:rsidP="00436C5D">
            <w:pPr>
              <w:pStyle w:val="Textkrper"/>
              <w:jc w:val="left"/>
            </w:pPr>
            <w:r w:rsidRPr="00796B20">
              <w:t>GeoGebra -Ausgabe</w:t>
            </w:r>
          </w:p>
          <w:p w:rsidR="00796B20" w:rsidRPr="00796B20" w:rsidRDefault="00796B20" w:rsidP="00796B20">
            <w:pPr>
              <w:pStyle w:val="Textkrper"/>
            </w:pPr>
          </w:p>
        </w:tc>
        <w:tc>
          <w:tcPr>
            <w:tcW w:w="1438" w:type="dxa"/>
            <w:shd w:val="clear" w:color="auto" w:fill="D99594" w:themeFill="accent2" w:themeFillTint="99"/>
          </w:tcPr>
          <w:p w:rsidR="00796B20" w:rsidRPr="00796B20" w:rsidRDefault="00796B20" w:rsidP="00796B20">
            <w:pPr>
              <w:pStyle w:val="Textkrper"/>
            </w:pPr>
          </w:p>
        </w:tc>
        <w:tc>
          <w:tcPr>
            <w:tcW w:w="1438" w:type="dxa"/>
            <w:shd w:val="clear" w:color="auto" w:fill="D99594" w:themeFill="accent2" w:themeFillTint="99"/>
          </w:tcPr>
          <w:p w:rsidR="00796B20" w:rsidRPr="00796B20" w:rsidRDefault="00796B20" w:rsidP="00796B20">
            <w:pPr>
              <w:pStyle w:val="Textkrper"/>
            </w:pPr>
          </w:p>
        </w:tc>
        <w:tc>
          <w:tcPr>
            <w:tcW w:w="1449" w:type="dxa"/>
            <w:shd w:val="clear" w:color="auto" w:fill="D99594" w:themeFill="accent2" w:themeFillTint="99"/>
          </w:tcPr>
          <w:p w:rsidR="00796B20" w:rsidRPr="00796B20" w:rsidRDefault="00796B20" w:rsidP="00796B20">
            <w:pPr>
              <w:pStyle w:val="Textkrper"/>
            </w:pPr>
          </w:p>
        </w:tc>
        <w:tc>
          <w:tcPr>
            <w:tcW w:w="1450" w:type="dxa"/>
            <w:shd w:val="clear" w:color="auto" w:fill="D99594" w:themeFill="accent2" w:themeFillTint="99"/>
          </w:tcPr>
          <w:p w:rsidR="00796B20" w:rsidRPr="00796B20" w:rsidRDefault="00796B20" w:rsidP="00796B20">
            <w:pPr>
              <w:pStyle w:val="Textkrper"/>
            </w:pPr>
          </w:p>
        </w:tc>
        <w:tc>
          <w:tcPr>
            <w:tcW w:w="1450" w:type="dxa"/>
            <w:shd w:val="clear" w:color="auto" w:fill="D99594" w:themeFill="accent2" w:themeFillTint="99"/>
          </w:tcPr>
          <w:p w:rsidR="00796B20" w:rsidRPr="00796B20" w:rsidRDefault="00796B20" w:rsidP="00796B20">
            <w:pPr>
              <w:pStyle w:val="Textkrper"/>
            </w:pPr>
          </w:p>
        </w:tc>
      </w:tr>
    </w:tbl>
    <w:p w:rsidR="00796B20" w:rsidRPr="00796B20" w:rsidRDefault="00796B20" w:rsidP="00796B20">
      <w:pPr>
        <w:pStyle w:val="Textkrper"/>
        <w:rPr>
          <w:b/>
        </w:rPr>
      </w:pPr>
    </w:p>
    <w:p w:rsidR="00796B20" w:rsidRPr="00796B20" w:rsidRDefault="00436C5D" w:rsidP="00796B20">
      <w:pPr>
        <w:pStyle w:val="Textkrper"/>
      </w:pPr>
      <w:r w:rsidRPr="00796B20">
        <w:rPr>
          <w:noProof/>
        </w:rPr>
        <mc:AlternateContent>
          <mc:Choice Requires="wps">
            <w:drawing>
              <wp:anchor distT="0" distB="0" distL="114300" distR="114300" simplePos="0" relativeHeight="251645440" behindDoc="1" locked="0" layoutInCell="1" allowOverlap="1" wp14:anchorId="4F2E767F" wp14:editId="4484BDCE">
                <wp:simplePos x="0" y="0"/>
                <wp:positionH relativeFrom="column">
                  <wp:posOffset>3767455</wp:posOffset>
                </wp:positionH>
                <wp:positionV relativeFrom="paragraph">
                  <wp:posOffset>8890</wp:posOffset>
                </wp:positionV>
                <wp:extent cx="2374265" cy="1200150"/>
                <wp:effectExtent l="0" t="0" r="19685" b="19050"/>
                <wp:wrapTight wrapText="bothSides">
                  <wp:wrapPolygon edited="0">
                    <wp:start x="0" y="0"/>
                    <wp:lineTo x="0" y="21600"/>
                    <wp:lineTo x="21605" y="21600"/>
                    <wp:lineTo x="21605" y="0"/>
                    <wp:lineTo x="0" y="0"/>
                  </wp:wrapPolygon>
                </wp:wrapTight>
                <wp:docPr id="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200150"/>
                        </a:xfrm>
                        <a:prstGeom prst="rect">
                          <a:avLst/>
                        </a:prstGeom>
                        <a:solidFill>
                          <a:schemeClr val="accent4">
                            <a:lumMod val="40000"/>
                            <a:lumOff val="60000"/>
                            <a:alpha val="87000"/>
                          </a:schemeClr>
                        </a:solidFill>
                        <a:ln w="9525">
                          <a:solidFill>
                            <a:srgbClr val="000000"/>
                          </a:solidFill>
                          <a:miter lim="800000"/>
                          <a:headEnd/>
                          <a:tailEnd/>
                        </a:ln>
                      </wps:spPr>
                      <wps:txbx>
                        <w:txbxContent>
                          <w:p w:rsidR="00EC790E" w:rsidRPr="007F0181" w:rsidRDefault="00EC790E" w:rsidP="00796B20">
                            <w:pPr>
                              <w:spacing w:after="120"/>
                              <w:rPr>
                                <w:rFonts w:ascii="Arial" w:hAnsi="Arial"/>
                                <w:sz w:val="18"/>
                                <w:szCs w:val="18"/>
                              </w:rPr>
                            </w:pPr>
                            <w:r w:rsidRPr="007F0181">
                              <w:rPr>
                                <w:rFonts w:ascii="Arial" w:hAnsi="Arial"/>
                                <w:sz w:val="18"/>
                                <w:szCs w:val="18"/>
                              </w:rPr>
                              <w:t xml:space="preserve">Bevor man sich an die Lösung eines Problems macht, muss man sich zuerst </w:t>
                            </w:r>
                            <w:r>
                              <w:rPr>
                                <w:rFonts w:ascii="Arial" w:hAnsi="Arial"/>
                                <w:sz w:val="18"/>
                                <w:szCs w:val="18"/>
                              </w:rPr>
                              <w:t>überlegen,</w:t>
                            </w:r>
                            <w:r w:rsidRPr="007F0181">
                              <w:rPr>
                                <w:rFonts w:ascii="Arial" w:hAnsi="Arial"/>
                                <w:sz w:val="18"/>
                                <w:szCs w:val="18"/>
                              </w:rPr>
                              <w:t xml:space="preserve"> worin das Problem überhaupt besteht.</w:t>
                            </w:r>
                          </w:p>
                          <w:p w:rsidR="00EC790E" w:rsidRPr="007F0181" w:rsidRDefault="00EC790E" w:rsidP="00796B20">
                            <w:pPr>
                              <w:spacing w:after="120"/>
                              <w:rPr>
                                <w:rFonts w:ascii="Arial" w:hAnsi="Arial"/>
                                <w:sz w:val="18"/>
                                <w:szCs w:val="18"/>
                              </w:rPr>
                            </w:pPr>
                            <w:r w:rsidRPr="007F0181">
                              <w:rPr>
                                <w:rFonts w:ascii="Arial" w:hAnsi="Arial"/>
                                <w:sz w:val="18"/>
                                <w:szCs w:val="18"/>
                              </w:rPr>
                              <w:t>Schriftliche Überlegungen helfen ungemein, ein Problem zu fassen. Das gilt übrigens nicht nur für die Mathematik</w:t>
                            </w:r>
                            <w:r>
                              <w:rPr>
                                <w:rFonts w:ascii="Arial" w:hAnsi="Arial"/>
                                <w:sz w:val="18"/>
                                <w:szCs w:val="1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F2E767F" id="_x0000_s1040" type="#_x0000_t202" style="position:absolute;left:0;text-align:left;margin-left:296.65pt;margin-top:.7pt;width:186.95pt;height:94.5pt;z-index:-25167104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PlOVAIAAKIEAAAOAAAAZHJzL2Uyb0RvYy54bWysVNtu2zAMfR+wfxD0vjjxnKQ16hRduw4D&#10;ugvQ7gMYWY6F6TZJiZ19fSkpSdPtbZgfBImkDo94SF9dj0qSHXdeGN3Q2WRKCdfMtEJvGvrj6f7d&#10;BSU+gG5BGs0buueeXq/evrkabM1L0xvZckcQRPt6sA3tQ7B1UXjWcwV+YizX6OyMUxDw6DZF62BA&#10;dCWLcjpdFINxrXWGce/RepeddJXwu46z8K3rPA9ENhS5hbS6tK7jWqyuoN44sL1gBxrwDywUCI1J&#10;T1B3EIBsnfgLSgnmjDddmDCjCtN1gvH0BnzNbPrHax57sDy9BYvj7alM/v/Bsq+7746IFrW7pESD&#10;Qo2e+Bg6LltSxvIM1tcY9WgxLowfzIih6anePhj20xNtbnvQG37jnBl6Di3Sm8WbxdnVjOMjyHr4&#10;YlpMA9tgEtDYORVrh9UgiI4y7U/SIBXC0Fi+X1blYk4JQ98MlZ/Nk3gF1Mfr1vnwiRtF4qahDrVP&#10;8LB78CHSgfoYErN5I0V7L6RMh9hv/FY6sgPsFGCM61Cl63KrkG+2V1P8cs+gGTsrmxcvZpC2h2y9&#10;WB6CMXHq54ifaLxKLTUZGno5L+cp3Sufd5v1iVRMkrNHwHP2SgQcIilUQy9OQVBHLT7qNrV4ACHz&#10;Hi9LfRAn6pGVCeN6zG1QHUVfm3aPcjmThwaHHDe9cb8pGXBgGup/bcFxSuRnjZJfzqoqTlg6VPNl&#10;iQd37lmfe0AzhGpooCRvb0OayiiGNjfYGp1IosUeykwOnHEQUhEPQxsn7fycol5+LatnAAAA//8D&#10;AFBLAwQUAAYACAAAACEAujUg0d8AAAAJAQAADwAAAGRycy9kb3ducmV2LnhtbEyPQU/CQBCF7yb+&#10;h82YeJMtUIHWbomaECPxImjicemObcPubO0uUP4940mPL9/Lm2+K5eCsOGIfWk8KxqMEBFLlTUu1&#10;go/t6m4BIkRNRltPqOCMAZbl9VWhc+NP9I7HTawFj1DItYImxi6XMlQNOh1GvkNi9u17pyPHvpam&#10;1yced1ZOkmQmnW6JLzS6w+cGq/3m4BSY6ucFP8eruFifv17X6ZOxb/uo1O3N8PgAIuIQ/8rwq8/q&#10;ULLTzh/IBGEV3GfTKVcZpCCYZ7P5BMSOc5akIMtC/v+gvAAAAP//AwBQSwECLQAUAAYACAAAACEA&#10;toM4kv4AAADhAQAAEwAAAAAAAAAAAAAAAAAAAAAAW0NvbnRlbnRfVHlwZXNdLnhtbFBLAQItABQA&#10;BgAIAAAAIQA4/SH/1gAAAJQBAAALAAAAAAAAAAAAAAAAAC8BAABfcmVscy8ucmVsc1BLAQItABQA&#10;BgAIAAAAIQCM6PlOVAIAAKIEAAAOAAAAAAAAAAAAAAAAAC4CAABkcnMvZTJvRG9jLnhtbFBLAQIt&#10;ABQABgAIAAAAIQC6NSDR3wAAAAkBAAAPAAAAAAAAAAAAAAAAAK4EAABkcnMvZG93bnJldi54bWxQ&#10;SwUGAAAAAAQABADzAAAAugUAAAAA&#10;" fillcolor="#ccc0d9 [1303]">
                <v:fill opacity="57054f"/>
                <v:textbox>
                  <w:txbxContent>
                    <w:p w:rsidR="00EC790E" w:rsidRPr="007F0181" w:rsidRDefault="00EC790E" w:rsidP="00796B20">
                      <w:pPr>
                        <w:spacing w:after="120"/>
                        <w:rPr>
                          <w:rFonts w:ascii="Arial" w:hAnsi="Arial"/>
                          <w:sz w:val="18"/>
                          <w:szCs w:val="18"/>
                        </w:rPr>
                      </w:pPr>
                      <w:r w:rsidRPr="007F0181">
                        <w:rPr>
                          <w:rFonts w:ascii="Arial" w:hAnsi="Arial"/>
                          <w:sz w:val="18"/>
                          <w:szCs w:val="18"/>
                        </w:rPr>
                        <w:t xml:space="preserve">Bevor man sich an die Lösung eines Problems macht, muss man sich zuerst </w:t>
                      </w:r>
                      <w:r>
                        <w:rPr>
                          <w:rFonts w:ascii="Arial" w:hAnsi="Arial"/>
                          <w:sz w:val="18"/>
                          <w:szCs w:val="18"/>
                        </w:rPr>
                        <w:t>überlegen,</w:t>
                      </w:r>
                      <w:r w:rsidRPr="007F0181">
                        <w:rPr>
                          <w:rFonts w:ascii="Arial" w:hAnsi="Arial"/>
                          <w:sz w:val="18"/>
                          <w:szCs w:val="18"/>
                        </w:rPr>
                        <w:t xml:space="preserve"> worin das Problem überhaupt besteht.</w:t>
                      </w:r>
                    </w:p>
                    <w:p w:rsidR="00EC790E" w:rsidRPr="007F0181" w:rsidRDefault="00EC790E" w:rsidP="00796B20">
                      <w:pPr>
                        <w:spacing w:after="120"/>
                        <w:rPr>
                          <w:rFonts w:ascii="Arial" w:hAnsi="Arial"/>
                          <w:sz w:val="18"/>
                          <w:szCs w:val="18"/>
                        </w:rPr>
                      </w:pPr>
                      <w:r w:rsidRPr="007F0181">
                        <w:rPr>
                          <w:rFonts w:ascii="Arial" w:hAnsi="Arial"/>
                          <w:sz w:val="18"/>
                          <w:szCs w:val="18"/>
                        </w:rPr>
                        <w:t>Schriftliche Überlegungen helfen ungemein, ein Problem zu fassen. Das gilt übrigens nicht nur für die Mathematik</w:t>
                      </w:r>
                      <w:r>
                        <w:rPr>
                          <w:rFonts w:ascii="Arial" w:hAnsi="Arial"/>
                          <w:sz w:val="18"/>
                          <w:szCs w:val="18"/>
                        </w:rPr>
                        <w:t>.</w:t>
                      </w:r>
                    </w:p>
                  </w:txbxContent>
                </v:textbox>
                <w10:wrap type="tight"/>
              </v:shape>
            </w:pict>
          </mc:Fallback>
        </mc:AlternateContent>
      </w:r>
      <w:r w:rsidR="00796B20" w:rsidRPr="00796B20">
        <w:t>Gibt es große Unterschiede zwischen Ihren Einschätzungen und den Rechnerergebnissen?</w:t>
      </w:r>
      <w:r w:rsidR="00796B20" w:rsidRPr="00796B20">
        <w:br/>
      </w:r>
      <w:r w:rsidR="00796B20" w:rsidRPr="00796B20">
        <w:br/>
        <w:t xml:space="preserve">Wenn ja, </w:t>
      </w:r>
      <w:r w:rsidR="007D5E76">
        <w:t>überlegen die Ursache für diese Unterschiede. Notieren Sie Ihre Vermutung.</w:t>
      </w:r>
      <w:r w:rsidR="00796B20" w:rsidRPr="00796B20">
        <w:t xml:space="preserve"> </w:t>
      </w:r>
      <w:r w:rsidR="00796B20" w:rsidRPr="00796B20">
        <w:br/>
      </w:r>
      <w:r w:rsidR="00796B20" w:rsidRPr="00796B20">
        <w:br/>
      </w:r>
    </w:p>
    <w:tbl>
      <w:tblPr>
        <w:tblStyle w:val="Tabellenraster"/>
        <w:tblW w:w="965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796B20" w:rsidRPr="00796B20" w:rsidTr="009873F6">
        <w:trPr>
          <w:trHeight w:hRule="exact" w:val="284"/>
        </w:trPr>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r>
      <w:tr w:rsidR="00796B20" w:rsidRPr="00796B20" w:rsidTr="009873F6">
        <w:trPr>
          <w:trHeight w:hRule="exact" w:val="284"/>
        </w:trPr>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r>
      <w:tr w:rsidR="00796B20" w:rsidRPr="00796B20" w:rsidTr="009873F6">
        <w:trPr>
          <w:trHeight w:hRule="exact" w:val="284"/>
        </w:trPr>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r>
      <w:tr w:rsidR="00796B20" w:rsidRPr="00796B20" w:rsidTr="009873F6">
        <w:trPr>
          <w:trHeight w:hRule="exact" w:val="284"/>
        </w:trPr>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r>
      <w:tr w:rsidR="00796B20" w:rsidRPr="00796B20" w:rsidTr="009873F6">
        <w:trPr>
          <w:trHeight w:hRule="exact" w:val="284"/>
        </w:trPr>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r>
      <w:tr w:rsidR="00796B20" w:rsidRPr="00796B20" w:rsidTr="009873F6">
        <w:trPr>
          <w:trHeight w:hRule="exact" w:val="284"/>
        </w:trPr>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r>
      <w:tr w:rsidR="00796B20" w:rsidRPr="00796B20" w:rsidTr="009873F6">
        <w:trPr>
          <w:trHeight w:hRule="exact" w:val="284"/>
        </w:trPr>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c>
          <w:tcPr>
            <w:tcW w:w="284" w:type="dxa"/>
            <w:tcBorders>
              <w:bottom w:val="single" w:sz="4" w:space="0" w:color="808080" w:themeColor="background1" w:themeShade="80"/>
            </w:tcBorders>
          </w:tcPr>
          <w:p w:rsidR="00796B20" w:rsidRPr="00796B20" w:rsidRDefault="00796B20" w:rsidP="00796B20">
            <w:pPr>
              <w:pStyle w:val="Textkrper"/>
            </w:pPr>
          </w:p>
        </w:tc>
      </w:tr>
      <w:tr w:rsidR="00796B20" w:rsidRPr="00796B20" w:rsidTr="009873F6">
        <w:trPr>
          <w:trHeight w:hRule="exact" w:val="284"/>
        </w:trPr>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r>
      <w:tr w:rsidR="00796B20" w:rsidRPr="00796B20" w:rsidTr="009873F6">
        <w:trPr>
          <w:trHeight w:hRule="exact" w:val="284"/>
        </w:trPr>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c>
          <w:tcPr>
            <w:tcW w:w="284" w:type="dxa"/>
          </w:tcPr>
          <w:p w:rsidR="00796B20" w:rsidRPr="00796B20" w:rsidRDefault="00796B20" w:rsidP="00796B20">
            <w:pPr>
              <w:pStyle w:val="Textkrper"/>
            </w:pPr>
          </w:p>
        </w:tc>
      </w:tr>
    </w:tbl>
    <w:p w:rsidR="00796B20" w:rsidRDefault="00796B20" w:rsidP="00796B20"/>
    <w:p w:rsidR="00796B20" w:rsidRPr="0068733E" w:rsidRDefault="00796B20" w:rsidP="00796B20">
      <w:pPr>
        <w:pStyle w:val="Textkrper"/>
      </w:pPr>
      <w:r>
        <w:rPr>
          <w:noProof/>
        </w:rPr>
        <w:drawing>
          <wp:anchor distT="0" distB="0" distL="114300" distR="114300" simplePos="0" relativeHeight="251646464" behindDoc="1" locked="0" layoutInCell="1" allowOverlap="1" wp14:anchorId="189B0250" wp14:editId="0DB4752E">
            <wp:simplePos x="0" y="0"/>
            <wp:positionH relativeFrom="column">
              <wp:posOffset>-3175</wp:posOffset>
            </wp:positionH>
            <wp:positionV relativeFrom="paragraph">
              <wp:posOffset>66040</wp:posOffset>
            </wp:positionV>
            <wp:extent cx="435610" cy="435610"/>
            <wp:effectExtent l="0" t="0" r="2540" b="2540"/>
            <wp:wrapTight wrapText="bothSides">
              <wp:wrapPolygon edited="0">
                <wp:start x="0" y="0"/>
                <wp:lineTo x="0" y="20781"/>
                <wp:lineTo x="20781" y="20781"/>
                <wp:lineTo x="20781" y="0"/>
                <wp:lineTo x="0" y="0"/>
              </wp:wrapPolygon>
            </wp:wrapTight>
            <wp:docPr id="20" name="Grafik 20" descr="Bild in Originalgröße anze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in Originalgröße anzeig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610" cy="435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6B20" w:rsidRDefault="00796B20" w:rsidP="00796B20">
      <w:pPr>
        <w:pStyle w:val="Textkrper"/>
      </w:pPr>
      <w:r w:rsidRPr="0068733E">
        <w:t xml:space="preserve">Notieren Sie sich in Ihr </w:t>
      </w:r>
      <w:proofErr w:type="spellStart"/>
      <w:r w:rsidRPr="0068733E">
        <w:t>GeoGebraheft</w:t>
      </w:r>
      <w:proofErr w:type="spellEnd"/>
      <w:r w:rsidRPr="0068733E">
        <w:t>, was Sie gelernt haben.</w:t>
      </w:r>
    </w:p>
    <w:p w:rsidR="00796B20" w:rsidRPr="009F7BA7" w:rsidRDefault="00796B20" w:rsidP="00796B20">
      <w:pPr>
        <w:pStyle w:val="Textkrper-Erstzeileneinzug"/>
        <w:rPr>
          <w:lang w:eastAsia="de-DE"/>
        </w:rPr>
      </w:pPr>
    </w:p>
    <w:p w:rsidR="00796B20" w:rsidRPr="00796B20" w:rsidRDefault="00796B20" w:rsidP="00796B20">
      <w:pPr>
        <w:pStyle w:val="Textkrper"/>
      </w:pPr>
    </w:p>
    <w:p w:rsidR="00796B20" w:rsidRPr="00796B20" w:rsidRDefault="00796B20" w:rsidP="00796B20">
      <w:pPr>
        <w:pStyle w:val="Textkrper-Erstzeileneinzug"/>
        <w:rPr>
          <w:b/>
        </w:rPr>
      </w:pPr>
      <w:r w:rsidRPr="00796B20">
        <w:rPr>
          <w:noProof/>
          <w:lang w:eastAsia="de-DE"/>
        </w:rPr>
        <w:lastRenderedPageBreak/>
        <w:drawing>
          <wp:anchor distT="0" distB="0" distL="114300" distR="114300" simplePos="0" relativeHeight="251647488" behindDoc="0" locked="0" layoutInCell="1" allowOverlap="1">
            <wp:simplePos x="861060" y="307975"/>
            <wp:positionH relativeFrom="margin">
              <wp:align>left</wp:align>
            </wp:positionH>
            <wp:positionV relativeFrom="margin">
              <wp:align>top</wp:align>
            </wp:positionV>
            <wp:extent cx="2043430" cy="709930"/>
            <wp:effectExtent l="0" t="0" r="0" b="0"/>
            <wp:wrapSquare wrapText="bothSides"/>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t="37569" r="82243" b="51459"/>
                    <a:stretch/>
                  </pic:blipFill>
                  <pic:spPr bwMode="auto">
                    <a:xfrm>
                      <a:off x="0" y="0"/>
                      <a:ext cx="2043430" cy="709930"/>
                    </a:xfrm>
                    <a:prstGeom prst="rect">
                      <a:avLst/>
                    </a:prstGeom>
                    <a:ln>
                      <a:noFill/>
                    </a:ln>
                    <a:extLst>
                      <a:ext uri="{53640926-AAD7-44D8-BBD7-CCE9431645EC}">
                        <a14:shadowObscured xmlns:a14="http://schemas.microsoft.com/office/drawing/2010/main"/>
                      </a:ext>
                    </a:extLst>
                  </pic:spPr>
                </pic:pic>
              </a:graphicData>
            </a:graphic>
          </wp:anchor>
        </w:drawing>
      </w:r>
    </w:p>
    <w:p w:rsidR="00796B20" w:rsidRPr="00796B20" w:rsidRDefault="00796B20" w:rsidP="00796B20">
      <w:pPr>
        <w:pStyle w:val="Textkrper-Erstzeileneinzug"/>
        <w:rPr>
          <w:b/>
        </w:rPr>
      </w:pPr>
    </w:p>
    <w:p w:rsidR="00796B20" w:rsidRDefault="00796B20" w:rsidP="00796B20">
      <w:pPr>
        <w:pStyle w:val="Textkrper"/>
      </w:pPr>
    </w:p>
    <w:p w:rsidR="00796B20" w:rsidRDefault="00796B20" w:rsidP="00796B20">
      <w:pPr>
        <w:pStyle w:val="Textkrper"/>
      </w:pPr>
    </w:p>
    <w:p w:rsidR="00796B20" w:rsidRPr="00796B20" w:rsidRDefault="00796B20" w:rsidP="00796B20">
      <w:pPr>
        <w:pStyle w:val="Textkrper"/>
      </w:pPr>
      <w:r w:rsidRPr="00796B20">
        <w:t xml:space="preserve">Können Sie mit der Symbolsprache der Mathematik zeigen, dass der Rechner richtig gerechnet hat? </w:t>
      </w:r>
    </w:p>
    <w:tbl>
      <w:tblPr>
        <w:tblStyle w:val="Tabellenraster"/>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91"/>
        <w:gridCol w:w="291"/>
        <w:gridCol w:w="291"/>
        <w:gridCol w:w="291"/>
        <w:gridCol w:w="291"/>
        <w:gridCol w:w="291"/>
        <w:gridCol w:w="291"/>
        <w:gridCol w:w="291"/>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tblGrid>
      <w:tr w:rsidR="00796B20" w:rsidRPr="00796B20" w:rsidTr="009873F6">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r>
      <w:tr w:rsidR="00796B20" w:rsidRPr="00796B20" w:rsidTr="009873F6">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r>
      <w:tr w:rsidR="00796B20" w:rsidRPr="00796B20" w:rsidTr="009873F6">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r>
      <w:tr w:rsidR="00796B20" w:rsidRPr="00796B20" w:rsidTr="009873F6">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r>
      <w:tr w:rsidR="00796B20" w:rsidRPr="00796B20" w:rsidTr="009873F6">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r>
      <w:tr w:rsidR="00796B20" w:rsidRPr="00796B20" w:rsidTr="009873F6">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r>
      <w:tr w:rsidR="00796B20" w:rsidRPr="00796B20" w:rsidTr="009873F6">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r>
      <w:tr w:rsidR="00796B20" w:rsidRPr="00796B20" w:rsidTr="009873F6">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r>
      <w:tr w:rsidR="00796B20" w:rsidRPr="00796B20" w:rsidTr="009873F6">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r>
      <w:tr w:rsidR="00796B20" w:rsidRPr="00796B20" w:rsidTr="009873F6">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r>
      <w:tr w:rsidR="00796B20" w:rsidRPr="00796B20" w:rsidTr="009873F6">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r>
      <w:tr w:rsidR="00796B20" w:rsidRPr="00796B20" w:rsidTr="009873F6">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r>
      <w:tr w:rsidR="00796B20" w:rsidRPr="00796B20" w:rsidTr="009873F6">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r>
      <w:tr w:rsidR="00796B20" w:rsidRPr="00796B20" w:rsidTr="009873F6">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1"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c>
          <w:tcPr>
            <w:tcW w:w="290" w:type="dxa"/>
          </w:tcPr>
          <w:p w:rsidR="00796B20" w:rsidRPr="00796B20" w:rsidRDefault="00796B20" w:rsidP="00796B20">
            <w:pPr>
              <w:pStyle w:val="Textkrper-Erstzeileneinzug"/>
            </w:pPr>
          </w:p>
        </w:tc>
      </w:tr>
    </w:tbl>
    <w:p w:rsidR="00796B20" w:rsidRPr="00796B20" w:rsidRDefault="00796B20" w:rsidP="00796B20">
      <w:pPr>
        <w:pStyle w:val="Textkrper-Erstzeileneinzug"/>
      </w:pPr>
      <w:r w:rsidRPr="00796B20">
        <w:t xml:space="preserve">(Tipps:  </w:t>
      </w:r>
      <m:oMath>
        <m:rad>
          <m:radPr>
            <m:degHide m:val="1"/>
            <m:ctrlPr>
              <w:rPr>
                <w:rFonts w:ascii="Cambria Math" w:hAnsi="Cambria Math"/>
                <w:i/>
              </w:rPr>
            </m:ctrlPr>
          </m:radPr>
          <m:deg/>
          <m:e>
            <m:r>
              <w:rPr>
                <w:rFonts w:ascii="Cambria Math" w:hAnsi="Cambria Math"/>
              </w:rPr>
              <m:t>ab</m:t>
            </m:r>
          </m:e>
        </m:rad>
        <m:r>
          <w:rPr>
            <w:rFonts w:ascii="Cambria Math" w:hAnsi="Cambria Math"/>
          </w:rPr>
          <m:t>=</m:t>
        </m:r>
        <m:rad>
          <m:radPr>
            <m:degHide m:val="1"/>
            <m:ctrlPr>
              <w:rPr>
                <w:rFonts w:ascii="Cambria Math" w:hAnsi="Cambria Math"/>
                <w:i/>
              </w:rPr>
            </m:ctrlPr>
          </m:radPr>
          <m:deg/>
          <m:e>
            <m:r>
              <w:rPr>
                <w:rFonts w:ascii="Cambria Math" w:hAnsi="Cambria Math"/>
              </w:rPr>
              <m:t>a</m:t>
            </m:r>
          </m:e>
        </m:rad>
        <m:r>
          <w:rPr>
            <w:rFonts w:ascii="Cambria Math" w:hAnsi="Cambria Math"/>
          </w:rPr>
          <m:t>∙</m:t>
        </m:r>
        <m:rad>
          <m:radPr>
            <m:degHide m:val="1"/>
            <m:ctrlPr>
              <w:rPr>
                <w:rFonts w:ascii="Cambria Math" w:hAnsi="Cambria Math"/>
                <w:i/>
              </w:rPr>
            </m:ctrlPr>
          </m:radPr>
          <m:deg/>
          <m:e>
            <m:r>
              <w:rPr>
                <w:rFonts w:ascii="Cambria Math" w:hAnsi="Cambria Math"/>
              </w:rPr>
              <m:t>b</m:t>
            </m:r>
          </m:e>
        </m:rad>
      </m:oMath>
      <w:r w:rsidRPr="00796B20">
        <w:t xml:space="preserve">  und  </w:t>
      </w:r>
      <m:oMath>
        <m:rad>
          <m:radPr>
            <m:degHide m:val="1"/>
            <m:ctrlPr>
              <w:rPr>
                <w:rFonts w:ascii="Cambria Math" w:hAnsi="Cambria Math"/>
                <w:i/>
              </w:rPr>
            </m:ctrlPr>
          </m:radPr>
          <m:deg/>
          <m:e>
            <m:sSup>
              <m:sSupPr>
                <m:ctrlPr>
                  <w:rPr>
                    <w:rFonts w:ascii="Cambria Math" w:hAnsi="Cambria Math"/>
                    <w:i/>
                  </w:rPr>
                </m:ctrlPr>
              </m:sSupPr>
              <m:e>
                <m:r>
                  <w:rPr>
                    <w:rFonts w:ascii="Cambria Math" w:hAnsi="Cambria Math"/>
                  </w:rPr>
                  <m:t>a</m:t>
                </m:r>
              </m:e>
              <m:sup>
                <m:r>
                  <w:rPr>
                    <w:rFonts w:ascii="Cambria Math" w:hAnsi="Cambria Math"/>
                  </w:rPr>
                  <m:t>2</m:t>
                </m:r>
              </m:sup>
            </m:sSup>
          </m:e>
        </m:rad>
        <m:r>
          <w:rPr>
            <w:rFonts w:ascii="Cambria Math" w:hAnsi="Cambria Math"/>
          </w:rPr>
          <m:t>=a</m:t>
        </m:r>
      </m:oMath>
      <w:r w:rsidRPr="00796B20">
        <w:t>)</w:t>
      </w:r>
    </w:p>
    <w:p w:rsidR="00AD6F4C" w:rsidRDefault="00AD6F4C" w:rsidP="00AD6F4C">
      <w:pPr>
        <w:pStyle w:val="Textkrper-Erstzeileneinzug"/>
        <w:ind w:firstLine="0"/>
      </w:pPr>
    </w:p>
    <w:p w:rsidR="00796B20" w:rsidRDefault="00796B20" w:rsidP="00796B20">
      <w:pPr>
        <w:pStyle w:val="Textkrper"/>
        <w:rPr>
          <w:b/>
          <w:bCs/>
        </w:rPr>
      </w:pPr>
      <w:r w:rsidRPr="00796B20">
        <w:rPr>
          <w:b/>
          <w:bCs/>
        </w:rPr>
        <w:t xml:space="preserve">Herausforderung </w:t>
      </w:r>
      <w:r w:rsidRPr="007D5E76">
        <w:rPr>
          <w:b/>
          <w:bCs/>
        </w:rPr>
        <w:t xml:space="preserve">2          </w:t>
      </w:r>
      <w:r w:rsidRPr="007D5E76">
        <w:rPr>
          <w:b/>
        </w:rPr>
        <w:t xml:space="preserve">Wie man Wurzeln zieht – Die </w:t>
      </w:r>
      <w:r w:rsidRPr="007D5E76">
        <w:rPr>
          <w:b/>
          <w:bCs/>
        </w:rPr>
        <w:t>Idee</w:t>
      </w:r>
    </w:p>
    <w:p w:rsidR="007D5E76" w:rsidRPr="007D5E76" w:rsidRDefault="007D5E76" w:rsidP="007D5E76">
      <w:pPr>
        <w:pStyle w:val="Textkrper-Erstzeileneinzug"/>
        <w:rPr>
          <w:lang w:eastAsia="de-DE"/>
        </w:rPr>
      </w:pPr>
    </w:p>
    <w:p w:rsidR="00796B20" w:rsidRPr="00796B20" w:rsidRDefault="00796B20" w:rsidP="00796B20">
      <w:pPr>
        <w:pStyle w:val="Textkrper"/>
        <w:rPr>
          <w:i/>
        </w:rPr>
      </w:pPr>
      <w:r w:rsidRPr="00796B20">
        <w:rPr>
          <w:i/>
        </w:rPr>
        <w:t>Öffnen Sie das GeoGebra-Arbeitsblatt „Wurzelziehen“.</w:t>
      </w:r>
    </w:p>
    <w:p w:rsidR="00796B20" w:rsidRPr="00796B20" w:rsidRDefault="00796B20" w:rsidP="00796B20">
      <w:pPr>
        <w:pStyle w:val="Textkrper"/>
      </w:pPr>
      <w:r w:rsidRPr="00796B20">
        <w:t>Experimentieren Sie mit dem Schieberegler und versuchen Sie,  Antworten auf die folgenden Fragen zu finden.</w:t>
      </w:r>
    </w:p>
    <w:p w:rsidR="00796B20" w:rsidRPr="00796B20" w:rsidRDefault="00796B20" w:rsidP="00837B9D">
      <w:pPr>
        <w:pStyle w:val="NummerierungAnfang"/>
        <w:numPr>
          <w:ilvl w:val="0"/>
          <w:numId w:val="14"/>
        </w:numPr>
      </w:pPr>
      <w:r w:rsidRPr="00796B20">
        <w:t>Welche Größen (Winkel, Umfang, Flächeninhalt,...) verändern sich nicht?</w:t>
      </w:r>
    </w:p>
    <w:p w:rsidR="00796B20" w:rsidRPr="00796B20" w:rsidRDefault="00796B20" w:rsidP="00796B20">
      <w:pPr>
        <w:pStyle w:val="NummerierungEnde"/>
      </w:pPr>
      <w:r w:rsidRPr="00796B20">
        <w:t>Welche Beziehung könnte diese Grafik zu der Frage nach den Wurzeln haben?</w:t>
      </w:r>
    </w:p>
    <w:tbl>
      <w:tblPr>
        <w:tblStyle w:val="Tabellenraster"/>
        <w:tblW w:w="0" w:type="auto"/>
        <w:tblLook w:val="04A0" w:firstRow="1" w:lastRow="0" w:firstColumn="1" w:lastColumn="0" w:noHBand="0" w:noVBand="1"/>
      </w:tblPr>
      <w:tblGrid>
        <w:gridCol w:w="291"/>
        <w:gridCol w:w="291"/>
        <w:gridCol w:w="291"/>
        <w:gridCol w:w="291"/>
        <w:gridCol w:w="291"/>
        <w:gridCol w:w="291"/>
        <w:gridCol w:w="291"/>
        <w:gridCol w:w="291"/>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tblGrid>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bl>
    <w:p w:rsidR="00796B20" w:rsidRPr="00796B20" w:rsidRDefault="00796B20" w:rsidP="00796B20">
      <w:pPr>
        <w:pStyle w:val="Textkrper"/>
      </w:pPr>
    </w:p>
    <w:p w:rsidR="00796B20" w:rsidRPr="00796B20" w:rsidRDefault="00796B20" w:rsidP="00796B20">
      <w:pPr>
        <w:pStyle w:val="Textkrper"/>
      </w:pPr>
      <w:r w:rsidRPr="00796B20">
        <w:t>Klicken Sie im GeoGebra-Arbeitsblatt auf die Info-Box und vergleichen Sie die Information mit Ihrer Antwort. Dokumentieren Sie die Idee anhand einer Skizze.</w:t>
      </w:r>
    </w:p>
    <w:p w:rsidR="00796B20" w:rsidRPr="00796B20" w:rsidRDefault="00796B20" w:rsidP="00796B20">
      <w:pPr>
        <w:pStyle w:val="Textkrper"/>
      </w:pPr>
      <w:r w:rsidRPr="00796B20">
        <w:t xml:space="preserve"> </w:t>
      </w:r>
    </w:p>
    <w:tbl>
      <w:tblPr>
        <w:tblStyle w:val="Tabellenraster"/>
        <w:tblW w:w="0" w:type="auto"/>
        <w:tblLook w:val="04A0" w:firstRow="1" w:lastRow="0" w:firstColumn="1" w:lastColumn="0" w:noHBand="0" w:noVBand="1"/>
      </w:tblPr>
      <w:tblGrid>
        <w:gridCol w:w="291"/>
        <w:gridCol w:w="291"/>
        <w:gridCol w:w="291"/>
        <w:gridCol w:w="291"/>
        <w:gridCol w:w="291"/>
        <w:gridCol w:w="291"/>
        <w:gridCol w:w="291"/>
        <w:gridCol w:w="291"/>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tblGrid>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r w:rsidR="00796B20" w:rsidRPr="00796B20" w:rsidTr="009873F6">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c>
          <w:tcPr>
            <w:tcW w:w="2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rsidR="00796B20" w:rsidRPr="00796B20" w:rsidRDefault="00796B20" w:rsidP="00796B20">
            <w:pPr>
              <w:pStyle w:val="Textkrper"/>
            </w:pPr>
          </w:p>
        </w:tc>
      </w:tr>
    </w:tbl>
    <w:p w:rsidR="00796B20" w:rsidRDefault="00796B20" w:rsidP="00796B20">
      <w:pPr>
        <w:pStyle w:val="Textkrper"/>
        <w:rPr>
          <w:b/>
        </w:rPr>
      </w:pPr>
    </w:p>
    <w:p w:rsidR="00796B20" w:rsidRDefault="00796B20" w:rsidP="00796B20"/>
    <w:p w:rsidR="00796B20" w:rsidRPr="0068733E" w:rsidRDefault="00796B20" w:rsidP="00796B20">
      <w:pPr>
        <w:pStyle w:val="Textkrper"/>
      </w:pPr>
      <w:r>
        <w:rPr>
          <w:noProof/>
        </w:rPr>
        <w:drawing>
          <wp:anchor distT="0" distB="0" distL="114300" distR="114300" simplePos="0" relativeHeight="251649536" behindDoc="1" locked="0" layoutInCell="1" allowOverlap="1" wp14:anchorId="429F63C5" wp14:editId="77C35DF8">
            <wp:simplePos x="0" y="0"/>
            <wp:positionH relativeFrom="column">
              <wp:posOffset>-3175</wp:posOffset>
            </wp:positionH>
            <wp:positionV relativeFrom="paragraph">
              <wp:posOffset>66040</wp:posOffset>
            </wp:positionV>
            <wp:extent cx="435610" cy="435610"/>
            <wp:effectExtent l="0" t="0" r="2540" b="2540"/>
            <wp:wrapTight wrapText="bothSides">
              <wp:wrapPolygon edited="0">
                <wp:start x="0" y="0"/>
                <wp:lineTo x="0" y="20781"/>
                <wp:lineTo x="20781" y="20781"/>
                <wp:lineTo x="20781" y="0"/>
                <wp:lineTo x="0" y="0"/>
              </wp:wrapPolygon>
            </wp:wrapTight>
            <wp:docPr id="22" name="Grafik 22" descr="Bild in Originalgröße anze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in Originalgröße anzeig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610" cy="435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6B20" w:rsidRDefault="00796B20" w:rsidP="00796B20">
      <w:pPr>
        <w:pStyle w:val="Textkrper"/>
      </w:pPr>
      <w:r w:rsidRPr="0068733E">
        <w:t xml:space="preserve">Notieren Sie sich in Ihr </w:t>
      </w:r>
      <w:proofErr w:type="spellStart"/>
      <w:r w:rsidRPr="0068733E">
        <w:t>GeoGebraheft</w:t>
      </w:r>
      <w:proofErr w:type="spellEnd"/>
      <w:r w:rsidRPr="0068733E">
        <w:t>, was Sie gelernt haben.</w:t>
      </w:r>
    </w:p>
    <w:p w:rsidR="00796B20" w:rsidRPr="00796B20" w:rsidRDefault="00796B20" w:rsidP="00796B20">
      <w:pPr>
        <w:pStyle w:val="Textkrper"/>
      </w:pPr>
    </w:p>
    <w:p w:rsidR="00796B20" w:rsidRDefault="00796B20">
      <w:pPr>
        <w:rPr>
          <w:rFonts w:eastAsia="Times New Roman" w:cs="Times New Roman"/>
          <w:szCs w:val="20"/>
          <w:lang w:eastAsia="de-DE"/>
        </w:rPr>
      </w:pPr>
      <w:r>
        <w:br w:type="page"/>
      </w:r>
    </w:p>
    <w:p w:rsidR="00796B20" w:rsidRPr="00796B20" w:rsidRDefault="00796B20" w:rsidP="00796B20">
      <w:pPr>
        <w:pStyle w:val="Textkrper"/>
        <w:rPr>
          <w:b/>
        </w:rPr>
      </w:pPr>
      <w:r w:rsidRPr="00796B20">
        <w:rPr>
          <w:b/>
          <w:bCs/>
        </w:rPr>
        <w:lastRenderedPageBreak/>
        <w:t>Zum Weiterdenken</w:t>
      </w:r>
    </w:p>
    <w:p w:rsidR="00796B20" w:rsidRPr="00796B20" w:rsidRDefault="00796B20" w:rsidP="00796B20">
      <w:pPr>
        <w:pStyle w:val="Textkrper"/>
      </w:pPr>
    </w:p>
    <w:p w:rsidR="00796B20" w:rsidRPr="00796B20" w:rsidRDefault="00EC790E" w:rsidP="00796B20">
      <w:pPr>
        <w:pStyle w:val="Textkrper"/>
      </w:pPr>
      <m:oMath>
        <m:rad>
          <m:radPr>
            <m:degHide m:val="1"/>
            <m:ctrlPr>
              <w:rPr>
                <w:rFonts w:ascii="Cambria Math" w:hAnsi="Cambria Math"/>
                <w:i/>
              </w:rPr>
            </m:ctrlPr>
          </m:radPr>
          <m:deg/>
          <m:e>
            <m:r>
              <w:rPr>
                <w:rFonts w:ascii="Cambria Math" w:hAnsi="Cambria Math"/>
              </w:rPr>
              <m:t>15</m:t>
            </m:r>
          </m:e>
        </m:rad>
      </m:oMath>
      <w:r w:rsidR="00796B20" w:rsidRPr="00796B20">
        <w:t xml:space="preserve"> soll ohne den Rechnerbefehl berechnet werden. Dieses Verfahren ist schon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6"/>
        <w:gridCol w:w="5196"/>
      </w:tblGrid>
      <w:tr w:rsidR="00796B20" w:rsidRPr="00796B20" w:rsidTr="009873F6">
        <w:tc>
          <w:tcPr>
            <w:tcW w:w="4092" w:type="dxa"/>
          </w:tcPr>
          <w:p w:rsidR="00796B20" w:rsidRPr="00796B20" w:rsidRDefault="00796B20" w:rsidP="00796B20">
            <w:pPr>
              <w:pStyle w:val="Textkrper"/>
            </w:pPr>
            <w:r w:rsidRPr="00796B20">
              <w:t xml:space="preserve">sehr alt und geht auf den griechischen Mathematiker Heron zurück (siehe Infobox). </w:t>
            </w:r>
          </w:p>
          <w:p w:rsidR="00796B20" w:rsidRPr="00796B20" w:rsidRDefault="00796B20" w:rsidP="00796B20">
            <w:pPr>
              <w:pStyle w:val="Textkrper"/>
            </w:pPr>
            <w:r w:rsidRPr="00796B20">
              <w:t>Ein solches oder zumindest ein ähnliches Verfahren lässt sich mit geringem Aufwand programmieren und auf einen Taschenrechner überspielen. Entgegen der häufigen Meinung, dass ein Taschenrechner alle Ergebnisse speichert, berechnet er tatsächlich alle Wurzeln selbst.</w:t>
            </w:r>
          </w:p>
          <w:p w:rsidR="00796B20" w:rsidRPr="00796B20" w:rsidRDefault="00796B20" w:rsidP="00796B20">
            <w:pPr>
              <w:pStyle w:val="Textkrper"/>
            </w:pPr>
          </w:p>
          <w:p w:rsidR="00796B20" w:rsidRPr="00796B20" w:rsidRDefault="00796B20" w:rsidP="00796B20">
            <w:pPr>
              <w:pStyle w:val="Textkrper"/>
              <w:rPr>
                <w:b/>
              </w:rPr>
            </w:pPr>
            <w:r w:rsidRPr="00796B20">
              <w:rPr>
                <w:b/>
              </w:rPr>
              <w:t xml:space="preserve">Die Idee  </w:t>
            </w:r>
          </w:p>
          <w:p w:rsidR="00796B20" w:rsidRPr="00796B20" w:rsidRDefault="00796B20" w:rsidP="00796B20">
            <w:pPr>
              <w:pStyle w:val="Textkrper"/>
            </w:pPr>
            <w:r w:rsidRPr="00796B20">
              <w:t xml:space="preserve">Aus einem Rechteck ein Quadrat zu konstruieren. </w:t>
            </w:r>
          </w:p>
          <w:p w:rsidR="00796B20" w:rsidRPr="00796B20" w:rsidRDefault="00796B20" w:rsidP="00796B20">
            <w:pPr>
              <w:pStyle w:val="Textkrper"/>
            </w:pPr>
          </w:p>
        </w:tc>
        <w:tc>
          <w:tcPr>
            <w:tcW w:w="5196" w:type="dxa"/>
          </w:tcPr>
          <w:p w:rsidR="00796B20" w:rsidRPr="00796B20" w:rsidRDefault="00796B20" w:rsidP="00796B20">
            <w:pPr>
              <w:pStyle w:val="Textkrper"/>
            </w:pPr>
            <w:r w:rsidRPr="00796B20">
              <w:rPr>
                <w:noProof/>
              </w:rPr>
              <mc:AlternateContent>
                <mc:Choice Requires="wps">
                  <w:drawing>
                    <wp:inline distT="0" distB="0" distL="0" distR="0" wp14:anchorId="72D66B73" wp14:editId="26E50ADF">
                      <wp:extent cx="3056255" cy="2676525"/>
                      <wp:effectExtent l="38100" t="38100" r="67945" b="123825"/>
                      <wp:docPr id="2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6255" cy="2676525"/>
                              </a:xfrm>
                              <a:prstGeom prst="rect">
                                <a:avLst/>
                              </a:prstGeom>
                              <a:ln>
                                <a:headEnd/>
                                <a:tailEnd/>
                              </a:ln>
                              <a:scene3d>
                                <a:camera prst="orthographicFront"/>
                                <a:lightRig rig="threePt" dir="t"/>
                              </a:scene3d>
                              <a:sp3d>
                                <a:bevelT/>
                              </a:sp3d>
                            </wps:spPr>
                            <wps:style>
                              <a:lnRef idx="1">
                                <a:schemeClr val="dk1"/>
                              </a:lnRef>
                              <a:fillRef idx="2">
                                <a:schemeClr val="dk1"/>
                              </a:fillRef>
                              <a:effectRef idx="1">
                                <a:schemeClr val="dk1"/>
                              </a:effectRef>
                              <a:fontRef idx="minor">
                                <a:schemeClr val="dk1"/>
                              </a:fontRef>
                            </wps:style>
                            <wps:txbx>
                              <w:txbxContent>
                                <w:p w:rsidR="00EC790E" w:rsidRPr="00906D0D" w:rsidRDefault="00EC790E" w:rsidP="00796B20">
                                  <w:pPr>
                                    <w:pStyle w:val="StandardWeb"/>
                                    <w:rPr>
                                      <w:rFonts w:ascii="Verdana" w:hAnsi="Verdana"/>
                                      <w:sz w:val="18"/>
                                      <w:szCs w:val="18"/>
                                    </w:rPr>
                                  </w:pPr>
                                  <w:r w:rsidRPr="00906D0D">
                                    <w:rPr>
                                      <w:rFonts w:ascii="Verdana" w:hAnsi="Verdana"/>
                                      <w:sz w:val="18"/>
                                      <w:szCs w:val="18"/>
                                    </w:rPr>
                                    <w:t xml:space="preserve">Heron lebte vermutlich im 1. Jahrhundert und lehrte am </w:t>
                                  </w:r>
                                  <w:hyperlink r:id="rId62" w:tooltip="Museion von Alexandria" w:history="1">
                                    <w:proofErr w:type="spellStart"/>
                                    <w:r w:rsidRPr="00906D0D">
                                      <w:rPr>
                                        <w:rStyle w:val="Hyperlink"/>
                                        <w:rFonts w:ascii="Verdana" w:hAnsi="Verdana"/>
                                        <w:color w:val="auto"/>
                                        <w:sz w:val="18"/>
                                        <w:szCs w:val="18"/>
                                      </w:rPr>
                                      <w:t>Museion</w:t>
                                    </w:r>
                                    <w:proofErr w:type="spellEnd"/>
                                    <w:r w:rsidRPr="00906D0D">
                                      <w:rPr>
                                        <w:rStyle w:val="Hyperlink"/>
                                        <w:rFonts w:ascii="Verdana" w:hAnsi="Verdana"/>
                                        <w:color w:val="auto"/>
                                        <w:sz w:val="18"/>
                                        <w:szCs w:val="18"/>
                                      </w:rPr>
                                      <w:t xml:space="preserve"> von Alexandria</w:t>
                                    </w:r>
                                  </w:hyperlink>
                                  <w:r w:rsidRPr="00906D0D">
                                    <w:rPr>
                                      <w:rFonts w:ascii="Verdana" w:hAnsi="Verdana"/>
                                      <w:sz w:val="18"/>
                                      <w:szCs w:val="18"/>
                                    </w:rPr>
                                    <w:t xml:space="preserve">, das berühmt für seine </w:t>
                                  </w:r>
                                  <w:hyperlink r:id="rId63" w:tooltip="Bibliothek von Alexandria" w:history="1">
                                    <w:r w:rsidRPr="00906D0D">
                                      <w:rPr>
                                        <w:rStyle w:val="Hyperlink"/>
                                        <w:rFonts w:ascii="Verdana" w:hAnsi="Verdana"/>
                                        <w:color w:val="auto"/>
                                        <w:sz w:val="18"/>
                                        <w:szCs w:val="18"/>
                                      </w:rPr>
                                      <w:t>Bibliothek</w:t>
                                    </w:r>
                                  </w:hyperlink>
                                  <w:r w:rsidRPr="00906D0D">
                                    <w:rPr>
                                      <w:rFonts w:ascii="Verdana" w:hAnsi="Verdana"/>
                                      <w:sz w:val="18"/>
                                      <w:szCs w:val="18"/>
                                    </w:rPr>
                                    <w:t xml:space="preserve"> war. Seine Werke sind teilweise nur fragmentarisch überliefert; offenbar handelt es sich zum Teil um Vorlesungsnotizen. Sie beschäftigen sich unter anderem mit mathematischen, optischen und mechanischen Themen. Bekannt sind vor allem seine Ausführungen zu automatischen, teilweise sogar schon </w:t>
                                  </w:r>
                                  <w:hyperlink r:id="rId64" w:tooltip="Programmierung" w:history="1">
                                    <w:r w:rsidRPr="00906D0D">
                                      <w:rPr>
                                        <w:rStyle w:val="Hyperlink"/>
                                        <w:rFonts w:ascii="Verdana" w:hAnsi="Verdana"/>
                                        <w:color w:val="auto"/>
                                        <w:sz w:val="18"/>
                                        <w:szCs w:val="18"/>
                                      </w:rPr>
                                      <w:t>programmierbaren</w:t>
                                    </w:r>
                                  </w:hyperlink>
                                  <w:r w:rsidRPr="00906D0D">
                                    <w:rPr>
                                      <w:rFonts w:ascii="Verdana" w:hAnsi="Verdana"/>
                                      <w:sz w:val="18"/>
                                      <w:szCs w:val="18"/>
                                    </w:rPr>
                                    <w:t xml:space="preserve"> Geräten</w:t>
                                  </w:r>
                                  <w:r>
                                    <w:rPr>
                                      <w:rFonts w:ascii="Verdana" w:hAnsi="Verdana"/>
                                      <w:sz w:val="18"/>
                                      <w:szCs w:val="18"/>
                                    </w:rPr>
                                    <w:t xml:space="preserve"> […] a</w:t>
                                  </w:r>
                                  <w:r w:rsidRPr="00906D0D">
                                    <w:rPr>
                                      <w:rFonts w:ascii="Verdana" w:hAnsi="Verdana"/>
                                      <w:sz w:val="18"/>
                                      <w:szCs w:val="18"/>
                                    </w:rPr>
                                    <w:t xml:space="preserve">ußerdem sind das </w:t>
                                  </w:r>
                                  <w:hyperlink r:id="rId65" w:tooltip="Heron-Verfahren" w:history="1">
                                    <w:r w:rsidRPr="00906D0D">
                                      <w:rPr>
                                        <w:rStyle w:val="Hyperlink"/>
                                        <w:rFonts w:ascii="Verdana" w:hAnsi="Verdana"/>
                                        <w:color w:val="auto"/>
                                        <w:sz w:val="18"/>
                                        <w:szCs w:val="18"/>
                                      </w:rPr>
                                      <w:t>Heron-Verfahren</w:t>
                                    </w:r>
                                  </w:hyperlink>
                                  <w:r w:rsidRPr="00906D0D">
                                    <w:rPr>
                                      <w:rFonts w:ascii="Verdana" w:hAnsi="Verdana"/>
                                      <w:sz w:val="18"/>
                                      <w:szCs w:val="18"/>
                                    </w:rPr>
                                    <w:t xml:space="preserve"> zum Berechnen der </w:t>
                                  </w:r>
                                  <w:hyperlink r:id="rId66" w:tooltip="Quadratwurzel" w:history="1">
                                    <w:r w:rsidRPr="00906D0D">
                                      <w:rPr>
                                        <w:rStyle w:val="Hyperlink"/>
                                        <w:rFonts w:ascii="Verdana" w:hAnsi="Verdana"/>
                                        <w:color w:val="auto"/>
                                        <w:sz w:val="18"/>
                                        <w:szCs w:val="18"/>
                                      </w:rPr>
                                      <w:t>Quadratwurzel</w:t>
                                    </w:r>
                                  </w:hyperlink>
                                  <w:r w:rsidRPr="00906D0D">
                                    <w:rPr>
                                      <w:rFonts w:ascii="Verdana" w:hAnsi="Verdana"/>
                                      <w:sz w:val="18"/>
                                      <w:szCs w:val="18"/>
                                    </w:rPr>
                                    <w:t xml:space="preserve"> sowie der </w:t>
                                  </w:r>
                                  <w:hyperlink r:id="rId67" w:tooltip="Satz des Heron" w:history="1">
                                    <w:r w:rsidRPr="00906D0D">
                                      <w:rPr>
                                        <w:rStyle w:val="Hyperlink"/>
                                        <w:rFonts w:ascii="Verdana" w:hAnsi="Verdana"/>
                                        <w:color w:val="auto"/>
                                        <w:sz w:val="18"/>
                                        <w:szCs w:val="18"/>
                                      </w:rPr>
                                      <w:t>Satz des Heron</w:t>
                                    </w:r>
                                  </w:hyperlink>
                                  <w:r w:rsidRPr="00906D0D">
                                    <w:rPr>
                                      <w:rFonts w:ascii="Verdana" w:hAnsi="Verdana"/>
                                      <w:sz w:val="18"/>
                                      <w:szCs w:val="18"/>
                                    </w:rPr>
                                    <w:t xml:space="preserve"> bekannt, der es erlaubt, den </w:t>
                                  </w:r>
                                  <w:hyperlink r:id="rId68" w:tooltip="Dreiecksfläche" w:history="1">
                                    <w:r w:rsidRPr="00906D0D">
                                      <w:rPr>
                                        <w:rStyle w:val="Hyperlink"/>
                                        <w:rFonts w:ascii="Verdana" w:hAnsi="Verdana"/>
                                        <w:color w:val="auto"/>
                                        <w:sz w:val="18"/>
                                        <w:szCs w:val="18"/>
                                      </w:rPr>
                                      <w:t>Flächeninhalt</w:t>
                                    </w:r>
                                  </w:hyperlink>
                                  <w:r w:rsidRPr="00906D0D">
                                    <w:rPr>
                                      <w:rFonts w:ascii="Verdana" w:hAnsi="Verdana"/>
                                      <w:sz w:val="18"/>
                                      <w:szCs w:val="18"/>
                                    </w:rPr>
                                    <w:t xml:space="preserve"> eines </w:t>
                                  </w:r>
                                  <w:hyperlink r:id="rId69" w:tooltip="Dreieck" w:history="1">
                                    <w:r w:rsidRPr="00906D0D">
                                      <w:rPr>
                                        <w:rStyle w:val="Hyperlink"/>
                                        <w:rFonts w:ascii="Verdana" w:hAnsi="Verdana"/>
                                        <w:color w:val="auto"/>
                                        <w:sz w:val="18"/>
                                        <w:szCs w:val="18"/>
                                      </w:rPr>
                                      <w:t>Dreiecks</w:t>
                                    </w:r>
                                  </w:hyperlink>
                                  <w:r w:rsidRPr="00906D0D">
                                    <w:rPr>
                                      <w:rFonts w:ascii="Verdana" w:hAnsi="Verdana"/>
                                      <w:sz w:val="18"/>
                                      <w:szCs w:val="18"/>
                                    </w:rPr>
                                    <w:t xml:space="preserve"> nur mit Kenntnis der drei Seiten zu berechnen, ohne Winkel oder andere Teile des Dreiecks zu kennen.  </w:t>
                                  </w:r>
                                </w:p>
                                <w:p w:rsidR="00EC790E" w:rsidRPr="00906D0D" w:rsidRDefault="00EC790E" w:rsidP="00796B20">
                                  <w:pPr>
                                    <w:pStyle w:val="StandardWeb"/>
                                    <w:jc w:val="right"/>
                                    <w:rPr>
                                      <w:rFonts w:ascii="Verdana" w:hAnsi="Verdana"/>
                                      <w:sz w:val="18"/>
                                      <w:szCs w:val="18"/>
                                    </w:rPr>
                                  </w:pPr>
                                  <w:r w:rsidRPr="00906D0D">
                                    <w:t xml:space="preserve"> </w:t>
                                  </w:r>
                                  <w:r w:rsidRPr="00906D0D">
                                    <w:rPr>
                                      <w:rFonts w:ascii="Verdana" w:hAnsi="Verdana"/>
                                      <w:sz w:val="16"/>
                                      <w:szCs w:val="16"/>
                                    </w:rPr>
                                    <w:t>http://de.wikipedia.org/wiki/Heron_von_Alexandria</w:t>
                                  </w:r>
                                </w:p>
                                <w:p w:rsidR="00EC790E" w:rsidRPr="00906D0D" w:rsidRDefault="00EC790E" w:rsidP="00796B20"/>
                              </w:txbxContent>
                            </wps:txbx>
                            <wps:bodyPr rot="0" vert="horz" wrap="square" lIns="91440" tIns="45720" rIns="91440" bIns="45720" anchor="t" anchorCtr="0">
                              <a:noAutofit/>
                            </wps:bodyPr>
                          </wps:wsp>
                        </a:graphicData>
                      </a:graphic>
                    </wp:inline>
                  </w:drawing>
                </mc:Choice>
                <mc:Fallback>
                  <w:pict>
                    <v:shape w14:anchorId="72D66B73" id="Textfeld 2" o:spid="_x0000_s1041" type="#_x0000_t202" style="width:240.65pt;height:21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wv0fQIAADcFAAAOAAAAZHJzL2Uyb0RvYy54bWysVNtu2zAMfR+wfxD0vjpxm3QL6hRduw4D&#10;dina7gMUiY6FypJHqbGzrx8luW6woRgw7EXQhTw8JA91dj60hu0AvXa24vOjGWdgpVPabiv+/f76&#10;zVvOfBBWCeMsVHwPnp+vX78667sVlK5xRgEyArF+1XcVb0LoVkXhZQOt8EeuA0uPtcNWBDritlAo&#10;ekJvTVHOZsuid6g6dBK8p9ur/MjXCb+uQYZvde0hMFNx4hbSimndxLVYn4nVFkXXaDnSEP/AohXa&#10;UtAJ6koEwR5R/wHVaonOuzocSdcWrq61hJQDZTOf/ZbNXSM6SLlQcXw3lcn/P1j5dXeDTKuKl8ec&#10;WdFSj+5hCDUYxcpYnr7zK7K668guDO/dQG1Oqfrus5MPnll32Qi7hQtE1zcgFNGbR8/iwDXj+Aiy&#10;6b84RWHEY3AJaKixjbWjajBCpzbtp9YQFSbp8ni2WJaLBWeS3srl6XJRLlIMsXpy79CHj+BaFjcV&#10;R+p9ghe7zz5EOmL1ZBKjGRvXyPeDVUkGQWiT92San70EC8cqWkqqDYoR3GFo3Ciba3Q2ZCEZvW3C&#10;rd4y1CT/0CDATeBMaVJcMiHgA0jfZegN7MDcZ4r5LpUuVmusW9gbyKRvoaZ2PTchDgpcGmQ7QRJX&#10;D7nykT9ZRpdaGzM5lblzLzmNttEN0vBMjmPLX3KcrFNEqsfk2Grr8C9Rs/0oGJ9zjdoJw2ZI2pyn&#10;XserjVN70hC6PMn089CmcfiTs56muOL+x6NA4Mx8sqTDd/OTkzj26XCyOC3pgIcvm8MXYSVBxVax&#10;vL0M6auISVl3QXqtdVLSM5ORNE1nEtgoiTj+h+dk9fzfrX8BAAD//wMAUEsDBBQABgAIAAAAIQB7&#10;Pe633AAAAAUBAAAPAAAAZHJzL2Rvd25yZXYueG1sTI9BS8NAEIXvgv9hGcGL2E1SlRKzKSIG0Z5s&#10;C71ukzEJzc4uu5s0/ntHL3oZ3vCG974p1rMZxIQ+9JYUpIsEBFJtm55aBftddbsCEaKmRg+WUMEX&#10;BliXlxeFzht7pg+ctrEVHEIh1wq6GF0uZag7NDosrENi79N6oyOvvpWN12cON4PMkuRBGt0TN3Ta&#10;4XOH9Wk7GgWmOiyzFz++nfwk33c36DbVq1Pq+mp+egQRcY5/x/CDz+hQMtPRjtQEMSjgR+LvZO9u&#10;lS5BHFlk6T3IspD/6ctvAAAA//8DAFBLAQItABQABgAIAAAAIQC2gziS/gAAAOEBAAATAAAAAAAA&#10;AAAAAAAAAAAAAABbQ29udGVudF9UeXBlc10ueG1sUEsBAi0AFAAGAAgAAAAhADj9If/WAAAAlAEA&#10;AAsAAAAAAAAAAAAAAAAALwEAAF9yZWxzLy5yZWxzUEsBAi0AFAAGAAgAAAAhAEIfC/R9AgAANwUA&#10;AA4AAAAAAAAAAAAAAAAALgIAAGRycy9lMm9Eb2MueG1sUEsBAi0AFAAGAAgAAAAhAHs97rfcAAAA&#10;BQEAAA8AAAAAAAAAAAAAAAAA1wQAAGRycy9kb3ducmV2LnhtbFBLBQYAAAAABAAEAPMAAADgBQAA&#10;AAA=&#10;" fillcolor="gray [1616]" strokecolor="black [3040]">
                      <v:fill color2="#d9d9d9 [496]" rotate="t" angle="180" colors="0 #bcbcbc;22938f #d0d0d0;1 #ededed" focus="100%" type="gradient"/>
                      <v:shadow on="t" color="black" opacity="24903f" origin=",.5" offset="0,.55556mm"/>
                      <v:textbox>
                        <w:txbxContent>
                          <w:p w:rsidR="00EC790E" w:rsidRPr="00906D0D" w:rsidRDefault="00EC790E" w:rsidP="00796B20">
                            <w:pPr>
                              <w:pStyle w:val="StandardWeb"/>
                              <w:rPr>
                                <w:rFonts w:ascii="Verdana" w:hAnsi="Verdana"/>
                                <w:sz w:val="18"/>
                                <w:szCs w:val="18"/>
                              </w:rPr>
                            </w:pPr>
                            <w:r w:rsidRPr="00906D0D">
                              <w:rPr>
                                <w:rFonts w:ascii="Verdana" w:hAnsi="Verdana"/>
                                <w:sz w:val="18"/>
                                <w:szCs w:val="18"/>
                              </w:rPr>
                              <w:t xml:space="preserve">Heron lebte vermutlich im 1. Jahrhundert und lehrte am </w:t>
                            </w:r>
                            <w:hyperlink r:id="rId70" w:tooltip="Museion von Alexandria" w:history="1">
                              <w:proofErr w:type="spellStart"/>
                              <w:r w:rsidRPr="00906D0D">
                                <w:rPr>
                                  <w:rStyle w:val="Hyperlink"/>
                                  <w:rFonts w:ascii="Verdana" w:hAnsi="Verdana"/>
                                  <w:color w:val="auto"/>
                                  <w:sz w:val="18"/>
                                  <w:szCs w:val="18"/>
                                </w:rPr>
                                <w:t>Museion</w:t>
                              </w:r>
                              <w:proofErr w:type="spellEnd"/>
                              <w:r w:rsidRPr="00906D0D">
                                <w:rPr>
                                  <w:rStyle w:val="Hyperlink"/>
                                  <w:rFonts w:ascii="Verdana" w:hAnsi="Verdana"/>
                                  <w:color w:val="auto"/>
                                  <w:sz w:val="18"/>
                                  <w:szCs w:val="18"/>
                                </w:rPr>
                                <w:t xml:space="preserve"> von Alexandria</w:t>
                              </w:r>
                            </w:hyperlink>
                            <w:r w:rsidRPr="00906D0D">
                              <w:rPr>
                                <w:rFonts w:ascii="Verdana" w:hAnsi="Verdana"/>
                                <w:sz w:val="18"/>
                                <w:szCs w:val="18"/>
                              </w:rPr>
                              <w:t xml:space="preserve">, das berühmt für seine </w:t>
                            </w:r>
                            <w:hyperlink r:id="rId71" w:tooltip="Bibliothek von Alexandria" w:history="1">
                              <w:r w:rsidRPr="00906D0D">
                                <w:rPr>
                                  <w:rStyle w:val="Hyperlink"/>
                                  <w:rFonts w:ascii="Verdana" w:hAnsi="Verdana"/>
                                  <w:color w:val="auto"/>
                                  <w:sz w:val="18"/>
                                  <w:szCs w:val="18"/>
                                </w:rPr>
                                <w:t>Bibliothek</w:t>
                              </w:r>
                            </w:hyperlink>
                            <w:r w:rsidRPr="00906D0D">
                              <w:rPr>
                                <w:rFonts w:ascii="Verdana" w:hAnsi="Verdana"/>
                                <w:sz w:val="18"/>
                                <w:szCs w:val="18"/>
                              </w:rPr>
                              <w:t xml:space="preserve"> war. Seine Werke sind teilweise nur fragmentarisch überliefert; offenbar handelt es sich zum Teil um Vorlesungsnotizen. Sie beschäftigen sich unter anderem mit mathematischen, optischen und mechanischen Themen. Bekannt sind vor allem seine Ausführungen zu automatischen, teilweise sogar schon </w:t>
                            </w:r>
                            <w:hyperlink r:id="rId72" w:tooltip="Programmierung" w:history="1">
                              <w:r w:rsidRPr="00906D0D">
                                <w:rPr>
                                  <w:rStyle w:val="Hyperlink"/>
                                  <w:rFonts w:ascii="Verdana" w:hAnsi="Verdana"/>
                                  <w:color w:val="auto"/>
                                  <w:sz w:val="18"/>
                                  <w:szCs w:val="18"/>
                                </w:rPr>
                                <w:t>programmierbaren</w:t>
                              </w:r>
                            </w:hyperlink>
                            <w:r w:rsidRPr="00906D0D">
                              <w:rPr>
                                <w:rFonts w:ascii="Verdana" w:hAnsi="Verdana"/>
                                <w:sz w:val="18"/>
                                <w:szCs w:val="18"/>
                              </w:rPr>
                              <w:t xml:space="preserve"> Geräten</w:t>
                            </w:r>
                            <w:r>
                              <w:rPr>
                                <w:rFonts w:ascii="Verdana" w:hAnsi="Verdana"/>
                                <w:sz w:val="18"/>
                                <w:szCs w:val="18"/>
                              </w:rPr>
                              <w:t xml:space="preserve"> […] a</w:t>
                            </w:r>
                            <w:r w:rsidRPr="00906D0D">
                              <w:rPr>
                                <w:rFonts w:ascii="Verdana" w:hAnsi="Verdana"/>
                                <w:sz w:val="18"/>
                                <w:szCs w:val="18"/>
                              </w:rPr>
                              <w:t xml:space="preserve">ußerdem sind das </w:t>
                            </w:r>
                            <w:hyperlink r:id="rId73" w:tooltip="Heron-Verfahren" w:history="1">
                              <w:r w:rsidRPr="00906D0D">
                                <w:rPr>
                                  <w:rStyle w:val="Hyperlink"/>
                                  <w:rFonts w:ascii="Verdana" w:hAnsi="Verdana"/>
                                  <w:color w:val="auto"/>
                                  <w:sz w:val="18"/>
                                  <w:szCs w:val="18"/>
                                </w:rPr>
                                <w:t>Heron-Verfahren</w:t>
                              </w:r>
                            </w:hyperlink>
                            <w:r w:rsidRPr="00906D0D">
                              <w:rPr>
                                <w:rFonts w:ascii="Verdana" w:hAnsi="Verdana"/>
                                <w:sz w:val="18"/>
                                <w:szCs w:val="18"/>
                              </w:rPr>
                              <w:t xml:space="preserve"> zum Berechnen der </w:t>
                            </w:r>
                            <w:hyperlink r:id="rId74" w:tooltip="Quadratwurzel" w:history="1">
                              <w:r w:rsidRPr="00906D0D">
                                <w:rPr>
                                  <w:rStyle w:val="Hyperlink"/>
                                  <w:rFonts w:ascii="Verdana" w:hAnsi="Verdana"/>
                                  <w:color w:val="auto"/>
                                  <w:sz w:val="18"/>
                                  <w:szCs w:val="18"/>
                                </w:rPr>
                                <w:t>Quadratwurzel</w:t>
                              </w:r>
                            </w:hyperlink>
                            <w:r w:rsidRPr="00906D0D">
                              <w:rPr>
                                <w:rFonts w:ascii="Verdana" w:hAnsi="Verdana"/>
                                <w:sz w:val="18"/>
                                <w:szCs w:val="18"/>
                              </w:rPr>
                              <w:t xml:space="preserve"> sowie der </w:t>
                            </w:r>
                            <w:hyperlink r:id="rId75" w:tooltip="Satz des Heron" w:history="1">
                              <w:r w:rsidRPr="00906D0D">
                                <w:rPr>
                                  <w:rStyle w:val="Hyperlink"/>
                                  <w:rFonts w:ascii="Verdana" w:hAnsi="Verdana"/>
                                  <w:color w:val="auto"/>
                                  <w:sz w:val="18"/>
                                  <w:szCs w:val="18"/>
                                </w:rPr>
                                <w:t>Satz des Heron</w:t>
                              </w:r>
                            </w:hyperlink>
                            <w:r w:rsidRPr="00906D0D">
                              <w:rPr>
                                <w:rFonts w:ascii="Verdana" w:hAnsi="Verdana"/>
                                <w:sz w:val="18"/>
                                <w:szCs w:val="18"/>
                              </w:rPr>
                              <w:t xml:space="preserve"> bekannt, der es erlaubt, den </w:t>
                            </w:r>
                            <w:hyperlink r:id="rId76" w:tooltip="Dreiecksfläche" w:history="1">
                              <w:r w:rsidRPr="00906D0D">
                                <w:rPr>
                                  <w:rStyle w:val="Hyperlink"/>
                                  <w:rFonts w:ascii="Verdana" w:hAnsi="Verdana"/>
                                  <w:color w:val="auto"/>
                                  <w:sz w:val="18"/>
                                  <w:szCs w:val="18"/>
                                </w:rPr>
                                <w:t>Flächeninhalt</w:t>
                              </w:r>
                            </w:hyperlink>
                            <w:r w:rsidRPr="00906D0D">
                              <w:rPr>
                                <w:rFonts w:ascii="Verdana" w:hAnsi="Verdana"/>
                                <w:sz w:val="18"/>
                                <w:szCs w:val="18"/>
                              </w:rPr>
                              <w:t xml:space="preserve"> eines </w:t>
                            </w:r>
                            <w:hyperlink r:id="rId77" w:tooltip="Dreieck" w:history="1">
                              <w:r w:rsidRPr="00906D0D">
                                <w:rPr>
                                  <w:rStyle w:val="Hyperlink"/>
                                  <w:rFonts w:ascii="Verdana" w:hAnsi="Verdana"/>
                                  <w:color w:val="auto"/>
                                  <w:sz w:val="18"/>
                                  <w:szCs w:val="18"/>
                                </w:rPr>
                                <w:t>Dreiecks</w:t>
                              </w:r>
                            </w:hyperlink>
                            <w:r w:rsidRPr="00906D0D">
                              <w:rPr>
                                <w:rFonts w:ascii="Verdana" w:hAnsi="Verdana"/>
                                <w:sz w:val="18"/>
                                <w:szCs w:val="18"/>
                              </w:rPr>
                              <w:t xml:space="preserve"> nur mit Kenntnis der drei Seiten zu berechnen, ohne Winkel oder andere Teile des Dreiecks zu kennen.  </w:t>
                            </w:r>
                          </w:p>
                          <w:p w:rsidR="00EC790E" w:rsidRPr="00906D0D" w:rsidRDefault="00EC790E" w:rsidP="00796B20">
                            <w:pPr>
                              <w:pStyle w:val="StandardWeb"/>
                              <w:jc w:val="right"/>
                              <w:rPr>
                                <w:rFonts w:ascii="Verdana" w:hAnsi="Verdana"/>
                                <w:sz w:val="18"/>
                                <w:szCs w:val="18"/>
                              </w:rPr>
                            </w:pPr>
                            <w:r w:rsidRPr="00906D0D">
                              <w:t xml:space="preserve"> </w:t>
                            </w:r>
                            <w:r w:rsidRPr="00906D0D">
                              <w:rPr>
                                <w:rFonts w:ascii="Verdana" w:hAnsi="Verdana"/>
                                <w:sz w:val="16"/>
                                <w:szCs w:val="16"/>
                              </w:rPr>
                              <w:t>http://de.wikipedia.org/wiki/Heron_von_Alexandria</w:t>
                            </w:r>
                          </w:p>
                          <w:p w:rsidR="00EC790E" w:rsidRPr="00906D0D" w:rsidRDefault="00EC790E" w:rsidP="00796B20"/>
                        </w:txbxContent>
                      </v:textbox>
                      <w10:anchorlock/>
                    </v:shape>
                  </w:pict>
                </mc:Fallback>
              </mc:AlternateContent>
            </w:r>
          </w:p>
        </w:tc>
      </w:tr>
      <w:tr w:rsidR="00796B20" w:rsidRPr="00796B20" w:rsidTr="009873F6">
        <w:tc>
          <w:tcPr>
            <w:tcW w:w="4092" w:type="dxa"/>
          </w:tcPr>
          <w:p w:rsidR="00796B20" w:rsidRPr="00796B20" w:rsidRDefault="00796B20" w:rsidP="00796B20">
            <w:pPr>
              <w:pStyle w:val="Textkrper"/>
            </w:pPr>
            <w:r w:rsidRPr="00796B20">
              <w:rPr>
                <w:noProof/>
              </w:rPr>
              <w:drawing>
                <wp:anchor distT="0" distB="0" distL="114300" distR="114300" simplePos="0" relativeHeight="251650560" behindDoc="0" locked="0" layoutInCell="1" allowOverlap="1">
                  <wp:simplePos x="626745" y="2540635"/>
                  <wp:positionH relativeFrom="margin">
                    <wp:align>left</wp:align>
                  </wp:positionH>
                  <wp:positionV relativeFrom="margin">
                    <wp:align>top</wp:align>
                  </wp:positionV>
                  <wp:extent cx="2604135" cy="2108200"/>
                  <wp:effectExtent l="0" t="0" r="5715" b="6350"/>
                  <wp:wrapSquare wrapText="bothSides"/>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604135" cy="2108200"/>
                          </a:xfrm>
                          <a:prstGeom prst="rect">
                            <a:avLst/>
                          </a:prstGeom>
                        </pic:spPr>
                      </pic:pic>
                    </a:graphicData>
                  </a:graphic>
                </wp:anchor>
              </w:drawing>
            </w:r>
          </w:p>
        </w:tc>
        <w:tc>
          <w:tcPr>
            <w:tcW w:w="5196" w:type="dxa"/>
          </w:tcPr>
          <w:p w:rsidR="00796B20" w:rsidRPr="00796B20" w:rsidRDefault="00796B20" w:rsidP="00796B20">
            <w:pPr>
              <w:pStyle w:val="Textkrper"/>
              <w:rPr>
                <w:b/>
              </w:rPr>
            </w:pPr>
            <w:r w:rsidRPr="00796B20">
              <w:rPr>
                <w:b/>
              </w:rPr>
              <w:t>Das Rechenrezept – Der Algorithmus</w:t>
            </w:r>
            <w:r w:rsidRPr="00796B20">
              <w:rPr>
                <w:b/>
                <w:bCs/>
              </w:rPr>
              <w:t xml:space="preserve">  </w:t>
            </w:r>
          </w:p>
          <w:p w:rsidR="00796B20" w:rsidRPr="00796B20" w:rsidRDefault="00796B20" w:rsidP="00796B20">
            <w:pPr>
              <w:pStyle w:val="Textkrper"/>
            </w:pPr>
            <w:r w:rsidRPr="00796B20">
              <w:t xml:space="preserve">Dazu geht man wie folgt vor: man addiert die beiden Seitenlängen und teilt das Ergebnis durch zwei, dadurch erhält man den Mittelwert der Seitenlänge. Diesen nimmt man als neue Seitenlänge und berechnet dann die zweite Seitenlänge, so dass beide miteinander multipliziert wieder 15 ergeben. Dies hört sich etwas kompliziert an. In einer Formel ausgedrückt wird es aber übersichtlicher. </w:t>
            </w:r>
          </w:p>
          <w:p w:rsidR="00796B20" w:rsidRPr="00796B20" w:rsidRDefault="00796B20" w:rsidP="00796B20">
            <w:pPr>
              <w:pStyle w:val="Textkrper"/>
            </w:pPr>
          </w:p>
        </w:tc>
      </w:tr>
    </w:tbl>
    <w:p w:rsidR="00796B20" w:rsidRPr="00796B20" w:rsidRDefault="00796B20" w:rsidP="00796B20">
      <w:pPr>
        <w:pStyle w:val="Textkrper"/>
      </w:pPr>
    </w:p>
    <w:p w:rsidR="00796B20" w:rsidRPr="00796B20" w:rsidRDefault="00796B20" w:rsidP="00796B20">
      <w:pPr>
        <w:pStyle w:val="Textkrper"/>
      </w:pPr>
      <w:r w:rsidRPr="00796B20">
        <w:t>Nehmen Sie als Strukturierungshilfe das Arbeitsblatt „Wurzel von Hand ziehen“.</w:t>
      </w:r>
    </w:p>
    <w:p w:rsidR="00796B20" w:rsidRPr="00796B20" w:rsidRDefault="00796B20" w:rsidP="00796B20">
      <w:pPr>
        <w:pStyle w:val="Textkrper"/>
      </w:pPr>
      <w:r w:rsidRPr="00796B20">
        <w:t xml:space="preserve">Vervollständigen Sie die Tabelle. Verwenden Sie die Kopierfunktion von GeoGebra. </w:t>
      </w:r>
    </w:p>
    <w:p w:rsidR="00796B20" w:rsidRPr="00796B20" w:rsidRDefault="00796B20" w:rsidP="00796B20">
      <w:pPr>
        <w:pStyle w:val="Textkrper"/>
      </w:pPr>
      <w:r w:rsidRPr="00796B20">
        <w:t>Weiterführend könnte man nun natürlich in einer Tabellenkalkulation dem Rechner das Wurzelziehen</w:t>
      </w:r>
      <w:r w:rsidR="00436C5D">
        <w:t xml:space="preserve"> beibringen – versuchen Sie´s beispielsweise</w:t>
      </w:r>
      <w:r w:rsidRPr="00796B20">
        <w:t xml:space="preserve"> mit GeoGebra.</w:t>
      </w:r>
    </w:p>
    <w:p w:rsidR="00796B20" w:rsidRDefault="00796B20" w:rsidP="00796B20"/>
    <w:p w:rsidR="00796B20" w:rsidRPr="0068733E" w:rsidRDefault="00796B20" w:rsidP="00796B20">
      <w:pPr>
        <w:pStyle w:val="Textkrper"/>
      </w:pPr>
      <w:r>
        <w:rPr>
          <w:noProof/>
        </w:rPr>
        <w:drawing>
          <wp:anchor distT="0" distB="0" distL="114300" distR="114300" simplePos="0" relativeHeight="251651584" behindDoc="1" locked="0" layoutInCell="1" allowOverlap="1" wp14:anchorId="78C60988" wp14:editId="6068A243">
            <wp:simplePos x="0" y="0"/>
            <wp:positionH relativeFrom="column">
              <wp:posOffset>-3175</wp:posOffset>
            </wp:positionH>
            <wp:positionV relativeFrom="paragraph">
              <wp:posOffset>66040</wp:posOffset>
            </wp:positionV>
            <wp:extent cx="435610" cy="435610"/>
            <wp:effectExtent l="0" t="0" r="2540" b="2540"/>
            <wp:wrapTight wrapText="bothSides">
              <wp:wrapPolygon edited="0">
                <wp:start x="0" y="0"/>
                <wp:lineTo x="0" y="20781"/>
                <wp:lineTo x="20781" y="20781"/>
                <wp:lineTo x="20781" y="0"/>
                <wp:lineTo x="0" y="0"/>
              </wp:wrapPolygon>
            </wp:wrapTight>
            <wp:docPr id="29" name="Grafik 29" descr="Bild in Originalgröße anze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in Originalgröße anzeig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610" cy="435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6B20" w:rsidRDefault="00796B20" w:rsidP="00796B20">
      <w:pPr>
        <w:pStyle w:val="Textkrper"/>
      </w:pPr>
      <w:r w:rsidRPr="0068733E">
        <w:t xml:space="preserve">Notieren Sie sich in Ihr </w:t>
      </w:r>
      <w:proofErr w:type="spellStart"/>
      <w:r w:rsidRPr="0068733E">
        <w:t>GeoGebraheft</w:t>
      </w:r>
      <w:proofErr w:type="spellEnd"/>
      <w:r w:rsidRPr="0068733E">
        <w:t>, was Sie gelernt haben.</w:t>
      </w:r>
    </w:p>
    <w:p w:rsidR="00796B20" w:rsidRPr="00796B20" w:rsidRDefault="00796B20" w:rsidP="00796B20">
      <w:pPr>
        <w:pStyle w:val="Textkrper"/>
      </w:pPr>
    </w:p>
    <w:p w:rsidR="00F23528" w:rsidRDefault="00F23528">
      <w:pPr>
        <w:rPr>
          <w:rFonts w:eastAsia="Times New Roman" w:cs="Times New Roman"/>
          <w:szCs w:val="20"/>
          <w:lang w:eastAsia="de-DE"/>
        </w:rPr>
      </w:pPr>
      <w:r>
        <w:br w:type="page"/>
      </w:r>
    </w:p>
    <w:p w:rsidR="00F23528" w:rsidRDefault="00F23528" w:rsidP="00F23528">
      <w:pPr>
        <w:pStyle w:val="Textkrper"/>
        <w:rPr>
          <w:b/>
        </w:rPr>
      </w:pPr>
      <w:r w:rsidRPr="00F23528">
        <w:rPr>
          <w:b/>
        </w:rPr>
        <w:lastRenderedPageBreak/>
        <w:t xml:space="preserve">Station </w:t>
      </w:r>
      <w:proofErr w:type="spellStart"/>
      <w:r w:rsidRPr="00F23528">
        <w:rPr>
          <w:b/>
        </w:rPr>
        <w:t>Cardano</w:t>
      </w:r>
      <w:proofErr w:type="spellEnd"/>
      <w:r w:rsidRPr="00F23528">
        <w:rPr>
          <w:b/>
        </w:rPr>
        <w:tab/>
        <w:t>Nachkommastellen und Wurzelziehen</w:t>
      </w:r>
    </w:p>
    <w:p w:rsidR="00F23528" w:rsidRPr="00F23528" w:rsidRDefault="00F23528" w:rsidP="00F23528">
      <w:pPr>
        <w:pStyle w:val="Textkrper-Erstzeileneinzug"/>
        <w:rPr>
          <w:lang w:eastAsia="de-DE"/>
        </w:rPr>
      </w:pPr>
    </w:p>
    <w:p w:rsidR="00F23528" w:rsidRDefault="00F23528" w:rsidP="00F23528">
      <w:pPr>
        <w:pStyle w:val="Textkrper"/>
      </w:pPr>
      <w:r w:rsidRPr="00F23528">
        <w:rPr>
          <w:b/>
          <w:bCs/>
        </w:rPr>
        <w:t xml:space="preserve">Herausforderung 3             </w:t>
      </w:r>
      <w:r w:rsidRPr="00F23528">
        <w:t>Wurzeln von Hand ziehen</w:t>
      </w:r>
    </w:p>
    <w:p w:rsidR="00F23528" w:rsidRPr="00F23528" w:rsidRDefault="00F23528" w:rsidP="00F23528">
      <w:pPr>
        <w:pStyle w:val="Textkrper-Erstzeileneinzug"/>
        <w:rPr>
          <w:lang w:eastAsia="de-DE"/>
        </w:rPr>
      </w:pPr>
    </w:p>
    <w:tbl>
      <w:tblPr>
        <w:tblStyle w:val="Tabellenraster"/>
        <w:tblW w:w="0" w:type="auto"/>
        <w:tblLook w:val="04A0" w:firstRow="1" w:lastRow="0" w:firstColumn="1" w:lastColumn="0" w:noHBand="0" w:noVBand="1"/>
      </w:tblPr>
      <w:tblGrid>
        <w:gridCol w:w="1318"/>
        <w:gridCol w:w="1319"/>
        <w:gridCol w:w="1365"/>
        <w:gridCol w:w="1372"/>
        <w:gridCol w:w="1390"/>
        <w:gridCol w:w="1262"/>
        <w:gridCol w:w="1262"/>
      </w:tblGrid>
      <w:tr w:rsidR="00F23528" w:rsidRPr="00F23528" w:rsidTr="009873F6">
        <w:trPr>
          <w:cantSplit/>
          <w:trHeight w:hRule="exact" w:val="3969"/>
        </w:trPr>
        <w:tc>
          <w:tcPr>
            <w:tcW w:w="1318" w:type="dxa"/>
            <w:textDirection w:val="btLr"/>
          </w:tcPr>
          <w:p w:rsidR="00F23528" w:rsidRDefault="00F23528" w:rsidP="009873F6">
            <w:pPr>
              <w:ind w:left="113" w:right="113"/>
              <w:rPr>
                <w:rFonts w:eastAsiaTheme="minorEastAsia"/>
              </w:rPr>
            </w:pPr>
            <w:r>
              <w:rPr>
                <w:rFonts w:eastAsiaTheme="minorEastAsia"/>
              </w:rPr>
              <w:t>a</w:t>
            </w:r>
            <w:r>
              <w:rPr>
                <w:rFonts w:eastAsiaTheme="minorEastAsia"/>
              </w:rPr>
              <w:sym w:font="Symbol" w:char="F0D7"/>
            </w:r>
            <w:r>
              <w:rPr>
                <w:rFonts w:eastAsiaTheme="minorEastAsia"/>
              </w:rPr>
              <w:t>b=15</w:t>
            </w:r>
          </w:p>
        </w:tc>
        <w:tc>
          <w:tcPr>
            <w:tcW w:w="1319" w:type="dxa"/>
            <w:textDirection w:val="btLr"/>
          </w:tcPr>
          <w:p w:rsidR="00F23528" w:rsidRDefault="00F23528" w:rsidP="009873F6">
            <w:pPr>
              <w:ind w:left="113" w:right="113"/>
            </w:pPr>
            <w:r>
              <w:rPr>
                <w:rFonts w:eastAsiaTheme="minorEastAsia"/>
              </w:rPr>
              <w:t>5</w:t>
            </w:r>
            <w:r>
              <w:rPr>
                <w:rFonts w:eastAsiaTheme="minorEastAsia"/>
              </w:rPr>
              <w:sym w:font="Symbol" w:char="F0D7"/>
            </w:r>
            <w:r>
              <w:rPr>
                <w:rFonts w:eastAsiaTheme="minorEastAsia"/>
              </w:rPr>
              <w:t>3=15</w:t>
            </w:r>
          </w:p>
        </w:tc>
        <w:tc>
          <w:tcPr>
            <w:tcW w:w="1365" w:type="dxa"/>
            <w:textDirection w:val="btLr"/>
          </w:tcPr>
          <w:p w:rsidR="00F23528" w:rsidRDefault="00F23528" w:rsidP="009873F6">
            <w:pPr>
              <w:ind w:left="113" w:right="113"/>
            </w:pPr>
            <w:r>
              <w:rPr>
                <w:rFonts w:eastAsiaTheme="minorEastAsia"/>
              </w:rPr>
              <w:t>4</w:t>
            </w:r>
            <w:r>
              <w:rPr>
                <w:rFonts w:eastAsiaTheme="minorEastAsia"/>
              </w:rPr>
              <w:sym w:font="Symbol" w:char="F0D7"/>
            </w:r>
            <w:r>
              <w:rPr>
                <w:rFonts w:eastAsiaTheme="minorEastAsia"/>
              </w:rPr>
              <w:t>3,75=15</w:t>
            </w:r>
          </w:p>
        </w:tc>
        <w:tc>
          <w:tcPr>
            <w:tcW w:w="1372" w:type="dxa"/>
            <w:textDirection w:val="btLr"/>
          </w:tcPr>
          <w:p w:rsidR="00F23528" w:rsidRDefault="00F23528" w:rsidP="009873F6">
            <w:pPr>
              <w:ind w:left="113" w:right="113"/>
              <w:rPr>
                <w:rFonts w:eastAsiaTheme="minorEastAsia"/>
              </w:rPr>
            </w:pPr>
            <w:r>
              <w:rPr>
                <w:rFonts w:eastAsiaTheme="minorEastAsia"/>
              </w:rPr>
              <w:t>3,875</w:t>
            </w:r>
            <w:r>
              <w:rPr>
                <w:rFonts w:eastAsiaTheme="minorEastAsia"/>
              </w:rPr>
              <w:sym w:font="Symbol" w:char="F0D7"/>
            </w:r>
            <m:oMath>
              <m:r>
                <w:rPr>
                  <w:rFonts w:ascii="Cambria Math" w:eastAsiaTheme="minorEastAsia" w:hAnsi="Cambria Math"/>
                </w:rPr>
                <m:t>3.8709677419355</m:t>
              </m:r>
            </m:oMath>
            <w:r w:rsidRPr="008C26A9">
              <w:rPr>
                <w:rFonts w:eastAsiaTheme="minorEastAsia"/>
              </w:rPr>
              <w:t>=</w:t>
            </w:r>
            <w:r>
              <w:rPr>
                <w:rFonts w:eastAsiaTheme="minorEastAsia"/>
              </w:rPr>
              <w:t>15</w:t>
            </w:r>
          </w:p>
          <w:p w:rsidR="00F23528" w:rsidRDefault="00F23528" w:rsidP="009873F6">
            <w:pPr>
              <w:ind w:left="113" w:right="113"/>
            </w:pPr>
          </w:p>
        </w:tc>
        <w:tc>
          <w:tcPr>
            <w:tcW w:w="1390" w:type="dxa"/>
            <w:textDirection w:val="btLr"/>
          </w:tcPr>
          <w:p w:rsidR="00F23528" w:rsidRDefault="00F23528" w:rsidP="009873F6">
            <w:pPr>
              <w:ind w:left="113" w:right="113"/>
            </w:pPr>
          </w:p>
        </w:tc>
        <w:tc>
          <w:tcPr>
            <w:tcW w:w="1262" w:type="dxa"/>
          </w:tcPr>
          <w:p w:rsidR="00F23528" w:rsidRDefault="00F23528" w:rsidP="009873F6"/>
        </w:tc>
        <w:tc>
          <w:tcPr>
            <w:tcW w:w="1262" w:type="dxa"/>
          </w:tcPr>
          <w:p w:rsidR="00F23528" w:rsidRDefault="00F23528" w:rsidP="009873F6"/>
        </w:tc>
      </w:tr>
      <w:tr w:rsidR="00F23528" w:rsidRPr="00F23528" w:rsidTr="009873F6">
        <w:trPr>
          <w:cantSplit/>
          <w:trHeight w:hRule="exact" w:val="3969"/>
        </w:trPr>
        <w:tc>
          <w:tcPr>
            <w:tcW w:w="1318" w:type="dxa"/>
            <w:textDirection w:val="btLr"/>
          </w:tcPr>
          <w:p w:rsidR="00F23528" w:rsidRPr="001843BF" w:rsidRDefault="00F23528" w:rsidP="009873F6">
            <w:pPr>
              <w:ind w:left="113" w:right="113"/>
              <w:rPr>
                <w:b/>
                <w:sz w:val="28"/>
                <w:szCs w:val="28"/>
              </w:rPr>
            </w:pPr>
            <w:r w:rsidRPr="001843BF">
              <w:rPr>
                <w:rFonts w:eastAsiaTheme="minorEastAsia"/>
                <w:b/>
                <w:sz w:val="28"/>
                <w:szCs w:val="28"/>
              </w:rPr>
              <w:t xml:space="preserve">b = </w:t>
            </w:r>
          </w:p>
        </w:tc>
        <w:tc>
          <w:tcPr>
            <w:tcW w:w="1319" w:type="dxa"/>
            <w:textDirection w:val="btLr"/>
          </w:tcPr>
          <w:p w:rsidR="00F23528" w:rsidRDefault="00F23528" w:rsidP="009873F6">
            <w:pPr>
              <w:ind w:left="113" w:right="113"/>
            </w:pPr>
            <w:r>
              <w:rPr>
                <w:rFonts w:eastAsiaTheme="minorEastAsia"/>
              </w:rPr>
              <w:t>3</w:t>
            </w:r>
          </w:p>
        </w:tc>
        <w:tc>
          <w:tcPr>
            <w:tcW w:w="1365" w:type="dxa"/>
            <w:textDirection w:val="btLr"/>
          </w:tcPr>
          <w:p w:rsidR="00F23528" w:rsidRDefault="00EC790E" w:rsidP="009873F6">
            <w:pPr>
              <w:ind w:left="113" w:right="113"/>
            </w:pPr>
            <m:oMathPara>
              <m:oMath>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4</m:t>
                    </m:r>
                  </m:den>
                </m:f>
                <m:r>
                  <w:rPr>
                    <w:rFonts w:ascii="Cambria Math" w:eastAsiaTheme="minorEastAsia" w:hAnsi="Cambria Math"/>
                  </w:rPr>
                  <m:t>=3,75</m:t>
                </m:r>
              </m:oMath>
            </m:oMathPara>
          </w:p>
        </w:tc>
        <w:tc>
          <w:tcPr>
            <w:tcW w:w="1372" w:type="dxa"/>
            <w:textDirection w:val="btLr"/>
          </w:tcPr>
          <w:p w:rsidR="00F23528" w:rsidRPr="008C26A9" w:rsidRDefault="00EC790E" w:rsidP="009873F6">
            <w:pPr>
              <w:ind w:left="113" w:right="113"/>
              <w:rPr>
                <w:rFonts w:eastAsiaTheme="minorEastAsia"/>
              </w:rPr>
            </w:pPr>
            <m:oMathPara>
              <m:oMathParaPr>
                <m:jc m:val="left"/>
              </m:oMathParaPr>
              <m:oMath>
                <m:f>
                  <m:fPr>
                    <m:ctrlPr>
                      <w:rPr>
                        <w:rFonts w:ascii="Cambria Math" w:eastAsiaTheme="minorEastAsia" w:hAnsi="Cambria Math"/>
                        <w:i/>
                      </w:rPr>
                    </m:ctrlPr>
                  </m:fPr>
                  <m:num>
                    <m:r>
                      <w:rPr>
                        <w:rFonts w:ascii="Cambria Math" w:eastAsiaTheme="minorEastAsia" w:hAnsi="Cambria Math"/>
                      </w:rPr>
                      <m:t>15</m:t>
                    </m:r>
                  </m:num>
                  <m:den>
                    <m:r>
                      <w:rPr>
                        <w:rFonts w:ascii="Cambria Math" w:eastAsiaTheme="minorEastAsia" w:hAnsi="Cambria Math"/>
                      </w:rPr>
                      <m:t>3,875</m:t>
                    </m:r>
                  </m:den>
                </m:f>
                <m:r>
                  <w:rPr>
                    <w:rFonts w:ascii="Cambria Math" w:eastAsiaTheme="minorEastAsia" w:hAnsi="Cambria Math"/>
                  </w:rPr>
                  <m:t>=3.8709677419355</m:t>
                </m:r>
              </m:oMath>
            </m:oMathPara>
          </w:p>
        </w:tc>
        <w:tc>
          <w:tcPr>
            <w:tcW w:w="1390" w:type="dxa"/>
            <w:textDirection w:val="btLr"/>
          </w:tcPr>
          <w:p w:rsidR="00F23528" w:rsidRPr="00F40411" w:rsidRDefault="00EC790E" w:rsidP="009873F6">
            <w:pPr>
              <w:ind w:left="113" w:right="113"/>
              <w:rPr>
                <w:rFonts w:eastAsia="Times New Roman"/>
              </w:rPr>
            </w:pPr>
            <m:oMathPara>
              <m:oMathParaPr>
                <m:jc m:val="left"/>
              </m:oMathParaPr>
              <m:oMath>
                <m:f>
                  <m:fPr>
                    <m:ctrlPr>
                      <w:rPr>
                        <w:rFonts w:ascii="Cambria Math" w:eastAsia="Times New Roman" w:hAnsi="Cambria Math"/>
                        <w:i/>
                      </w:rPr>
                    </m:ctrlPr>
                  </m:fPr>
                  <m:num>
                    <m:r>
                      <w:rPr>
                        <w:rFonts w:ascii="Cambria Math" w:eastAsia="Times New Roman" w:hAnsi="Cambria Math"/>
                      </w:rPr>
                      <m:t xml:space="preserve">                            15                               </m:t>
                    </m:r>
                  </m:num>
                  <m:den/>
                </m:f>
                <m:r>
                  <w:rPr>
                    <w:rFonts w:ascii="Cambria Math" w:eastAsia="Times New Roman" w:hAnsi="Cambria Math"/>
                  </w:rPr>
                  <m:t>=</m:t>
                </m:r>
              </m:oMath>
            </m:oMathPara>
          </w:p>
          <w:p w:rsidR="00F23528" w:rsidRDefault="00F23528" w:rsidP="009873F6">
            <w:pPr>
              <w:ind w:left="113" w:right="113"/>
            </w:pPr>
          </w:p>
        </w:tc>
        <w:tc>
          <w:tcPr>
            <w:tcW w:w="1262" w:type="dxa"/>
          </w:tcPr>
          <w:p w:rsidR="00F23528" w:rsidRDefault="00F23528" w:rsidP="009873F6"/>
        </w:tc>
        <w:tc>
          <w:tcPr>
            <w:tcW w:w="1262" w:type="dxa"/>
          </w:tcPr>
          <w:p w:rsidR="00F23528" w:rsidRDefault="00F23528" w:rsidP="009873F6"/>
        </w:tc>
      </w:tr>
      <w:tr w:rsidR="00F23528" w:rsidRPr="00F23528" w:rsidTr="009873F6">
        <w:trPr>
          <w:cantSplit/>
          <w:trHeight w:hRule="exact" w:val="3969"/>
        </w:trPr>
        <w:tc>
          <w:tcPr>
            <w:tcW w:w="1318" w:type="dxa"/>
            <w:textDirection w:val="btLr"/>
          </w:tcPr>
          <w:p w:rsidR="00F23528" w:rsidRPr="001843BF" w:rsidRDefault="00F23528" w:rsidP="009873F6">
            <w:pPr>
              <w:ind w:left="113" w:right="113"/>
              <w:rPr>
                <w:b/>
                <w:sz w:val="28"/>
                <w:szCs w:val="28"/>
              </w:rPr>
            </w:pPr>
            <w:r w:rsidRPr="001843BF">
              <w:rPr>
                <w:rFonts w:eastAsiaTheme="minorEastAsia"/>
                <w:b/>
                <w:sz w:val="28"/>
                <w:szCs w:val="28"/>
              </w:rPr>
              <w:t>a=</w:t>
            </w:r>
          </w:p>
        </w:tc>
        <w:tc>
          <w:tcPr>
            <w:tcW w:w="1319" w:type="dxa"/>
            <w:textDirection w:val="btLr"/>
          </w:tcPr>
          <w:p w:rsidR="00F23528" w:rsidRDefault="00F23528" w:rsidP="009873F6">
            <w:pPr>
              <w:ind w:left="113" w:right="113"/>
            </w:pPr>
            <w:r>
              <w:rPr>
                <w:rFonts w:eastAsiaTheme="minorEastAsia"/>
              </w:rPr>
              <w:t>5</w:t>
            </w:r>
          </w:p>
        </w:tc>
        <w:tc>
          <w:tcPr>
            <w:tcW w:w="1365" w:type="dxa"/>
            <w:textDirection w:val="btLr"/>
          </w:tcPr>
          <w:p w:rsidR="00F23528" w:rsidRDefault="00EC790E" w:rsidP="009873F6">
            <w:pPr>
              <w:ind w:left="113" w:right="113"/>
            </w:pPr>
            <m:oMathPara>
              <m:oMath>
                <m:f>
                  <m:fPr>
                    <m:ctrlPr>
                      <w:rPr>
                        <w:rFonts w:ascii="Cambria Math" w:eastAsiaTheme="minorEastAsia" w:hAnsi="Cambria Math"/>
                        <w:i/>
                      </w:rPr>
                    </m:ctrlPr>
                  </m:fPr>
                  <m:num>
                    <m:r>
                      <w:rPr>
                        <w:rFonts w:ascii="Cambria Math" w:eastAsiaTheme="minorEastAsia" w:hAnsi="Cambria Math"/>
                      </w:rPr>
                      <m:t>5+3</m:t>
                    </m:r>
                  </m:num>
                  <m:den>
                    <m:r>
                      <w:rPr>
                        <w:rFonts w:ascii="Cambria Math" w:eastAsiaTheme="minorEastAsia" w:hAnsi="Cambria Math"/>
                      </w:rPr>
                      <m:t>2</m:t>
                    </m:r>
                  </m:den>
                </m:f>
                <m:r>
                  <w:rPr>
                    <w:rFonts w:ascii="Cambria Math" w:eastAsiaTheme="minorEastAsia" w:hAnsi="Cambria Math"/>
                  </w:rPr>
                  <m:t>=4</m:t>
                </m:r>
              </m:oMath>
            </m:oMathPara>
          </w:p>
        </w:tc>
        <w:tc>
          <w:tcPr>
            <w:tcW w:w="1372" w:type="dxa"/>
            <w:textDirection w:val="btLr"/>
          </w:tcPr>
          <w:p w:rsidR="00F23528" w:rsidRPr="008C26A9" w:rsidRDefault="00EC790E" w:rsidP="009873F6">
            <w:pPr>
              <w:ind w:left="113" w:right="113"/>
              <w:rPr>
                <w:rFonts w:eastAsiaTheme="minorEastAsia"/>
              </w:rPr>
            </w:pPr>
            <m:oMathPara>
              <m:oMathParaPr>
                <m:jc m:val="left"/>
              </m:oMathParaPr>
              <m:oMath>
                <m:f>
                  <m:fPr>
                    <m:ctrlPr>
                      <w:rPr>
                        <w:rFonts w:ascii="Cambria Math" w:eastAsiaTheme="minorEastAsia" w:hAnsi="Cambria Math"/>
                        <w:i/>
                      </w:rPr>
                    </m:ctrlPr>
                  </m:fPr>
                  <m:num>
                    <m:r>
                      <w:rPr>
                        <w:rFonts w:ascii="Cambria Math" w:eastAsiaTheme="minorEastAsia" w:hAnsi="Cambria Math"/>
                      </w:rPr>
                      <m:t>4+3,75</m:t>
                    </m:r>
                  </m:num>
                  <m:den>
                    <m:r>
                      <w:rPr>
                        <w:rFonts w:ascii="Cambria Math" w:eastAsiaTheme="minorEastAsia" w:hAnsi="Cambria Math"/>
                      </w:rPr>
                      <m:t>2</m:t>
                    </m:r>
                  </m:den>
                </m:f>
                <m:r>
                  <w:rPr>
                    <w:rFonts w:ascii="Cambria Math" w:eastAsiaTheme="minorEastAsia" w:hAnsi="Cambria Math"/>
                  </w:rPr>
                  <m:t>=3,875</m:t>
                </m:r>
              </m:oMath>
            </m:oMathPara>
          </w:p>
        </w:tc>
        <w:tc>
          <w:tcPr>
            <w:tcW w:w="1390" w:type="dxa"/>
            <w:textDirection w:val="btLr"/>
          </w:tcPr>
          <w:p w:rsidR="00F23528" w:rsidRPr="00F40411" w:rsidRDefault="00EC790E" w:rsidP="009873F6">
            <w:pPr>
              <w:ind w:left="113" w:right="113"/>
              <w:rPr>
                <w:rFonts w:eastAsia="Times New Roman"/>
              </w:rPr>
            </w:pPr>
            <m:oMathPara>
              <m:oMath>
                <m:f>
                  <m:fPr>
                    <m:ctrlPr>
                      <w:rPr>
                        <w:rFonts w:ascii="Cambria Math" w:eastAsia="Times New Roman" w:hAnsi="Cambria Math"/>
                        <w:i/>
                      </w:rPr>
                    </m:ctrlPr>
                  </m:fPr>
                  <m:num>
                    <m:r>
                      <w:rPr>
                        <w:rFonts w:ascii="Cambria Math" w:eastAsia="Times New Roman" w:hAnsi="Cambria Math"/>
                      </w:rPr>
                      <m:t xml:space="preserve">                                       </m:t>
                    </m:r>
                  </m:num>
                  <m:den>
                    <m:r>
                      <w:rPr>
                        <w:rFonts w:ascii="Cambria Math" w:eastAsia="Times New Roman" w:hAnsi="Cambria Math"/>
                      </w:rPr>
                      <m:t>2</m:t>
                    </m:r>
                  </m:den>
                </m:f>
              </m:oMath>
            </m:oMathPara>
          </w:p>
          <w:p w:rsidR="00F23528" w:rsidRPr="00F40411" w:rsidRDefault="00F23528" w:rsidP="009873F6">
            <w:pPr>
              <w:ind w:left="113" w:right="113"/>
              <w:rPr>
                <w:rFonts w:eastAsia="Times New Roman"/>
              </w:rPr>
            </w:pPr>
            <m:oMathPara>
              <m:oMathParaPr>
                <m:jc m:val="left"/>
              </m:oMathParaPr>
              <m:oMath>
                <m:r>
                  <w:rPr>
                    <w:rFonts w:ascii="Cambria Math" w:eastAsia="Times New Roman" w:hAnsi="Cambria Math"/>
                  </w:rPr>
                  <m:t>=</m:t>
                </m:r>
              </m:oMath>
            </m:oMathPara>
          </w:p>
          <w:p w:rsidR="00F23528" w:rsidRDefault="00F23528" w:rsidP="009873F6">
            <w:pPr>
              <w:ind w:left="113" w:right="113"/>
            </w:pPr>
          </w:p>
        </w:tc>
        <w:tc>
          <w:tcPr>
            <w:tcW w:w="1262" w:type="dxa"/>
          </w:tcPr>
          <w:p w:rsidR="00F23528" w:rsidRDefault="00F23528" w:rsidP="009873F6"/>
        </w:tc>
        <w:tc>
          <w:tcPr>
            <w:tcW w:w="1262" w:type="dxa"/>
          </w:tcPr>
          <w:p w:rsidR="00F23528" w:rsidRDefault="00F23528" w:rsidP="009873F6"/>
        </w:tc>
      </w:tr>
    </w:tbl>
    <w:p w:rsidR="004938D1" w:rsidRPr="004938D1" w:rsidRDefault="004938D1" w:rsidP="004938D1">
      <w:pPr>
        <w:pStyle w:val="Textkrper"/>
      </w:pPr>
    </w:p>
    <w:p w:rsidR="00F23528" w:rsidRDefault="00F23528">
      <w:pPr>
        <w:rPr>
          <w:rFonts w:eastAsia="Times New Roman" w:cs="Times New Roman"/>
          <w:szCs w:val="20"/>
          <w:lang w:eastAsia="de-DE"/>
        </w:rPr>
      </w:pPr>
      <w:r>
        <w:br w:type="page"/>
      </w:r>
    </w:p>
    <w:p w:rsidR="00F23528" w:rsidRPr="00F23528" w:rsidRDefault="00F23528" w:rsidP="00F23528">
      <w:pPr>
        <w:pStyle w:val="Textkrper"/>
        <w:rPr>
          <w:b/>
        </w:rPr>
      </w:pPr>
      <w:r w:rsidRPr="00F23528">
        <w:rPr>
          <w:b/>
        </w:rPr>
        <w:lastRenderedPageBreak/>
        <w:t xml:space="preserve">Station </w:t>
      </w:r>
      <w:proofErr w:type="spellStart"/>
      <w:r w:rsidRPr="00F23528">
        <w:rPr>
          <w:b/>
        </w:rPr>
        <w:t>Cardano</w:t>
      </w:r>
      <w:proofErr w:type="spellEnd"/>
      <w:r w:rsidRPr="00F23528">
        <w:rPr>
          <w:b/>
        </w:rPr>
        <w:t xml:space="preserve"> </w:t>
      </w:r>
      <w:r w:rsidRPr="00F23528">
        <w:rPr>
          <w:b/>
        </w:rPr>
        <w:tab/>
        <w:t>Nachkommastellen und Wurzelziehen</w:t>
      </w:r>
    </w:p>
    <w:p w:rsidR="00F23528" w:rsidRDefault="00F23528" w:rsidP="00F23528">
      <w:pPr>
        <w:pStyle w:val="Textkrper"/>
      </w:pPr>
    </w:p>
    <w:p w:rsidR="00F23528" w:rsidRDefault="00F23528" w:rsidP="007D5E76">
      <w:pPr>
        <w:pStyle w:val="Textkrper"/>
        <w:spacing w:line="480" w:lineRule="auto"/>
      </w:pPr>
      <w:r>
        <w:t>Ich kann</w:t>
      </w:r>
    </w:p>
    <w:p w:rsidR="00F23528" w:rsidRDefault="00F23528" w:rsidP="007D5E76">
      <w:pPr>
        <w:pStyle w:val="Textkrper"/>
        <w:spacing w:line="480" w:lineRule="auto"/>
      </w:pPr>
      <w:r>
        <w:t>... die Anzahl der Dezimalstellen einstellen.</w:t>
      </w:r>
    </w:p>
    <w:p w:rsidR="00F23528" w:rsidRDefault="00436C5D" w:rsidP="007D5E76">
      <w:pPr>
        <w:pStyle w:val="Textkrper"/>
        <w:spacing w:line="480" w:lineRule="auto"/>
      </w:pPr>
      <w:r>
        <w:t>… Näherungswerte im CAS-</w:t>
      </w:r>
      <w:r w:rsidR="00F23528">
        <w:t>Fenster berechnen.</w:t>
      </w:r>
    </w:p>
    <w:p w:rsidR="00F23528" w:rsidRDefault="00F23528" w:rsidP="007D5E76">
      <w:pPr>
        <w:pStyle w:val="Textkrper"/>
        <w:spacing w:line="480" w:lineRule="auto"/>
      </w:pPr>
      <w:r>
        <w:t>… die Quadratwurzel einer Zahl mit dem Rechner näherungsweise bestimmen.</w:t>
      </w:r>
    </w:p>
    <w:p w:rsidR="00F23528" w:rsidRDefault="00F23528" w:rsidP="006C2BC7">
      <w:pPr>
        <w:pStyle w:val="Textkrper"/>
        <w:spacing w:line="480" w:lineRule="auto"/>
        <w:ind w:left="284" w:hanging="284"/>
      </w:pPr>
      <w:r>
        <w:t>… erklären welche Umformungen der Rechner vornimmt, wenn ich beispielweise</w:t>
      </w:r>
      <w:r w:rsidR="00436C5D">
        <w:t xml:space="preserve"> </w:t>
      </w:r>
      <m:oMath>
        <m:rad>
          <m:radPr>
            <m:degHide m:val="1"/>
            <m:ctrlPr>
              <w:rPr>
                <w:rFonts w:ascii="Cambria Math" w:hAnsi="Cambria Math"/>
                <w:i/>
              </w:rPr>
            </m:ctrlPr>
          </m:radPr>
          <m:deg/>
          <m:e>
            <m:r>
              <w:rPr>
                <w:rFonts w:ascii="Cambria Math" w:hAnsi="Cambria Math"/>
              </w:rPr>
              <m:t>28</m:t>
            </m:r>
          </m:e>
        </m:rad>
      </m:oMath>
      <w:r>
        <w:t xml:space="preserve"> eingebe und </w:t>
      </w:r>
      <w:r w:rsidR="00436C5D">
        <w:t>d</w:t>
      </w:r>
      <w:r>
        <w:t>er Rechner</w:t>
      </w:r>
      <w:r w:rsidR="00436C5D">
        <w:t xml:space="preserve"> </w:t>
      </w:r>
      <m:oMath>
        <m:r>
          <w:rPr>
            <w:rFonts w:ascii="Cambria Math" w:hAnsi="Cambria Math"/>
          </w:rPr>
          <m:t>2∙</m:t>
        </m:r>
        <m:rad>
          <m:radPr>
            <m:degHide m:val="1"/>
            <m:ctrlPr>
              <w:rPr>
                <w:rFonts w:ascii="Cambria Math" w:hAnsi="Cambria Math"/>
                <w:i/>
              </w:rPr>
            </m:ctrlPr>
          </m:radPr>
          <m:deg/>
          <m:e>
            <m:r>
              <w:rPr>
                <w:rFonts w:ascii="Cambria Math" w:hAnsi="Cambria Math"/>
              </w:rPr>
              <m:t>7</m:t>
            </m:r>
          </m:e>
        </m:rad>
      </m:oMath>
      <w:r w:rsidR="00436C5D">
        <w:t xml:space="preserve"> </w:t>
      </w:r>
      <w:r>
        <w:t xml:space="preserve"> ausgibt.</w:t>
      </w:r>
    </w:p>
    <w:p w:rsidR="00F23528" w:rsidRDefault="00F23528" w:rsidP="007D5E76">
      <w:pPr>
        <w:pStyle w:val="Textkrper"/>
        <w:spacing w:line="480" w:lineRule="auto"/>
      </w:pPr>
      <w:r>
        <w:t>… das Wurzelziehen geometrisch veranschaulichen</w:t>
      </w:r>
    </w:p>
    <w:p w:rsidR="00F23528" w:rsidRDefault="00F23528" w:rsidP="007D5E76">
      <w:pPr>
        <w:pStyle w:val="Textkrper"/>
        <w:spacing w:line="480" w:lineRule="auto"/>
      </w:pPr>
    </w:p>
    <w:p w:rsidR="00F23528" w:rsidRPr="00F23528" w:rsidRDefault="00F23528" w:rsidP="007D5E76">
      <w:pPr>
        <w:pStyle w:val="Textkrper"/>
        <w:spacing w:line="480" w:lineRule="auto"/>
        <w:rPr>
          <w:b/>
        </w:rPr>
      </w:pPr>
      <w:r w:rsidRPr="00F23528">
        <w:rPr>
          <w:b/>
        </w:rPr>
        <w:t xml:space="preserve">Zum Weiterdenken  </w:t>
      </w:r>
    </w:p>
    <w:p w:rsidR="002E6DB4" w:rsidRDefault="00F23528" w:rsidP="007D5E76">
      <w:pPr>
        <w:pStyle w:val="Textkrper"/>
        <w:spacing w:line="480" w:lineRule="auto"/>
      </w:pPr>
      <w:r>
        <w:t>Ich kann erklären, wie man die Quadratwurzel ohne den Rechner berechnen kann.</w:t>
      </w:r>
    </w:p>
    <w:p w:rsidR="00F23528" w:rsidRDefault="00F23528" w:rsidP="007D5E76">
      <w:pPr>
        <w:pStyle w:val="Textkrper"/>
        <w:spacing w:line="480" w:lineRule="auto"/>
      </w:pPr>
    </w:p>
    <w:p w:rsidR="00F23528" w:rsidRDefault="00F23528" w:rsidP="007D5E76">
      <w:pPr>
        <w:pStyle w:val="Textkrper"/>
        <w:spacing w:line="480" w:lineRule="auto"/>
        <w:sectPr w:rsidR="00F23528" w:rsidSect="00161A39">
          <w:headerReference w:type="default" r:id="rId79"/>
          <w:pgSz w:w="11906" w:h="16838" w:code="9"/>
          <w:pgMar w:top="1418" w:right="567" w:bottom="1134" w:left="992" w:header="709" w:footer="709" w:gutter="0"/>
          <w:pgNumType w:start="1"/>
          <w:cols w:space="708"/>
          <w:docGrid w:linePitch="360"/>
        </w:sectPr>
      </w:pPr>
    </w:p>
    <w:p w:rsidR="006C2BC7" w:rsidRDefault="006C2BC7" w:rsidP="00F23528">
      <w:pPr>
        <w:pStyle w:val="Textkrper"/>
      </w:pPr>
    </w:p>
    <w:p w:rsidR="00CE7F78" w:rsidRDefault="007D5E76" w:rsidP="00F23528">
      <w:pPr>
        <w:pStyle w:val="Textkrper"/>
      </w:pPr>
      <w:r w:rsidRPr="00D14B62">
        <w:rPr>
          <w:noProof/>
        </w:rPr>
        <mc:AlternateContent>
          <mc:Choice Requires="wpg">
            <w:drawing>
              <wp:anchor distT="0" distB="0" distL="114300" distR="114300" simplePos="0" relativeHeight="251601408" behindDoc="0" locked="0" layoutInCell="1" allowOverlap="1" wp14:anchorId="47A58AA5" wp14:editId="34C4A718">
                <wp:simplePos x="0" y="0"/>
                <wp:positionH relativeFrom="column">
                  <wp:posOffset>-234315</wp:posOffset>
                </wp:positionH>
                <wp:positionV relativeFrom="paragraph">
                  <wp:posOffset>570230</wp:posOffset>
                </wp:positionV>
                <wp:extent cx="9682480" cy="5133135"/>
                <wp:effectExtent l="0" t="19050" r="0" b="0"/>
                <wp:wrapNone/>
                <wp:docPr id="2091" name="Gruppieren 10"/>
                <wp:cNvGraphicFramePr/>
                <a:graphic xmlns:a="http://schemas.openxmlformats.org/drawingml/2006/main">
                  <a:graphicData uri="http://schemas.microsoft.com/office/word/2010/wordprocessingGroup">
                    <wpg:wgp>
                      <wpg:cNvGrpSpPr/>
                      <wpg:grpSpPr>
                        <a:xfrm>
                          <a:off x="0" y="0"/>
                          <a:ext cx="9682480" cy="5133135"/>
                          <a:chOff x="0" y="0"/>
                          <a:chExt cx="12103137" cy="6417204"/>
                        </a:xfrm>
                      </wpg:grpSpPr>
                      <wps:wsp>
                        <wps:cNvPr id="2092" name="Freihandform 2092"/>
                        <wps:cNvSpPr/>
                        <wps:spPr>
                          <a:xfrm>
                            <a:off x="459175" y="64641"/>
                            <a:ext cx="10778660" cy="5943047"/>
                          </a:xfrm>
                          <a:custGeom>
                            <a:avLst/>
                            <a:gdLst>
                              <a:gd name="connsiteX0" fmla="*/ 44741 w 10778660"/>
                              <a:gd name="connsiteY0" fmla="*/ 2918166 h 5943047"/>
                              <a:gd name="connsiteX1" fmla="*/ 129802 w 10778660"/>
                              <a:gd name="connsiteY1" fmla="*/ 3385998 h 5943047"/>
                              <a:gd name="connsiteX2" fmla="*/ 1139895 w 10778660"/>
                              <a:gd name="connsiteY2" fmla="*/ 3534854 h 5943047"/>
                              <a:gd name="connsiteX3" fmla="*/ 2033030 w 10778660"/>
                              <a:gd name="connsiteY3" fmla="*/ 3162714 h 5943047"/>
                              <a:gd name="connsiteX4" fmla="*/ 2309476 w 10778660"/>
                              <a:gd name="connsiteY4" fmla="*/ 3162714 h 5943047"/>
                              <a:gd name="connsiteX5" fmla="*/ 2405169 w 10778660"/>
                              <a:gd name="connsiteY5" fmla="*/ 4630007 h 5943047"/>
                              <a:gd name="connsiteX6" fmla="*/ 1671523 w 10778660"/>
                              <a:gd name="connsiteY6" fmla="*/ 4374826 h 5943047"/>
                              <a:gd name="connsiteX7" fmla="*/ 1182425 w 10778660"/>
                              <a:gd name="connsiteY7" fmla="*/ 4449254 h 5943047"/>
                              <a:gd name="connsiteX8" fmla="*/ 1012304 w 10778660"/>
                              <a:gd name="connsiteY8" fmla="*/ 5119105 h 5943047"/>
                              <a:gd name="connsiteX9" fmla="*/ 1203690 w 10778660"/>
                              <a:gd name="connsiteY9" fmla="*/ 5799589 h 5943047"/>
                              <a:gd name="connsiteX10" fmla="*/ 2745411 w 10778660"/>
                              <a:gd name="connsiteY10" fmla="*/ 5884649 h 5943047"/>
                              <a:gd name="connsiteX11" fmla="*/ 3638546 w 10778660"/>
                              <a:gd name="connsiteY11" fmla="*/ 5097840 h 5943047"/>
                              <a:gd name="connsiteX12" fmla="*/ 4170174 w 10778660"/>
                              <a:gd name="connsiteY12" fmla="*/ 3460426 h 5943047"/>
                              <a:gd name="connsiteX13" fmla="*/ 4712434 w 10778660"/>
                              <a:gd name="connsiteY13" fmla="*/ 1514668 h 5943047"/>
                              <a:gd name="connsiteX14" fmla="*/ 5765058 w 10778660"/>
                              <a:gd name="connsiteY14" fmla="*/ 1153161 h 5943047"/>
                              <a:gd name="connsiteX15" fmla="*/ 6488072 w 10778660"/>
                              <a:gd name="connsiteY15" fmla="*/ 1514668 h 5943047"/>
                              <a:gd name="connsiteX16" fmla="*/ 6594397 w 10778660"/>
                              <a:gd name="connsiteY16" fmla="*/ 1695421 h 5943047"/>
                              <a:gd name="connsiteX17" fmla="*/ 7072862 w 10778660"/>
                              <a:gd name="connsiteY17" fmla="*/ 2152621 h 5943047"/>
                              <a:gd name="connsiteX18" fmla="*/ 8295607 w 10778660"/>
                              <a:gd name="connsiteY18" fmla="*/ 1185059 h 5943047"/>
                              <a:gd name="connsiteX19" fmla="*/ 8572053 w 10778660"/>
                              <a:gd name="connsiteY19" fmla="*/ 164333 h 5943047"/>
                              <a:gd name="connsiteX20" fmla="*/ 9826695 w 10778660"/>
                              <a:gd name="connsiteY20" fmla="*/ 4845 h 5943047"/>
                              <a:gd name="connsiteX21" fmla="*/ 10687932 w 10778660"/>
                              <a:gd name="connsiteY21" fmla="*/ 111170 h 5943047"/>
                              <a:gd name="connsiteX22" fmla="*/ 10751728 w 10778660"/>
                              <a:gd name="connsiteY22" fmla="*/ 759756 h 5943047"/>
                              <a:gd name="connsiteX23" fmla="*/ 10677300 w 10778660"/>
                              <a:gd name="connsiteY23" fmla="*/ 3173347 h 5943047"/>
                              <a:gd name="connsiteX24" fmla="*/ 10677300 w 10778660"/>
                              <a:gd name="connsiteY24" fmla="*/ 3502956 h 5943047"/>
                              <a:gd name="connsiteX25" fmla="*/ 10687932 w 10778660"/>
                              <a:gd name="connsiteY25" fmla="*/ 3492324 h 5943047"/>
                              <a:gd name="connsiteX26" fmla="*/ 10687932 w 10778660"/>
                              <a:gd name="connsiteY26" fmla="*/ 3492324 h 59430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0778660" h="5943047">
                                <a:moveTo>
                                  <a:pt x="44741" y="2918166"/>
                                </a:moveTo>
                                <a:cubicBezTo>
                                  <a:pt x="-3992" y="3100691"/>
                                  <a:pt x="-52724" y="3283217"/>
                                  <a:pt x="129802" y="3385998"/>
                                </a:cubicBezTo>
                                <a:cubicBezTo>
                                  <a:pt x="312328" y="3488779"/>
                                  <a:pt x="822690" y="3572068"/>
                                  <a:pt x="1139895" y="3534854"/>
                                </a:cubicBezTo>
                                <a:cubicBezTo>
                                  <a:pt x="1457100" y="3497640"/>
                                  <a:pt x="1838100" y="3224737"/>
                                  <a:pt x="2033030" y="3162714"/>
                                </a:cubicBezTo>
                                <a:cubicBezTo>
                                  <a:pt x="2227960" y="3100691"/>
                                  <a:pt x="2247453" y="2918165"/>
                                  <a:pt x="2309476" y="3162714"/>
                                </a:cubicBezTo>
                                <a:cubicBezTo>
                                  <a:pt x="2371499" y="3407263"/>
                                  <a:pt x="2511495" y="4427988"/>
                                  <a:pt x="2405169" y="4630007"/>
                                </a:cubicBezTo>
                                <a:cubicBezTo>
                                  <a:pt x="2298844" y="4832026"/>
                                  <a:pt x="1875314" y="4404951"/>
                                  <a:pt x="1671523" y="4374826"/>
                                </a:cubicBezTo>
                                <a:cubicBezTo>
                                  <a:pt x="1467732" y="4344701"/>
                                  <a:pt x="1292295" y="4325208"/>
                                  <a:pt x="1182425" y="4449254"/>
                                </a:cubicBezTo>
                                <a:cubicBezTo>
                                  <a:pt x="1072555" y="4573300"/>
                                  <a:pt x="1008760" y="4894049"/>
                                  <a:pt x="1012304" y="5119105"/>
                                </a:cubicBezTo>
                                <a:cubicBezTo>
                                  <a:pt x="1015848" y="5344161"/>
                                  <a:pt x="914839" y="5671998"/>
                                  <a:pt x="1203690" y="5799589"/>
                                </a:cubicBezTo>
                                <a:cubicBezTo>
                                  <a:pt x="1492541" y="5927180"/>
                                  <a:pt x="2339602" y="6001607"/>
                                  <a:pt x="2745411" y="5884649"/>
                                </a:cubicBezTo>
                                <a:cubicBezTo>
                                  <a:pt x="3151220" y="5767691"/>
                                  <a:pt x="3401086" y="5501877"/>
                                  <a:pt x="3638546" y="5097840"/>
                                </a:cubicBezTo>
                                <a:cubicBezTo>
                                  <a:pt x="3876007" y="4693803"/>
                                  <a:pt x="3991193" y="4057621"/>
                                  <a:pt x="4170174" y="3460426"/>
                                </a:cubicBezTo>
                                <a:cubicBezTo>
                                  <a:pt x="4349155" y="2863231"/>
                                  <a:pt x="4446620" y="1899212"/>
                                  <a:pt x="4712434" y="1514668"/>
                                </a:cubicBezTo>
                                <a:cubicBezTo>
                                  <a:pt x="4978248" y="1130124"/>
                                  <a:pt x="5469118" y="1153161"/>
                                  <a:pt x="5765058" y="1153161"/>
                                </a:cubicBezTo>
                                <a:cubicBezTo>
                                  <a:pt x="6060998" y="1153161"/>
                                  <a:pt x="6349849" y="1424291"/>
                                  <a:pt x="6488072" y="1514668"/>
                                </a:cubicBezTo>
                                <a:cubicBezTo>
                                  <a:pt x="6626295" y="1605045"/>
                                  <a:pt x="6496932" y="1589095"/>
                                  <a:pt x="6594397" y="1695421"/>
                                </a:cubicBezTo>
                                <a:cubicBezTo>
                                  <a:pt x="6691862" y="1801746"/>
                                  <a:pt x="6789327" y="2237681"/>
                                  <a:pt x="7072862" y="2152621"/>
                                </a:cubicBezTo>
                                <a:cubicBezTo>
                                  <a:pt x="7356397" y="2067561"/>
                                  <a:pt x="8045742" y="1516440"/>
                                  <a:pt x="8295607" y="1185059"/>
                                </a:cubicBezTo>
                                <a:cubicBezTo>
                                  <a:pt x="8545472" y="853678"/>
                                  <a:pt x="8316872" y="361035"/>
                                  <a:pt x="8572053" y="164333"/>
                                </a:cubicBezTo>
                                <a:cubicBezTo>
                                  <a:pt x="8827234" y="-32369"/>
                                  <a:pt x="9474049" y="13705"/>
                                  <a:pt x="9826695" y="4845"/>
                                </a:cubicBezTo>
                                <a:cubicBezTo>
                                  <a:pt x="10179341" y="-4015"/>
                                  <a:pt x="10533760" y="-14649"/>
                                  <a:pt x="10687932" y="111170"/>
                                </a:cubicBezTo>
                                <a:cubicBezTo>
                                  <a:pt x="10842104" y="236988"/>
                                  <a:pt x="10753500" y="249393"/>
                                  <a:pt x="10751728" y="759756"/>
                                </a:cubicBezTo>
                                <a:cubicBezTo>
                                  <a:pt x="10749956" y="1270119"/>
                                  <a:pt x="10689705" y="2716147"/>
                                  <a:pt x="10677300" y="3173347"/>
                                </a:cubicBezTo>
                                <a:cubicBezTo>
                                  <a:pt x="10664895" y="3630547"/>
                                  <a:pt x="10675528" y="3449793"/>
                                  <a:pt x="10677300" y="3502956"/>
                                </a:cubicBezTo>
                                <a:cubicBezTo>
                                  <a:pt x="10679072" y="3556119"/>
                                  <a:pt x="10687932" y="3492324"/>
                                  <a:pt x="10687932" y="3492324"/>
                                </a:cubicBezTo>
                                <a:lnTo>
                                  <a:pt x="10687932" y="3492324"/>
                                </a:lnTo>
                              </a:path>
                            </a:pathLst>
                          </a:custGeom>
                          <a:noFill/>
                          <a:ln w="25400">
                            <a:solidFill>
                              <a:srgbClr val="FF0000"/>
                            </a:solidFill>
                            <a:tailEnd type="stealth"/>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93" name="Grafik 2093"/>
                          <pic:cNvPicPr>
                            <a:picLocks noChangeAspect="1"/>
                          </pic:cNvPicPr>
                        </pic:nvPicPr>
                        <pic:blipFill>
                          <a:blip r:embed="rId80"/>
                          <a:stretch>
                            <a:fillRect/>
                          </a:stretch>
                        </pic:blipFill>
                        <pic:spPr>
                          <a:xfrm>
                            <a:off x="0" y="1427178"/>
                            <a:ext cx="1979595" cy="1578177"/>
                          </a:xfrm>
                          <a:prstGeom prst="rect">
                            <a:avLst/>
                          </a:prstGeom>
                        </pic:spPr>
                      </pic:pic>
                      <pic:pic xmlns:pic="http://schemas.openxmlformats.org/drawingml/2006/picture">
                        <pic:nvPicPr>
                          <pic:cNvPr id="2094" name="Grafik 2094"/>
                          <pic:cNvPicPr>
                            <a:picLocks noChangeAspect="1"/>
                          </pic:cNvPicPr>
                        </pic:nvPicPr>
                        <pic:blipFill>
                          <a:blip r:embed="rId81"/>
                          <a:stretch>
                            <a:fillRect/>
                          </a:stretch>
                        </pic:blipFill>
                        <pic:spPr>
                          <a:xfrm>
                            <a:off x="6381414" y="1593548"/>
                            <a:ext cx="2019582" cy="1524213"/>
                          </a:xfrm>
                          <a:prstGeom prst="rect">
                            <a:avLst/>
                          </a:prstGeom>
                        </pic:spPr>
                      </pic:pic>
                      <pic:pic xmlns:pic="http://schemas.openxmlformats.org/drawingml/2006/picture">
                        <pic:nvPicPr>
                          <pic:cNvPr id="2095" name="Grafik 2095"/>
                          <pic:cNvPicPr>
                            <a:picLocks noChangeAspect="1"/>
                          </pic:cNvPicPr>
                        </pic:nvPicPr>
                        <pic:blipFill rotWithShape="1">
                          <a:blip r:embed="rId82"/>
                          <a:srcRect b="28551"/>
                          <a:stretch/>
                        </pic:blipFill>
                        <pic:spPr>
                          <a:xfrm>
                            <a:off x="1239471" y="5171720"/>
                            <a:ext cx="2029108" cy="1061806"/>
                          </a:xfrm>
                          <a:prstGeom prst="rect">
                            <a:avLst/>
                          </a:prstGeom>
                        </pic:spPr>
                      </pic:pic>
                      <pic:pic xmlns:pic="http://schemas.openxmlformats.org/drawingml/2006/picture">
                        <pic:nvPicPr>
                          <pic:cNvPr id="2096" name="Grafik 2096"/>
                          <pic:cNvPicPr>
                            <a:picLocks noChangeAspect="1"/>
                          </pic:cNvPicPr>
                        </pic:nvPicPr>
                        <pic:blipFill rotWithShape="1">
                          <a:blip r:embed="rId83"/>
                          <a:srcRect l="76310"/>
                          <a:stretch/>
                        </pic:blipFill>
                        <pic:spPr>
                          <a:xfrm>
                            <a:off x="2559315" y="1985446"/>
                            <a:ext cx="1418528" cy="2808192"/>
                          </a:xfrm>
                          <a:prstGeom prst="rect">
                            <a:avLst/>
                          </a:prstGeom>
                        </pic:spPr>
                      </pic:pic>
                      <pic:pic xmlns:pic="http://schemas.openxmlformats.org/drawingml/2006/picture">
                        <pic:nvPicPr>
                          <pic:cNvPr id="2097" name="Grafik 2097"/>
                          <pic:cNvPicPr>
                            <a:picLocks noChangeAspect="1"/>
                          </pic:cNvPicPr>
                        </pic:nvPicPr>
                        <pic:blipFill rotWithShape="1">
                          <a:blip r:embed="rId84"/>
                          <a:srcRect l="78797" b="45394"/>
                          <a:stretch/>
                        </pic:blipFill>
                        <pic:spPr>
                          <a:xfrm>
                            <a:off x="9063066" y="668329"/>
                            <a:ext cx="2320956" cy="2459865"/>
                          </a:xfrm>
                          <a:prstGeom prst="rect">
                            <a:avLst/>
                          </a:prstGeom>
                        </pic:spPr>
                      </pic:pic>
                      <pic:pic xmlns:pic="http://schemas.openxmlformats.org/drawingml/2006/picture">
                        <pic:nvPicPr>
                          <pic:cNvPr id="2098" name="Grafik 2098"/>
                          <pic:cNvPicPr>
                            <a:picLocks noChangeAspect="1"/>
                          </pic:cNvPicPr>
                        </pic:nvPicPr>
                        <pic:blipFill>
                          <a:blip r:embed="rId85"/>
                          <a:stretch>
                            <a:fillRect/>
                          </a:stretch>
                        </pic:blipFill>
                        <pic:spPr>
                          <a:xfrm>
                            <a:off x="5278834" y="3633959"/>
                            <a:ext cx="6824303" cy="2783245"/>
                          </a:xfrm>
                          <a:prstGeom prst="rect">
                            <a:avLst/>
                          </a:prstGeom>
                        </pic:spPr>
                      </pic:pic>
                      <wps:wsp>
                        <wps:cNvPr id="2099" name="Textfeld 12"/>
                        <wps:cNvSpPr txBox="1"/>
                        <wps:spPr>
                          <a:xfrm>
                            <a:off x="3511912" y="5846190"/>
                            <a:ext cx="4157661" cy="321508"/>
                          </a:xfrm>
                          <a:prstGeom prst="rect">
                            <a:avLst/>
                          </a:prstGeom>
                          <a:noFill/>
                        </wps:spPr>
                        <wps:txbx>
                          <w:txbxContent>
                            <w:p w:rsidR="00EC790E" w:rsidRPr="007D5E76" w:rsidRDefault="00EC790E" w:rsidP="00D14B62">
                              <w:pPr>
                                <w:pStyle w:val="StandardWeb"/>
                                <w:rPr>
                                  <w:sz w:val="28"/>
                                  <w:szCs w:val="28"/>
                                </w:rPr>
                              </w:pPr>
                              <w:r w:rsidRPr="007D5E76">
                                <w:rPr>
                                  <w:rFonts w:cstheme="minorBidi"/>
                                  <w:color w:val="E36C0A" w:themeColor="accent6" w:themeShade="BF"/>
                                  <w:kern w:val="24"/>
                                  <w:sz w:val="28"/>
                                  <w:szCs w:val="28"/>
                                </w:rPr>
                                <w:t xml:space="preserve">Den Befehl </w:t>
                              </w:r>
                              <w:proofErr w:type="spellStart"/>
                              <w:r w:rsidRPr="007D5E76">
                                <w:rPr>
                                  <w:rFonts w:cstheme="minorBidi"/>
                                  <w:color w:val="E36C0A" w:themeColor="accent6" w:themeShade="BF"/>
                                  <w:kern w:val="24"/>
                                  <w:sz w:val="28"/>
                                  <w:szCs w:val="28"/>
                                </w:rPr>
                                <w:t>sqrt</w:t>
                              </w:r>
                              <w:proofErr w:type="spellEnd"/>
                              <w:r w:rsidRPr="007D5E76">
                                <w:rPr>
                                  <w:rFonts w:cstheme="minorBidi"/>
                                  <w:color w:val="E36C0A" w:themeColor="accent6" w:themeShade="BF"/>
                                  <w:kern w:val="24"/>
                                  <w:sz w:val="28"/>
                                  <w:szCs w:val="28"/>
                                </w:rPr>
                                <w:t>( …) sollte man sich merken</w:t>
                              </w:r>
                            </w:p>
                          </w:txbxContent>
                        </wps:txbx>
                        <wps:bodyPr wrap="square" rtlCol="0">
                          <a:noAutofit/>
                        </wps:bodyPr>
                      </wps:wsp>
                      <wps:wsp>
                        <wps:cNvPr id="2100" name="Pfeil nach rechts 2100"/>
                        <wps:cNvSpPr/>
                        <wps:spPr>
                          <a:xfrm>
                            <a:off x="1126515" y="3533655"/>
                            <a:ext cx="225911" cy="129281"/>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01" name="Pfeil nach rechts 2101"/>
                        <wps:cNvSpPr/>
                        <wps:spPr>
                          <a:xfrm rot="16200000">
                            <a:off x="4622929" y="3118713"/>
                            <a:ext cx="225911" cy="129281"/>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02" name="Pfeil nach rechts 2102"/>
                        <wps:cNvSpPr/>
                        <wps:spPr>
                          <a:xfrm>
                            <a:off x="9993556" y="0"/>
                            <a:ext cx="225911" cy="129281"/>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47A58AA5" id="Gruppieren 10" o:spid="_x0000_s1042" style="position:absolute;left:0;text-align:left;margin-left:-18.45pt;margin-top:44.9pt;width:762.4pt;height:404.2pt;z-index:251601408;mso-position-horizontal-relative:text;mso-position-vertical-relative:text;mso-height-relative:margin" coordsize="121031,64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3+wwiwwAALk8AAAOAAAAZHJzL2Uyb0RvYy54bWzsW9uO3LgRfQ+QfxD6&#10;McDs8E5qYHvhvdgIsEiM3Q2SPGrU6mlh1VJH0njG+focXtRNyWMP5dgLrO2H9baGKhareFisOqSe&#10;fHt/aLLXVT/UXft0Q78hm6xqy25btzdPN//49cWF2WTDWLTbouna6unmTTVsvn325z89uTteVazb&#10;d8226jN00g5Xd8enm/04Hq8uL4dyXx2K4ZvuWLVo3HX9oRjx2N9cbvviDr0fmktGiLq86/rtse/K&#10;ahjw1x984+aZ63+3q8rx77vdUI1Z83SDsY3u3979e23/vXz2pLi66Yvjvi7DMIoPGMWhqFsoPXX1&#10;QzEW2W1fv9XVoS77buh24zdld7jsdru6rJwNsIaShTUv++726Gy5ubq7OZ7cBNcu/PTB3ZZ/e/2q&#10;z+rt0w0jOd1kbXHALL3sb4/HuuqrNqPOR3fHmyu8+rI//nJ81cNp9g83/smafb/rD/b/MCi7d959&#10;c/JudT9mJf6YK8OEwSSUaJOUc8ql93+5xyS9JVfufwySlFGCt7UXVYJqRoQVvZw0X87Gc3cEmIaz&#10;v4b/z1+/7Itj5aZhsE44+4tN/nrRV/UeILc4zeBIZgdnR4HXTw4brgb47gFvCZlTLTcZ3KIErPNO&#10;mdxGidZGqclvueBE6JnxxVV5O4wvq85NQfH6p2H0sN7ilwPlNsxr2bXtUI/Vv9Db7tAA6X+5zITQ&#10;gmZ3mOmgKAgvZP4dy7CcGqpUts/keUBA/1uKAKmTIspyQ1iCpliIcyPz3DyuCZNx1kR5bnKZoCqW&#10;4pILI8XjqnikihHOCScJqmIpThXTNEGViFVxkgutElTFUsmqgMCTA5kgkqo8QVUsJRQnhOjHHagi&#10;VVRpKhlPUBVLCa6FYQkARNA4WUUpIhBLgUUsJYTIWQossNWdVRHKsFATrIqlJKU5JfJxB+axKkBQ&#10;5SkIjKWkznNp8sdVYQM4m8W0kIKmRIuZmDQGgS1F2WzpK6x9kYJ3GotJkmsjSIJl8eLHpkKoTpkw&#10;GotxoYhIwSGNl7/QlAmepCwWo5IKpRJiIY0DgNRKEmkSoDgTo1QidNAEN8YhQAljiE4K8rFYumVx&#10;EFB288l1imWxGAKbFCzFsjgMaJhlVJJlsRhDcFNJyuJAYFguFSLp47syjcUQ4DDVKessDgVGIp+S&#10;KRGYxmJUCc754/hgcQDJEbTh/gTDZmLCiISoyOIwQIkyOucpEzaXoxShIMGsOAwgd5LISlMWGYvl&#10;tMy1TNjF2CwMEKU1dtoUJ8ZynGrORcL2zOLwAT8ma4vluCQWxAmOnAWCFbMWy3Hs0ZwlJFRsFglW&#10;aIvlHtSGYuRmyriL/ZSEl/dtyMLxKytsWUxcpXjsBlvyxCk5CoDpEdm2r28gZVP4R4QB/FjYlRAY&#10;T5owABkLu+IlWRgAi4X5qmEDL7HwVNOlDRvTHwu7WjJ52JjNWFitGjbieyw8VWNpw0a8joXNKs2I&#10;v7FwvkrYpmSxtC/tk11mk6yZ+DqU2bRpJr4OZzZ/momvQ5pNbWbi67BGF2DD86rluYAbXYc3ugAc&#10;nldpX0AOKcMq8QXokASsEbf7eOx5PK8SX6AOe/Uq8QXqsPuuEl+gDvvwKvEF6rCxrhJfoI6tQ53d&#10;6maen6HOr/uwN/UgSi1F2jiKdNxkoEj7TQaK9NqOuLg6FqPd0qaf2R3I3okvyvbg8wINZF84dK+r&#10;Xzv36mi3OEcwuaEE2ig44fxeeXtdl99V/42lLngOHs0awCmIXpCTfiCuywvJtM1SbCsznPkVgWG6&#10;Vk80+VZPH01un+l5SCtH2c78egEZZLR2YJ86Noyh0vYd26RZuZU0tVLPOoVmxyUl66VCapjpZUWu&#10;lQjcdLDIcHNqZkxokKGROwIJ5aU9tZSsmTGmc0svPuxpq0xIvwz89AXS1g8MJIflpD5MMwcFlvvo&#10;wgXKK+VW1+ROBjZE5H4JCIFBmpm3A0XlNAfiaYXN6Ex4/AjAh2CpRO6kRqP2Dc2CYBAz8AXGymv2&#10;PFSyZhTwyKY9rsEACJAOM80sZ8iaQ9dMMjKzORBYvtnTUuma4WApQ9cSlQDQFttMiNEBBsLk1up5&#10;s+OznObAUq3QTKURflGBYhVgFeKuc4op8CiQ4AJB9sat1LNbXrHnrNIVO+LObyAyB+GK04fIZMY5&#10;gO/nQhFCUXDPmj3X5TV7AitZMwehwcLOB/5FL8IX0E6J8atGSgK8zTRzT3x5zZ7NStdsZxGG2OUs&#10;VM4NmS0qBFVwjH45g+PVoCZimwML5qQDtZWsGXDOaQAYmBLO+LxrAe4quIQaxHYkhNFkBErMaQ5s&#10;ULpmEH44WvKylIN6dfvsFEjAIcLoqdmxWrHmwI8F6VOz3R8f3S4UUcQC1no7EGZx1wouMVhIrlmA&#10;e57vYoEs882e20u2Gb5UU6QAciURs7gMthWT77GN1ZcTBJXI24E585o9HbZCMw5/VOjaWNJ0FjyV&#10;NlDsAcgY18rMYBBoNKc5cGPJmjWXCnyflwUtIeeBxMAHWkw2g56a76GBU/M2e6IsWTN4aCm079pI&#10;DhtjbxoQpSa0coWzypmvA70WfG05s3S1BmkO9xvRBRaUmsVkbLwuTDt0cU1mWgPR5rRa9ixZJ8WM&#10;5hynkLbbCwSqWbc4neCYU58uXGA3W24TnnQLTrZM2grFBqwsDnatYmvrfL+3FBs4Ja+ZiZwjikWI&#10;nhg4J+1ptRWaNfIQ6eMxZdiTfY0zBRBLJebWv25kGvuXP4GN2h1F5toDy7ZCuUIcCHs+Ij8B0OaG&#10;AejylJMiN1wa7vk5r9yTbmuU6xyJQRDGgnrbckui+nbPsS0G50jWZftbwbNp49x+4mYfEPMvQt5W&#10;HO6E/1R6uE7PB91t96JuGgeBprUFCQ7pAA9bdwxdU29tq3vob66/b/rsdYEC58ULnFBOmJy9NhZ1&#10;82O7zcY3R9yAGMaqaMZ9cGQDDg5XDKYTfPdrfNNUtvum/bna4QYFCh3mldu7K9VJY1GWVTtS37Qv&#10;tpUfCJB8Hsck4ex1HdqedzDg1HfoYHrTdzL1DSfAOeF9K1q5qy8n4eCV9wmfJJzmrh1Pwoe67fqH&#10;LGtgVdDs35+c5F1jvXTdbd/gvkQ/Nt93/gZO0Zb7DtVlOfZO2L6FuxrPnhzr8gr/hUsu+PXWpY3H&#10;LwNBarztq03o5JDUx6Hof7s9XuA+DpBWX9dNPb5xd4tgsx1U+/pVXdqLG/Zhdv8DadR0X6bY1b/Z&#10;mx8uJk0vejFAuS5/6srfhqztvsc1kZvq+XBEwY2Uwblg/vqlfZzpvG7q4wRm+ztYBycubgE94CB/&#10;w+iHrrw9AIX+ylRfNTC0a4d9fRxQ6l9Vh+sKN4D6v27DVj2MfTWWWH4TqEp7owQQOzW4UZ4HZsf8&#10;jtstPmBTFHB02jVPV1sQy6SNfPZGEJXaUJ8HQ9F0oejY+wWf2R8YItzmoDjdcsGr0ysY4HkY7ice&#10;/5C4wha4xJVLaK15FoB/PFyFVP8En4+AK9RIVIQincqcSxQAbjOY0IULdbjhgK3LowvZNzhkD+Mv&#10;Gl1Yb0t0uRTvE6Er67vxn/W4d7fobMizUeUTh7GQGQ59+bMlNkFjMiMnEieA0CLBmpwUxEB+INsO&#10;TAJFJPMsNjbacEURFBJu7qAQdGAjihoysa1fNNiQUy/B5vzyGYEtcA0T2JDmaAXK2gejDwEbaLoc&#10;BJJLjmmO0nMqsCewIe4ZVxFYsDFDDPU3Tr/0fRPMwBJsrpT6jMAWivEYbCjAYDhiHGj6fAKjT+BW&#10;xbicoPhUvgjGLTPOAtkwoQ4HI2CR0O5Qh0vLRk2swhcd4hD0l6hzmcgnQt3vsH0GPu9jZms4rzMm&#10;MFkgOTjy/nm2Zj8OwEXqgC4N+J04q4+HrlBsnj6k+FQfBoDx9ZD4FYtnVzXbzJPdVn/4JCAb77/r&#10;wBm4isv+/R3lE3enLZ6AwSmKojh/nKW5AoWTAhHqliVOQqU/MvrQvaC4OvEqC8ZjvL++d1+K+NsL&#10;dsyhvL/D9zOgTP5zW9ja+1zsW6i23fPbsdvVroA8ywSqwFX+9q+f/nMNd3zqZ+XVrqobzFC5z1BQ&#10;7schA+/o3GqHkvTNBqVMybBH47sBrnDwMZsWxvBVR5gVnEczz4K/Z1bqm/34vO+7u3fXtx9CbC0m&#10;cfhKW31c2ur3Ai+g9B7wnqLIu8Fr6zCEGxzBOebRrs3wtZZQOHPGbm/ZbY6DMu3r5Ki4+YplS+9+&#10;9hTs74Vl7GbvwbLjipIDcZ6D+glHN4ud8WsIdqcSnz1s3cef+D7WMdThW177AW787PKN8xfHz/4H&#10;AAD//wMAUEsDBBQABgAIAAAAIQAvwVIY4AAAAAsBAAAPAAAAZHJzL2Rvd25yZXYueG1sTI9NT8JA&#10;EIbvJv6HzZh4g21BsdRuCSHqiZgIJsbb0B3ahu5u013a8u8dvOhx3nnyfmSr0TSip87XziqIpxEI&#10;soXTtS0VfO5fJwkIH9BqbJwlBRfysMpvbzJMtRvsB/W7UAo2sT5FBVUIbSqlLyoy6KeuJcu/o+sM&#10;Bj67UuoOBzY3jZxF0UIarC0nVNjSpqLitDsbBW8DDut5/NJvT8fN5Xv/+P61jUmp+7tx/Qwi0Bj+&#10;YLjW5+qQc6eDO1vtRaNgMl8sGVWQLHnCFXhInlg5/CozkHkm/2/IfwAAAP//AwBQSwMECgAAAAAA&#10;AAAhAJ9a/pWMlwEAjJcBABQAAABkcnMvbWVkaWEvaW1hZ2U2LnBuZ4lQTkcNChoKAAAADUlIRFIA&#10;AAT7AAACCAgGAAABbzXbLAAAAAFzUkdCAK7OHOkAAAAEZ0FNQQAAsY8L/GEFAAAACXBIWXMAAA7D&#10;AAAOwwHHb6hkAAD/pUlEQVR4XuydB5wTRRvG1wJWVOzdz4agAipIL9IE6b0IiIIIghTFCoiKFaTa&#10;sCOIiAVQOihSFKR3EATpSJXeRPT99pmZN5nsbXK5u9xdcvf+f7/npu5kk+zNPpndnXH+/vtvOn78&#10;eIiQ58eJEyeS1BWJ0iLnl19+MYdX2vn8889p0KBBKh7uIEa+4zgmpRk3bpyJhRKuDb/6eDN+hGvD&#10;+0GIIgv4dUD4fE+ePBlIow6DMs7/559/TK7m33//VfnOrFmzTFbawYHFBxd/8W3atFEhw/nVqlVT&#10;IeADqmXLlipkwh08Y8eONTH9mgBvhrEPcG7D3jfAH4woeYHcuXOrz++WW26h//77T+W1b9+eOnfu&#10;TD169AgcbF7sNrwgP3AATps2jaZMmaLiyWF/kcyNnjz7i7exd4bLJkyYoEJvXW7j4MGDKmTsA5Dx&#10;axfYB7Gdzx+MKDoB9HRe8Pmid7Pr2YTLB8iP2Sm4cJiDx4vfzvAB6CVcG3IKzljhwMM/L3T99deb&#10;T1D3gG3btqUWLVqE1GcuuOACFXIet8EdAfIdnLPRo9hCXtGiQ92K7S09p3YEX75dl1+U8xFCyPvx&#10;xx9D6i5cuFDlc3r8+PHq4EPe/v37Q+pyG97XQz27DRby0D6/PvLw+n5tIE+UMuEfGfIrCydgb8Nt&#10;2HnOvn37CNq7dy8dPXpUlMW0ZcsW33x0JuhoMlsOjkI+hwtZj82bN5tYKOiFGByMnMZBwQcn/1JN&#10;T6lxwJpPTVaJAJP6q4DP14N+PUQ7hjyr8oTEwj4AH310ZeB7RqdTtmxZFbf5bNFxOt94NGAfLOkh&#10;1QPyCzFr32lvYkEmm1BILLwH4NSpU1UcHc+xY8dUHD0dejw/7IMlPaR6QH4hIesR7hSMAw7ffWYr&#10;8gG47EUV8M9mIfHg79cLDkB853wgIs6hV+HyYyF1CmZ5YQ8oB2DWAwcVrmjMnj3b5ESPfcykVaoH&#10;ZAnZB/R8L730korjQGBurfMCPfzm4kCnc1vdF6n5K3Pon6Wf09+Lh6g870GUFokHzKZwp2MfDJzH&#10;+X51Yi0HYz59WxRTiQAyDJPlYe8XjQdMT6lLcQAJxm8YZpIJhawBDraKFStS8+bNVRodUUrAceM9&#10;mFIjOQVnU3AAPfTQQ9StWzeTo8EZr1XvRQEPyGfBRwesINrwvY6Xv0qVeQ+m1Cj8Afid/s/AC/Yo&#10;ENwZpt96k57Y3A3PVHl2uRDf8PfO4PvnPAxM+4F8vhcwpj0ghISQffj5559pxowZmS5nzpx/CJo2&#10;LfSmTyFrwx0P4N4IPtCOo9z+kZIechYsIFq0iNRBKGQfcFC1a9eOunbtqtL8I8S5pqKyUjlcbRkc&#10;HPnwO3hiIWfxYpzbiebP1+d2IXvAvR/uA4W3S+5XsN/BEws56P1wxM+b5288hawJDkBbfEB481n2&#10;QRNLqVMwJKfg7AUfWPav2fQ80MLJ7QEXuR5wkXsAzqHvvvuORo0aJcriGj16tDrwNm3aRPXq1TOH&#10;ZDjWmjApfgdUSiUDd9kU9HalS5emBg0amJwgLV6bp2zZQyUuclN7Vd46V8j7e3w/lQb245iplRyA&#10;2RQ+BWNgmQ8Gzgsnnt0glkMzcgAKmYocgEKmIgegEMKwFdrr8S15gAemVfyae3Xopm+t97IKT47v&#10;o/Jub/AqnWbqRYscgHHEoUOHTCz9wDXg5FAHYJr4y4TJIwdgNiQjDvRokQMwTtm5c2dIT9S6FIZE&#10;iFoWv4Bow2gVv/P+3qqO97T3wOuLTMwf/PI9cuSISYXS+KU5Ia/78QL3l2qae8TwyAGYTcEQSDwg&#10;B2A2BJMT/fTTTzRp0iSaOHFiQEiHk10vlpIDME4ZMGCAiQXBqfD+O88MOSU2LphTpTkvmtMlBpHj&#10;BTkA45Dhw4ebmMY+uGrerOMLTPo6Vxve75SqA7BJkyYqtCnR6m1qW/ZSFb/nstNUqNo0wzKbVDoX&#10;NXt1QeC1ToztrULmsyXRP+CU/N4KWY7kesA6eTPusJADME5B7xJNbwaircfgAMQsWV5vx34Pc4Vz&#10;PCX64YcfAnG73UiSAzAOwQGFsbplbwZXDWhW6GxqVCCH8nxglSvHucnV5ak6AOMFOQCzIXwAFixY&#10;kEqUKKHi4N3WpVT4+fJgr+o4t6gQdK58bYoP9uSQAzBOadSoET3jfuHRkO494PLPTST2yAEYp+AA&#10;tA8sHf+LHix6nkqvR97p+enhvivS/wBMR+QAzIbwAYgZ9Fu1aqXigA9kxwnteZ1baptY7JEDMA7B&#10;gWDfMGD3cGUvTftXZveAFSpUMLHMQQ7AOAUHHaSfyEBaDwrzTQmY+dk5u5CK57QO0GjAAcjDMJMn&#10;Tw4Mm9hpFufbQyexlByA2RDxgEKmwgdg5cqV1fJmDJ/qW765TMWHPnGfSoONrpD338TgU3GgzYDf&#10;VH67cno8sk2ZS1S+vmSX/OElB2CcgvsB1w/qaFLBL/PRey5TofqCz7pL5Z8dxRdtwwfgbbfdRvnz&#10;51fxaGle+BwTiw1yAGZD5BQsZCqRDkDcAX3HGcHDwrmpRqD3HbL038Cp1Xt6dZzLdN7vX5uc6JAD&#10;MO7ZSfWf/0VNFE97fzJ5GnzhHStdTUVy4WvUy26NWm8upd1YXaX9kB5QyFTkABTCMnv232q2MszX&#10;CHGcQ0yjhzjCuXNPqpDzvWU8+62tb75ZH/EAfLjkhSam8d5ail737zG9TErjnHmniaUcOQDjDBxA&#10;7K+wzuDBg0TbtxO9+bWel6VvvymEecIxqegld7Shc926zcvlceutp34j/6N3xxGdf011t42zaeVK&#10;3Z6t777bIj2gEB4cJL//TrR0KRFmr0X8jz+I/vyTaM8eXefNPpNo2zadt3cv0Y4dOr5zJ9GuXTrc&#10;skVv7z0AR4/eLAegkLngALTFM1Vhql6eci1WyzAkJzkAsyE46HCA8eLVTMfK/1PhB78eUKd2sGfE&#10;S7T1s+dUPH/9nsoe+B1IqZUcgAlEoWZ91I0H33YPzmpq370MEE/u5gTu+cBi9zxtpyOBAxD4HUip&#10;lRyACcT9L88zsbTBB5zfARFOqJ8ep2U5ALMhfABC9uI0EOfbeekpOQDjFNyM8O9SvUA0c1v9V9Qp&#10;9uuudUyOxj4F40Tqnazovdmhq2DxQQZatGgRmHqXaXa3vu3f74CJteQATCAwIWQs4AOQF6fBgcDg&#10;YNaTk+t63gMm1pIDMBvCByAE7APCLrPz00uOX2Y4/OqKRKlV1L2f4zxmYqHwfxD4/vvvTYxo3Lhx&#10;JhaE69p+BdhtJEe4ungzXvz2AXg/BFFk8frAfj2i9wcMWLtWL2zjzbdBXqoPPj6A7IPBPqh+/PFH&#10;E9O0d8u8JpfhNooUKaJCm2gPVL83OHbsWBPT7UyfPl3F7Q9FlLzw2bH488PqSu3bt6eXXnpJzQWD&#10;PAzPPPusXlkTde02vCBPtbZx40a1YLAf/IL2wcd5gA+GfaP1VLG3mzLvyPrbbn5yB5/dLuPNS8vB&#10;x9gfiih5cc8H8Dmit9uzZ4862HDJjuvhu+HP+ZtvvlEhl3lBXtJvOwzJnnZxpdvlVvPikU67XsLl&#10;+5HcwWcfZHLajY2uvPJK9bnyZ4u8VatWqfWF27RpE7K6Encwu3btUvU5n7dnqTycHtFDsLBIIcDB&#10;5jjtjfSBt3///pC6+HLRCEKI81AP+XZdCHl44orrTZgwQfWQ3Ia3rrcN1EGed5/RJte120FeuH0W&#10;RS/8w6OXQ+hX7ifuJLx5dhvOvn37CML8wKLsIcyEjx4KB1RmysEfHIVC9oJ7JmB//3xgAO6h0ksh&#10;nk+dj/PWUQ8XP/rWGpPr5l9dycSEROWJJ9bQ/PkLTCrIihUrVC9Y97bT3e8fE1rikDigypDvd9DE&#10;Surg4yNdyLrg4LvhhhtNSi9E07p1axXHgeCH92CJtdTBN2bMGPViXhynnIkJWQ02/5mpsAef7n6J&#10;pqm/QlaDex++QoGDgfMySoFru0mZq/7yuIyQteDvfMSIESpe7/YcFHoTVhBMbM7E8iB1uAsUsh+j&#10;R48OXKGofrOj7gts/govPKhvu3rg1bkhnQ+PjsRCqtVwl72ErAt3Ot4DwpvPcb+6aVXI+VSdYmWo&#10;JVvAB1m0B1e6H3xC9uL++++nmjVrqgMrOby+3+9gSqlUiyNHjlQNCtmLv/76S90cAB9XP79ePclx&#10;Tlfh8XF9VdjlQyzmQGoCS8c5K3AQxsL7OTjw/I5875HOaXVqRnxDH5UGgTyXte+VVaEQ39i3SeFA&#10;wMHExwHK5r/+oIozyONnP7w3kKZW8ms3mzJz5kx1D2dmyuFptoTsBXoewNdvuRPiOHpClHFeesjB&#10;hOaY4UjIXuA02qVLF6pevbo6EBjYp1Nd4TneTzpVMbmx+YHhlYNpuHbvNq8gZBvQs91zzz305Zdf&#10;qgMhEul1d4uD+d82YqEGIVvBp1n7tGrn2bIPmFjK4YkFhewFvnz+hcsHQ3oeaH5y8MwGhMffRo0a&#10;JcoGwvppoE4dPf8LDoRqN/kPrRFtMWFSvAdTShX6ikK2on79+upHB3q8WnlPMblE/7oKHnz6rmZw&#10;+m11qfxVZxKt/FKl/Q6olEgOvmwKvnzc0cJXKtjfRRKDuH0QpVZy8AmZhhx8QqYhB58QwlZX8Htl&#10;LtEe8JOF+nQb9ID6J8gpt9ZTK1ieHB+8xs9LqGrXSFTtyR9U6AfqycEXR2zdiq8+fYHHixfk4IsT&#10;tmM5omyGHHxxwmasiRWGTzpUpKZ3nUW3n+ZQqxK5Vd6DvZa4p648IadDJtK6aXwrFX7p2jQumJNa&#10;91tJedz29o14QeVhadT0uosdwzxy8MUJkQ6+WGLfx5fZyMEXJ2T0wTd58mR1pYM1adKkiLLrxkpy&#10;8MUJfgffxaU7qPC2U/Wd4tD9d54ZiDvOdTFbLCYzkIMvTrAPPvZxTr4mKgR8wNW82ZSpdG6q222m&#10;SjOdBs83seQpU6aMutYLuP02ZS6hduUuJzoyS+XjCQ7kqzwL5NHab3SoOEF/un8d5xYrLzyok3wt&#10;IUPIqNNuehL5rsCkyMEXJ0Q6+ML1JI5ziYmlnHCeD/m21/OTXZ+F7aZMmRIoj0Zy8MUJ9sG3A3f4&#10;WjiXBp8IbHLHGSaGg+9q3wPTcYJ3qMQzcvDFCZl12i1evLiJBTnLOqBzmDj2Th/o/1DoOgOpQzxf&#10;HOF/8P2h/jq5kq5PAhznbBNLT4L388UaOfjihGg9X8viF5gY8m+mU1C2KbjyE3Cc4Kk5npGDL07I&#10;jNMulol48cUXTUqDA/3A1y+p+McLjrvpm+gm6+CPJXLwxQl+PzjuvSby1+P3YyMl8CpBmYUcfHGC&#10;X8/HB9ddZwW/prZlL1XhsBVu+am3qTqY0s7Gcc4xsfBgaISHVTDswcMlPHTC4jJ7iCRWkoMvTsiM&#10;025mIwdfnJAZB9/8+fPV02ugUYEcKgSfLjrhe0p3nOupQ8WriLbrRy8Zx8nnW3/HEL0CZTjk4IsT&#10;/A++Xerv512qun+PkXNTDXqswpUqDzg5C+rIpP46dOk4aL17IOQyqcgUKFCA8ufPb1Kp46gJU4Mc&#10;fHGCnHaFTCOzD76edfOpEKfPj9qXV/EiLfq76f+pOFB3Nl9bWdXhO6oZ5A1qU8akiJ4fGZzTOxxy&#10;8MUJfgfftZWfMbEgHz9WQYWbXDnODeYpsyMq78w776fnhu5UB0L9205VefGMHHxxQryedr0/JLzp&#10;tCAHX5ywZcsW+v77rTRv3r9q1rC5c0+qEJo//z8VogxCGuUQ4nY+bwvxrLOsn3+O9PPgpHtgnUZF&#10;z3Po+PdvmDxzsJlft6s4HSPk4IsT8MzuxIm73B5Qf8HLlxPdXfsdOnaMaOdOTMKt6x0+rKcwvqIw&#10;VoB3qELeK+nlh2sRHkbrP4po4HdE5155nyrjg5eFgzOekIMvTkDPh4MP0xRvcg0dDpbVq3FQEq1x&#10;vfuffxIdMDeYYDZZ5O/ZQ7RrFy7H4blfHeJARXz9+tADD0LvGE/IwRcnROv5YnXawyxRPPsU4pj6&#10;Fs/ycl6sZqKKJDn44oTM+MGxcuVKNS8zDrS+LYqpvE/mH6Hb671Ep7sHOQ70fd+8ovIxYwsf+H4H&#10;UmokB1+c4HfweXs5rIcXyDuon1rDkAtWBwrFNYqGocv+c7dJeqMBDriKFSuqOA6EaInl5OBy8MUJ&#10;Gd3zpfS0ilWHYn0qloMvTsiMg8+7yAvisT7AIkkOvjghmoMPp1zvqRiXu/ghn3BcWLK9iQXBl9+o&#10;UaNAvOI1um27fftASQ/JwRcnZHTPhy9/w4YNgXjVG62Db42+w9k+UNJDcvDFCZlx8AG/025GnXqd&#10;33//Xe1Ecnjnc4tE0aJDTSx5Dhw4oN4swmhA3YUYiY0CvEHUjwasRRJt3fTeZygaUrrP3LZIlEjC&#10;Mc79T7TL7WIbr7x1nFmz9IREscRxHjOx6MCOeWELYntggLp4/gQc/uUXFTJrcCnK5cCMGSrkN804&#10;TugaxjZjx4713Y9wpLQu2vfifW+Avxgvbdq0MbEg4fYZ7eJGZS/2Fy8SxVLMZZddZmJBMC2kXZfX&#10;DWfmzp1L+/btU3G7HgQKFy5My5YtU/G2bdvSunXrVNxbl+vbfYdXgOvGpPMrWzZ0gftInR/vgE1K&#10;O5Jp06aZlH97NF/PVMdnCS9+24wbNy7F+2FjtzmvKp68CIK6fp2fH/aXaOO3z36d30MPPaTq+tXn&#10;tkWiWIu5+eabTSwIH4u8HsIzz4TeKv2LZWLsNrn+1KmhcwRxezj27foQCPeL7BhuFHPhuvHp/Lbo&#10;JQ/9/oFRF08zg6c95XzWucPz4UTDhAkTku5HBFJaN6M6P4C6fvW5bZEo1or0/8DHIndmPXr0UKEX&#10;tOFtl3/u9uzZk8444wzauXMnXX311ZQ7d/BhIrt+NHBd59dffzVZkUnJdPpnn93bxJKH7yeLFtT9&#10;8ccfTSoyKflAcHaJdj/iZZ/RZrT7Ee1YiUiUGkU6Dr0/e8NdP+DVUCOJO9Bt27ZRp06dVNyvPBz2&#10;/4GDncYGtpDnJ9wUEQ3cOYjiT/aBIkpspeR7teuKtBy/D0oQhMQADigl2OYGZgZOCHH7/5/L7Txb&#10;kcoSScr5gXJtvw17gcBLk55zadunT6k4/57v86OeYtNvrEkQhPTBvj8PFx6rVLmPWrdeQA0bzqR3&#10;333PlARB58dgvB8dYOnSpVWay+67Ien/sN//daJ3goHOr0onPSCPTAZT8ONNQyVyO3R09Gsq/7oq&#10;zwY+DA5fm7CZnMvuof4t/KfzFwQh9tidX7Vq1ej++5tS586/UYcO+rYvb6fFHVypUqVUCLjz476g&#10;Rh69zQe/6qumaONMtLN2pEozaMvboSSS1M9evAn7ISdBEBIDu/MrWLAgFS9egh55ZAE1afILvfPO&#10;u6YkCP7HIfuiA/737U6B60SSXT9RFXB+DDJDCb2RWBCE+AFzn6UEGB1vR5ZdpZwfJ7hH9HLe7TVN&#10;THOLa4FtO813CnottiAI6Q87N/sf20+oZ/9UZfdXvXp1FSKPfxYzqIPtWF7HiOsENt76eF1+vXiT&#10;cn62kBkNesFOQRASCfyPo1MC9erVo7p166o48vh/v2nh0LVeeIFxmBvb4HR6T88L4Dhn0RMf/EFO&#10;zvx0PpdvnaBDF2473hS41YU7PkgQhKwJ/s9tt2bf9Mv9QCyBE7Tbjyc5ePP3XOHQsYWD1c4iMznk&#10;VhdBSEzws1bG/bRU52djd35yq4sgZC3wT88/e21sB4jOEWnU5bxI4s6E49y5euvFm9SYHz4MvFns&#10;NDIFQcia4H8cNGnSRE0S8NxzzwWmS+OyBgXOUKFz3b0Bc/Pgk3o6OKTXf9glifkBjnOdSmtdTMcX&#10;fWbyHWpY8EwVgnjpGKO41SUUfnOg2bkONbgScT1RJ5fZAm/PmEEdf3Jtpk+ZHVbqOiJQNqPb9VTt&#10;Al0GuJ4gCKmHOzhc6Fi1ahW1bt2aGjZsqPLQF2CMrtQlof93p16aj6o+Pj6QPvJ978D/I8LXxq0P&#10;xFk2SFe/OZgXN50f/mBn7B2KhP3mOMR8L3bewAf0+tbfP5yL6Iie1Rn5720Jbs/1pzx5kwqdSm8F&#10;8/8cGygHdlwQhNTD/+voBG1F2yGhHv9KjHabeJX0KoKQjbA7LYSJ3oGlRY53MWEspS4IQtaEOzzw&#10;6aefUu3atVUcnSJ3CiDcry07//laeU1MY7eRCHIWLdIrrv/1l16VPd5WUhcEIXag4+OJidu1a0cd&#10;O3ZUs7sAdAjgzeZFVCeHhf3cLiHQ4ZW4yKHcbpzTH7TXyz3beDuYeJazeDHRnj16x9EBzp8f/YzN&#10;giAkFuz8/G5xY3EdODkW7gjxyi5HfbuNRJD62btkCdHy5URYXVF+9gpC1sXurLK7HPzMtTVz5hHz&#10;MQmCkNXgf3wvyIMb8iuzO0vE+WovxOCnNNdJTl4HllmSq72CkI2wOywGY38AHRNofKd+ssumZa+F&#10;9PG8wyrfcU6lwY/z8qyh7empDvQ4oePcSMfG9qHHKl2rMzcFVzDEz2a/DikjJZ2fIGQj0MFxB1i0&#10;aFGaYRb4587Ir3NMC82LnG9iocSDA5TOTxCyERnZ6eC14qGTCyfp/ARByJZI5ycIQhJ4zO+VcRtV&#10;aHOtZzzQxjtWmBwprR9LpPMThAjgKmaiKrVwh9Tu7d/p8+UqqvI4v/A5SbsNLuPQ7jI5DzdNAydP&#10;Lcpb5yVqVCCHLlvzVWC6PKZg4zfood5LKf/pwdelw6HrCd33xGQTSxn169dXoWlVEAQm1oP+mc3K&#10;lSvVBQ0hFOn8BMHDpk2bTCwI3MeOHTvo8OHDJifoaIAdtyl7afh/sXDbxBp2gUeOHAlZgCgcFa+y&#10;3FYYtpswkcmYT18QEgh7LVwv3Cn4jXvddRY6jdNMStO61EXUtuylJuW27WrYCredswuRc+ptKg9t&#10;5kB72yeqdDhS21l6fwYn52zr5tOv02bAb0rFzg92hv9N7KdCm3WuUrtvmQHva+LssSBkEJE6v0QF&#10;t3ZE4/qyE9L5CYIHv85v+PDhqXI3RXLFx78Y7rcTQpHOTxA8RHJ+AwYMMDGi3CX0Y2HM0CfuUx0k&#10;d5K44vnoPZfRYxWuVGmw1ZWqc05hcnIUcFMnqP07a+ksbDOpf5IOFulqT/5gUqknUueX1BEuVX8x&#10;wdW1lZ9RcZv/lunZ2RMd6fwEwUNW/NkbrvMbMWKEiQW59xrdLeB2lDua9KI2ZS6hjpWuppIXmu5i&#10;1xTVqTOrXOlO/xbVgdtjnHx7C7PWla6LtnapPPBRe730hUaPSe5VfzXv/LLfbJN25FYXQQhDdur8&#10;sjPS+QmCh0idH5Z7ZLxO5PMuVU3eMZV2bqqR5Gcv30TjnHUXOTkLBto4G6HrmvzoOIhXR8ulwtQg&#10;nV9SpPMTBA/Zzfn9hSncLS4yHbKe70UzcEZoHcZxLjexpKBjf+Duc00q/pDOTxA8ZIfO79FHHzWx&#10;pJTIHewW3vxhOzm5S1CvydtUZ+Z1u0gf/KanGwteNHGcC33rxhvS+QmCh2g7P+8/95DHq+i8Td+r&#10;NOK4WGBfHMANwcA5PT85p92unnPFDc7qaq/5uexl6DJ9g7LjnKPC1CA/e5MinZ8geMguP3vZ/T34&#10;4IMqZJa92dLEsjbS+QmCh+zQ+ZUqVUqFffr0UaENO1rckwiQdpyrqHnhUOfZ7yd9q4rjXKscbKIh&#10;nZ8geIjU+dlXe/+d0NfENJ90qKie5W1611kqfftpDrUsfgG1KpGbaMNolQce7LWE7ry/t9tp5DEd&#10;i0Onmw4nHO/NPkgXlmxvUilHfvYmRTo/QfCQXX72Znek8xMED9mh8ytRooQK3377bapVK/Qna9Xr&#10;I3cL/LNYgzsXg2441tS4Kf26KOn8BMFDpM4v+I+/2oRBQjuF5HGcS0ws5dumFG/nV6FCBRMjeuON&#10;N0xMU/PmpPvS4o3FKsR+Qg8V41XZsM43ngLWBG7iRr28dYgmD6B7LjPTfK39RocWnd7XD8Dpdm+x&#10;4nofmtxxhgq9qPLln5tU6kjfT1wQEhC/zg//bJjM9NChQyq9pBeukIY+uepcWpaaFTpbxTFFO2hc&#10;MGfIPzCegwWOc5Orq11drtrmf/ZIOM4pJpZy5GdvUqTzEwQPMuanO/vkOL9YWxMLzyQTxiPS+QmC&#10;h0idX6NGjVQ47+X76aJSj6m4Te8pf0bVcdhcFVL/NxNq3p11gBq+MNukUk9qnN/HC47T4MX/6Pcz&#10;ZSB9+UxNU6Ip1fpdKtNmkCqHQmdm0exwBX/Mn0lON3y45IUq7gd++mLxItQJ9zleUqajiaWNlH1L&#10;gpANiKbzA/atJzNN2H/abqLVI+jk+KT3zzFrXOEfu1CzPtTp3muo+AX8s/eAq32oEgCrp2FcLLCK&#10;2lUV6c2md+lECpCfvUmRzk8QPGT3n73oiB3nZrVeR7tyl1P78leofG+H/uhb6MZ1ff1oXvDCB8D9&#10;jLott3xH5B/AmNw1o5HOTxA8bN2qn22YOHEXLVhAtGyZ+49SfYzK+3UJ0eLFRGvXEuWr+AZt26b/&#10;+Ue59dav1/H6nZfRli2kytCPbtyINknloQ62XbmSaNUqXZbnHEfV++OPYP116/T2L3y6j555bztt&#10;cH87rnH7GmjFCqKFC0ntWyTNm/cvjR6tO3JxfkmRzk8QPHg7P3REQLkYtxNc4naAyLujWn/CbFDH&#10;XNPTqMtK2rWLqPdXJ+jIkZP0VpcH9EYu5938tIlppuxEW3nplFMuoXY1C1Hl269V+XM/7EOHD9vL&#10;fRO97fa50FrTd5Vr9hnVK3o1/f67f4dna/78/+i779we10U6v6RI5ycIHrbAornANc2YcZhmzTpO&#10;s2f/Tb/+ekLFf/nlmAqRhubOPUlz5vwTiEPofODg1E8+F/SnyOO6COHMIN4mGvHr8H6E088/H6Wp&#10;U/fTV1/pnps7P6ziJtKSzk8QPGTlMT+EWLBo9uzQK8gnT55UHQLW99UdNm5edjvvM7DIUhDuzFMC&#10;XtPb8cSDpPMTBA/RXO19pjJ+qv6h4tEwqE0ZEwtPuI7Fcc5OVadj4+38mGbNmplY6Nq+dzfrTWcU&#10;aKDiDG7CyeXuR5Hmb+oMF96vw9/1UiFzT5t3aZuJA2/HEw+Szk8QPETT+YV2RuY+FIuSD79DD/dd&#10;QQVz6qudHz8WfJzM9Vkm1Ley/O6GqKPbxO0ujH5mNlBmJkkNh+P4PwoG7M4P//gnTugV0sA///wT&#10;0imgDoQ6EMohO41OEm6RyzjPC+rbbceTpPMTBA9Z+WfvzJkzlWbMmJHtJZ2fIHjw6/zgvOxne4n2&#10;GKeWPFwP62CklGhfIzm8zs8L5yPEuF844tnJpVTS+QmCh0jOL9rOCI9+tXv7d7r7XP2TFctaMl2q&#10;Xm9iRF+s1DOhoM4ZaHv7RF1ggTJMdoqbjiMRaY0Pb+eHn6ygalW9X9ypgYYFz1Sv6Tg5TOjQE9Vu&#10;ckuOqnKQFTpB6fwEwUNW/tnLnR/G6Nq0aUNPP/20inOHwPWSg+snsqTzEwQPWbnzQ0fHFypwgQJC&#10;PDvK4TNBcmKbHC3RtisSiUSZoaic38GDB1XoOMlPJdOnj56SZ+nSpSpMDt6RaFi0aFHUtvzAgQOq&#10;Lu97cqDuQjwwGQXpvc8IoyE1+ywSJZowvghwIQbHvF8dW6jjJ2+9FP3sdZyk85eFY/LkySYWGd4R&#10;P7766isT04wbN069iWix62LQNhKoi/ajIdI+e0nLPidHavZZJEoP2cctfiUi7VfPK3Rs+Okdrj7D&#10;z1sDdIJ+daHksF8nhZ1fOxNLnlh0ft4Oa+zYsSEfMujVK/TOchtv3UigbkZ2fnwVzfsew+3zzTff&#10;bGJBUBefiRe/jp73WSSKtfiY3bt3Lw0cOFDFbVDurWvDa4h4ryDzTdP28cxxv6vN7BD5/8or9BXo&#10;mLl+0v+SCMSq8xs/fryJpawjwT86v8FC7psBeFNMII5pNlzsD9qu5wfqcufHdcNtg7rc9gbMNeQS&#10;rm6kzs8OGb+6YPr06SYWBHW9nR/aY9nw5ywSxVq4ePDss8/S6aefTmeddVbIMThnzhx1/OFY5f9d&#10;dJDt27enxx57TG33yiuvUMeOekjNbhecfbZeE8WGL0jZdaFw/zs2dqfp/x8bBrvz27RJr9OERZz9&#10;xtXszu/iiy82saRjgbwj0YCOhD/Aezz/3ID/4bubMFynw/VsUNd2fn51GNS127brDjbxE1OmqBAd&#10;fbj98MOvLpg2bZqJBUFd6fxEmS37mH3zzeBzv4CPQ3Zx3bt3V6FNv376/kW7Y4KA3//J/PnzVWjX&#10;hcL979igo+b6IS1/++23ymHgH+2zzz4zuUHszq9atWoqxM+xokWLqriN1/nhTaxenXS5P94RppTn&#10;zeZ305/feKOK251fcVOvdevWKgT8Qa157jkVhvsweM1SsPr991WIul7n16BB6IPdDOp62/b7kkBy&#10;zs9LuH32A3Wl8xPFg+zjFmNy/JTI7t27Vch06NBBhTwuiM4o3Jgf8+qrr5pY6P+Nt7OM5n8nbOeX&#10;HBkx5lfGvDl+k2XdsJ6J+3Uk9ofxvunImGg+jDUffKBC1LWdXyS8+xwJ6fxE2UHs7LzkyKGX8OTO&#10;0M/5AXssjsX/C9j2yiuvDCyunjNnTtqzZ4+Ko463fiTS8LM3uGBLcqSk87N3+lbPP20VpP/8U8XD&#10;dSThiKaun/NLDv7woiEW+xypo0zpPotE6SFgn3hZo0ePVmU4VvlXW9++fdWY36OPPkpt27ZVv95w&#10;0QN1vO36/T9cdtllgbFAu9Pkun77AcFBptj5ca8dzX1+5v35DtD7Ee4N+vHjjz9GXZetdLSgLtqP&#10;Bv7woiHe9lkkSg9FAscp1+MO0Av6GLu9cGJwcQV4f/omh70vDm6ohXvAzyc/eZ0L7vXTau+jx2jx&#10;Yv3wM/9j+rXJwg26vCO4GRivxUK5nUZbXHf//v2BOn5CGdeF7LqI4yLEhAkTlBBHe1w3JfuMuF8d&#10;Viz2GSHLrpvafRaJ0kv4n4fQIXHcr15axT+xEfqV82t75a3nYEe98tsQipZIbYgyT94vX5S4Sul3&#10;660v+pucffv2kS3cqHj06FGRSBTnOnLkCB07dsy3zE/4lYcxL6/Zya5y/M4SgiBkPdABwvHgfxz/&#10;/LhYgJDzWOyM7DxbkcoSSWpWF77nhjMFQYh/+EJktHDnB/cHvvjiCxUC/v+3b1lBPa7PjhF9BbD7&#10;i0SVutp7zxX6oi8yYKMjsvxzFbw+Ua9tqjB5giBkHHbnd+edd9J9991HS5dups6dV6m8b775RoUM&#10;Oj/uvIoXL06lS5dW8a+//lqF6NAAHkjDrSHJ4e1MEk3qHR5d8Kl6M9yb+4FVpj5b4n5wm8eYnCAD&#10;HypGtFZ/0C+P1c+6CoKQvoRzfs8/HzQmo0aNMjHd+QE8kcUdHShVqpQK4ewAP4B6dEzoo2pYzhJL&#10;V3LH6O1MEk3qXez95T31ZkI7v9DHUtD5vfnDdvpv2VCTE6Rn3XwB95f0CVRBENIDu/MrU6aMehxz&#10;/fp99OKL+qEAr3vDrzpvh4ntgH2PKWaI/HNoN2pd5jKVZu5s/JoKs0znx709QEa4n70vjF5rYho/&#10;W7y8TysTEwQhvYnG+eXOndvEtPPj/3e4PzzLz7MSRfrV5wfGAO2OJBGlLnjwYCZnCoIQ/9id3w03&#10;3KDG8RYuXB8Y88MN7jZ8wcM2POz47E4B6eRk109UOfbcevymomHUw7lMTBCEzCCc8wsHOz9vR5Zd&#10;FfLbFRnezs+59h4TCyWaq0GCIKQf0vmlTc53331nPprwzu/u+kmnoeHOTzpBQcg8FixYYGLJwz97&#10;+Wcf4rj1xTt+x52DnRdJKa0fL1Jjft6dDyX0Qgew7vAL6fycG/REhYIgZBz2/3AkYTIMhPgfRwj4&#10;ggeP+Xvh6wEIIRukve6TO1PejvuUeFSqHm8L6fDEAQpCQsDOz+74MLMRd26cj8Vnmxc5X8X9cK6u&#10;YGLJg87Rr4+JB0Xh/JIiHZ0gJB7c+YEVK1bQ/fffT+vXr1dp/N+jEwTwgmUuO50uDvN/nuP2enR8&#10;XF+6yJQjbuM4Oaht/+V0C5ebfiXeFNL5cQcoCELWA50f/3StVKmS6gAB/98jBLjJ+fYcDv23YrhK&#10;7xr+gvt3n4oDmJ9T0LGt/FKldwx7XoUgb63nqWnP2dSg+3S6It47P/zhN88SBCHrwVd7bbz/+/bE&#10;BrHA2348yeEzAeBMQRCyHvaYX6ROyS6363vzOM7becviXcqX/uTqwuJtAtNCR0RmdRGEhISdH3dQ&#10;2V36R7nLi6P0mrrhOj+Z1UUQEhtv5+ftCNkRedMpUVq2zWipzo+v3uInMDI1MquLIGQl/Mb8GO6w&#10;EKIf4Ftf7M4inLjDg7hD9asXbwo4P8A77Uc0s7osfqOFiQmCEG+g8+MLGvXq1aPmzZtTkyZNqGTJ&#10;kioP///pCQ+rxYvUlFbeR1wEQch6oPNjsGj4M888Q08//TTVqFFD5bEr1HPC7FB/YXKOL/pMhWx4&#10;hr7xEL0xYaMb+8/Nu5ruPs+hvV+/rMr1zTMa55JSgW36tihGE83FVbsDykw5I0eOVDsEIjk/QRAS&#10;G7vze+KJJ+i5556jZ599lmrVqqXyuPNbpv4SncUd3uZxKl04l+7IPlt0nDpW/p8qg+697lzajoIt&#10;wRmi/jAhys8s2DAQB95OKLOk98aQbOe36WOau3yimuMf8JuHdvzwOI157EIa+5KeGdZxCoaUQ/qO&#10;8c20evNsWqdq6TZO/vI4bVsx0039SPu2Twjks+ho0ossgiCkDLvza9GiBT388MPUsmVLKleunMrj&#10;n73jrD4A/39H5n8SiIMHH6xBzV7+1Y2dVHk3qXz9Hz1D/SW6ytRFefHqXWmbiQNvJ5RZcg4dOqR2&#10;CA4wGufHbwAg3mI03paVv66XDl2QN7DcqYEyv5B1t8ljeixNWl8QhNQT6YIH8vG/jz4AcYS82BGw&#10;b35+6nM8AxIe1GUxiNtDa/GgwBMe3PFB4ehR2HRGxV9W4cUdJvh2TC+N26xC7tjuNSFY/OptKnQa&#10;DdGhVQYe+H4nlWzUm5ycjQL5odedBUFIDej8+H8dHRzL/t+PJN4OnWK028Sz5NleQcgmoPP7+eef&#10;acaMGSJXSW2bIAhZEnZ+7HzseHaUM2fOP8SaPftvGjNGj+EJgpC1sDs/ezzO2ylgbA4/b735yOOb&#10;n+14onaiDmbBZs2f/x9NmLDTfCSCIGQluPNjcKMzwx2C3SkmB9+3x9gdSyJIdX6LFhEtXKg7wIkT&#10;d5m3IghCVgKdHxwbaNq0KfXo0YPatm2r0uzeAC40YoHydx4pq9JeFru6tc4Lbr1bVN0CZ+jRs0Rz&#10;gM7KlUR79hD9+afuAKXzE4Ssie38GjduTJ07d6ZWrVqpNPK5jO/AGPx4VZUOB6a7T+jOD7NYYw0S&#10;vInly4kmTZIbSwQhK2J3fljgHJQpox9KQGfAZanF27nEu5x167Diku78MKu1dH6CkDXhzs/bydkX&#10;N7icL2gg5LhXXAZhG7tjSQQ5a9bojm/vXj32Jz97BSFrYnd+Xvl1Dn71wslv+3iXg3G+ZcuIliyR&#10;Cx6CkJXhCx5+nVd2VMitLtL5CULWhZ0fXA9C/snqdUR2B+Ety0py5s37l1hz556kcePU5DSCIGQx&#10;uPOzJyxguEPw3ufHz/GyeLzP205KHKXdAWWmnEWLFhFrgWv9Zs6c6XaA42j06NE0atQokUiUBfT9&#10;99/Td999pzoupn79+tSrVy86duxYoPMCc9Xf6HCuKk/OpaVNKjqwD36dUUZLnu0VhGwCnB+7NXR8&#10;4OWX9QxN//33n+oAAS6ABnUK7f/2VSWb9a4cJyflLtaCzi10Pzk3VqX321WgIueHdimY+BQ4p+Sl&#10;1n2WqDaBX2eU0ZLOTxCyCej82PnB8Q0cOJDq1q1LnTp1Cvy8BTxbH3eA/yz9nB4oeoHJ1fxuwtNu&#10;rUOn5qtNzk3V6JNOVajQuaFdyrBlwZ/GzV+ZQ9dJ5ycIQkbDY35g+3Y9to+OD3CHEGv8pj2Vn72C&#10;IGQo9tVedED4qcuOz+4UkE6rbPBanG+/TmZLOj9ByCbYnV96izu7eOvwbEnnJwjZBHR+QhDp/AQh&#10;m3DkyBETE4B0foKQTZDOLxTp/AQhmxB957dG/e19/50qTCl8L1+8I52fIGQTou381P19p91OX3et&#10;Q+3LX2FyNZ8v16Gq87/7aO+XPXSGAfk73LCYdbMz8oY8XsWkThBtn2jimrYDV9NnS/QC6BDRX0Tb&#10;xutCg+Pko6IPDqCzTJ2dQ58zJSlDt6+Rzk8QIoDbQRJVXlL0s3fzGPrymZpJOj9GdVRXV6Kmd51l&#10;coK0LH4B5bQ6GdCiSC4TO0y0ZayJa1r1WU6Dfj2k21TbuXXc17dxzrqLij00UMdRZ/nnKp5SpPMT&#10;hAig41i6dKlJJS64zWTr1q0mldhjfs4V5U0sdkjnJwgeVmBK8yzErFmzVCi3uoQinZ8gZAOWLVsm&#10;nZ8H6fwEwcJvrOzQoUO0Y8eO0PEiT9xO20wyYVL2mzApkdpLDTxH3/Tp01WYHPr1zzSppFwcw33L&#10;TLLGuxCEGOHX+aHj84M7KA43u8JUT8tUimidq42uWvdbaToUh3Z93jXJYD7DdVhFz3PojjMcyn86&#10;2t+mK6UCe4LSJVivIhk2ufp3Ql+i1SN0hgtmcXng9UWBfcPFkE87VqKP2sd+LC49wb4z0vkJgoVf&#10;52f/w9hwvl855/2p/ur04E73UvELwv/LPfYuuktdVylnQZW+66zw20SD3fl98803JhYe3OV3/Ps3&#10;kt5ukqeWutWl3OWnB97fZ50rqzBR4P0GaftUBSGL4df5JTrc+U2YMEGFgkY6P0GwyIqdH5g7d66a&#10;rl4IIp2fIFhkxc4Pa/IAXO398ccfadKkSTRx4kRfoSy18msv3mTvp3R+gmARrvPDWNHw4cNNKnom&#10;eFZDywymTZumQrnVJRTp/ATBwq/zGzBggInZ6If/QcgguokjbPrKfFrtxpvccQZh5QzHOS9QxiC+&#10;54vuKny7VQn6cN5RFec6jpP08bGU8tNPP6lQZnUJRTo/QbCIvvNbacJgZ7bbxG+r/wrdeabO26n+&#10;6vyh5uF+rg+8cT+lFb/Ob/VqdMv6ETgvuMdPv67/Gt51us5QYSz2LTNJ7L0XhBgT/c/e4A3DdieF&#10;sOPL83ReriK0wM3bZ/LfaFxQPZB/c83gTCj2dn2bF9bbGXF+Wonk/PDkR0pwTs9Pzw7R9z1i33D7&#10;jo096wvKHil9sc5w+WfxYBPT2J/D0GX/6fd9yq3k3FKbPu9SldqVu1yVqXsOY4T9eab9kxWELERW&#10;vODh7fzefvttFfLKbX37hnYu8/FnxTD3z2HE1BRVNp3e3xCYgmpQmzImV2N3frgBuvA5wS6mV5M7&#10;TExzS+0XA53Rp4t4zeA8dPcD/Wjk8/Wp9MW67Mio0DWD04J0foIQhuzQ+aWGAybMKG47Nf27Jun8&#10;BMEiK3d+crU3FOn8BMHCr/OzfyrZcH648tSC9mLZpt35/fDDD8nek2ffuwdNmTKFJk+enCQ/JfJr&#10;N5zwethP+zW9+xgLSecnCBZ+nV+4iQ0Y7qhwtRfcWu9log2jVdy+2hucyt2fTh9soLKXnhro/NTM&#10;Knt/UlO3pwVxfv5I5ycIFn6dn9+UVjWf0R0KUPlmWnXcQIKhe74R5jdXuJkEdd5qWZwK5HBo6BP3&#10;qTIvqNOyeHEVQqhLtEu3nwZiMeaXFZHOTxAsstsFj3z58plYKPaVWb/Fgk6LskOON69ZqlQpE5PO&#10;TxBCyC6d35YtW0zMH3af4OT4PipkHOdmOsfT+XF9vu/vkPqrOfW2+vRu62Cnk5lgH2vVqqXj6q8g&#10;CIrs0Pl17dqVmjdvTnfeqdflzZMnjwqZHqN+V50EHrfDFK1bP3lSFxgc5wJVzmDpSe78bLAWCuf/&#10;8V4Hk5u52PsonZ8gWPh1fo0aNTKxIC+MXku5S7RTcfUPleKlFPG0rz/cYcSKjBjzcy4obmKJg3R+&#10;gmARrfO7yu2ceHY87qj4mnCLNxabWOhMzh8/VoEeKna+yUlKoWZ96DzT8bH+m9gvyRq4KUUuePgj&#10;nZ8gWETr/AB3ehzaONfq6d03qL+6zoftytEZdl3PWh4FG7+hQu74IrWfEqTz8ydtn6ogZDGyywWP&#10;xo0bU7169ahChQomJ0iNp6dG1eGmtVPObKTzEwSL7NL5gbZt29KBAweoSpXQm6+5U+NpuZjBi/9R&#10;Zap81fBQF5uASOcnCBbZpfOrXbs2tWzZUsVfeuklFdpgfLLkhUm7h0Dnt2JYoJN0WzZhYiGdnyBY&#10;+HV+fk94gK5fr1JhoEPwIR4WLffr/D799FOqWLEiFStWzOQk5YYY7kM8Ip2fIFj4dX5+z/aic3p/&#10;jp7vjjuqWC9aXiSXXrQc8ZTfShOEOz95tjcU6fwEwcKv81OdjwfuoDjuhfNSsmi5PRGoUo4CKn26&#10;T/spwe78eFYXzJjC8s6awjOp2OXhZNfndKIobZ+qIGQxsvKYnzi/UKTzEwSL7HLBQ5DOTxBCyE6d&#10;33333UcNGzakkiVLmhxN8PmU5HEuL0fORek3aUF6Tp8vnZ8gWGSXzm/+/PlKS5cuTXKjc2DM0ejo&#10;6NeUbLa6cpxTKFeRFnTmnfeT87/71BMs9oJFIDiOmYce6b9KtafTbrjpe2pd6iKV9kNNCuvC+4EV&#10;3eyptKo9+YOJpQ7p/ATBItoLHvW6/2xi/uVpgf/ZY0VyP3tLlMDsLUH4anVgP1YNpwfuPtfkanAV&#10;Gzh565CTpxY511elzzpXVlenbb7EbK6G5q8tpGvM+1Ltbp9Ine69RqX9uKFaN8K3YX8eHIL7nphs&#10;YqkjdE8FIZvj1/n53erS9JX57j9iLhXnf8h4n8be7vwKFixI+fPnV2HhwoVNbuwxxi8s9W871cQy&#10;Hun8BMHCr/Pzu8lZP/96hoqrfJnGPuGQzk8QLLLTBY/sjnR+gmAhnZ92oFUeD/9gHjgy9wMTC8V2&#10;qWUuSb57YZebGUjnJwgW0vkRXXPv0yo89t3rKmSca+4NdFbty1/h5vB0rhrHuUaVffFUdXXxA1dy&#10;P+lQ0ZSGgnqYFQZhbhNq/jKhnhQW+bb6tyhiStOOdH6CYOHX+flNZsr/rPxPCV5vpB9HSyn7TAh4&#10;anww8KFitOeL7iaVelLzs/eDR++hv8f0MimiL1YSbXJD/X7zEu2fTqN6NNCFBlwBPt/6PB6rcKW6&#10;PcUPXCVWoVsX25xpttEjpEFw0afkw++YOOpsV/FYwK8oCIJL9M5vrfoLN0S/faniuKAB8E/a6f0N&#10;gU4gOLHBLfRI6YtVnh93NOlFd97fm+4+V2839uX7iaYPIpo8QKWZqSaMlkQe8+PPMD2Qzk8QLKJ1&#10;fkRL1F/HuTDwU6xPs0IqfLjvCnr0rTUqzv+8uvO7lpoVOlulifSMMDa4RSZf3Z50qtkGPx9pUn/6&#10;8pmaKs2k9NZeueDhj3R+gmAhY36RSasT0yeB+Oh2pPMTBIus2PlNmzZNhSnp/B57d52ajotv78ZC&#10;5e3e/p0u4s5r15SQR9PwlEfh5n3VDdlwuHgqxKb9O2tNx3euq3PIOe12alv2Ut1W4FbwjEU6P0Gw&#10;sDu/n346QHPm/EPz5/9HCxaQ0rx5/ypxmmXXQZzrQVzG+XPnnlTiMm99lt0eb8PCfkXSr7+eoIkT&#10;d6n3MWPGDBVG2/nly5eP2pS5RMW3qL8arOFxDnd+LsGf8G5Hcn1VuqvpmzruXJbkqmybAfo5N90B&#10;QrcE0pmFdH6CYGF3fuhEFi4k+lUP75FTfQwtX060dKnrjGoUo61bifLm0v/MK1cSdapdUsX/dC3T&#10;FrfXQPnGjUSbN+OfPJeKr1tHtHo1qfq//+7Wc+uMd9tcv17XxXaog/iTDe6hZ5tUVO2sXUu0Zo3e&#10;dvHi0I43nGbM0OOKKe38sgvS+QmChd35wWEt5o7POBZ0TitWEG3atJD27yfK6f6MQ4j87s0q098n&#10;UDcvnXHGHWq7Eyqdx9Utanv8LPzrrzWEeUVPnlRVaOUhoknbifqO/JfKNx9Cr7SuTW88Wp8GPtGc&#10;3nnqQfrnH0xE+q/7Ouvo2DGibdtIdcp+HZ6tmTN1Zyednz/S+QmChdf5LVrk/pO4jg8dF/jjD+38&#10;1qyZRXv24Llft6MZ9Tltdzuvbuj8/ia68H+1aI51/++//xLlyFGAcl9Xkx4of4v7GrpTBOvdDnC1&#10;mWC53Ws7qGKLz93X0mNpAx5vRm8/2YLaVr9TpQ8f3qja/8F1gNgvvw7PlnR+kZHOTxAs7M4P42bo&#10;RNDZbdqkf6Yqx+UK7g8/QZEP17dqlf55i04QOnjQNGJAv4PJYfATFtq5k2jvXnJdoI6jDNvhJzPi&#10;O9w85O/aFSyH48Pr4bW8HZ2fpk93e2YX7vxkGvtQpPMTBAu785s0aTf9/PNRmjXruOoIZ8/+W8Uh&#10;xJEHd4ifxyo+V8dxsWKJ9XMZnRw6UOTzBQmuByEerbAtXuuXX45FFFzfuHFub+oyffp0FaLzO378&#10;uMhIOj9BsLA7v1jx65z5JpY58K0u6Pz+dn83Qyfc390ctzsEpE+ePOn+VP9XhXY5toHs+oks6fwE&#10;wSI9Or/Mxu780HmBTz75RIUMd4SM45zv/uU5nVMPOlG/jiceJJ2fIFhkxc6Pn/BA5wc317p1aypf&#10;vrzKe+utt6hFixaqk7I7v7/H96PSl55Ggx+vSh91uJfebxe6zgc47qplr4XU4rV51GviJvUT/xRX&#10;DxS9QFcw2O4xniSdnyBY+HV+fs/2vjB6LV1Q/FGTSp5Bc/Q9d3zVOBp03X91wgL5KWnH7vzY+YFa&#10;tWqZGK4+65/BwLlBzzSdM3/9wOt80slMwb9jigq8r//J/CN0HvYrZ343dYK+7RH8zKTzE4QEIFrn&#10;d5X7j87XTh0nt1q1LNgpHVOPf9nscaXLz1VPQqh6k/rTsCer6QoG5+aadLNqA6xVi/4whZr10R2M&#10;pf8m9qOcgfr+2J0fOiK4v1tvvVXlFSigp+HiDiEmznf9dyaisTuceJJ0foJgEa3zA6oDc7mq0lNU&#10;6Oxgh6TYHTr3CibA0uWnudI3PaPz8y5qhMfEGOfU20xMU7DxGyrk1+HXCrxmGLydH4SfuYB/7tqd&#10;AtJ8cQP6559/QtLoPCHk2/KCOt6240nS+QmCRSycz4GvXzKx+MDb+fl1BLEQd5roCOO502NJ5ycI&#10;FjH52Rdn2J3fzz//rG56Fs2Qzk8QbLJ65wdHxg4NP0sR+rk0rmfLWyfRJZ2fIFj4dX5+6/baY25M&#10;pLE3rh+pTlL2+dZPaTt+nZ8NOkHuEPzG7ph4H8NLqVLyTQhClsev80PH56X/tN0mFtqxQS2K5CJa&#10;P8qUalBbl+cM1LvjDIc+aq/vt2O4jOM2XMYqkku3oeqZRdP98HZ+cHtLlixRYeXKlVUZOgPuFP3W&#10;CFlkQoAO0tuRJKKk8xMEC7/OT3UuPtj53CEFrtDu009VMJtd6TrnEKYYVdtOGZhkfQ7MlhyOz5fr&#10;MPBaOfRtKqejrQiEc34ffPBB4F4/dAacz+17KdLc3KLj4u1IElGRPzVByGbEZMxv23gTiQ/szo//&#10;8UGJEiVUCAeIPO78Zqu/oeDGmIINX9EJF24nkSWdnyBYZPULHvyPD+666y4V2h1CNO+fO8tEl3R+&#10;gmCR1Ts/uDv84/NNzvbFDq/4J7JXfnUTUdL5CYJFVu/80NnhggVCdICczo5y8IcnO0wL+/bto02b&#10;NqlGmb59l5DjdHTVwVV7V+1SINTHdti+o2lRH5w4++ALTeuBin3esGFDyNlg8+bNdODAAVMjdeCg&#10;wv7Z7ULptc9btmyhg96pg1NIRu9zIn7OibjPIpFIJMo4JcIvZAdPeaQXtmFLK47zmIlhdvFJJhYb&#10;8EHwFxVLxo0bFzgIEI8l3C4US9JznxPxc07UfRaJRKJEFvpGXFuFuA+OR2H/kiMtz4egfQwYpBQM&#10;woV7TWfWrFmmWuzByF2ssI3f5MmTTSw24IPgDygS9q2ffreAerFP7uPHx/bOL24X8iOa/fMj0U3U&#10;2LFjTW5sSM0+83EyaNAgk5OU9N5nkUgkSjT5maiVK1eaWFJgqLCNX1teoa9FXb7caZsp7zN8KPdr&#10;wxbas6ldu3ag77e1F+vXGbC/fm35yW4fV3J27dpFhw8fpmPHjvnWh3BJe//+/ao+X0Hy+3zE+Lng&#10;g8CHjDA58EWC1Vix1YXTfuCEjnYhe59/qFaNlj3xhEn5t4HLt3Z+Xk8dfJncthfHKWNiKcfe56xq&#10;/Lyfd6TvMKX7jLby5MljUuGxP+do9rlgwYIqjLSvDPZVJBKJEkn2bWK9evWi008/Xal9+/ZqHr4f&#10;f/xR9ZWrVq2i37GCug/cV7P8jCRM3vbt29U5fO3atbRu3Tr6/vvvqUePHvT888/TzJkzVT0YJ297&#10;LOQzU6ZMidgv16lTh0499VSTit782a/Ru3dvGjhwIH344Yf06aef0uDBg5MI+R9//DG9++679Prr&#10;rwc+Iz8TG9b44Y1EUjSEM35+7eGL5bgfaTF+aHPRIntOilD4Q0aYEoYNG2Zi/vDJHQcf7uFiSlvv&#10;EfuGA9oP+7P4tXJl+qFkSZMKDh3bB0c4+HON5l5O20T5GT/eJ3vfwC1u+k5XRVwVcgWj+sk115hS&#10;Dbfrt8+8j1Dnzp1NLlE1N/2Rq8ddlXXV1RVeywajqdxuJBN15ZVXhrxOxYoV6ZZbbqFXX33V1EhK&#10;So8NtMvLREYiJcYP/6Pz5s1Tz+FOnDjR5IYH+yoSiUSJJNukwXyde+65qj/t16+fydVmDPr111+p&#10;adOmgb7cPhfzoAiP6C1dupQ6dOhA3bp1o6+//po2btwYeE0eFZszZw51796devbsSX/88YfKw/bc&#10;93tl7yteHzNk2XC7DAysfVtduHZtoY63ndSAffW2Hdb41a1bN/Ch+ikaojV+mFUH4CScM2dOFfcS&#10;jfHj9hjEV6xYYVLh4Q8ZYSxhE+U1fjAwjL2/Xuyyte6vnj5W2r5nIBr4s1mzZo3J8cc2UeGMH8vm&#10;61tvpbGFCtHEokVpXOHCKr3e/QViw+1CXo4cOeLbbkUrDQN4h6u5j4auFpnWEb9IpPTYQNt//vmn&#10;SYUnWuOHIXv+XGxFAvsqEolEiSb0hykF9/x7+0ScHxmYvt9++82kNDB1qBPOWPmZJVv2fpYqVYrO&#10;O+88k0oKLr969y+59iH7Ney+P1ph1A/4jTBmyUu9eNNeBx4J/pARJmG5njvyGbfNcJREmc9DMrbx&#10;w3Aw08LTFvbXDzv/Lk8dtBl2n5OhXr16Jqb5/cMPTYxowoQJql3Iz/ilBf6coVgSb8YvGqI1frhf&#10;A216FQnsq0gkEiWi0Cfaxi05pk6dmqRP9Bo/76VhlPO9fhDSnMf9fXJCXWbZsmVqHzBwhcvUI0aM&#10;oEqVKgX664suuoj27MG67aFEei2UZfiIXyxItHv8IC///KBXncblS8b7oMb6Hj1UmN9z8NmGBIYq&#10;lnC72Pe0ssaMuIKMMH6x2GebaE0UE+mhCy/R7jP+uTt2xNRDsTV+qQH7KhKJRIkmNlN4iAEjZeGY&#10;P38+vfHGG5QjRw7V59qXg9m88aVeeByYvxdffFFdQsa0cyjjUT/UhznCQxOYFg0r1SGf+/1Isl8n&#10;Evfee6+6dJ07d2665JJLaPfu4OJP4Ub/0Dbz5JNPUteuXenll1+m1157TY3m+Qm3LeFexccff5yW&#10;m0ErvD9v2w7urUsvMA9frLCNX3pN52J/0LHANn6xNlHcLvY9Jax+/301wgezByFN1tx0yV3qTQv8&#10;Oad0n5MjPT/nRN1nkUgkSjSx8cN971999ZU6HyGOUT3cLsXatm2bqueF+2oWTJUXjLzhoQ4WRgMh&#10;POyB+wFxew3MnLet5MT9OV4T7wPm0Qavy/ctQri9CaBeuPZige+IH9xtrICbtt8s5vHr0yf02npq&#10;cJzHafHioPuP5T7jhkv+kBHGcl5DXKbjgyGtEyzbyD6HIvscBA/wYF9FIpEoEYU+0WuawoF6MDbc&#10;R4cT97VsytiY2UJeNG2lVGgzHLiUG82+Y9+iveyLesl9Lg4KYi3sZHqAN8RvJpayPxC/8tTKbjc9&#10;2/YrT63sdtOzbb/y1MpuNz3b9itPrex207ttkUgkEmWu0DfDv7Ays79WS7YlJ++ORitsg+3ZUfN1&#10;9Wjl58RFIpFIJEp08Xk1Pc5t3Cbuk8MlRZEI4gmgoxrxg0MUBEEQBCF2eFeMiCU40YcbNElP0ymK&#10;fzn28B9n2nksQRAEQRBiB1ZoSi8w2mef0xHC6Plh30blPffzdvYVQL964YS63EZKthOln5Txw5fp&#10;xf6CMDQYS+wpL0Knv1iu0kqn56eedctQbJ/fFQRBEITMB2Zr8+bNJhVk7ty5aqL99evXu9qg8ho1&#10;mkrNms2ke+8do9J79vxFB6zZGPxg4wfDhVumbOrXr0+lS5dWkw9jqhEb1GWz5t0uLfC5nttnfyHK&#10;eDk4KJjD8z6mak8E55uzvxwv/CV6wwI5HPp4wXE6PPIVcq6upPJow2hqM0A/3cv1GDu9Y8izpFfA&#10;DdK3eWEKrnkhCIIgCIlPOOPnx+OPr6bnnttArVotNjnJA+Nnn99btGihjJ4f5cqVU0YQU5kAHtlj&#10;auc7lYKvvNk9t1dQMZy/oaVufNfwFwJpMKBlSRXv96NeyYjzAdq2jYgoY6Xu8WNg/Go8GRxji2T8&#10;GP4yT7nVrAYxqT8NW+Ee1BP7KQOoWD2CWvXVS6fZXz7wphnO3zn0OXp5rD4YBUEQBCErEM74+Y3k&#10;PfnkWnrhhW3UqZNegeKdd95V50g+T2KU8Msvv6RPPvlEpQGMn/dqHlaV8ANziWKRfwbGzDZ+dW87&#10;ney1sBznFhOaK3RmP3Kb8Pi4vknKOATYL9uIiDJW6lIvD+duntSb7mnzjYrjqVq7YrQc+PolendW&#10;+CHo9YM60ovfrTOp5LEPFkEQBEHICoQzfpjj0wsbv8cf1+fOp556mpo2barOj3iIA6N5t99+O11/&#10;/fWqHPCIn325FuaubNmyVLNmTdq+fTu1a9eOypQpQ0WLFjU1gqNxGPjBPoIKVwdNXM/vePmzf0ze&#10;lSoE695/PBB/s3kRU57U+NmDSqKMlzJ++BLsXwbea/CxvsdPEARBELIzKbnU27nzb9S160ZqmcJL&#10;vTiPQ/boXTiwP36GDNtiICitoA205fcaooxVYDqXVatW0VtvvUXvvvuuinu/nNiyM8T9C4IgCEJ2&#10;Ipzxmzdvnnq4A/fbrVv3h8pr2PDHkIc79u3bH/XDHV7BfLHsfPt8L8raUsYPk/p5QZ59MMQSmL4x&#10;sXtYSBAEQRASChi/TZs2mVTsgfHDMqpYjx8hlpwUiaAYGb+1lOu2GiaePPZoH+LQF+a2Bi5DeOmj&#10;MpmLIAiCkDXBwv0YeUsP+B4/nMftc7ktLotUR5T1FLjUu3LlSnrnnXeUEPceBNFwd/3uJpYUNnTX&#10;uOHD446qOIOyOSq2y9RbFagvCIIgCFkVDLLg9qpZs2bR9OnT6aeffkq1pk2bpkZ0MMo3Z86cgPGz&#10;z+UQ8vzm6PObYw9t8EMeAHE8E+DXrleoA6ENniLGux2X47V5qVau560rio1CVu4Ip8gPd8wi59p7&#10;TDw8S1+/gzpMCxpAG+Sp2QNXvBQoR1i013IVFwRBEAQheux7/Phcjrht4mAQv/rqK/VkLwR4qhW7&#10;7r3XBZ/qvbxsB5WXMnaTc2ZBE/dnYa+WVKXTWJOKDuyfmMOUKyrjB8UCdeA0/MykBEEQBEFID7wP&#10;d9gjfLiqV69ePWrQoIEaabQHd9hIYdSNub/QucSz6fLgDK0bRQUavOw29iXlrfW8ynKca00YHMBh&#10;kuStGqG3d9u5s/FrdHTMm9T+rVWqiOcJpN++ovz1exKt/lqH7jZ+bWNfvZ5FFF6BS72RhIqCIAiC&#10;ICQGfI8fZE/HgkmesWRb3bp1lQFkvJd5EWcaFjyT1pg4bZ1AHd5dQxdaxgscG9uHzrqjkYr7mTPn&#10;lpo64m7f0d3+Is/2mPT5sbfNCl+n5FVhLk8d2vA9teq9SEVvsspkQuiUKaLxsysKgiAIgpAY2MaP&#10;KVCgAL355psmpYEp9J7vWfYoYbwil3tTrsAEzhAfJJy2KwqCIAiCkBh4L/ViVAwmCeIHKOxzfDhh&#10;W9TF9tgOoZ9QZovz2VdwHc4PJ7t+uDKI35ffPosiy8EHGA6UccVYEjL8GzKUu1yllU7PTz3rliGZ&#10;0EUQBEEQUgYbP9skeWWbgUjy2zaz5befoujkwIGDUDN2rolRoKIXru8NC+Rw6OMFx+nwyFfIubqS&#10;yqMNo6nNAHPt3nodYKd3DHmWVps407d5YfrJxAVBEARBSB77Um8k8yfKfnIwfMocX/QZOZeUMil9&#10;7T+c8WPYuJ1yaz0V0qT+NGwF0X8T+ykDqFg9glr1dTNdIhk/G87fOfQ5enksP08kCIIgCEJyeC/1&#10;wvxhoAfndZ6mBfClX3gB1ONzvlfcjl+ZKLEUMH4wWrYADhSuGC0Hvn6J3p0Vfg3B9YM60guj15pU&#10;8vC+CIIgCIIQHWz87MGdaEB9Pu9je/uJYBuYxViMJKINfg2YUMTRtm1OGeT7teEnfg+ipFJP9fod&#10;GF73LwiCIAhCYsCXem0D1bdvXxo8eDB9++23NHr0aCXEP/zwQ+rZs6eppefyg5hqNzm0wMTr3Z6D&#10;Zpp4LLnOM8hzdMGnVOfZH00q9dgDWCKtwFq9o0aNMh8T0XfffUcHDhwQ4ycIgiAICQgbP5sHHniA&#10;OnfuTH/99Rd17dqVnn/+eRW2b9+eateubWpps2Rv2/jOswP33z9Q9AIVb13mMp3houbd+2M0PfSG&#10;todNC+cingjmlLy16Mj3venTBXqp1nOMweOreZi/b8jiv6niNWerdOAq39YJ1G6gnmfwLJOX04QP&#10;lbhIhcF5/g7R3c160yNlLzfp0KuFYv5CpYxfOMT4CYIgCELi4Wf8mjdvTh06dKDt27ebnCC2F0Dc&#10;Tle90Ukyypf3FCdg7sC/y7+g+1+apeK26TqjQANl7j5bpH3EeabMextXiYs8+atGBIzkKVZd5+qC&#10;9ODr83Xc0wZMKa9BIsYvvJTx+/rrr83HE2TkyJERjR8+1AI1nlLx54bMU2EkUP+KjpNNSqedU+sH&#10;4jacvu+ii+jlCVtVnPPsut48hM5FrVScsesDpEsNXKfipVHfCCC038kv7zxAeSs+o+Ioe2qODh82&#10;b4O3Y5BeZuKCIAiCkFnwPX64L47BerxVqlRRy7RVr16datSoQdWqVaPy5ctToUKFVB3cY8fnfhgm&#10;77124e75i8SGj56kXhM3mVTGIqYvqUImcPbKrmizcWJ/FfZ6qHwS8xMO1HMq9jMpnb79Vb30it0G&#10;4sP2mYTBLl/2QW3dlhHRlkB5RZWXW8UZe1uA9KWdp6jwm3+I/hvbJFDHruuNL7XiXRcG4wzixd5c&#10;blKCIAiCkHmw8YNgfmwD6AcMXkpMku0V/BTuNZGHMr9tYim/fRZpKeMXjVILDBErkD6nYTDu6sKq&#10;T6s00bFAPcDlAV37KJW10gyu83vzOP39xqRPLdtw3hf7Q9OYfOabB3MG0iy7Tv8f1qs04DJBEARB&#10;yGz4Um9GmKzkFC/7IdJy4PLDiR+rxhcmCIIgCEJiAOOH2TnEcIm8ciZN2k3hNHHiLho79k/65pvg&#10;yJYgCIIgCPENj/jhRG9fvUMa+bYptMtjKTYafmWizJOzYAGRn+bP/09p9uy/afz4HeZQEgRBEAQh&#10;3rHv8cPJ3nvlbuFCc7O6wZ642Ra2xxVAL7gaCGE7NpEI/e7rA35t+BFuP0SxU1jjx5oz5x818icI&#10;giAIQmJgGz/bjA0ZMoRatWpFnTp1UvP3NW7c2JRo2ChCtln844MnqEOTuyj8ulzRM7BVKVpi4sz1&#10;1n3yuM3MNiqi2EoZv8WLiVauJFq7lmjdOh1HHsrmzj0pxk8QBEEQEgg2ft6RvhYtWtBTTz1FPXr0&#10;oG7duinzN2fOHFManP4E2wY5Qc4tNVWMH2Qc/HhV+l3Fgnnehxxzh8nHtrwCP5fddU5oHduAimIr&#10;Bwbvjz+ILnc//KFuuOCrt+nWRrNo61aiJa4lnzfvXzF+giAIgpBAhBvxw7x9jRo1MimiunXruuf4&#10;iSYVNFy28fMaN+eaivTWw6UDy7h5jV+BMxzXKhKdatL333WOqnt80Wd03b1PUp8HihJbTd4GI348&#10;05+M+KWvlPHDSN9ff+kvgL8EpDHyh/v88KCHIAiCIAiJgW38oGgmXubRPha2C3fPXnqB18Pr2vsh&#10;iq0CI34wfDwijPiOHUTLlonxEwRBEIREw2v8WDB3XnGZn0lIiezXCVfmzRdlvBw82AODB/OHy7vb&#10;thFt3Ei0fLnc4ycIgiAIiQiMn5+5E4lCnuqFCYTsPHmqVxAEQRASi3AjfpHkNzoE+dVl+dVPiWLV&#10;jih6RZzOBZd5f/31BE2YsNMcSoIgCIIgxDu28cPJHiHmyPMj0n11yMeIIc/Rx+K5+8Jtl5ywHbdt&#10;j0j61RXFVs60aQfJTz/9dIB+/HGfMn0jR200h4cgCIIgCPGOfakXRo1ZvHgxlStXTsUffPBBKl26&#10;tIoDTLJsmy97Oy/8IGh6Ee2Ez8mBdtJiULOi0vebEwRBEAQhw2HjZ5u38uXLU506dah169Ymh6hB&#10;gwZqipeiRYuqNJ7+5ZE4pn7+nLTcxBk2fo5zpYrbRpDTh914/pw67lxdIaRMs4/OKNDADY/Qqflq&#10;qxzn4pIqfK3xnWrKl5vdunh9bPOXKiH64/3HVbr1c62pz5StKs9uF9PGPP/NQJW+uOSjKg+I+dMS&#10;4ycIgiAIWQy+1GsbP4zw1atXz6Q0MH41atSgGTNmqLSf8WtY8ExaYeIMmyzHOU2FtG4UPdJ3qYp+&#10;9kS1QDngOiUvPkXlszAx9PlFmrvhv5SrcFNVhw0g2sC8ftiGcRzED1LRB/qo9N/j+9EXy/+lK602&#10;HScH0dYJ1KbfMlUnj3odDT4LPyOU3STGTxAEQRCyGGz8YOC8l02rVq1KvXv3VoavZcuWJleD+jAH&#10;2Ja3q3C1bawc+snNQwg4PDT3I6r51GQV53p7VIroOqRzF1NxLnOcK9zUWnIuKeWG60xIVOfW01R5&#10;2/r5aZ6btpdyQz4Y9Gh5FX/nnQ702aLjKo/bPe2yW+nogk+pehc9KfWF1vb83rK7gp+IIAiCIAhZ&#10;AvvhjnAG0AYPa6Ce1yRgu0iTP6NNlEOR2k8L3nbZ5Dm5CpucpGB/MMKX1odQsqLE+AmCIAhCFsM2&#10;fvZJn/Ns2eXxLOyr14jC3ImxS5nE+AmCIAhCFgPGb/r06TRt2jSaOnUq/fjjj1lGeD8sv3JRZInx&#10;EwRBEIQsxpEjR0xMEEIR4ycIgiAIWQwxfkI4xPgJgiAIQhZDjB8znRznGhMXgBg/QRAEQchixNr4&#10;NbnjDKLNY2jwYr3s2ycdKtInC/9W8cBTttbUKTqNKVuI7jrLoYeKnR9SfkmZeoE0b/uzSgWx659m&#10;xbk+qH5j8LWdi/SUMHY50S5yriivYnXz6fzrqjyr0oHtTN0/Bz9NH45/VaUb9Jil8riM6He6ovwT&#10;RMs/pxdGv6Pyr6r0lCnjti5ydbFKv92qhMrrO1Uvees4F5o6wfeREfi9XsbugSAIgiAI6U5MjZ9r&#10;dgo0el1FzzdGYvQLDWn4KqJ7LjMTOLuwyWCDAz3+4SYqc4k9CbOpc3NNFQK7/p4vuqvwxurd6XRT&#10;F7Qvr02kXddx/qfyPu1YidoM+E3Fi51vl2P7/yhnwcZEk/rTZ0tCl6DT5S47JtFj766j/yb2o6HL&#10;9NQxZ5iyQB06SoWb9yXa8yO1e/t3lVMkl7eOGz+7ENFUbQxZKp/rrBpONZ/BTIgZA+9DrVq1TI6b&#10;Z0JBEARBSBZMnXHo0CHatWsXbdq0KaDNmzeL0ln8WW/dupX27dunntwNN3de7IzfpqBpMSCNEa2B&#10;M/Qiamwu7HqcfmPSVjUJ8w0mzXulDJLipKmL0bKkr8O6skIXkxvMv7h0XbrWqgPZ5Y5zqZvaSE7u&#10;Eiq/5s06v8bTU1Wa6/+zeDDVenYabXi/E730/R8qj8tgehGv2qULXVv5GZVm43YV13FBnVNuxShm&#10;XpUe1KaMyuN2ODww610q/chIFc8ISpXSo6A2wb0WBEEQhDDA7M2apS9/CfHD4cOHlSm0l2YDGXeP&#10;35yAwdllcrIbz1S+NsTkxTti/ARBEISIwPRhlEmIX2AA586dGxgBxGigIPghxk8QBEEIC4wELi8K&#10;8Qu+IzZ8Bw8epIULF9L+/ftVWhC8iPETBEEQwgJDgUuJyeF3mcubV/V6h/SS+knL7HR6XzJznEtM&#10;LJRIr8tl6b1vqQHfkXetXIwALlmyRK1Vm1bq5HVojYnvG/EC9flxh0lFz+2nxd/nlh2Qe/wEQRCE&#10;FBGt8duxI6kZ2LlTT2XBRDJ3dvrzLlVptxsG847RrfVe1tENo8m5qYaKPnrPZYRXeKzClSoNeJsh&#10;j1ch7zilc9ZdOsxZUIeefTiL07umUJEW/VX08SrXqZDrBsOzVEh7f6IO7/1BRc8LtuVtN73xM37M&#10;7Nmz1Tq2aaFxwZzqPSnlq6szt0+kh/uuUNHC54R+NsDJW0c9Jfv5cp2ueNUZKrTrnHpbffriqeqB&#10;7ymjP7fsAH9v8lSvIAiCEBXRGj/cB4gTDAwghDhGnWyOzP2Aaj833Y1toAtLtteZhsBJH09RXlpW&#10;RZsVOptWqxjRCVeNCuSglTqpgCHBJB6YY46tDbfzVsvitMoNC+TQ6aFP3OeW3aTijnO1CS83oa4T&#10;2AcXjn/8WGMVeusUzMl19SMNN/psm1GEM34TJ06Myb1+Fa9yaLaJ4/tp/NIcFXWurKBDz2cDnMvu&#10;0aGnDFOvfDT/mIrDNg58qBgtVKnQ7YXY4PeZyqcsCIIghCVa4ydkHviO2PRhup3p06er6V4EwQ8x&#10;foIgCEJYxPglBhhdnTlzphr5A/JUrxAOMX6CIAhCWMT4JQYY5cNoHyPGTwiHGD9BEAQhLNEav0aN&#10;GplYEG/evJfvV/cc5SryiMkJErgXCff45Sqi4+nCP+5rnW3ioUS6x4zLItXJTH766aeQhzgybgJn&#10;IdEQ4ycIgiCEJfYjfmvokjIdTTyIbajwRC6eEQ7kbfqeWryxWMddOL9NmUvoTzfE070Ml338WAVa&#10;54YPFTtfpYFzen4dnna7DvPoJx1zmG0CT/XSMSrUrI+KnWfyuF1vuHtYN+oxSq/dmpnEg/ErdLZD&#10;5iHeLMLmwPeclch670gQBEGIGbEc8dMsonMKP2ziQewTrNdcBfmLnGsrmzjRg0XPow1u2LL4BTrD&#10;hbf5sF05Wu+GvNg+CBg/52b3nD4mMB3JKd7Xc41mwcZv6LjBu09J9y1zidb4FS1aVH2nzHvvvUdD&#10;hw41KX+879Vxrnf//k35G7ZXZTdW767yG+Y/XT19DZAf2G7rOGo7UD+fjTw8aa3Kr6qo1vwd/mZL&#10;lX5tAh9nG0O2x9PcENKYlVCXhX7nXNfmcpPfd6qeVojrcd1qNwTTzoUlVR6ezkaaF8BznCtUiKfE&#10;kf/ii41oqcoJfd0dQ56lD8e/qtJVHp+k8uIB3j+bpDmCIAiCYJB7/BKDaIxf3rx5qWDBglSgQAGV&#10;Hj16NH300Uc0aNAgdY9gOLzmgdPFW76lQprUnz53PTTPeXihW446WjmJjv2q4ucUbq7KAbfxWefK&#10;yrwDzvv6udpmW4dGuH6xc+VrVT7gOsOerKZGhTEiy3W5jPHmB8sP0m31X1GxwZ3upUf6Y+IfPYKc&#10;ZBvM+XhgBnX+YKNKj3y+PmFNlIuteo5zqpqzcMhS/WANbxsP8D7KPH6CIAhCVIjxSwzS+1JvhSu1&#10;gbi4dAeTs5GqdumijcUV5VWOd+QVOuXSW9V9m41e/DWQf8gNr0F5riL0WsP8xJYTZSCP2XbU2+2o&#10;2asLqN6tp9ABVRKs83qjAjRPxYKv5Zyu52VkAvlmGw6JfqfLyz1O/7PKuexaT9pxLlQhRpeR90K7&#10;crRF5VjtX5KP1g/qSC9+h5sL7NfJfGTlDkEQBCFFiPFLDDL7Hr9nq1wXV4Yn1rDJu6jUYyYncRHj&#10;JwiCIIQlWuPnt3IH8rzwCdQL5/uVhaPspQ6l/G6q/Sl6DYa3Sc22GYHX+Ml0LkI44vMIFgRBEOKC&#10;aI1fNGv12jjOuSamsQ3VJx0qEl6xdamL1AMaTe86i5apEg0W/MdFNVxaxJ1XrUrkptb9Vup1fD0G&#10;bdfnXenBXkvUwxx33t9b5TlOHhOG1j3d2gdvmTcskkuHd5wRzH9v9kF1WdO7HF1GIMZPiBZ9xAqC&#10;IAiCD9EaPzZENn55tfI4tMjEbey6d53FZuo0FdrY9WAMMZ1L27KX6gwXLsdN+9jr4hc4NEw/vEvO&#10;2YV0eOptKmR4m5wmxI36n3vmJeE6gTCHfkCCCTWN55hYxpHZl3qFxCF4pAqCIAiCB7nHLzFIb+MH&#10;wwtVeGysyQllRd+Hqds3v5mUF1xeP13FNn34eMA8R4uuj4m3bXON/TnLpISUIMZPEARBCIsYv8Qg&#10;NcbvpZdeov3799Ndd91lcvzpWTcfXXPv0yalwbx2an68FcPIuboSnRjbO2DMvCFwnBtUmCsk72YV&#10;7v/qRcpT6wU3tjfMtpg3MJjnXydpnqA/j/r165uURj4hQRAEISxi/BKDaIzfq6++GpjDb9WqVVS1&#10;alXq0aMHNWzYkDp04GlaIvNR+/L06aITSQzWkVGv0icL9evzZe9QY6bn+OPJsgHn8copwGvgMBH3&#10;HypG1L78Fa419LaL+L9UpEV/nSGEgM/H/rxAaEoQBEEQLFJi/IYPHx440SCe3uABiwn/6klzszvJ&#10;Gb9HHgmujzxw4EDq0qWLSWlGjBhBM2fONKnMw2tShNgjn7AgCIIQlmiN34ABA0wsCAxGOJKMQljp&#10;204NxtlI2nGo6Svz6f47zyQsBIawyR1nqPzgkl7nqW0Ab8PwSFPjgjlV/v0vz6M9X3QPqYelxBD/&#10;cJ5+OpbzOQS6/iWB+A0qHSzPSOThDiFaMucIFQRBEBKCzDB+Q5+4j3a7oTZWWrzE1p1nOmoKF/Do&#10;PZcRJox5rMKVOsOF2xn6eBXaqmJWO+cU1unAE7n6kmX7d9aq1FlmWyxBFtjG5PmFrI6D1tOZJh84&#10;Ti4TyzjE+AnREjxSBUEQBMFDrC/1crkXzveWcV7Hl+eF1MFyXzVvdmiBWwfhPl1dlYE3GhdUZZhX&#10;D3k31+wRKHOc3Cq8zrRVt5u+xLnh/U6BOn2bF1bx4DahIeDyV8dvSpKf0aTE+A0dOpRKlChBbdq0&#10;oePHj5tcIbuQ8UenIAiCkDDIwx2JQTTG784771ThRx99RK1ataIWLVrQ6NGjVd7WrTw+mpRLfIzs&#10;9W4eFGJ4LygeSCOElqiUexwtGxrIAwhbFMkVSIOtnzyp0lW7TDE5QnqQ9NsUBEEQBIMYv8QgGuM3&#10;depUatmypTJ9bdu2pT/+4OdlifLly2dikeGVSkrkDtqHoJm7SYUAeSyVvqW2CpnQCa/zEu2bFrIN&#10;JuYW0ofgJy8IgiAIHsT4JQbRGL/BgwdThQoVTIrU/G4NGjSgnj17mpzwsCG7rsqzKl3obEetsII8&#10;ftXghMr/mvqXqVBhLrk7zpkqGch3cZyzVbjl4y6mjliT9EQ+XUEQBCEs0Ro/v5O1/wl8E+XJk4d6&#10;Twkd0wk1Aul7auIncb1Eel0uS+99Sy0Z/XDHeXH6OQjJI9+cIAiCEJZojd+OHTtMLMjOnXjmNgiW&#10;61JP5E7qTx8vCH2owDZUn3epGniqV3OMbq33so5uGE3OTTVUNNJTvUMer+JazFCcs/QKFU7Ogjr0&#10;mJezOe3uX6cPNqho2UtPVSHXDYZ65Ir2/qSe6g08EewSD0/1Hj2qp6ERBC+hR70gCIIgWERr/A4d&#10;OqRMEQwghDjy/Nj80RPUc8x6k9IETBguCV5aVkWbFTpbzdMHTrhqVCAHrdRJBebhw+qwmMMveLlR&#10;t4MlxVa5YYEcOo0pYvgeNMe52oSXm1DXCeyDC8dbFi+uQm8dbpdol/obuu0pJpZxiPEToiV4pAqC&#10;IAiCB7nHLzHI6Eu9QuIixk8QBEEIixi/xCAa43fbbbeZGFGxYsXoxRdfpPLly1PJkiVNbvTYI5xZ&#10;naz2XsX4CYIgCGER45cYRGP87Cd6mebNm1OjRo18y5j6t51Ka0ycCV76vlTFQy916zSWz7v1FB13&#10;rigfUqY5QqfeVt8NT5KTp5bKwVyAABNwL3RDLINX/9ZT1DaHVYm+VQDp1l1bU7+fgpfaA+0u/5xe&#10;GP2OSucu0U7nBTgYUrduPofqmfYDF8dXDFPpG6t3V0muC+xtMQ/hmEEdVXqpygFbdJ2LS6sU1+81&#10;eZsbXhBIZyaZ++qCIAhCXBPbe/z2BE583pNfuPxIlL3UoUkmHj37U/QaDG+Tmm0zgmiMX+XKlWn3&#10;7t3Ut29fevPNN1X41ltvqeX27rnnHlMrKQ1uPy2C8TOfx+Yx1GYA7rjUD+fYnxPHi18Q/I4575zC&#10;zVV45p33q5ANINrY7obYhtHb/E13P9BPZ0weQF+5O3aZ1aaqs2sKtR2o7w69WW0TSqCeS6d7r1Eh&#10;ON/k2W3tMWnOt3m45IUmFlqHNXTZf5TD2iaw/covqOYzP+l4JhD6LgRBEATBIlrjF81Tvf8uHUL9&#10;p+F53aQETooun3SoSHjF1qUuIjwC0vSus2iZKtHcfppD69ywZfEL1FPCrUrkptb9Vuonfk07HO76&#10;vCs92GuJMiZ33t9b5TlOHhOG1g2dVDi0zBsWyaVDntAY+e/NPqhGmy4s2V7lZSTRGD8s0+ZHjx49&#10;6K679BPPfpS/ImhmoF/cPP4cODyx6FOq8fRUFed6bPuvRjpXERXnMowUkvvtORfiMvNmcnLrfat9&#10;iy5/tP5tatWPa904g3zwYbtyKv7eex3o8+Uqy7Tp6uK86jir9uQPKp/NXJClgbrgkdIX073u8YX0&#10;CpXjEphzUI8ycl3A+eC+/2ljCIJ13Pdi6sx2U8H8YHzfz29T6UdGqnhmENwjQRAEQfAQrfGzT3CM&#10;Xx7jLbPTmBgYOM5pKrSx68EYYjbAtmVhIjRcPrjTvco8YsRomDmjO2cX0uGpwXvdAG+T04T/TewX&#10;MBQM1wmEOQqokAk1jeeYWMaRnR7uwHegZKbnSQtlLnHUj4vsRPBIFQRBEAQPco9fYpCdjJ+QNsT4&#10;CYIgCGER45cYiPETokWMnyAIghAWMX6JQXoav4usy9j9WxRR9979Ofhp9aRqivntS7q5Zg+TSB6+&#10;tJ4W8OQuPxHshds/NQavkyiI8RMEQRDCkhLjN3z48MD9V4hnBrEwColIRoz4vdu6VODzPTm+Dw1Z&#10;+q+KB5g8QN1P+dWztWiryeL6jpNPhXRwJpVpM0jHDcE6Ovy0YyXaomJB02l/r2fc0YQ6V75WLev3&#10;5TM1A3W97TBY2o9xnLw6Mqk/fflbsO6lJjzT2tZxbnb/nqC7mr6p0ngQBNjt832o/FTy113rqGUE&#10;g3V202X3dDbx+CC494IgCILgIVrjhylBvPjlEa2jqys9ZeLuScjM77Zz6HP06vjg6roYWXr7530m&#10;hROpXo8Xy7PhpLpApdapOAsEwisrmPxLaftnz6j4QVUSnAfOuaqiSvOTuUBvE2wL4ieR7TIYDvXQ&#10;iGsg2r+zVuXxnHVsv66trF/XcXKanPQjPY1fidwO9Rj1u4rz+98x5Fm6/+V5Ks55CAcv/ofeb1s2&#10;8BS2XQbwJHaBRq+rtZQx3QntmJSkjn4y9hIV4zw86f3hPD3THiZq4eX83nm4pBqBBN52OGyY//Qk&#10;+0OrR6jAWxdPkIMDX7/k5mFpv930v/ueU3mY1gZgX9S+7/3JrXO6yuPt936pRzMDr0O/0zmFHzbx&#10;+ID3TBAEQRCSEHvj9xtdVfFJE99OztWVdHTVcKrX/Wcddxn4UDE9PYoBJ9KRz9dXIYvxi/MIU5sy&#10;lyQZESp1UWgb5a/IoUJwlpVPdDww2sP1lc64g8b0bELfYk6Z6YOo27Dd9HSNm0LqqG1urqnCt1uV&#10;oOkqln7IPX4ZiT4ut336FF1R/gkVTyT46BYEQRCEJKTkUu+XX34ZMD6I+/Mz5SzYwsRda7XgY1X/&#10;guKPmhzNS3XyBtqq/VzQNuF+Lc6351tTaZdgeK4Kq16v550Ddh0Io0ar3DQm+eVVG7iMQZxHIrns&#10;ivKNaMCDRanv1J1q5KvxS3NU+Y2mXG9/MjB9zPOuKUz5RNMpIzOMX9HzHJroHh9CYhE8ugVBEATB&#10;gzzckRhMmzYt3YyfNrLadB9XsT/Jubwc3X/nmaTX6vA3zNAZPnkAl00bF8xJeevgkqpDBXOGbg9j&#10;jXRgSbbcJQLlCCFcvn3vkdKBNMBlXcT1hWnUPcWEpu3VI1T8+qpdVZK3DZRnA7LPOxUEQRBSDIzf&#10;li18sVTz1Vfr6Pvvt9L48Tto4sRdSpMm7aYpU/6iH37Yq4Q48iAuhyZP3hMi3gYh0lwHeT/+uE8J&#10;cS4LJ7utyVMi17WF7Vh+5X6yX8u7717x5xMrTZiwk8aO/ZNGjtxIw4ax7SKaPn16uhk/XNIET3y0&#10;mc4/vxiVuUSbKSx3ttcNL7TMEzT86RrE67hcYgyVXV64eV91CZ5BHqPW7p3UP6Q+cJzrVQiOjn5N&#10;5Xsv4Y94tlZgm+B2ejJtHgG2y7EkHNcDznlFTSxrE3zHgiAIguDBz/jBfMye/TfNn/8fLVhASkuW&#10;EK1eTbRxoxbiyFu4UJcjXLyYaMUKopUriZYv1/HfXO+CukijfNEivR3y//hDi8uRjzos1GWhbNky&#10;XW/pUl2O17TF+8r7Y28HcZtcZr8Ot4E42sf+rVtHtHat+35W6Xbserbs102r8JnPnXuSpk07SKNG&#10;BR+GmTFjRrpe6g0YpOWfU52uM1S05s0OuW9PETBUF+unZjmdh7dz4bwOPeeqS/B6LM9qm46Tc+7d&#10;KtbvgbsD9YHjBO/D5Py5Jt2ryR2BerzkW3C70NC+PeCAnU8H3fhNJp614XcsCIIgCEmA8du6lSfn&#10;0GDkac6cf5QRgdmBAXKqj1FlfFJVcTdv/XptqmDycMV4w4b5dFeNgfTXX0R79xLldusePEi0y3UB&#10;m1wfg/rbthE926QivT78GB096hqeUZ9Ti25/uGaG6Ngxcg2Oe7LvPUFtt3+/1gH3LI40hDjy9u3T&#10;r4HX2r0b6wkTbd+ONYSJ9uzRdQ4fJipyVS6a6+ZjO9SHUPbnn8uoSJ13VZz3F3WwT68+Uof6j3L3&#10;o10D6vPNSdUO14PQPoT3hffz++/aHC6IgRGE+Zs58wh9913QkKe38ROyDmL8BEEQhLCEM34YdYIJ&#10;WeyaGb4FkE2fbf4wWIhROAgjgTB+hWu9rUwSTBTqwa9c7IbTXdMHYwaT1r15FXrz63/oxAnsA1GO&#10;HAXo3acfog88T0m80Wt8yNxrqAcuur62ClveextNNSvpB+ZwM7SrWYg2/Et0X4H/0Vp3H1pVvp0e&#10;e4PHoWAyt1Dllno+Qn4/4JbyzwX25f3nHqb3xhO1r1WYfjmky3OfdpratmKLz+lft/0Gxa+lH13j&#10;B/MHo+w1cimVGD8hLYjxEwRBEMKS3IgfLmViRO9X1wDyqB9AHHkwfDA7EC7xLlnyI+Wt8LoaBfvz&#10;T22oYALPc8PJv2mjiLKnGpajl4ceUiNpp7hlx4+TMlGYpuWff8yLWMAAApi7kyeJcl5cQW1br+jV&#10;NOoPPbLnONfSwYN/07lX3mfqOrTiIFGp6y+iRa45LHbN+bTA9X1T+71ID3ZfT7t2raKLCz6iRhlf&#10;fKi6MqLwVuPdj+Plh2tRv5H/0Wtt6qrw8OF/6OzLK6vyUqW60M6dK9VoIUYdqxW8mMYu1e8/Fpd+&#10;xfgJaUGMnyAIghAWv3v8xo3bTr/8cozmzfs35D4/yO++tnB1IBhCvnePt0OINO6lg6nkEPf6wYPi&#10;8qkNDBwLI4a4747v2bPF9/PxfYYQ4vwa/DqcRn2WXeZVuG3xmnh//L5Y+DxSK3zmMN146AUPeDBe&#10;43f06FHXLB8P6JjrXkUiSIyfIAiCEBY/4zd8+BplOvBk75gx25TwpKmfuDxSnXCCwWThCWI8Pfvr&#10;ryeUeYLJgxHs8uRnap+QhsFCOZ6wRf3k2rTlLfNuN3ac37ahdewyO9+W/XmkRvjMR4/eTF9//QcN&#10;GeK6VoP3qV4YP6Rt8ycSQWL8BEEQhLDA+Mk8fvGPdx4/Nn7QiRMn6CSuf4cB3/E//+AydqhRxHbR&#10;gvZZfvz7778hdfB6XuH1vPKrx0K5mNuUS4yfIAiCEBYxfomBd+UONn4wSGA1hkdd+vTpQyNHjgzE&#10;ixcvTi+++KJKA9SHObDbwmgqODDyNboih47v/vJFWqxi4eHt0hsYSa+5EYWXGD9BEAQhLCkxfsOH&#10;D1cnewjxtJAS0+BXN6NMR7yQnPEDjz/+OH311VdUrVo1la5ZsyY1adKE3n33XSpbtqzKg4nCdnZb&#10;xxd9RoMXHnM/04tU+qmPNwY+X/tzzpm/Pg3pUp2whDG4CGW7p1L7t7AwnmbfN6/QHY1eVXF7W+fU&#10;fHTk+9700Vz9aPTZ3P7pt6mQ6AiVajWQvu7egD5bpNcPsbfH6J+fyRElVfBTEwRBEAQP0Rq/AQMG&#10;mFiQgQMHmlhSvMbs5Xq3qrzrqjyr0sHyP1X8qopN9DJbK4bRS9+/p/LsZbc4tOPe8I1JeDp5U0i9&#10;gQ8Vo+FvtlTp/tN2094ve4SUY9UKxKs9+YNKM1zO7Pmie8h2b7fSS4x9OE+vAsz59na6vl7BAvEb&#10;VDq03WgJZ/wgmCKb8uXLU6NGjeiJJ55QRoBh08cGwd4O+3XQxPOd6lDfH7ap+FsPl6a3puunbRa5&#10;6vdg8cDEyvxeCpyhl1e7PUdwTWSwZfCz1PwVvc5xnyn6u8lTo5tK87ZsADvcex2VbKmPMS67+wY9&#10;2TOw91sUWak7wgRBEIRsQUYZP4C8ux/oF4ir8FQe8SEq+fA7RPun02Pv6jGlYuebOqYuluzCMlwg&#10;sL0bchzYy3oNX0X0ddc6xJPVcL1zuP6uKYG60G6dmwTeLrAure+SY0lDVsdB60PmInScXCYWPZGM&#10;H072XvPnhS/xeoXtcX9eZjFpkp648Wb385mpYqF4zaooeQWPNEEQBEHwEOtLvVzupeJVOv+ae59W&#10;6UCd379W8Yd696a7mr5JtOYrqv/8L6roKlOH677RuCDpkmAehw1uP43+d99zdIubRt7Itx6lpq/M&#10;p77NC9MsVSNYd8P7nQLxjR90VnFOB5kfyN9rctYP6hioh3bt7bwh4PJXx+tRSMaOR0tyxo/Febbs&#10;8vRUtK/H9WDqvNiXov22FSWvlB9dgiAIQrYhsx/uONeYo9SYoeyEn/HDKB/ERkkkguQ/SRAEQQhL&#10;Zhs/ITpSavzEEGZfifETBEEQwiLGLzFI7lIvQpg9P3APH9fzittgsZnEPYG47MpCGrINpV97osyX&#10;GD9BEAQhLNEaP79LsUnzVlO97j+beOz5rHNl8u5pai4RR7ONXYfjkbaLpk5aiGT8IDZ9rVu3pmLF&#10;ilHFihWpUqVKgaldgNes2VPB+BHNe8Hxg9e22xVlrtLnCBQEQRCyBNEavx07dphYkJ07d5qYBg8/&#10;4IEKt8Q1DefqTIPXRASNUj4VEp2kYg8NJNr7U9iner/pVpd4Gd/g9hfQU9VvVPEQJg+gYSv0U77e&#10;p3pxX6Fi1xQq3LyvijYumNP3qV5s0/JNTFZCwSdzJ/WnTu9vUNGyl56qwuD+cHimCvF+8FTvWbyt&#10;S3o81WuXMV988QVVqVLFpEKf7LXr17n1NFpi4iDpe0HoGgo35Lx3WpdR8ee/WanSgPdFlLkKHmmC&#10;IAiC4CFa43fo0CF1oocBhBBHns2SXg9SjaenurENbnlOnWlgw+ANc5iwY6WrqeiDA4i2jafmry1U&#10;eXk8dTF33lIVC9+eHX625CS937asmmOO8+wQcLz3/feqkPGr45fXsnhxFXrrFDArYLjuUv0N3fYU&#10;E4uecMbPPuHzCB6+U0zY3LFjR5UGyLPr223Vuz0HLTdx4DinmTD0PXWs/D8VHh/XV+WxGBn5iw8F&#10;vxFBEARB8BCt8UsvfvhBT5yMyY31VL+CH9EYP3t6lE2bNplYUtPH4vn7Sl3i0Dg3zXgNH4c18jjE&#10;Y7xv3F8oxPiFew1RxkuMnyAIghCWzDZ+QnQkd6kX4vv8/vrrL8qXL1/ACEYaicP2KOeHN6BwEzrj&#10;WEEZQgZpGemLL4nxEwRBEMIixi8xSO7hDhZMGAwfDBlCpJHvZxD85G0vGvm1I8o8ifETBEEQwhKt&#10;8eN7/PBAB4S49x4/MODBonRlhS4mRfT3wk9U3QuKP2py/JnSpSrdVv8jk4rMmpHPk5OviYrfe42+&#10;3PhSnbzU9etV1L36jaQXAYs9l7qvg9dyzg2uIRuOHjVvplfGbaTXGxWgZ0esMLmpx2v8jh07ZmKC&#10;EIoTSzeOtvDrIb3ArxP59SASiUQikUiUcjnbt2+ngwcPGluVOjBczL807Ov6joM1C6HHXLV31S4F&#10;wjZ6+65deRVF/aj51q1b6cCBAyYndfA+ez8Q5NnvITXs27ePNmzYENIufi2n5z6nlczY50T8nBNt&#10;n0UikUiUcYIPiufBKcdvCD61LF3KD9ATFS06lPr0+c2k0gaMH4OTW1pNqs2iRYsCX9LChXpqgFiA&#10;kzg+YP7y03pSt7H3GfFYkVH7nIifc6LsM/YTbYpEIpEoY4S+HFci7UEBeJWU3jcZTnweilZ+bbBi&#10;el/fpEnBuyUwUhcrbNMXa8aNGxf4oBCPJfiA+QuIJfY+jx8/3uTGhozY50T8nBNln8eOHavaFIlE&#10;okQV+kYYpliZpvQS9o2fho4E3off9skJ7fN8iymBDadfmzE1fZMnTzaxWJu+2LXlJSUn9nnz5pkY&#10;0ejRo2nIkCEm5Q8+YG47ltj77DV96kZipaImJ2XwPiOMJYlooBJxn8X0iUSiRBX6RD+TgxE05HN/&#10;zH1nWsTt8HQ0KR2ZQz2/233Wrl0bMicik1LjF679lOD3mgli+tqbWOyxT+w4YYbjhhtuUGYKwPzZ&#10;BjAc/MVBsQRGj9v1G+nDcVKq1LcmlTJ4nxHGkkQ3fZGODZug6Y78r5Ve+yymTyQSJaLQH8J42WzZ&#10;ssXEkoK6bAT92rPF/ThMELbxXorFHIYM8qNp0x7hW716dUjfz6pTp46poYmmXRab3927dysTiduA&#10;MB2PX10IT2zjdj08p2GbTu9rJojpa2disQcnST4gkjuxX3PNNSpct25d4EuNBD5gbtvmwIwZJqZZ&#10;s2aNiQXp1auXiREd/uUXE9NMnDgx0K6fgXKcc0ws5fA+I4wl8WL6Nm7cmOS7C/c9puTYYJI7JpiU&#10;7DPvbzRti+kTiUSJKDY5zPPPP09nnHGGSUUG2/q1iT4WZcmNmL344ouBlWBAcsYPZQwbvsceC/U8&#10;K1asUPkFCxY0Odqo+rXnJzbApUqVCjkHRCvG+z6iO0NFSTybPgy5+pGSE/vFF19sYkHOO+88E0sK&#10;PmC0i18XNnmtLwRfjt+vGftLW97lCfqhWjWT0p8z77O/6Qtd+Dsl8D4jjCXxYvq8/xDetE08mT47&#10;jISYPpFIlGhCX8j8+eefVKBAAdXfXXHFFbRkyRI1MwGeGZg/fz6tXLkypD6DkTdvm96RQ4yUbdu2&#10;TY2EYbAFvgCzKbz++uvUvXt3eueddwKjfpEux9qjfNhPr+GzQfncuXNNKvrRPn4NDPL07t2bBg0a&#10;RJ988gl9+umnNHjw4CRC2QcffED9+/ent956S20LvK8X3RkqSuLV9NWuXVt98H6k5MR+yil6Yez3&#10;3nuPbrrpJtXm4cOHVZ4f+IDRbsgvmGPHqL21L+H2C/lt2rQxKaLCVr0ff/xRHZBo22ugHOdR94A2&#10;CZdw7YeD9xmywT+G3VZK241k+tBWy5YtVbxo0aIpbpvbxb4nB9pu1y54PEV6rcw2fdOnT1ft+Skc&#10;YvpEIlGiCX0hw31crly56Pzzz1fnXbvvs9WlS3Cib8BGDe3ZxgznnCeffJLat28fUMeOHdX2MHuv&#10;vPIKvfzyy/TMM8/Qc889p7YJN3oI2SOH2I9IlC1blqpUqWJS0d/b5x35TA0wvXyeYYXdW++H65Uf&#10;0Zg+OHVvWz169KDOnTuruB9pMX3NmzcP2y5IzYkdRDJ7DD5g78H3Q8mS9GvlyiYV/oCBsbPLSltx&#10;/OoJZ/r8yJEjR8TPwIb3GfKCNlidOnUyuXph9PyuYEzvdlXA1f9c2UQyfYD3z7uf5dz09zfcQPe4&#10;YUdXdVzNat3alGq4Xex7JOz9h/AwzpVXXmlKk5LZpo/BL9wSJUqo+0hnzQrOWemHmD6RSJRoQl9o&#10;U7VqVdWXYqTPBiYG85q+++67lD9/flXn7LPPNqUatIXzI9OzZ09l8N5++21asGAB7dixQ93/ZtfB&#10;SF/Xrl1DHs4MZ87sfcVIobfP915K/vbbb9U5mIlkJm3Z+5daUmT6UkM0pg/Xzr1UqlSJHnjgAZNK&#10;SmpNX6tWrZJ8IV7sE3s0Biol4ANGu7bp6479cY0vE2n/7DKYH2batGkpMn1oB/r9999NTnj4s4D8&#10;4LZSSnKmD/i1u7ZbN3oZ+e4/KzPJ+tUEuF183smB12jWrJlJRSYeTB9/3rYeeughU5oUMX0ikSgR&#10;5R3Zwo9yjPZF4ssvv1R9Igwdg3b4nDtnzhxl+HB/XSQw0ofLxoyfWWIhn8FlYrx+JAYMGEAXXXSR&#10;SUVv+vg98L5EC0ynPf+y932E3Vv7JONV3bp1Ta1Qor28622PseM20Zo+e/sOHTqEbc8mo01fH3ef&#10;1rYPPo0caR/tMox0MSkd6bv77rtVW9F8HvxZQF6OHDni287wPHlodMGCNKFIEZpYtCh9d8cd9PmN&#10;N5pSTXKmj9tNso+LF6tg3+DB1MYt6+Atd+F28XknB9q/9957TSoy8Wr6cKk9HGL6RCJRoso+V0YL&#10;+sTcuXOblL63j0fbXnvttZCrUgBlqAMz5QfKuG8OJ3tbvH4kU4mrSbjfjsHrJ9c+xK9RsmTJkP4/&#10;WjHe1wp7hvrss89oypQpalRpxowZ6v4ixDFUiScg/YjG9F1++eUmprHvWwpHSkb60E61atUitmcT&#10;yfQtf/llqua2UyJCWyPz51eXM/P41OF27V8wa557jt626obbz9atW4eUFbfiU6dODZi+aM0IQHu4&#10;r8Hmfc/3wfsMeeH9wYoo0X6+TCTTh7a4PYQNGzZU8WjhdnFAJwfaL1SokElFJqWmD/8f0X4u2Ndo&#10;9pk/G1uRENMnEokSVegTvSN+DEyQn1G79tprQ0bS7Dq4bNunTx+T0vC5E0KcDSBCLvPbN1uox2Ba&#10;lnD9Ms5lfmXRGEvUiQXe14nuDBUl8fIgR3InRptIpu+vkSNVaD944eWHkiVMLCncrn2AgLus9sLt&#10;qzf/QSsNM84HZ0pMX3+3DW+7H3jumeB9hmJJJNOXVnAgo12EyYH3f6NnFDIcKTV9/AMmGqLdZ7Tn&#10;1f79+01pUsT0iUSiRJb3fJkc6BNTOtIHY8lCfQjxaE0f6thgWhbsBx7awMAYLulihI/7bDy34AWv&#10;6dc2K6Wfgx8ws973E90ZKkrixfSlhEimDzRzv7DOrhj+Ehl1j96vv1IPK4/hdiGbO6y677//Pl12&#10;2WUmFcR+jac9bePGfm43JabPfh9MuJE+HByxJJ5MX6RpdmxSavrw5Jf9vUUi2n3m481WJMT0iUSi&#10;RFVKjc6HH36o+kRMtcKwkQN4cAP39CGMFmzPfXMkefcV07LgKV08tIGRR76kC8OXM2dOOu2009QV&#10;PBu04dc2JKYvnYhk+r7Kl0+FP5UprULGrrf62WdV+EOpkiq04XahWDJhwoRAuykxfS18DENGmb5I&#10;n3Nawb5Gu8946ivc7Qle7H1O7nOOxpDZpGSfUwL2E22KRCJRIgn9IbNnzx7fS7kA8/iNGTMmcBsX&#10;zJQN2rENE0wXRvswl92qVato165dgfv6eLQP2+Ce9X379qltIpkxW9EaM+wjRiPxpDFPT8bwecAr&#10;Nq7Dhg1TU8u88MIL9Oqrr6pL1n7CqCaeVH7W9SQ87Qzwtp8gpi9jlmHzmpGZ7peDiZSrRjiZ/7do&#10;Ed3qllfxqcPtQrEk0j5HoqHPPg7yjDJyuzg4Yklq9zkasK+Zvc/ofM45J/qVUNJrn8X0iUSiRBT6&#10;Q4Z/RCcn7/3fbNbQFpsmMHz4cHrqqafU/HyYp/XRRx9Vatu2rdIjjzyizFjTpk1VfRhB7/6FE14r&#10;nEFlMMIHw3fBBReo/a5Xr54pSd70FStWLMn7jkaMt/0EMX0dTCz2pKcZ4XbxQceS1O7zynffpTUf&#10;fEC/f/ihCqFV771nSjXxts/RgH2VfdaI6ROJRIko9IfM0KFD1ZQt8BR4cBEzVrCQ9gMmydue14zB&#10;FGLqMsyvx0Iaq3NgyhbMI8z17LaiEV4P2/HoId9XyMBUsiGzV/fi84BXaCOtpPvlXdzIzpx5Zi/3&#10;SzCJNOI4HU1M34QZSzAJMj4UCPFYwR82f+CxJL32GZ9tou0zPmfsq+yzButHok2RSCRKNKXW6GA7&#10;7k9tIS+lbYZrK6VCG/ZoI8AIn3c513CvhXyvaU0pfubVmT17tilOOwcOHDAxTK921DVrj5tU6nn7&#10;bcx4HRw1xIc4c+ZMk0o7eBISHy6EqUhiBaa54S8OIdKxIj33mdtNpH1OxM85PfcZbYpEIlGiCX0i&#10;jEo0gzuoE61B43Z5JA4+whbyIJRH0160QltoPxx+pswW73dKzB/qRvpcHBQsXrxYXb6CcHkoJcI2&#10;GAXhE6T9BrXxe06ZNq32UYrrP0ZFiw41rWn4S1m0aFGq9hey99n7gSAPZfx5eOVtx0/YN2+70MKF&#10;C1W53Ua0wnbR7HO4baHx48erh0BsIQ+Kt31OTtgO++ZtF8rIfUbcT3abdt2M3meRSCRKNOEcb4vP&#10;+175bRtvwn7ChHmJZMz8ZL/vSPLb1pYyfbEUvpxYX4Jl+EOKpbwfiF+d1Coj2k3Ptv3KUyu73fRs&#10;2688tbLbTc+2/cpTK7tdkUgkEmW+uH+GP2JlVn/t2DsRTrzD0QrbpPVatJf0MHwiUVaW3z+8SCTK&#10;XPn9r7L86qdEfm2KRLYcmKlISovxw/Z8zRwmMCXi7Xgf/F5DJBKJRKJEFJ9b0+P8hjaPHTtGhw8f&#10;VvPPiUQsB5MRRtLevXvpr7/+oqNHj4pEIpFIJIqBcA/unDlzfMvSKpg9LNdpD5yIRFBU9/Rh2FgQ&#10;BEEQhNgAM/bzzz+bVOzBHHfhrpTZJsBbJsracrz3BISTIAiCIAixASfgWE7XZINbpCZOnBg40fN5&#10;HHEYPb/bp+zzvVfcTnL1wikt24piq4Dpi/Sl4N4AQRAEQRBiA86306ZNM6nYAkNnr9GO8zhC5PuB&#10;/HDnf+TDHLKiMYm2UNceVfSrI8o4KdPHXyq+eL8vRkyfIAiCIMQOnGexrFh6gHM55l/Fa0A4r9tT&#10;qW3YsEHJC+rZ536k/cBIInsFhBB7CDaGnIe6DNJefyHKWKl7+rzgi7MrxdL0HZn7AVV5fJKKV77W&#10;oXs7TVBxELpY8CETCoIgCELWAudeP9O3bNkyWrduHa1fv941TkfohReWU7NmM13NoAED1qg6eLgy&#10;Erbpg9HyUqpUKSpdujSVKFGCevXqZXI1bMr8vEFq6VTuSmr7nl6mFWbQ9heijJWasoWxTRZ/8VBa&#10;TZ/dboiRW/451e0WXFLNa/L+XTqEKneeaFKCIAiCkDUIZ/qKFStGFStWpBo1atATT3SkV19dT507&#10;r6JOnVbQRx9tpwUL5tLnn39uavsD04fLu17D9+abb1LVqlWpcePGSuDtt9+mBg0aBEwetkXczxus&#10;HdSZrrgnuBZ+KMvoklLtTDw8aNc2IaKMlWMPvdqmy/5ivKav0tUOLXHDd1uXord/2U/025eUp9YL&#10;qozbsNsKxvfTjdW7m7iLa/oavfirSYRuw/jlCYIgCEIiE870efnoo7/o2WfX03PPrafx45OO2vnB&#10;D3LAwDEwkxjd87Jr1y665557qEiRIiZHj8aF8wbB+CYV5zTH+0/dHpIGfVsUo+e/WaniuMxsmxBR&#10;xsqxDwr+gkAk01f9Roce7AXbpyl6XtIDwm6L4yfG9qZmry5QcYVr+hr0mGUSkbcVBEEQhKxCtKbv&#10;/fd3U9euG6lHjy00bpw+Xy9dulSFWDPdDxirSZMmBYwb7t+D4StbtqxKe4Hp++abb1Qc20YyfQ8W&#10;v1CFnHd8XF/6bBFm+DhCRZq/qfLODdQ/SIWb9qIPH6tEr41bb/JCrySKMlZhL+9GMn3MyfF96LF3&#10;11Gx84PbcRt2Wxw/9t3r1PSV+SoOcPm21rNJn146+E1PGvTrIRW32xEEQRCErEA40+c933700V7q&#10;3n0zvfjiNtf06TycF+vUqRM4P44YMYKGDh3qGsT3VRrYpg+ULFnSxJJijwDy5d1wpq9lyYtVOKJr&#10;PZUPDVmMS8PHqFiLvqqM86Gc+evTxx0r0xsTNqoyIKYv86TW3mXwBTGRTN9Fbr2jbrjni+7U4o3F&#10;dOjblyl/w9dUGbdhtxWM76RrKz9j4kSHfh1ElTqON6nkthUEQRCErEE401epUiWqXbs2NW3alF56&#10;6Xnq2/dPev75LdSz53YaM+Y/2rx5gxuOSfbcCNNnX8nr2bOnupRrM3DgQDX6N2rUKJOjL+1i38Jd&#10;BQycp0/Np8LgSN9eKtjwFZXn3bd3HilLPb/73aTE9GWmQp7etb8o+wmbcCN9fiR3ICZXboORwOdH&#10;6qeVBEEQBCGrEM70YRk1mw8//EuN9MH0jTdjJDiPVq9ePXA+zZ8/P+XJk4euuuoqlQYwffagDsCI&#10;Hi7l7tixg2bNmkVlypRRT/Ly9C0Y3WND5h0QYjF5TPrLvo9Q4xf0yiJIvzJmXSAOFav2HL3coAA9&#10;9flClQ8zyd5ClPFSps929ADX9G0nHkvTt/+Xd6h8+zEmFZnk2hIEQRCERCSc6fMyaNAu6tptI73w&#10;wlbX9P1Hb73V3zWCH6oyXLLFcmt+4EEOGDf7Fq7y5curBzpGjhxJCxdqE2bP12cP9mD/7Eu8scL2&#10;FqKMl5qcGV80f7l8E6ddKSWmTxAEQRCEyERr+j74YLd6erdr1w2ukYvOhOF8bq/I4R3Y8cO+pYsV&#10;7bbJAV+B9sXwZb5CVuRgeb8YMX2CIAiCEDtwnvUzffny5aPChQurS7GtWrWg115bT506raTOnVfS&#10;p5/upNmzf3aN4Aemtj8warbp43O8F5gx1MVAj/e8z7LbSKv82hdlrNTlXWjYsGE0YMAAFXq/oFib&#10;Ply2tSZuEQRBEIRsBc6xfqZv+fLl9Mcff6jLrv/8czSwIkfTptNTtCKH1/RBMHe27DLbGIiyrhzc&#10;NDp/fnAaFYD0kSNHApXSw/QJgiAIQnYFRiuay7upAaaP7+nzmjtR9pYzfPhwc5iE8sUXX6gKYvoE&#10;QRAEIbbg/Jrepu/nn3+mmTNn0owZM0QiJad///7mMAkF+dGYvtNTaOAOfVnXNX16ckdBEARByI7g&#10;3ApTlh7gQQ4Z6RP5yQm3cHNKRvouToHxwyjfa8tMYt8wleaRPx0/MxAXBEEQhKwIzNi8efNMKrbY&#10;po/P436yzUCkeqKsI/UgRyzu6Stz3QUmlpTJHW90TdxZKu41c98+dEYgD2GjbzGztyAIgiBkXXAJ&#10;dufOnepcmx7w5MzhzBzy8UQv9gNC3XD1vPKrlxalZ9uiUCnTh4MO9/bhki5G/vBwh/3hp9X0Ef0T&#10;YuxsxrY9L6TMufohHXrqCYIgCEJWAqYLxg8jfrjUi3v80qLp06ere/h++eUXNWlzOCOHfD+89eED&#10;YAhtMIoYyUzaQh3Uxfv02wZpCOVoFwpXVxQbBebp88qulJzpuyQKg6ZN3OwkZu77R871NXhi+gRB&#10;EISsjj3K5ncuTqnQFgZyYPqQts/lEMptatSoQd9//72K26txIYQJCwfP8ccmDaEtr1lk2NhBkdoH&#10;aINfwyu/9yZKXsr0JadYPMgBE/fAWQ6Vfmu9ydEMb3pKwOAhVAvDbH1bTJ8gCIIgpAIYMtzT5zVG&#10;XsNXq1YtGjFihFqajeFt7Lo4H7NSw6VRbJeatsX8pVxpNn3R4nvArOwdyNdlmwPxbbqGIAiCIAgp&#10;ACNoPDkzn8e9hm/RokVUs2ZNatSoEVWuXNnkBk2fPVKnz88ax7nSxKLn1tOiN3RN7jqHDph4NOB9&#10;8XsUJa+oTB+UVoLGThAEQRCE9MI2fZDX8OGSbsOGDemFF16gH374weTqy6k432Mb+9Jr4Nz95yQq&#10;3LSXinIeh7fncAgLvT1U4iJa7Yb7vnmFnBvuU2VFL3Cobf/lRL9/G8jzbs9h23JBU+lXB5N/bPjo&#10;Sar6+HiVZ1+SFiWvwDJsfrIrppXXSojpEwRBEIT0xr68C9kGrmrVqtS4cWMlxG3s876v6XM5645G&#10;7t/jdM5dTVR66JM1KOSmrT0/0RMf/EHHx/WlwQv1VcLiFwa3120dC2w/oms9+jOQT9Th3utUSHSI&#10;zijQQMWGPV2LNrmhvR9O7qSXpEXJK6LpY6GiIAiCIAiJAU/ZgvvemG7dutGcOXOoQYMGarTPxnuZ&#10;NPzlXcSPUomHQhd2CNTZO526fLhemb5P5uvpaArn8m5/jEq2HKAzDLx9m3uuUCHRASrS/E0T14Ts&#10;x/lFTExMX0okpk8QBEEQshhs+mzzVqZMGapSpQrVr1/f5Gj87ouzzWKI2XKuNqHO+3NoNxVy+mw3&#10;fKTvUtr95Yv05uQtKu8WN6/Zy7+6sW3kXHevyuP6O7/ooUJON77zbFqsYsG8bUO6qpDTRIfJyZlf&#10;xeTybsqUYZd3BUEQBEFIf3BpllfkYNP3ySefUKFChWjTJlwoDeJn+CB4gEQA5tRv/0X+CnmQw2v0&#10;bAmCIAiCEP/A6PGDHDB14Qhn+FiRto0HZMqWlCswOTO+XHyACL0fYiymbBEEQRAEIf2xTR+f35GH&#10;S6EYBUyJWUI91Mf2CMMJ5baQh9dlbxGNuH64bbiM35ff/ooiS13exYFg471GLqZPEARBEBIDmC7b&#10;9PnJNgLJKdx2dr5Xdj27rl+eX/1oykUpl2M/lm1jG79Ymr4jcz+gKo9PUvHK1zp0b6cJKg5wkyYL&#10;j2sHb9oUBEEQBCEa2PTZo2Jeec1AOPltm9ny209RdAq4KjZYttHCAYNKaTV9dpshRm7551S320yT&#10;8JS5/Lt0CFXuPNGkBEEQBEFIDpg+fpAjkvETZT8pl7VpYi+q8aQefatz62m0QcXCm75KVzu0xA3f&#10;bV2K3v5lP9FvX1KeWi+oMj/zGIzvpxurdzdxF9f0NXoRj3FrvKYP+OUJgiAIguCPmD5ROCVxVLbJ&#10;Cmf6qt/o0IO9YPs0Rc8LbsPb2+1w/MTY3tTs1QUqrnBNX4Mes0wi8raCIAiCICRPcpd3I5lBvgzI&#10;iqZOeimzXjcrK8RReQ0Wf8jhLu+eHN+HHnt3HRU7P6lJ8zNux757nZq+Ml/FAS7f1np2mkkFOfhN&#10;Txr06yEVF9MnCIIgCNHj9yAHnn7FPfz2g5v8NC/qswn0mgTIbsevXJQ4Cjiqqjc6NMfEGf6Cvabv&#10;IteIHXXDPV90pxZvLKZD375M+Ru+psoimT6inXRt5WdMnOjQr4OoUke9aDKIvK0gCIIgCMkBEzd+&#10;/Hh1DoeZC/fAphfU9ZoEtAHDiDZ52pRYmz+0x/Km8Xrp8ZrZVcZR/aTMFavoA0PVLwCulJIHOZIz&#10;aSkxcRgJ7P7tapMSBEEQBCE57Mu70Ro+xjZX2D4cMIC2OUuN0D7a4dFHHnX022fUYfMXjfg9iELl&#10;4AP2A18EV4ql6dv1Uz8q9chIk4pMSgyiIAiCIAihpo8pUaIEVa9enRo1akTNmjWj5s2bqxDr8Faq&#10;VMnUCo72wTjFBzNdL3CjiUcPm1L2MSItB1+wfY0fwGXbH1ZKTJ8gCIIgCJkHmz4YH+all16iQYMG&#10;0YgRI2jkyJE0evRopS+++IL69+9vagXNkr2tPQCTPoMxh8nJXczENbF4Ha+XEbmmj79cHCQsHkLl&#10;SmL6BEEQBCExYNOHkMEo38MPP0ydO3em3bt307PPPquEdNOmTU0tvS3O//YlVtuAnWri/yz9XOXf&#10;WPVZlUYc+tmN9252t4r/r/JTpuziQDmT9xSd5rFI55aaOnTznnigqFX/T3KurkB53PheVSO4PwNa&#10;llTxPlO2qrRzxT3Wdhr4G9v0ZHcp0zd27Fg6fPiw+oAQjho1SkyfIAiCICQgfqavTp069Oijj9JT&#10;Tz1Fe/fupe7du9Pzzz9PTz75JLVo0cLUCo6O2VcAbRPFceeUvCpsc88VKgytc60K7zbTuQXL9lHh&#10;pr3o+Li+9Nmi4yqHy84v0py+6lY/ST620YZwD+Wv31PlOM5N7t/9VKT5myp9Hu+Tk0eFMIPPf7NS&#10;xfF+bNOT3eUsX75cfTBeVq5cGTB+YvoEQRAEITHwM3316tWj9u3b09NPP61MX9euXalbt27UpUsX&#10;dX8fw6Yv3EifZqfKY2FBB28dpIu16BuIM87Zd9IT1W4KbMtlOp5LxUFwm310St5aKuY4ZxJtHqde&#10;D8YxSRvGiG797Dl6cVTwIVB7ECu7y3nnnXfMxxLKe++9J6ZPEARBEBIMP9NXu3ZtatOmjbqcGwls&#10;g3O/vW3QgDF/u3nXmLgmWOcPylOjm4oVvzBo6DSHKUf+evT5UzUDI3pMzvz16djYPnRn49Dp39Tl&#10;3Wv1gybvtS1HBc4w+b99RXc0elXHDbxP695/nLp9pQe0MGIppi8o56233lIfjJeBAwem2fThS7Nl&#10;g3S5nkNUeEGbb1XYbcamQNljPx5TYZneo1XoOLUDZRsXfqBCcKsqc9swIUC4eMvvKnx3c/j9eKdy&#10;aBrxUm9MoFY17g6kHedyEwbbfnXGfBV2mOp+gG54Y8fvAmXObZH/oQRBEAQhPWHTZz+Mce+999L9&#10;999PLVu2pN9++03d3wc98MADVKNGDVMr+CCH/eQvn/9sDs39SJ/zXO1y03adajfp/Ly1nldprmfX&#10;uTmQd7qbOkHOZWVUPvJeHfsHvXF/IVN/FTm5CqsyooNWnAJ1uF3HOVeFi3q3os6f6pmH5Z6+UDm4&#10;jOvHmjVrwpq+OgVzBz7kl5tWU2FkVgbqM5yupL6wM1UcfFLb/gJ1uKJXQRXXB8kdKg/pW19ZpMK7&#10;+qwK5Nkg7dwanAyaaGtIHVUeSI/x3V6jh7IBh4tfzhdSf8+XdZNsLwiCIAgZDZs+27gVKVKEKlas&#10;SFWrVqVZs2apBztg9qpUqUIlS5Y0tUKnbLFNI8ComXe2j2jIrHMjX6q2TU92l3qQA49v2w9yfP31&#10;1yEfVFou7+LLhoKLr2l+eeb2QJmN38GBvIcnH6EnrgnWR1iw14pAHAqu4rshkMdwereVvu2lhYE6&#10;x74NmjaEg/eoqAJpx9G/hLjOqjfvDMQB4in/VxAEQRCE2ALThxU5YOC8xi0SfGmXz/2Iow0W0pxn&#10;3/MHYAaR580H9rkyNdhtQ9hPv9fheijn/eX3ItJSps9PdiWv6WvX/QcVKjN0TVkVT47QL31HIP1J&#10;dcuc7dbDxTbqNaw8TkMF3liuwlFWmY2uFzoSqev8FajL4ZGvawfitrl84jr79f8JxHn0UbPHiguC&#10;IAhC5sEjfXw+h/FLboTOa/iSE7cdTjBd3tdE2jaP6Sm/fRa5po8jkT6stNzT97uKhV5WJZoWSA+u&#10;EzRVN7qhXa+ilT7ttNNUyHA+woGbVVTF9y1/KaTMccqoUI9jHgqUMcH0pkBcbZerOdHqVwN5l1xy&#10;iQo5fQXqOHqfXrgrdL8FQRAEIbPwmj4WDFc4cR3v+T+14teD4cT+IOTX8asvyhgFTF8kpdb0/bP+&#10;O22gXC07gpyDAXNU4VSdb5sllT6rvkmxaQutx/F6vSepNOC8+m9ODklDmnWB9Frrh4e33jvNg4+R&#10;A7uc80Y+eUdIGnjTgiAIgpBZwGRNnDgxiaHLLMXDPoi0wl7ehWzjJwiCIAhC/IP72iZNmkQ///wz&#10;zZw5k2bMmCESKTm4xh5OOHAwJAsDKAiCIAhC/IPzN0yffUlVJILkmqQgCIIgZDEmT54c9h462wR4&#10;y0RZW86kSbvdXwRJNXHiLho/fgeNHr2Zhg9fYw4jQRAEQRDiHYz0+Rk7pGEG0/vBCr/XFmW+nDlz&#10;/iE//frrCfrll2PKAH7zzXpzGAmCIAiCEM/g1iw8yGGbLsRh9LygbnLmjE1iNEYRZVwfD5RwfRaX&#10;efNZfm2KYidnwQIiP82f/x/NnXuSpk07SKNG6eXRBEEQBEGIb/ymbPEavoULF5qYJpzh8m4HcM8g&#10;T8PiFUykH9gmOaIxoKK0Kazpg+bN+5dmzDgspk8QBEEQEgQYMqzIEc7w1a5dm+rVq0effvqpydGm&#10;zGu4MBrHVLzGoYmediIzm5xT8pp4KJGmOBPjl76KaPow2iemTxAEQRASB9v02cYNNG7cmNq3b0+d&#10;OnWiVq1a0ZAhQ0xJcN1dlj1q5ziXu7rCpNJGUtP3NznnFzHxpPship2U6cMo76JFQSHNpm/mzCNi&#10;+gRBEAQhQbBNnz3KV716dWrbti117dqVevToQV26dKGmTZtSu3btVDlMHpsDbMscX/QZtem3jIrl&#10;Dl2UADS56xxa7IYnlgylvLWed2Pbybm+ihvuIucmvQwq1/WGLUteTKtVzM27qryJielLTzkweEuX&#10;Eq12P/k//iBas0ankR8wfaPF9AmCIAhCIhDO9M2ZM0eN8nXr1k2ZvqeeeopatGhhSkNNnz1CmD+n&#10;NmnHx/WlzxbpxRoCo3VrR1LrPkuI1Apct+g8xRE6s2BDOja2D30yXy3JFcBxTtGRzeOo3cCVKupc&#10;U1GFQExf+slZgu9qPdHOnUR79xLt3k20yfV4MH4Y7fv556Nq2hZBEARBEOKfcKZv1qxZ6pJux44d&#10;qXPnzmqED5d7GWzH5gBxBgYvKL3mfMD0/fYVPfwmxvqCOKff5v4Nmr6P5+nV75nAtqu/1obRxbni&#10;HhUCMX3pJ2fFCqJt2/SXgO8Y4V9/6RE/mD5M2yKmTxAEQRASA9v02SN2mMalbt26JkXUqFEjqlZN&#10;X4IFMIhsDtgsLnjjIar19BQVB7edrg0bGzdc+m3UYyZtGfwsNX9ljspznGvdv9vJ+V9lkw7dxt62&#10;4fMz3Ng/bt65Kg+I6Us/KdP3559ER4/qDxtfxkzXBGK0D5d4xfQJgiAIQuJgmz6IH8j48ssvqUyZ&#10;MrQXl/Vc7rnnHipevLiKA9Rlc2CbxYzE7yliUezkLF9OtHUr0Y4dC5Xhc5zSbgHRli3a9M2adVxM&#10;nyAIgiAkCF7TF42BwzZes4XtoplfL1bgtWSUL30VMH1HzH2Wd5zm0C/biTa7Pk9MnyAIgiAkFl7T&#10;l5zx8zN8LLsNbgeXfhHaQl408m5nK9w+iGIndXl33MBulK/hL67LJrrVceinTUQbNsg9fYIgCIKQ&#10;aMDE2Sty4GRvm7b0Mlv8Gt72wuWLMl7OsmV6VO9KdWnXobwNfqbt24lWrpSndwVBEAQh0WDTx4Yu&#10;WvmZBK/8touV/F5PFFs5ixcT/fabNn54ihf38uHJXUzSDNOHefrE9AmCIAhCYgDThyd17ZE8kQhS&#10;kzPD4GFePtzfh5ANn6zIIQiCIAiJhZg+UTgF1t6F+WNxnqy9KwiCIAiJRWou7/pdCoT86try2yYl&#10;ilU7ougUMH1+EtMnCIIgCImF34McEOI8+ucdBbSNgVdcxyu/uqL4VkTTN2/evzR9+iExfYIgCIKQ&#10;IPiZPoTI9wNTqYQzcchHObZl8dQr4baJRtjWaz796oliKwfGzk9z556kX389QT/88Bd9++0Gc2gI&#10;giAIghDPYAUO2/TBVCUHjJzXICS3HSZTZsPoFbZls2ibRM73m/Q5XFtpkfc9ZXc506YdJD9Nnbqf&#10;Jk/eQ2PGbKMRI9aar0QQBEEQhHgGhsp+kMOmdOnS9OCDD6p4uXLlaDGm8DCgLpsDGKZwPHPfDdTp&#10;k19NKvbEchUQmE4xf0E5ixYtIj8tXLiQ5s2bR7Nnz3ZN4DSaNGmSawDH0OjRo2nUqFEikUgkEoni&#10;RDg3f/fddzR27FglnLNh4njdXZzwQa9evahevXpUv359qlOnjsrbhMX2DWyQMOrGYA7f1NKzfn6a&#10;bPbBC7eblvajRYyfVvp/0oIgCIIgZBgYKYPps41b0aJFqVq1atSgQQOTQ9S6dWtl/MqXL29y9Ggf&#10;DBKbReA1ZQNalqS3pu+it1uXoS/efFiVvzr2D1V2fNFnKu04l6m0jvP2G3T62koqlcvkn2fCWwL1&#10;+DX/oeurPG3auEgXuHCbuo5r6BYPUfEbqz6r0t5ygBE/PxOU3RT8RARBEARBSHhg2HB51zZ9oHv3&#10;7tSzZ0+T0mDEz4ZNn32J1TZRfX/YRh+0r0iDFx6jIV2q0zqrjh1+2vk+gg1EnfUqJ1j2+VM1aZsb&#10;Xm7SHN59ng5BoL1baqrwoRIX0Ro3LHSuT52c+VXYttyVKuR8oi3knF/ExGW0Dwp+eoIgCIIgJDwY&#10;1eJ5+piZM2dSjRo1Qkb6AC718j1+IJqRvo87VqbPFh2nYU/XSmLoAOLOqflUfOiTNYgfBVX5RkMW&#10;/02XmW04LH6h3cZpKjz9troqHPx4VdUOjwoCfk27XVyo5nzg5C5mYmL6oOAnIwiCIAhCwmObPh6x&#10;69SpE3Xp0oXq1q2rjN/AgQPVKB/u8cPDHQyMEYQ2GNtEgffalqOP5x2mjzrcSytMHtdxnOtV+OFj&#10;leg3N8So4CqVk7Sdc0z6XBP6juLdcJ8K8Zqr3bDoBT51ziyoQib4Ov+Qc24hExfTBwU/PUEQBEEQ&#10;Eh4YtvHjxyuT473E+9BDD6kRv969e1PVqlVNrgbbsTGyRwlhomy93uQuem3cenrj/kL0k1UHrB3U&#10;2dS7UKWJjgbKiH43ZQ7h2V/OD5bza11i8k6Qc0FRlf9qoztojopxndNMHaJ/l39h8hzaZco1e9z4&#10;LSqG9+Y1QNlRwU9aEARBEISExzZ93lE7jPjNmDFDxfFwx/bt21Uc2CNhiNuXeOORoLmLDEY77feW&#10;nSWmTxAEQRCyEF7TB3lH/GzCmSLk2YbRD2wLc2g/+BFL0K7d9sYJbwRG9cLB+4R9x/v2e2/ZVWL6&#10;BEEQBCELYZs+Ptkjjku2KGMjBWMUjSlCeWYL+x5u5BH5/ACKLb/3kt0lpk8QBEEQshAwdt61d1m2&#10;KfIrj2dhX+2Rx2hNqygoMX2CIAiCkIWIZPoSXfyebPnVE/lLTJ8gCIIgZCH48u706dPpp59+oqlT&#10;p9KPP/6YJYT3Ysuvjii8xPQJgiAIQhYCpm/cuHEmJQhBxPQJgiAIQhYC97mNGTPGpAQhiJg+QRAE&#10;QchCwPR9//33JiUIQcT0CYIgCEIWQkyfEA4xfYIgCIKQhYDp++6770xKEIKI6RMEQRCELISYviDR&#10;LtWWXZBPQxAEQRCyEOlh+mCe6j//i0mlxEz9S875xUw8Jawh59KyKvZWy+L06vhNKh4rejW5g+aZ&#10;eHZCTJ8gCIIgZCHSxfT9774QoxeIrxqu4tWfeooavzRHZeVx0yF1b6yu0s4V5VX6f278Glc1n/nJ&#10;Ta3XZVZ9zZ/k3FTDxI+Sc10VFdsx5FlVt263mSrN2wa336rTl92jUsH8YF3wUfvyNOLnt1W630+7&#10;VB6Xc52NH3Sml77/Q8U5z1sH1Mmr0+0a3E4nTJ5dZ+BDxeiL3g+pdPdvV6u8jKJq1aompgnutSAI&#10;giAICU+sTd+7rUu5FoyoY6WrdYYLGxoOaedk6vCea5Am9afPl+ssLstRoJEKhz1Zjba44V1nBa0H&#10;1zn+/RvUf9puFdfsVWVap5g8t36+uiosmDPYBq37lpwbqqkot4fXwj6fY9KcD2Bghz5xH23jtLfO&#10;5jGUv+FrdOy712nQr4dUVpI6dFCZWdQt0Oh1lfPoPZepMFegzgm6q+mb6rU2mBx7PzICvF7Dhg1N&#10;yk2bUBAEQRCELECsTV/QqPxHJVq9rWKcl7NgYxXSwZn0zGfb6anqN6oyFmDTR39NpU7vb6Ci5wWt&#10;x5DHqwTqfrzguLXdPnLy1tGVXJxTbnWzpgXKdR2NN86C+TzflNl1wOBO99JmE+eyYJ2jyqz9N7Ef&#10;DVn6r8o506cdtX+WyX3ivv+pEHVYp95WXxnQjaokdPuMgPeDydhXFwRBELIM//33nygTlByxNX0r&#10;yLm4tIkHTUswzKdCmL6nB/9J33avFzBBjHNzTRXC4H225CQVyGGZEOdaFZ4c34fenXVAxTV/knNt&#10;ZRPn1zsSaItpXvgcWmviwDY4IIdnf4FzeTk1ermK00nq7KFb672sRh8/XaQv2Pq287/73N2cQI+9&#10;u06lu1S9XoXeffjg0XuSvFZG4X29jH11QRAEIWGB4Th69Cjt27ePtm7dSps2bVLavHmzKJ3FnzW0&#10;a9cuOnToEJ04wXeQhQLTF6t5+s5yTQMukzJ9mhWiPj/uCJiJI6NeVfFuA7pR+3e0/brFTSOP61xR&#10;vpFJ51bpq0w+uNbUwz1vNZ6eanLBqkAb3A7Y8nGXkDy7zq8qZ0MgvcCUM5wPXm1wO01XsWCdYN01&#10;dNk9nVWMt0la50TgARWYWOS3L3+FSgPepki1bvR6owI0zcrPTDL31QVBEISEAAYDRu/nn3+mv//+&#10;2+QKmQW+i2XLlinz5x39i6XpixaMZvEDEdmVzDZ00SCmTxAEQYgITMTGjRvpwAH78psQD8yePZsO&#10;Hz5sUpqTJ09mmOnjES3HOcPkZD/4M6j25A8mJ34R0ycIgiBEBJdz16xZY1JCvDFp0iT1HTEwfWPG&#10;jDEpQQgipk8QBEEIC0b5VqxYYVJCPILLux999FFgxA/pcePGqbgg2IjpEwRBEMKC+/fmzNGT7grx&#10;Cd/TN3jwYDpy5Iga6ZswYYLKEwQbMX2CIAhCWI4fP07Tp/NzjkI88u+/ei45gMu6+/fvp7Fjx5oc&#10;QQgipk8QBEEIC0b6fvoJy2VFplGjRjRgwAAVR4i0l4Oz31M3vJ9frK3J0bxY+5bAzfBVu0wxucmD&#10;+iklt7sNT8obLZje47UJm9WyXCnZv4wCps82flOnTqVhw4aZVNrh7wZK3fO5h91tTzNxITMR0ycI&#10;giCEJRrTN3z4cBMLZcSIESamcZzzVNjvgbtJr5yqwdxvgSW4VgyjRi/qGdfSA6wL6z/hzGa6utJT&#10;Jh7KJx0q0tBl/6kJhB/qvdTkxg9e0wfGjx+vLvXGAttcp8ZoA8e5ysSEzERMnyAIghCWaExfOCMQ&#10;mr82sAg+Fumv1/1nHXfBgvTvzT5oUsHtvCETrhyhXph/t1p1gfPssNj5OmxZ/ALCOgoftiunlv8i&#10;OqTWWwWHR75CD/ddoUxex0HraVSPBvQVHl7+8W168pOtqo7j3GRCvaKE93UyEj/TB7AqBybTTiv2&#10;e/J7n86VFYh+/zpJ2QN3n0ubEJnUn5zT86s8bx0O6+R16EcVE2IJf75MaEoQBEEQLGJn+taRc0V5&#10;Hf3tS6r//C867vJWy+KBhe0Bthv5fH0aZh4aPs1qx26T47wUGBa815bM+9rBJbLKXX66CtuVuzyw&#10;goTmbyrUrI+KhbzGWXfRuFea0mismD/zA+r+xR56usZNxBOkBPYhTy0Vvt2qRGD1hYwinOkDCxZg&#10;XYq0gffIYkLiWIN29w+Bz/Puc81nYtfJVYTop3fV+ryg5IWeOu4PgZrPJH8bgZAyknxvJhQEQRCE&#10;JMTu8u4xci4po2I7hjxLr45XY0CK/i2K0Du/7DcpnKhupq+eq53k/rGjo19TI3AMn8xQH7QqkZvg&#10;zUCwTIdPVrtBhWUvPVWFDEbz2g5c7caOUMHGb6g8+yQJYECHY/HUH95SpoUNpI1zfVUVDniwKGW0&#10;dQln+vbs2aNW7kgrIabB87mCU26tp0yf/hyJCp2dtA7MMz6/L1aaDEOgzophnmXYhFiAz7dhw4Ym&#10;5aZNKAiCIAhJiOWDHH6GAWBt0t5T9AqvIUbBxCsUrKBC73bB9i5RYb1bT6ElKmaXXWdCnS6YU4f5&#10;3DQmOtk9rBs1fWW+G9tOzqVlVRnyHnh9kYq/P+cwfdS+PH2y8G+1AD+bTse5RoW33VZfhc6FJVX4&#10;Sv3baJKKZRx+pm/JkiX0+++/J1miLTXYnzvH85oQy6+pS+qrR1CTnnNV3k2m7LZTHcLY37HvXne3&#10;00aZt3+waFEVcvqfxYOpwmPyxHGsqVpV/xhh9KctCIIgCD5Ea/qEzMNr+ubOnUsffvihSQlCEDF9&#10;giAIQljE9MU/tuGbOHEi7dy5U+bpE3wR0ycIgiCERUxf/MOXcD/77DM6dOiQMoEwf4LgRUyfIAiC&#10;EBYxfYnByJEjleFjZBk2wQ8xfYIgCEJYxPTFP1hrd+XKlYERP4SYnBkrc0yZMoUmTZqkhNG/lIi3&#10;y2j57Yso5fL7PMX0CYIgCGER05cYbNu2zcT0PX5yT5/gh5g+QRAEISwpMX3lypVTU3AgzAjsqUSy&#10;O/Z8fBj5GzNmjEkJQhD5jxEEQRDCEq3pa9eunYlp2rdvb2JBYNL8jNqrDW6nXpP1SFV6G7mr3PZ5&#10;NY1QfqMLSybdZ8ArhgxqUyYwn2C8sWXLFhPTpu/77783KUEIIqZPEARBCEs0pi/cyJ5fvp+p69Os&#10;EL01c69Joc6VKmxyxxmqvl5IbJ2Ks0AgvLKCyb+Utn/2jIrzSr6bP3pCl11VUaXvOCP4+nqbYFvQ&#10;gOl7QtLgy2dqqiXhvu1ej4Yu0/fN3WLKd6hU5iOmT4iG4NEvCIIgCB6iMX1sjrz45fvlYRm292az&#10;TTN19v5End7Xi6rZ23z8WAVq3U+v5cX5jnOLCh8pfbFe4N8lWKaXX+tY6WoVlrnkFBUWycVtHqE7&#10;mvRyw+N0V7M3Vc6Zgdc7SSUffofGvnw/fbeRaOLrD9BXa9zsyQPo8+W6ht/7yQw2b95sYpln+uLl&#10;s4gVp7vvJ7joX9Yga31DgiAIQkzJiJG+fg/cTe/OOmBSug7Wu0XIYvzijpNPhW3KXEI83sVlpS4K&#10;baP8FTlUCM6y8t13SoWb91Uxrg+deef9NKZnExq1nmjCa83pm7VET1W/MaROPBCt6Tt4MGiuwd69&#10;wRHWcOA96kviG9z4BSqWkvftrYtl92aauJCxxMfRKgiCIMQlqb2nz5tm/MxCryZ3UP9pu3Vi9Qhq&#10;1Wc5nRzfhx59C8NqQbzbctpxrlVhs0JnE2+hyw5ToWZ9VLrTvXqt3GLn8zbc1gG6td7LbrjfhElf&#10;54unqquRva+eq63C4U/XoCFLQ9e6zWyiMX1333035c2b16Q0w4YNM7FwrKAryj9h4kQP3H2uCmGY&#10;C50danod52IdWTFM5d9S+0WV5DoPFj2PbqrRUqU5z3EuCkkDTpvBVHIuu8fkXUo7hjyr4odNGS3/&#10;XKUvKvWYyWAOmW10u38Ofpo+HP+qStfpOkPlcTnXATp9qYrfeopD/C0nqWve4/VVu6pkkvI4Qdbe&#10;FQRBEKImWtMHMLKHk164kT/gd1LsUfPmwAmz1rPTTC5R7VuCJ9L/lg0NxCEQDM9R4X3/cwIjSHYd&#10;qOldZxEuCt/kxo+okmAZg/hrE7R54rISNXuoy899p+6kgQ8Voz4/6rv4/mfK7e0zk2hMX+fOnalf&#10;v34m5ZrZL75QYaTpXU4s+pSuufdpkyIa3Ole2uWGF1rv23FuNmEeE2pj2aHiVSrkz8g57XYVwkTz&#10;s8ZcdmTUq9TyzWV0/Ps3AoY6sJ25fI+RXH6XwTL92o0K5CDzs0ER+F52TaEO7/1B/07oS58tOamy&#10;AmVg3bfkXK+NEef/N7GfMvclL9Tp4OV++3X16PKj91ymwkCbK7+gi0t30PE4APvVsGFDk3LTJhQE&#10;QRCEJKTE9AmZR3Km74UXXqD8+fNTwYIF6b777lN5n3zyCX3wwQf0zjvvqLQfxxd8TFdXesqkiD7t&#10;WEk9vHKBnxE64w4dumnWfivN+Jk+2jI2MLLL9bmMzWLbspd6tvs3pO7Pukixe1i3QP7Tg/8kmtQ/&#10;8BDOKW4eg3KG60OPf7iJyl56aiCfcZwzTBisi88jWGcXXXZPZxPPfHgfmWBMEARBEDyI6UsMkjN9&#10;V16pn4gGZcuWpV9++cWk9Hc8e/Zsk0pKiGkw8Rw+ec7p+XVoRvqYQLkJ8TDOWhUL5vFlfTyMwwS3&#10;0w/jNC98jufyPcIbVegl0K55IAi3C3w476jK4jJcbl6nYprANgZ+2OdsKz9g+k65VYVMcNvNlLuE&#10;/60NmYH3PYWmBEEQBMFCTF9iEO2DHKkF5sE2EJwOzfufjqz8IlCGS+lcZ+snT7rx81Sc8zg8uXgw&#10;1e2mL87rba+w6uhtql6f9PI939MH2XeA4lI/8gZP6U03VOumXvvlsaFPg/N2kLa8/wXSb0zaSje4&#10;4QmVz3XzqlDx25eBungEKZBPyyhHgQdMPP7gvRQEQRCEJIjpSwzS2/RFA5uzrIzj6Hv4EhUxfYIg&#10;CEJYxPQlBplt+jDSNdnEsxoLX2uu3l9wNC9xEdMnCIIghEVMX2LgNX2y9q7gh5g+QRAEISzRmr5G&#10;jRrRgAEDVBwh0l6686TG5oZ/5oVaeQIjKVW7TDG5yZOakZfc7jZBexQdrzXMT69P3EJvNr2LXhjN&#10;jyDEF17TF2kaFiH7IqZPEARBCEs0pm/48OEmFsqXX35pYmAeXViyvYrBPE1VMQ3SgcmZVwyjRi/+&#10;quPpQB7X9P1t4qFsDpmPzuaTDhXVdB9Dn7gv8ARovOFn+qZOnUpTpkyhSZMmKU2cODHF4m0jafLk&#10;yep1IMT96mSUUrLf0Yjf2w8//KCU3Hu0P7t4lJg+QRAEISzRmL5wI27h8q938/eYOBjwYNEky7D5&#10;hUy4coTOdVXc2G5yLtcTRHvr8IocLYtfoKbr+Kh9efp4wXE3dogKNHpdlWFKkU8XnaAhj1dRk/SO&#10;6tGAvv6d1HJsw8xirDxViONc5/7dn+R1MhoZ6ROiIXOOTkEQBCEhiLnpwxQbuUuYhAam773ZwTVh&#10;sR3W3mWDdZrVjt0mx+3VEZJM+mvoUvV6FZa7/HQVtit3ObV/x75UeyJk7V3m7ELNaNwrTen7TUST&#10;3mhB37pOEWvv8oq1uu4JuvP+3irdMP/pasWKjEbu6ROiIfS/QhAEQRAsYnd5V+M1Y6DfA3fT2z/r&#10;Jf0BltbCOrde83R09Gv0cF/jBF2Cpk8vxdWqRG7SM7HZZTp8spqe4JdXWWAwaW/bgavd2BG6o0kv&#10;lefdRxjQL38j+v6lxip8vApG92yO0u0NXlWxereeQjtVLGPxmr7MmLJFiH+S/vcJgiAIgiGWD3L4&#10;GT6AByV6T/lTxe06HK9QsIIKvdtz2nEuUSEM1xIVs8u0QeN0wZw6zOemsSgXlutq+sp8N7ZdLewP&#10;BrUpExh5hB3EJWBc7sUSZJ8s1HcEOs7VKrzttvru3z8D9wNWuc6hP1QsYxHTJ0RD6H+QIAiCIFhE&#10;a/qEzCU9Td++n99Wptlrum0ilV3olvE9nKqd84uZVPLgye7qT/1IV7nb8UJx16ENV5kxoproiOkT&#10;BEEQwiKmLzFIjemrVKkS5c0buk5uUvaQc05hEw9v7iKZviAHqGDjN1TsgbvPDfMUdTJsHmMux+M1&#10;L1WhED1i+gRBEISwiOlLDFJj+ooUKaKMX3L4GTrOs0PsAS6Bfzj/GNHvX7t5V6myO87g7f+hog/q&#10;WwDw0A1jt4HL53h6Om+dl1TeQ8XOV+Hwp2uoJ6lp8gB6evCfRJP6q2l0FKtHUJ5aL6jpfnhaIEHD&#10;ny0TmhIEQRAECzF9iUE0pu+GG/TDLABP9y5Zou+ArFOnjgqTAwYC09zQ+lHU8s1lKo8JmovjVKhZ&#10;H6JdU+jRt9aonLvPDZq+ux/op2JB03c0MPoHI4cntkc8W4u26JwQ0+I4ZxL99C51G7abvnuxET3+&#10;4SaVf05IHbE1Nvg8Qj5DEwqCIAhCEsT0JQZe0+edsqV169a0bds2kyIqVqwYPf/889S9e3cqVKiQ&#10;yU0eZSA2fR/B9B3ST0Fvn0iP9F+lcvjhGaKDdGu9l1XswaLnqZDocGC6G4zifbFSm76NOifUsDin&#10;EU0ZQE99qt9Hh4pXUaf3N1Auq44QCj6/hg0bmpSbNqEgCIIgJEFMX2KQnOkrV64cPfbYY1S6dGlV&#10;/sQTT5gSonnz5inzF46A8cIci+YJZ87zhkRb6PqqXUNWVsFk3Hodk810ZYUuKlYnr0NsG3nb890Q&#10;l3BxiRhXcgG2PeGG7z1Smj6af4yOf/8Gte7nOkOXI6NepYd6LyVa+w3dXLOHyru30wQVCpqqVaua&#10;mIa/JUEQBEFIQkpMH4wFTuAIM4Kg0RAimb6ZM2eaGKnLvg8//LBJBfGbYiejwQoo8brMXVZB/mME&#10;QRCEsERr+tq1a2dimvbtk95Qn3RUSBNunr70AFN/BKeBtvkt7EMAb7UsToN+PaTm7+P9jDdS8yBH&#10;vPCr+9kCMfHpj3zCgiAIQliiMX3hRvbKly9vYqHUv+1U+sXEQdIVOa5UYZM7zlBGYIFKrVNxFgiE&#10;V1Yw+ZfS9s+eUXFe1G3zR0/osqsqqnTwSVK9faANEx8wXc8oZ5d9+UxN9YDBt93rBZ4YxeTOKMel&#10;R0zOXOtZM5fdGXeonIwmkU2fkHEEj35BEARB8BCN6WNz5CVp/mFtjMwKGszAh4olWXuX9v6kbtIP&#10;pA2YzoPv6eJ8x7lFhY+Uvpj085x2mX5itWMlvYJGmUtOUWGRXNwmL792nO5q9qbKOTPweiep5MPv&#10;0NiX76fvNhJNfP0B+goPpE4eoKcPcdGvc4wKNHpdpW9009tVLGMR0ydEAx/ZgiAIgpCE9Bjpg8mb&#10;a+Jg4INFk5g+rHeLkMX4xR0nnwrblLkkyVQfpS4KbaP8FTlUCM6y8t13SoWb91Uxrg+deef9NKZn&#10;Exq1nmjCa83pm7VET1W/MaQO0YnAur0N85+eZM3gjEBMnxANfLQLgiAIQhJid0/fTMpV5BEVe7Pp&#10;XTRNxTRI95+2WydWj6BWfZbTyfF9AvO8MdpgBeG041yrwmaFzibeQpcd1nPGuXS69xoVFjuft+G2&#10;DphpRPYHphPxvs4XT1VXI3tfPVdbhZgoODAxsGJf4OnRmjc7FJwYJeMQ0ydEQ+iRLQiCIAgW0Zo+&#10;kNzTu8/d9z9Vfl7RNiZH82LtW1Q+VOvZoB2sfUtwNO2/ZUMDcQgEw3NUeN//HNdaauw6UNO7ziJc&#10;FL7JjR9RJcEyBvHXJmjzxGUlXDPXv0UR6jt1pxqh7PPjDlWOqUSC26+ji0o9pvLvucwhPTtdxpIS&#10;0/fcc89R8eLFaciQISZHyC4Ej3ZBEARB8JAS0ydkHtGYvscff5wqVKhALVq0UOkmTZpQiRIlVDwS&#10;2ti67S75jC4o/uj/2TsPOCeKL44vvQliQf1jFwHpVbr03nvv0gQEEUFQFEWldxAsgDSxgnQQO6hI&#10;LxZAQXrvHQF9/31vZpLN3uYuOXJwB7+vn5/Z92Z2d5JLjsnvpsjxtfEX3Vemhz4G1xN0+gAAAAQF&#10;nb6EQahOX+vWrenVV1+VDiB3+nr37k2lS6sFl705TlbaQvrYT80Xxyqn887iEvNiy/yn7XtLP2dH&#10;Ox0uqMLEmyQ6Ln9Kl5xe7JlxnwMiD15dAAAAQUGnL2EQU6evW7du8njo0CHq0KEDdezYkX7/Xc2C&#10;/uOP6P8g/ffEbtIZ26JjxspUXR6nPldJZky3LZpeYsZ03P5bMlLGPj5d7I4oYy3zN1Mzpc2+vP7Z&#10;1Had257URyDSoNMHAAAgKOj0JQxi6vTxOMuvvvqKmjdvLh0+7vjFBrMETpKcDeSRjn9D3Sb+TZ1K&#10;3aNim+nPV5HOHYv30i12h7urcZryNB4sR+Y8U1/pNsmByINOHwAAgKCg05cwiKnTN2XKFKpUqZIc&#10;9+/fn9q0aUMTJkyQeNKkSfLoxZ7FA6nSc0t0pDpnTNJcahP/mS9Uo2mb/qXWhdNJzFjWw+pg6SiZ&#10;7dy+xF30p8ro8w/R4zVekbjlk6qDl1xfF8QteJUBAAAEBZ2+hEEoY/qKFy9OBw6obeR4r92aNWvK&#10;sen8BWP9oJbagfN3GaxHn9S5eyWu8bhFx+WI6GFd9/MxnajpG6slZ85Xdbb5tryr+qh/9xRTJ1H2&#10;UjoDIg06fQAAAIISaqePOxGjR4+WY36MbgN//ofdSf9aWXz/4FftuUxnY8Z9nVC4wz7H3z0KDd4b&#10;eNCSvbKeYP8v/tLZ+EWoEzkqVqwos3crVKhApUqVEgcwNlh3ldBHICGBTh8AAICghNLpmzVrlj4K&#10;xCtvOndOuDM18lu9j8VvM6nRayvVcRyQxb73P/o4kD30YMXe+jiQyc+WlwkJPFbtvdUXdDZ+EWqn&#10;LzIct3+GT+hjkJBApw8AAEBQQun0BXPcouTtDh2P/3LnR7cuTG//dFpH/vPcj4Zg5fxoPVzZPjpK&#10;1n1qgWh3HbMjB8823W4/vt+lLE1ae8k+OuvbP5f3952y/jJN61FZxqTNebUBffonyXZsM3+TKvb1&#10;MulHHr92Ksp9rjfuTt/8+fN1BICfG/PuBAAAkCCIZKcvWMeId7qYuPKsjlQ5771rOlhJHPWd5/qv&#10;p/befab0vbRPjqLeo2fVR+WxzH1J5bFzmfuoy3jnn2ovB+y9a0hdoDktfLMZzdtNtHRwK/rc7iny&#10;3rsndLmqe5nyNR0qcXzZe3fBggU6AsBP4KcCAAAAcHAtf9796KOP9BHR5mFtpYPkl39dN97mbPyP&#10;p3TEHanMss+tu/N04YuB1G6E7gnamM4Z12d4PbidcuQsU48vVFNLjZS6J7E8GniP305jttpH5ylv&#10;kyGSM+cYuAP60Raiea83lscelfXsVB8XKGeDt+SoXvZEdFiOri9enb5vvvmGli1bRl9++SUtXbpU&#10;xMdumTLWkiVLoshZHt254SjY9b3KocgJnT4AAABBuR4TOXiixNBlalaps8wcl8tTTh7d55nYsjLI&#10;I3e4NsqRs0x10EycJ7l6zGbH/9mPR2e+TM3eXGMfHfTtDjGxY0ma8LOaU8rdQf4TMP+5d0q3CjR5&#10;nRoRaFkPyGOOHPXt/x/wjQes/LBFO+To+gKnD4RC4CcIAAAAcBBqpw/cWDCmD4QCOn0AAACCgk5f&#10;wsDd6Yvb2bsgoYJOHwAAgKCg05cwQKcPhAI6fQAAAIKCTl/CIKY/72bNmpW6desmx9whLFFCLa5c&#10;unRp+uOPP+Q4VPpUfpiem7pWRzc3vA2d9URjHSV80OkDAAAQFHT6EgYxdfoKFChAr776qhyvXLmS&#10;atSoIcf169eXXTqiwz2BJhzerJ+Dgr17/JNtEmZXxLLUvsEJCXT6AAAABAWdvoRBTJ0+3nf3xRdf&#10;1JGf5s2bU61atXTkjbtTNrZtURq34iRN6PAUfTKyvZTzNnXCrzMktqy7JVTH5vz9Kr6/vESpdD61&#10;fnzcV89/z4cqvaivcbvEjLmmqcOLfvPxI1X6Shil3MG9Oj/ky/0S86xrVde/hFDAuVs+osw1VWf5&#10;UZ03O8bwzPCAujaB8V6q3KOHxCNbPkkzh7SW436f85zwG0PUVwQAAADQoNOXMIip08f77Hbu3JnW&#10;rFkjWrt2LW3YsIE2bdpENWvW1LW8MR0Z1qjvjsqOJbwt3cwXqvn2MeYy5yPvZsLdQK7jXjB7Vu8a&#10;dNR+vFvH5jF/KvXI+K6XWbWtTZHb6W/7MV9KjzqJc8hjp1L3yKPJEx0mK20hfcz8EdAxVI9qZxVe&#10;r5GfEy/abZBFv49/Q4VajaJ/F4+gtsM2Sz5nEnNuFnnk7fl4p5kZPava3VqFuv45ylH/TYl52R+z&#10;FLi/fdefG3dnAAAA8Z5QO32hrNOX3v7Hjv/BY/mXWCbqXyuLL1+15zKdjZnY/ON5h32Ov3sUGryO&#10;IDtZvEdw/y+cu3jEH2Lq9JUsWZJGjBhBI0eOpGHDhtHw4cN9P68qVarIYzDcrzOvV8jb033cp5bn&#10;DijqZ5lVjj/sVT2gI2TEu63cpc8xnT6zRR5jrmc9UUceuWPF1zGuIOOrYz8aHXTkGSt9UX2k+WOW&#10;lHP7GStJTnVA/1HxduOlTf7rJSE6/YPk+bnu0jUNpsP435KRcr2SGRI5zuU2XKRcDQdKHXT6AAAA&#10;xHtC6fSFsiMHE+wfu6FN89HIb/X+G7/N9P35LC7IYrdBLa/sZo9vgWU3k58tLy4QdzzeW31BZ+MX&#10;ofx5d/DgwToKpFw5tfh1MNw/t3c6laIPNlyRzt82nTN1LOsheeTXjBep5s4O73HMuK+TQscp9aOn&#10;iyd7KRO9+0xpcfqevM2jjq/jpnDex0qVXx8RbRndkYZ/fUiOfecmzSWP3HHr+vZ2Kpref65wcIls&#10;sXdl4TBqPUQt/c3vIcaylCt45rMB8np0eOpucTf9HKdM1fvJEW81uEmOAtt3vblxdwYAABDvCaXT&#10;F+wfMXc+WD3ehu3tn07ryF/P/WgIVs6PqpNwlKz7yvhyzkfjJrUtml46I9wpmbT2kn10lnI3GiRl&#10;/OdL3oGD/0TJDs6cVxvQp38SzR/QxLcfsHF51I4fp6Lc53oTykSO/v376yiQokVdbpgLeV0dGtIk&#10;rzif3Flf4ajD7H5PjWGzrHQSE/3rKyPapcss4rm/Ju8vN/e6w19225PyOKhRblovR6aOkrDtE1/M&#10;7yJfns7Yx2qLPoOpZ/Z6tqzHfTmDiRPdk13GKD5QoZfkH9T51+epPVcsK7k8bn+7C721aLccm3PV&#10;mMa/6M7iXST/Wu2s9LUcqTo3iht3ZwAAAPGeuOj08eNxOVKwC2K2PWO4nPe7NR2sJI7rOK/pv142&#10;eXym9L2ef25kelZ9VB7L3JdUHnnsVpfxzj/VXqaCLUbIkfPc1AWa08I3m9E8+9/0pYNb0ed2T7FX&#10;9Ux0QperupfFDWIa5koaZc/g64G70+dep69gwYKUO3duypMnD+XKlUtk4uzZ7c5NAsT9M44NlnWn&#10;Pro1uPZXDAAAwE1LJP+86+O3mVSj9zc6UE7f+B9P6Yj/Ic5Mn/StHaXzdOGLgdRuhH80oL/Tp9yc&#10;p4vdQTvlyFmmHl+o9pg8lronsTwaeAB/pzE8m/I85W0yRHLuzgR3QD/aQjTv9cby2KOy2s/XzwXK&#10;2eAtOeL9fw/L0fUlpk7fzcKBZUPl5+P+GcWWSF0noXBrPVsAAABhEcmJHOYfWH5UI6sU/Ke7ocsO&#10;yLHzH2FzXC6PGnPm/gfaf70M8sgdLjXqylmmOmgmzpNcPWaz4//sx6MzX6Zmb66xjw6SdW9pKZvY&#10;saTPeeTuIP8JmP/cy2PYJq9TIwIt6wF5zJGjvv3/A77xgJUftmQs2/XmVun0gWsj8BMEAAAAOAi1&#10;0wduLOj0gVBApw8AAEBQ0OlLGKDTB0IBnT4AAABBQacvYYBOHwgFdPoAAAAEBZ2+hEFcdvpOrhgn&#10;YyLdYypjQ3jX+M23jp6bSLTln3WT6d7Sz9lHf5OVMp9K3uSg0wcAACAo6PQlDOKu03eMrDQF9bG/&#10;sxXbTld45x3x7dN7LTj31Q3gr8/02oznyHqwosrd5KDTBwAAICjo9CUM4tLp8+qo+XNHyXqgghy5&#10;Z0o3y59KZj8TnSDrsWpyZMqS6UezC8d7nctQ5pqvynGOxCrHe/QmzdVQjs15wR6b5ktJf9iPxz7s&#10;R60GbyD681PKXu8NKbOsR+RR2vEIbzlnd/Ky1ZUt1kp2nCgl6j5nfTto8HqLDF//nV/OEW392Nc+&#10;571lt5G/56gle3bNlUdeWsiy7vfViU/Er9YAAACIV4TT6StTpoz8I8ePN4JCaS1a/O+/Orq1uB5j&#10;+vhna5aj8erMmJyv7OASWQCbF8I2RDlv2RhZhJv3tjXPwFnntidbEn09jnp/oJb04f1tGctKph91&#10;3b0LqOPoLbLuopW1tsppzD7AUfb2vbiSynZ5X2JehNt+5ShPY7VVXbviatHmwL1+MxMd/tK3qDev&#10;JXnMfuT9nA2WlZho6SjZtk/F/rL4QPxqDQAAgHhFqJ2+zp076yNFly5q+ykn/A+g8x/BqxunUt2X&#10;l9tHO33bVRl89X6dQVbaQuo4Trhi3yu1Pg4kun+wTVl0da4n12sih/t5837EhVur9RmjvCZ75lPn&#10;cX/KTimGKHW+Gksf/k700Ys1aZfK+MvoX0qZrynRl6N9u7MYpHMlj7ru33Oo/Uj7Qj4ukJW5phxZ&#10;llqY27lvr3DqeyrebrwcJsvN60pe9i3Q3anUPfJo9gdmeMs2OrKMuk3kXYDV9ny8pPhdjjoMdzx5&#10;XUfG/1ziB/GrNQAAAOIVoXT6gjl7XnnnP4KZA/5BDfznyBmbP/cxnDdl5pjFCyzzn/j4z4n82CRv&#10;Cslf8dUze8EGXoMxf5ZsnCe55JsMWCV/JnTWOzj1RTluO2yzxCZvHhlVn/dcJcpkH9fNps7fL5m4&#10;5br8eZc74Hc/JYcm906nUqqDc2CxL+esLwtfb/2YrIcqScpdhx+nbrwq19kkGZVjv5YXxbYererL&#10;MU8XKyaP7uvwvRq//guNb1ecxq04aSeORNl/megQWRnVQt8VuHP356eUre4AOzrpG9NnWf/Tj67r&#10;21iW6gg6y2T3lUNLfTuyNH9rLR2a1sdzsfH4QPxqDQAAgHhFKJ2+YP+weeWduWDHjDOe1qOy7ODh&#10;y+2ep8ZtaUy+Y8kMxP/UejlLk7qWk/FXbYrcLjFjZoZaSXKqxyy15NGMN0vpaIP5k6H/z4uqzP34&#10;35KR8qe9gmkc5zquE1dcL6cP+OE/Af+pjxMKcf9OBAAAkGCJS6cv2DHjjPlPiEftR84Z5aj/ppTx&#10;RADzZ0Hu7LHz0rVcRpWwMdeZbncc98mR4zp6VqqVLLc88p/3OG/GbPk6fUeW+c/ROa9Ho2cn7JDx&#10;hQZTJy5Bp+/68QtP7LC5Hj/XSJPwWgwAAOC6EeqYPvcYPq8xfYzzH8o6T1h2N0vh/gfUGZvjqP/I&#10;Hvf92ZBpXTiddADbFvUv0WHO4dmhPBIrYIyWcfp4gP6e+dRuhBo4lijK/U6T9XgNfaxwt8ndtpxJ&#10;/LG7LC5Apw+EQty/EwEAACRYQu30MWXLlpUODj8Gw90B4tirU2Tywep3f3NNQB0rXWGqlcWidXYd&#10;fuQB9gyXMUOa5JUy+m2m5LLU6u8rsyw1U/MRfa16/VZIvPOd7r46eyf1lGP/OYGPjCl/a9FuyujK&#10;xzU3otN3PZ4XiCz4iQEAAAhKOJ0+cOPYu3evPopPTt8usu5QEy+C8d/m6XoGd+zgXTWq9lymo0Aa&#10;5ExCW+xHntSzXqVuedDpAwAAEBTu9H333Xc6AvGVuOr0Fb/Tou/1sWXdoR9V18Hn9P3+oRw/XLmP&#10;iumAxFlq1fJNgGleILXk1Nxn+9x7S6vz/55DLQZOk+NHq76kS9W1pdymXvZE4t6qLdN2BpSZY7NY&#10;i7OMx3jyWFAe42leHWc5z/jt/8V4idMXfUblbnL0MwcAAACigk5fwiDunL7f6bFqL9OVhcOoaqG0&#10;kjGdJv9jNnnk2dOMr1Nlk6ZgC6JzP9Lz76s/P/vPySSPvNxJ17dlXwtKrstS+c6/TPmbDaOni6nO&#10;JmPO/2f+EJq66V8530y88d332Ndyv17VM9F5O+xTKwudth+fq/SQFDOWlUUWj+4wivfxcJx7k3Nr&#10;PEsAAACxgjt9339vvB6imTO30OzZu2jBggO0ePFhWrLkCC1depS+/PIYffXVCZ845jyXO+s4tWzZ&#10;8Sj1ndf6+uuTIq5nyrzkvBY/Oq8VnbieU1513DJ1Q72fef6REL/eixYdsjt0++iTT1RHybBvn5mb&#10;HPk/71rWA+L40Rn1Z9gibcbIo3NXDKODOjakK9yaFr7ZLKAO4+v07ZkvO2kwhdOZMn/dxDnqU4en&#10;1NqHBud1eIcM02l0nlfs6XH0QrXHiOfZcqfvrP2YwVHO4lnZncaojeIe5/gW4NZ4lgAAAGKFu9P3&#10;2Wd/SwdkxYoLtHLlZVq16iqtXv0vrV1LUcR5ozVr/hN51TOKrg7nnddzyn2esy63z0vO84zMOdGJ&#10;6znbFer9fvnlyjVr5S+X6eefeYzlaen4OYnLTh93iKxM1eW4YtOmUXbOENfMgcnb7x5KkrOBbEvG&#10;y9g4MYsg88Sapm+slsNcSc31Arsm/Kfhf/SxKTs3+016b/UFor8+i7JgtoGdR+6Edin7P3ksmj6w&#10;nM9tMVCm99ADrnNvVm6NZwkAACBWcKfvhx9+0BHRnDm76bvvzkhHxnR61q8n+vVXou3biXbZPQJ+&#10;5Jjzzjqb7X+bf//d/nf+N1XOx1u3Ev3xB9GmTaqOudaffxL9/bf97/Jfqh6Xb9gQKFOfj7mcz+N7&#10;bNyo8uvsf8+NTDtYJmfOc59jrmlk6ptzuP3cPn6e27ap+7rrGTnve61as1Z1Trnjt2gxL1ftJy47&#10;fX+M6iAzkhlnx8p3zDt12MesM5LYpeI7s8jYPaZ+jsS+OoxlJZfH86vepco9lsrx/3QZY+oWrvYy&#10;VX1U73xhwxM3nNdh+Fh1G/3nPffWWtkRxf6xyr35kTHl1t1P0L+bplG1F76SfDo7dytwazxLAAAA&#10;scLd6fviiz12fM7neHEHiTs+jUf9Tat4AJUNP3LMee5McYeIO2677X4D/4O7fz93Uoh27lQD/pVy&#10;+DqBPDzNn7fokN2/4fqc50c+n4/5etzJ5EeOyz+RlibbbeJ4506iHTv8HbMtW1QbzD24jOtt376X&#10;rCT55bp8Lc7zueaa/Gg6n/zIucN2D4Tbdfq0ejx40FxLdQb5fkbODq27ExcbccePXT92W53EZacP&#10;3Dyg0wcAACAo7k7f3Ll7afny875OH7tk4xZekrKPPpsjnSB+ZDgvLp1dhztD3DlKa5efOEF0/Dh3&#10;VDZSi75/0cmTRAcO+DtbR+z+jGUloQsXSMSLJZ+3O5J8fMm+Fd+DY+50nTqlHs+c8cvk+bp8r2PH&#10;VEeN788dSL4+57nuiRPnKdldZensWX99fuRr3Gnfhx9NeznP9S5f5jao7dx4T9+LF1V9U4/vxzp6&#10;VN2PnxO7g+si1PFDpw/EFnT6AAAABCW6Th//+ZKdrNvaqjF/3BkzYtI+/YO4XdwxZKeMO0DpdUeK&#10;O2Vr58ygoZ9clg4cd5KMi8edJ8tKYd9bdbAGdqxL39qdqQ5V89BP5/z34TLWU4/dTcvsTl3Lslnp&#10;K7svxI+d3jxAG+bN8tW7137kTuPXI/pTu9f2SFn5VjPoyhWiOx6uKe3lnTk4tqw09O+/RA8lSUL/&#10;/cedKM7dpuuomaQpUtwvj8mTqy3fymS5j361nxe3ZZPdObzfvt+wT6/Ic8xdZYR0aNn19OrEhSt0&#10;+kBsQacPAABAUK6l08d57vTxnzf5T6rs5vHYKe7wsZYMfonavrrL7vBtJSttCekUsriMO33cWeMO&#10;19AuDaWzlybNw3Jdc31+5E7Vg0W6S9y+Sm5abne8+HGr3cFjEiXKLo+Dn6kvHUInGZ9oJI/3Zq4v&#10;j+a6hkwpU8rjmkkj6bnhdk/UpnIu1YbUqdXyH6ZNqVLll8ety76gbkOP0WMpUkjMHVd+bvxnYe78&#10;RmKcHzp9ILag0wcAACAo1/rnXf6zJjtc/Gde7viktsvNnz+5c8cuH/95lM/jP8Fyp4//jMoD/Y3T&#10;V+rxe+gv+zhNmoJyXWfnjI/5T76M6fQ9XSkn/c5rdNhYVlZx6wZ1qkdfHyUqn+1+GjNXlZlO392Z&#10;6sijwVz/4aRJ5XH1+yNolHpKPpIlU7NPjdNnOo4GdgnZNZTndltxdPpAvACdPgAAAEGJqdMX00QO&#10;nsTBddjt44kOSewOFf8Jl/X5K92p8Qt/2B2WjWSlKuKboGEmSvD4OXby7s7TQTp/rctnE7fO2elj&#10;OGZHkMv5z7xNnnqMVtudx3Pyp+D75TqvtKxCC+xrF3/kTvkzLDt/tz9YnS5c+JdS31eJTp++RCky&#10;lPeNGeQ/BfO6bv5xhKmkE9qqXB1pC/+5lzuTlpVW7s3XXS+d2a1yzl32ufxnbB7jZyUrKBNE8Odd&#10;cKNBpw8AAEBQ3J0+nr37/Q9nZU060wkxs3N53Brv+8+PHHPe1GGHizt+PIuW/9TL4tmwe+yOGPdX&#10;eOYs57ic89wB5IkXLP6zMHcE2RnkDpy708dwjjtn3NHiiRp8Dl/XiK/HLiJPruCOmJl0wbFxGJ3i&#10;843MBBBTjx/5HkYcG5lz+X78WvDz4kkskXL5uLPN6yMuXmLfzIG70zd//nwdAeAHnT4AAABB4U6f&#10;c3Fm3o2Dd8lgt4k7IMbxY3GnxsjZUXHL1DHr4TnXyONyPuYcd5S4o8jiPxNzB4o7VV5OH4v/ZMwd&#10;Le5w8vl8bSOO+TpmfUAjs7Yfl/GjOeb6RqYNptwpU2bKzTHfk5+H83mxzGsWW/H6iD/+eJEWLrR7&#10;og7cnb4FCxbYneBLoosXL0KQCJ0+AAAAQXF3+nj7L+5w8K4QK1aclw7ITz9dkgWD2YEy4pjzXB6s&#10;DnccnTtWuPPOHS64w8Odpy1b/Z2+vi/NkkeO2XHjGcJcx3SO+DpG5jpm5wynTFmkZe7Nz8n9esRG&#10;vAsKr5HI27ux4+rE3elbuHChr9MHQUbo9AEAAAiKu9M3bdpv9OmnO6TTwVuBzZ+/X8R78bplyqKr&#10;E0zcsXRqyZIjdjvOSoeOO3ldur4j4+T4+MyZc+LYcRnvFrJ48WE5J5TrSr2FdpmtgDiU84LU8Tqf&#10;5X49YiN+zdltnTVrm/6JKJydvn///ZcWLVokPzuvf/ihW1fo9AEAAAgKdxy+++47HcVPjPN3K7OX&#10;Z8BovDp9fBxMzk6BU1x2+fJlunLliriHfF0WH3OOy7zON+eZ8ujuAV1f4ZMCAAAgKPwPdnzv9IGo&#10;nb7Fixf7Olzc+fqPpxoHgTtx7o4Zx5wPBdMRZHndh3Om3Ig7jU6ZTqJb7npGXOZuMxSz0OkDAAAQ&#10;FP6H9dtvv9URiK94dfpMp8kwadIkOsVToIPA9U3ngI+ZnhUeosX6+GEeOylHobira+j2Qu30cdzh&#10;bDMUs9DpAwAAEBR0+hIGwTp9buetSJEi+kgdO2OGf96BLt96eqRSLznifYbbD9+oj2PqPuykx6v1&#10;1cdxCzp+oQudPgAAAEFBpy9hEKzTZyhVqhStXLmSypcvrzO8/uBBqlChAhUrVkxnVAcqsNPHHTy1&#10;5dxT7caSlUZtN5c8V+DWde5HopP0ZPOh9uMJsh7039NuqV3nATkKfu7flLn6S/bjfjun7m3K2hS7&#10;i363H+vnSk5LtIvJbfXq4EBRZV5hAAAAIArhdPrKlCkj/zjz47Ww8rVGVKTNxzqKnv1fDqFU+dvq&#10;SPFGvez0yuzA2a03O3t4gUKNl9PHC2z36dOHKlWqRM2bN6e///6bqlevLmVFixal/byatI1xzZx/&#10;FpYO16FlxMtBl38wNdHx72jahn/o0sIR1OOd7VKnRIbE8ujvuJ1XnURfrPDFexZS4ZbD5fCZsvfL&#10;o7/ucSrYbIgvz9ypy/x1DtF9pZ6VI36+7s4N5K3AnwYAAADgINROX+fOnfWRokuXLvrIj/kH290R&#10;iBTu645rW5TW6uPQ2Up3FAt8LlHZSFbqAnJ0v33Pk3L0F91VoqscuRlrt2PiyrM0sWNJGrrsgM5G&#10;Fq9OH//snJ03w/bt26lWrVo68sPn8TncOXC6hI3ypqJ2T90jx9zRm9lbnXtxwXCaul5vfKzx/wxO&#10;UpFWIwJ+Ju91rUDvr9KbIu/4gjqPYc/Oj7/uaTm3awXl8jH36jLLSiOPTtDpC12BnxAAAADAQSid&#10;vmDOXtmyZfVRIPWyJyL/xm4K/gff/KN/dObL1Pwt1V0z+cy+f/RVbOrSn59S7kaDqHA6lUuUvR59&#10;2Ks6zfiVaFbvGqS6Qsd89c25myXi+E5fTsXqeNR3RwNiJ6/XeYLW6WODqTf6+2MBMfPRizVp5m9E&#10;n/erR9M3K+ctmy5XXasDVKvPOHVOirySCZdgnT6W80+1v/76K1WsWFF2Z3B3/IzLx+LzDOdWT7Lb&#10;lkFH6rkZzHErPTbQX7aTnqj1ihyZHO+D7MTk3+4Y+KfiloXTU+4Gb9hHJyhJ9jqSM2XtS95L9o/W&#10;5hIZL5c7ts6ODRRc5qcDAAAARCGUTp//H/pAoubPSc6y7taxotpjFpnpBlbW2vTfkpH07IQdNPOF&#10;ajRt07+ST6mv5b/mebKesDsEx7+hom3HSsaykskjd64+2kK08M1mdEby6pyLcwf5rmdy5vHygqHU&#10;edyffEQFmqs/OxZMY+5l10tXWB8p1PPwl3N78jXlMWz+thJdpeLtxtOCN5rS3F1ESwa1pE+4p/Ll&#10;aOmUMuoaF6XjymSy48AN1kLD3ekz6/SxjGt3/Phxyps3L53lDYxtChQoQO3aqRm2Xh0np9t3owl8&#10;rQPh5+huO+St4K8iAACAW55QOn3hOn1j2hShn/WxIVdSRydq6Sh6YfI+6l7xQRXb3KHLnP/4J8nZ&#10;gOjU91Ts6XESm7LPXq5LH28lWjywheR6TVHj1RiOjUwsHFhMXcb/ZR9cpoItRkjKWZdnrnrx7jOl&#10;acp67hxdoPzNhknOeV7KfE1p/oAmNOdv1Z7P7Fv0qp4poA7fM2+TIXJuw1xJfcuihEOwTh//Q8+P&#10;TrfPDY/7C9Zx8vrz8PXnin6douJ0J6GY5f0qAgAAADahdPqYmMf0Lae0hTrI0bBm+cl5Rec/6FaW&#10;WuL0dX17u/x51rheXp0+67FqRAeXUJ7Gg1Wsyz7oXlGctE9fqiMdqNQ637Fk1D9R+q635SNqPYSX&#10;IzlF2evxnxaJEjvu5eQ2Z/73D6nFIP5j73HKVneApJxtZMyfmz/pW9v3Z2fzZ17FScpc81U5qpnZ&#10;In8XNXSi6/Sx+Jg7cO4lXLgzGKzDZ8TlLO5geYmvywpWxvdgcbv40dT3Epe72+iGr8N1Y2o3FFXe&#10;72gAAADAhv9hDaXTx8Q0e7dvlUekPF3hjjrjh/Oms3Rw6ovU9I3VcmzypuNm6oj7w39y/XUGZSzX&#10;UzKmbGjTfDJhgidQ6L+i+srU9f4XEDOX10+hGr2/kWPOvbVot++YlThHaYkNJm9ZKXXG+7xidmdu&#10;VKtCNOKbw+JwDv/6kJQ/6juf77/dNwmk9L0W/SFH4RFsTJ/zH3zTeXPLWScuFcq9TJu4w+ju/HHM&#10;+evZ5ptN6t0OAAAAeMD/wIba6YtLVOcIBCO6bdi8/vGP7zIdP+P+8SM6fNcufIoAAAAE5cZ2+g75&#10;3DDs/hs97k7fkiVLpJNkOkoJWTfDc4gvQqcPAABAUPgfivjg9IHo8er0rVixgpYvXy4LM0MQC50+&#10;AAAAQUGnL2EQrtMH9+zWFDp9AAAAgsL/UKDTF/+JbkyfU2aMXGzHybmv5yWv86D4IXT6AAAABIX/&#10;EUenL/4T0+xdPuaOnhfc8XN2DJwyHTkjruvsOJrOo1G4nUjo+gqdPgAAAEHhf8BD6fQ1atSIRo8e&#10;Lcf8yLGb9HpSBssspeLF+kEtqVSnL3QUPad+HE93FldrApplUEa0KEiDluylwY3z0NdSEnnuNM8l&#10;WW6dCc7AhrmkPbw+Yf8veAHoyBPT4szcIYsOr44f5/ha4YKlVeKv0OkDAAAQlFA6fbNmzdJHgXz0&#10;0Uf6SMGdpLjEff3Jz5anLfo4dPbSAxV66WNv+tfKQmv0Ma8T2ODVn+yDffRgxd4q54LbwYsxT3++&#10;Cr23+oLORpaYOn1mzbt8+fJRqVKlZP9d3jGFt2Zj+Bxn54DPiY4Nw9pR5e4LdBQcdgLR+Ys/QqcP&#10;AABAUELp9AXrzLnzweoNqJuNhn11kE5+3J/aDttM/8wfQu1H/m6XnLbPeUDqmHP5kb2yc7PfpHYj&#10;fpMdOfzbpiWRR96JY6ZdNOfVBnTUjqf1qEwTfuZdeA+T9UAFqWNZD+tHdd2WT95Gf8vRed8+uGc/&#10;f4NaDd5Ah6b1oeq9/J7hxTXv2+fdriPDacrVcKAcTepaTrZm4/vyDhzcjk//JNmOjdvFWFYm/cjt&#10;OOVrR7DXKCZi6vQZx4732127di2dOXOGatasSSVLlpQ84+ycOZ1BZ5uGNCvo7/DaHP7wVWo9SGWC&#10;tZ07nOj4xQ/F7t0FAADgliAuOn38yJ0xA++g8USd13Vks3QUPf/+Hnq2/P06QZTOca7B7L1bvN14&#10;iU2nb/Yr9emTbURLBrUk9tWs5Hkk78TZFsHuPPLWb0RX6cmWIyXlvJfn3ru/f+ioc4EKNB8uR87z&#10;UhdoTgvfbEbzdttPa3Ar+ty+Be+9e0KXq7qXKV/ToRLH1d67Xn/e5U4fu34GZ8fMOf7P+Xze7VJe&#10;Ot0X5g+jruO20KWFI6jHO9vpLrsO18vXWHV8+dh5Ht/fXBu6cfL/RAAAAAAXoXT6Qv3zro9fZwQ4&#10;Zz7sjlehVqN8nb5uFZTLx/AYOsbZkbCy1SU6/o06h2NdxnvbsqPGzhr7e5aVzJcv2nasHJu6vuvt&#10;/II6juY/Bl+kvE2GSMp5r6Bs/Vjv1Xs2yh7ABu6EfmRfet7rjeWxR2XlMvq5QDkbvCVH9bInosNy&#10;FB7RdfpYPMbOSZUqVahSpUp09uxZid1/3jXOIMPPx6l9du6fRSOp9+TddHXpGOrzgZo5bKXJL488&#10;dlNxgO4r9awcsdvnvD50YxTCOxoAAMCtSiidPiaUiRymM8SPB+VIUeEBizbwwZaPxPG78MVA9adb&#10;uyNlZa3NJQHnGqz/lZVOV5Za/VWsy95uX4LeX3ORPuhekXbZ8cW5gyhb3QHyZ9epG69K5zLK9eyO&#10;aOPXf7EPDpJ1r9pn98iMl6jZm+pPly9/5h8duPat5nR7kU5yzJNHNsrRft95EzuW1H9Otptn6/0u&#10;ZeXPvVO6VaDJ69RYOfNn6xw56tv/P+AbD1j5YYt2yFF4xNTp42ND0aJFZTyfE/dEDnenzzDluSrE&#10;XTzT6buyZDT1msSvsl0vpZrUwvV9Sl9YcvgTb/yQ/ycJAAAAuAi10xfXODseICrhdPoKFSpExYsX&#10;15Gq7+6QBRvTN7bdUzI5hv+822XsH3RxwXDqNErNxbasx/Rj1J8V/7nYeX3oxgifIgAAAEFBpy9h&#10;EE6n78QJM6JQEWy5FoPzte9fJzv9YD/uePd5avjKD7Tz/Reo/stqZ2TLSiuPDJ/Dylykg8Re94Cu&#10;v/ApAgAAEJT40ukD0RNOpy9v3rwig7Oes35Ma/uFipeTCN0YodMHAAAgKPyPNTp98Z9QOn2cZ55/&#10;/nkRE12HjPPs0HHnz4j/TGvW/HPCOb4Wy5TzI58T7PrQ9Rc6fQAAAILC/2Cj0xf/cXf63NuwsZx/&#10;sjWE+2dXvma48roOdGOETh8AAICg8D/a6PTFf/buVcumMNzpW7JkiXTo3B0wdt6MI2dcOJZXB8FL&#10;zmuFKq/rQDdG6PQBAAAICv+jjU5f/MfZ6eM/q3755Zfyp1gj86dZlun0OcugW0Po9AEAAAhKqJ2+&#10;xo0b07hx4+SYHzn2wj0L18zyjIlQ6hicdfm4yvNf+nLhXCc8eMu40J4LE+n2ODt9zNdfeyx+DW55&#10;LGP/8j5869evlzfKwoULacGCBdddX331Fa1bt45OnTrls4W5ffxNxIvff/+HChWaZn9o+tjq6lCX&#10;OJbzXn2pcOFptGGD9yba3Hanxc6vMz9Hfq5er8H1kPN19rJ/3QqnzfzecYsHFAeTs57X9VhcFpdt&#10;jivFps3mM+h8jXhsjlPu187r3rHVrfI6o83h60a02bzHg8nrHKduhdcZgiAIgiAIgiDILYu33lux&#10;YoW2puIP3333HZ0+fdrT6GOTz7K62epBw4b/obM3jnHj/pK2sPnnZfrxc+DXmZ9TfIP/cuP8UsmG&#10;pDnmL77xcTjPzdhmvDciA9p8fUCbrw/uNkMQBEEQBEHQzSjumxvxYCkvOet4XQMKlLVy5Ur9tSJ+&#10;wXOQvv/+e99Sj05SphwiZp/98443cFu4Tdw2N+a5xEd4HhePJHN+cMyHJ74OB76Z2szC6xw50Obr&#10;A9p8feA/FPFIP24jBEEQBEEQBN0sMn1xXmOE++nhwufwuc4+/fWUua8xIp1rpnAf/lrkvJbT5PRq&#10;R3Sy4uOoPgMvOOSFmj77rI7iD9wmbpsXS5cu1UfxD54Ox28G8yYybyTOx1e82syK7212t5fFU3Lj&#10;KzfLewNtjjxo8/WBp/ZyGyEIgiAIgqDrK+4rGiOHzSXnQCQ+NsbMtRgyN0qmveY5GsX18zD3i43B&#10;Fwy+lmm71z0jKb6HeT9cb8J9ntaPP/6oT41/RG/2ddFR/MGs5+dFsOcSH4iLL8C1a9e2X4vARUt5&#10;qqrJORUbvNrMis9f2rlt7vayojP73n13G82YsZc+++wozZ9/xn69MtoqqUvjnrh4b8Q1aPP14Xq2&#10;OU2aNNf8O4NJiK8zzD4IgiAIgqDrJ+4fsqHCRl5sYBOQTRnnKC2+njFpnH3QuJLzPkamDdwebpfX&#10;DEonXMe02ese4cq0ITqTbNmyZVSxYkVKnTp1QN+flSRJEipRooRsOxyMuDT9Qmn/9YJ/NqE8R+un&#10;n37Sp8Q/ojf7Ouso/sBtSohmn/kyyW8YI445HxumTJlCc+fOpQceeEA+mIatW7dKzI+bN2+mkydP&#10;6pLw8WozizewiK9w29ztZYVqNFjW8IDX83oQ7L0Rn82RhGjoBGtzbD+DXmzbtk2mhPI/opEg0r83&#10;gmH+gZ84caLvOLZcrzZHEtNmCIIgCIIgKG4Vipkzbdo0KlWqFL399ts6EzvYbHOOCvRqT0wy/Vm+&#10;hjHxuP0xGXlO1qxZQ++//z5t2LBBZwIx7YxtG1l8Ll/Di2+++YYKFizo6+dnyJCB+vTpQ8uXL6eN&#10;GzfKBpZcp2/fvpQuXTpfvSxZsoin4MW1ttdLfD1+fZ106dKFHnroIcqYMSM99thj9MQTT1COHDko&#10;d+7clCdPHsqbN2/I4vqsXLlyyTX4+T3yyCN03333Uc6cOWnWrFn6ropQniPMvggCsy+Q+++/Xz6I&#10;hr/+4o1M/F/WGzVqJMfz5s2TOBy82syKbrp0XvtevRztMRgToWTJmEfMcR2uy+e44WvzPYLBbXO3&#10;lxWKCdWmzQ9y32HD/tKZ60Ow9wbMvsgSl2Yfv2+8ZPDKhUJc/d5wYv5gwP/YRYK4bLN5DZ9++mlR&#10;bF5TL0ybIQiCIAiCoLgTG2bBTLIffviBGjZsSLfddpv079iQ+vjjj3VpZAh1tBbX4bZy/XBMvWD8&#10;+uuvNGjQIOrduze9/vrr9NFHH9H27dt1qZ9Q2+eWaa8XztmAb731ls7GDNc15/Xs2dPzdYi04cfP&#10;wW0EFy9e3NeOuNbgwYP1XRWh/Dxg9kWQ+GD2VahQQd4MrVu31pmYiasvwGbqnYE3g2G32gmXc71w&#10;cbeZP3ysYKOWWtn3yedoixPzAQqV6OrzPfheXnDbTDudr3VMJtSuXeaeL+uMols33pE69HbHBq/3&#10;RihtvpF4GWcJoc3u9kbiM8iY96vX74T27dv7ykeNGqWzoRFXvzecmLZVr15dZ66NSLfZtC9UxQbT&#10;ZgiCIAiCIChuxH1C98gz3tugVq1avn5cokSJZHopjy67/fbbZdQVj+DKnDmz/IGaDcD06dNT2rRp&#10;ZWRWoUKFqEiRIlSmTBlq1qwZ9evXjyZNmkRr167Vd/AmmEnFOS/Dibl48SLt2bNHRsKx78BGJN/r&#10;nXfeEY0ZM4beeOMNMcnYNBo2bJj0/cePH09DhgyhAQMGSDmbfa+88ooYfzySbvr06bR79259l9gZ&#10;aFzfq808XZdfV37dgo3Qiw6eLZg8eXK5BrffDd8z3LZGJ76W+z1yIzGegldbjcI2+3bu3ClvHHZ8&#10;+UsITwv79ttvZT02pzjHZVyH6/I5fG44RNrsK1y4sLwZnOJ2BYNHk3CdULmRZl+TJk18z+nnn3/W&#10;2dCI9Bdgg2mPE5Mz4r+QxAZ3m/nNzh8+HuLrZpv9i6qofa8ZSZPqjB/TDjY9QsVpkLjhe/C9+J5u&#10;uG3cxnDNvrlzd9m/jL2HVTOpUqUKaEvHjh310bUTW+OMTV33a3TmDK85qHJew8T3zZxJhz/5hE7M&#10;mUPnFy2iSzwS0v7csC4sXkyn5s6V8j32Pzr2LxN9VlS8jLPYtvns2bPRtpmZnSsX9bDLeWRnH1tr&#10;7H/MyfXXpcX2P2aTH3xQR1HxavO1fAZ5d1keDl+zZk1f+1kdOnSgpk2b0vHjx2ncuHEBZeESV783&#10;nJi28b8pkSDSbXa+fqEoNpg2QxAEQRAEQXEj7hO6jZyDBw9Sr1696NFHH/X15VKmTCmj++6++27p&#10;a7OJV7duXapSpQqVK1dOZoHxaK9ixYqJePoln58iRYqAPiHrQfu7wdSpU/XdAjGjtpzyMprYJGOz&#10;jgeBPPvss6Lnn3+eXnvtNTH0xo4dK1N0Wex7TJ48We45Y8YM8Wg+//xzmY7MRh8bZnzeyy+/LEbf&#10;iBEjZBmqEydO6LuFZjA5xXX5HDf79u3zvQ48XTe28HPna/A0WjY63YTb3uhknkskRlNeK2xkclu8&#10;2ulU2GYfvznYsea5ydmzZ6cCBQpQ0aJFZbFEfnOz+JhzXMZ1uC6fE+zNHIxImX3JkiWTNwF/WJ28&#10;++67ko9O4XAjzD4erWPaGsyMiIlgX4BjMkduJNw2Z5v5zc6/FNlkdjPcfm1K2Tpq/8JzE5ufMxPs&#10;vL+6dJF78T3dcNu4jeaXTqRfZ9OmYG2LDV4mFCvUNrvbFKl2Rcf1bHPrIGXbu3alCXbZa7Y+e+AB&#10;MSyjgzdpcbeX3xuxNaHYWH7yyScD/hrJYqOPOyNbtmzRNWNPpI0zL0y746vZ16JFC/mrrXsNDSdc&#10;xnW4bmwwbYYgCIIgCILiTtwv9BqBxvCgBR7txqYS9015ZF+43gZz/vx5uY5z87msWbPq0kDM90aW&#10;2+jjto4ePZq6d+8uYpOOl4zigQrhsmnTJnrzzTdlnbyhQ4cGvQ63wfSdQxXX5/a7cS7vxWvyBYON&#10;tejMNR7ByBt3sJnKIzHdxKbNwcTX8TJcbwT8mhhPwautRrfUNN5Tp06JA8+GZPny5WP8AsmOM385&#10;DpVImX38VwDz5g8Gj94ydWIz7NVJsC/AkTKh4gJum7PN/GbnX4heP9N+9mtUml/LNWt0xk9Mr3Mw&#10;gp63di2VsfN8Tzfctrgy+0x73LpWvEwoVqht5r8uhdqezHZ5Dlu87uGTtorYKmaLR0oWtpXfFpdn&#10;svXBww/rs6LCbbtebX7WLs9jq5OtV22VtMXvtTq2eJTnd6VK0UD7OJutRRUq6LOiEmmzz4l5HnXq&#10;1NGZyBBp48wL0/b4avY5R/nGpHBGDzsxbYYgCIIgCILiVtw3jMnQ4emynTp1EmPsWmjXrp2vn8ij&#10;Ar3gtrDcJiSP1OO16tjomz17ts7GDl6P8IsvvqBjx47pTCBmFJnpN4crPtfLsGOTjp87jyKMLWYJ&#10;Mx7g4NV+/u4d23a7xddx/xx4gJv5Gca1Bg4cqO+qCMXIDNvs87pxOAqHSJl9zvtPmDBBhorynHln&#10;PphimlPvJNIj+5ztMPCH2uT++OMPnb02gn0BDskc2b1bpiiueuYZogMHdDJM7POO27+kTtq/ZI5+&#10;9hkd4FEyMUz5dhs6xuzzGtn3VfHi9JT9ev1SubLO+DGvJU97DBWua85zw/fge/E93QQb2RdJc4Qx&#10;bTP6wNYIW2xAdrPVzlYLW01sNbTF6wz+HmQ3qWsx+8z9zQYszjbFJddi9sWnNkfqvWHazyOuI0mw&#10;3xuRej+zwRfp1z4u2mzaGJNii2kzBEEQBEEQFPcyfcS4HsW1atUqXz/xzjvv1NlA2Fzi749u2Pjh&#10;AQo8fTfYUml8Lj8H/u7pFOf4mm7jyonzXNNfjq34fK/nsGTJEt/zZ/M0XNgg5XMzZcpEhw8f1tmo&#10;OL9/e7UvVHk9j5vO7LueRHpkX1wTabPP4P5BR8rkMwT7AhyTOVLPbks1W4b69vFzjjhUFj35pIzk&#10;Cge3OWJ+cXmadhcvUkH7+s087sG/WMzrGiqmvtcvJb4H34vv6Ybb5vylaV7nSJkjbnhEXCjP7d3/&#10;/Y+2vfuujgLhdRqcr7NRdO8NXhcu2H1btWoVUpuuBW6b+/2cENscqfeGaTsvFBxJgv3eiNT7OSGY&#10;ffwPvmljTPLq5ISCaTMEQRAEQRB0/cT9RP7exn24UNZpM1NOjWKCp8+afmJszb4ePXrISEMv3Gaf&#10;6fuamMXlbjnre70usRFfy8tc5PUAzT4JLJ6JxBtvBOPChQs+k88oVKOQX8dreU58Lr8+8QF+f4Xy&#10;M4LZF0HiyuwzROdYXwvBvgBHZ4444amKY+wPWg1bZ2fM0Fk//NcG82HkNQDcfFuyJNWyy+ra4imQ&#10;VW0dnDhRl3rDbXO2l8Vv+GCv81fVqslUyl979tQZP6Zte/fu1ZngcB1T3w1fm+/B9/KC22Y+lEb8&#10;OkfKHHHD00pD4Z377ouo2Xej8TLOEmKbI/XeMO9XXmMkkgT7vRGp9zNPKQj2WYstcdFm08aYFFtM&#10;myEIgiAIgqDrI+4j8ve26Ea/XStt27b19RN5Z1ovjAHnbseUKVPohRdeiMg0XidsIjlNQmd/+VrF&#10;1wn2x+/t27fLDMbEiRMH9J+TJk3qm+5rxCP5PvvsMzH57rrrLsnxbsg8i4lfR96g5MiRI/rKUeHn&#10;FpvnZN4ToRi5cQ3/jLgtXu10CmZfBIlrsy+uCPYFOFxzpKX9QXvZlpvOnfl1UR/OZ3i6r5sdO8g5&#10;Bfj70qVkaml0cNuc7TXi4cDBOP3DD3Tuxx91FAjv5LNt2zYdBefPP/+Uul7wtfkeweC2udvLr3Ok&#10;zBE3HWJ4DQ3hmn2xeW9cTyL1fr6eBGtzJN4b5rOXKFEinYkMcdlmJnPmzNLu0qVL68y1E1dt5o6F&#10;eZ3dCtZ5CxXTZgiCIAiCICjuxSZKbGdkxMTFixdlrT/eidf0FR955BHZuMMNt4HbwnKPKOMNNHi3&#10;XR7dx4YfH//8889y/UhiTCXTZ75W8XX4ejEZZjxakXfX5T/+88Yba9as8VyTj3Ns8iVPnlx2SWbx&#10;jsn33nuvzNwKtg5hbEb5cX33z+FGEsrPBWZfBLmZzD5WTOYIG3K+abxbt1JZ+7iVicPgFfsc2UCD&#10;F+G3P/i8uUGXGK4TzOzjNebiK3G5CYMXTUP8WdxsZh+3zf1+Tqhtjqv3RiTw+r1xLW2eOHGidHjc&#10;iiSRbvP1wLQZgiAIgiAIiltx39Bt9L3++utUrVo1qlevHjVp0oRatmxJbdq0kZF5Tz/9tGy0weLN&#10;2FhsMvFmms2bN5cppzlz5pTdYt193LvvvpveeOMNfZdAjBnllNtoYrOHl70ZNGiQGH5mDT+zO+/b&#10;b78tG3l8/vnnNHfuXNmEgzVnzpwA8chArsOj5T755BP68MMPafr06b618EOdMhqO+Fp8zUiYqjyS&#10;74477hCTjx/5dU2fPr285mz+NWrUiPbv369r+wl3hB/Xdbc33q/Z92OQkU7xgejNPm9T7UYSXbvi&#10;s9l3rebIoY8/psP2L4Zr5d916+RaocBtc7bXKL4bOu72hvM6hwvvXstGHq/JZ8SxUxPvvVfWXvxj&#10;wgR9ViAw+64PaPP1ISG2GWYfBEEQBEHQ9RH3Dd2GjpnBwdNJU6VKRenSpRNTiaeQsrGUIUOGAN1z&#10;zz0Byp49u5hCbBj26dNHDLroCGbicI4NMq+pxVy+Y8cOWTJr6tSp9N5779HYsWNlRtrgwYODio1C&#10;FhtJb775Jg0YMID69+9PL7/8skwVZtjsC9cYC0fmefE9+LX3en4xwSP42GTl159NvtSpU8toP2OU&#10;8XRg90YmxlD1apOXuK77vcGvHe8IXL58efn51q5dW0zhBg0aiMlo1Lhx42hl6jVs2FDO5WvwDsNV&#10;qlShsmXLUt26deV7uZOQzD4eGhlf8VrfjVGmWjcdxR+4TcHMvmDPJT7g9QWYFd+/tLvby88hvrfZ&#10;/TrH9zYHG42I1zmyoM3Xh4TYZph9EARBEARB10fcNwxmqMU1bCSFMoLOtNFtPMUFTqMvpnZFWuae&#10;TsX0vI8ePSqmmTH5jEnLox3dxMbA5PrX43WPiVDbbvEaZDznO75x5swZ2aHG64NWuPB0MdbGjftL&#10;Z2483BZuE7fNDT8Hfi78nOIbp0+fpnXr1smbwXyIzBtn/fr1Uh7f4DZx25ztNW3m5xKf2+z1OsfX&#10;NvP7NSG+zsHez2hz5ECbrw/ONkMQBEEQBEFxL9NHZEMlLjdj4GuHavB5ybSTz2dxe9l3uNY2m3bx&#10;9WLbtriUec4xmW48ks9rLUSGX6fYPi/n/ePy/eGG72VMvlDbbvEJPIeZR/jdaDOKX3T+csNt2b17&#10;tzyJYB+yl176icwIP7+e1bkutnj9vLgQX5vvwfdy3rsr9ekTdUq084fCz4mH7d7oL5XO15k/BF5v&#10;DKNdu3bJfP341GZuk1dbjfg5xbc2x/Q6x5c28/uVfw/gdY5b0Obrw83eZgiCIAiCICjuZIwVY6ax&#10;wWPEfbboZOrxeSy+hjHPjLzuea1yXv9a5HXt+CTTTn5tQ8XpzXhdM1yZNrDMzzfSct7Dqw3RyXKe&#10;7JRX5eshr7bwk+QPTEKD2+z+ARl5PffrrVDbEV/aHJ9eu3B0vdtsXqdIyOv68VUJrb0stPn6KCG2&#10;GYIgCIIgCIp/4n5lqPI6H4qszGvNvosxZNmHYWPPmK7GbL3Vfi5Bzb74JvPD8xrlF98wjnEwoy++&#10;yvnG8CqPj0Kbr4/Q5usjtPn6KKG12dleCIIgCIJuTXn1EYy86kPXLq/X+lrldZ+4ktf9Q5HXteKb&#10;vNodrryuezPJYkMq0vJ6ISMhc323Y3uj8XKN4/J1gCAIgiAIgiAIgsJXQvyuZtpsvsSbGIIgyC2f&#10;2ffll1+S0bJly0KW8zwW7zbLWrJkiYi3BnaKd/WMhJzXNPdimftfbznb4GybV9shCIIgCIIgCIKg&#10;uJf7OyN/d/P6Dhvfvsc52+Jstynnnfrnzp1L8+fP92nevHkQBEE0Z84ceeTfExbvUBJJmVFuZqQb&#10;BEEQBEEQBEEQBF1vme+lZpkl/r66b98++vFH/8aK8fH7q7Pd/Mijdc6dOyeDbvh5GLlH9FyLvEYU&#10;QhCUcHXNa/aZIYJGAAAAAAAAAABAfINNrYMHD9Ly5ct1JmHApt+FCxdklF+4Bp2zvlte9Vnu7/he&#10;8jovmLzOv1Z53cctr/Mg6FaR5ZW8FgEAAAAAAAAAAPENNoB4ZN/333+vMwkDHt3HZh9P7Y3O0DI5&#10;NvJ45B+fFwwu41GEbuPPeb2YZM6JTl7nRUpe92N51YWgW00BZp/7Q+J2+511vXTx4kX9qwMAAAAA&#10;AAAAAIgf8Og4/k67Z88e+vbbb3U2YcCmHJt9vGaf8/u5W/z9PTqDLzr4PDYIzbW8vu8bmXtxu/h1&#10;9YLzXG6mG5vruq/tzEcnd12+Jouvz/fxupfzPhB0q0nMPvNh4Q+H14fVfFDNB8d9ERYbffHZ7Dvy&#10;7UiyrGS0U8fXxnFKZ1nUY9o6HQMAAAAAAAAAiK/EhdnXp89qqlFjAdWqtUhrIRUrNouGDt2ka0QG&#10;/i4ezOzj7+hcHoxt27ZRoUKFqEiRIqLJkyfTiRMndKk3wb77m/vF1lDknwGf65SX/+DEfU5M9Rmu&#10;F513AUG3gmTNPv4ghPKhYYzb777QjTb7rmz4gCzLolp9vtMZw1XKaOetNAV1TDS4cR6pa1Sj9ze6&#10;xM/VjVOlrM7LwddzqPigfX7SXDoCAAAAAAAAABAf4e+7/D02VLPviSeeoDx58tCTTz5JxYoVo5Il&#10;S1LZsmWpRImnqH37NrRu3d/06qtbqEWLH6ljx3Vaa6lmzWU0btxOYv/t66+/pCFDhtI777xDH3/8&#10;sb5y+Bizz0zj5e/v/L2cTa1g8GYelStXtttbQtpeqlQpUZcuXWjmzJlUrVo1eV4VK1ak48eP67P8&#10;8OtlvvsbefkG5R7wf692qt+nv+kacU/vyo/KPZ99/yedUe2H4QfdyhKzz/mXgBcqPhzwIa3Ubb4u&#10;UZgPjdfFQjH7xCBzXL9evxW6RLF3Us+A8ierVJHHEd8clvKDU1+U+LXXGuk6Gahbk7z62K9tUpuo&#10;cZ7kdnw3ebbs1xlSt8Gr/l8KhgMf9JayMT9E/cXn5AG+X6r8OgIAAAAAAAAAEN8I1+yrWbMmNWzY&#10;kJo3b05t2rShDh06iFH2zDPP0KhRw2j37jM0YsQ+6tx5E/Xq9Rf17r3dfvzTrv8LffjhKbnGtm1/&#10;0KJFi8V427hxo+Rig9Ps4+/iHLtNN2bnzp00e/ZsKl68uLQzFGrVqiVmIBt/bGY6cRpm5r5uamRR&#10;37/dc952vv+C5ActCmdu3Q4555FKvXR8bXB7YfZBt6rE7PP6i8D5NZPlg1bjhaU64ye60X3BOUX/&#10;Y2PsrhI6Zk5TEjuXq+FAidoWTS/33CWR4t/FIyQ3fbP6ZXZ10XCJp6y/LLGPvQsk/8xYY/PZ7J4n&#10;ueZvrdUJF9rsa9j/Z53wM7ZtUSkL0P3ldakfYwq+Pm+HzgAAAAAAAAAAiE+Ea/aFwjvvHKXnn99G&#10;fV/aSS+/vJv69dtNHTpspqVRv0JfE/x9nc2+JUuWeI7oY5OPRyCyycfGHevAgQO6NHpKly5NZcqU&#10;oaeeeooKFy5Mhw4d0iUKvh8bfSwv36BujqTyfdjLymxR6Ha77BFSFuERSsbfqR+vJhFTMC1/z86s&#10;I+Ykpbbr5Gus/AHDu13Kyz3eX3VW4vefrSjxe7+ckXh8h1ISD5j7p8ROjFnp9i4g6GZXlJF9BmP2&#10;1ez1pc74CeaQhzaN96Bc16jr29t1nqhoeosSZa+nI83SUVJvphkFrOMPNlzRCc3fcyTfcfQWnSD6&#10;Z/4QyY1d7r0mwX+bp0t5XY+puuvWRV2P773OZaS+w06kw9P7Si7q9GEAAAAAAAAAAPGBuDD7Jk06&#10;QT17/ilG36uv7qP+/ffRs89upU8+Ud+L165dJd8VWZ9//rnkqlevLnHatGklDhU2+5YuXRp0+u7r&#10;r78uU3Z5qu64ceN0NjTYHOzYsaOO/PB9nCP7ojP7vFYpbFv8brssq46i8s8iXlffomkb/tGZi3SH&#10;HRdpNULHRJcWqsE/3ScEGnlP3ZOEkueqL8eTu1WSOoMXO4cNKYINVIKgm11i9vEHwM2ZX96TD0y1&#10;5xfrjJ9gH5jozL5j34+W69V/5UedYc5QUjuXp/FgidqXuMuu87gc+9Dm3oxfVWhG9o3/UQ2N9vHb&#10;TMm3HLReJ2z+/FRyTQas0olA/lmnDM1qL3ylM4aLap2/9EV1rJjYsaTU99uJRIem9ZEcRvYBAAAA&#10;AAAAQPwkXLOvSZMm1KpVK9/03eeee4569+5NvXr1pkmT3qFjx67SmDGHqHv3P+iVV/ZS//776fXX&#10;D1DXrlvpS9d4mXr16sl3RiM27Qzt27enfPnyyeYZvEZg9uzZ6fHHXd+Jbfi7tjH7vAbrMEWLFqXO&#10;nTvrKHrYvNu+fTvVqFFDRgR6Yb73s7i+131rZ0ssz2mDjv0cpOT8fLPWlGhm71pSr8TTYyRmjNk3&#10;df0lnTknG2E+2Xyoju3nvUB9//fXicp7XSvQJ6KaAACXcElEQVRInYEL/9YZPzD7oFtVshuvl0t/&#10;6FtlzlXoOldn/Bh3332xmEf2naC77GvydY0CzT//SDmjVq2qyaMZyXd0xksSv7Eg6tz/txrk9J1n&#10;LL+62ThORy5rUDj6nTISS3X6QmcCea12Vt/1RC7zj3mI86kL6AgAAAAAAAAAQHwjXLOvcePGYvax&#10;GWfMvl69egU1+1577QANGHCQnn12G339tb6IhqfYOr9XjhnjN7xeeuklql27NlWpUkU2y+BptWza&#10;uTFmH38XZwPLa5Tdrl27fJuJ8HV43cFff9WjZjR8PpebDTvY6Nu9e7cu9eM2yfiYc26qPKaek3N4&#10;jVmvL1PVPjpDNPGZspKbtPqcSvw91/d6mOm4RAdU7sHA5bPMNN3xy4/pDFFr+zUyBuPwloWl3L0p&#10;iBmZ6PQsIOhWkZh9Xh/cHQvekg9M8bazdEYR3RTemM2+8Nk/pZe0Y8iX+3UmXC5QBv6FkSy3jiMH&#10;duMFAAAAAAAAgPhPXEzjff/94wHTeHlk33PP/UWff66+W3///TfKvLJ17JgyqnjUnsmFg1mzj82r&#10;6Ay/Tz75RMxCswsvr8XHx2zqsRHIYmOR6xQqVEgMTTduo8+Ic8FGFcY3+OfNr5PX84CgW0Fi9rH4&#10;QxDsFwbDHxYuD/aBiSuzb+OQ1vKLsNeHXqsAhI4axZeM/tLxtbFW2vTCzNjvqAQAAAAAAAAA4PoQ&#10;F2bfxIlHqEePrdS3707q128PvfLKnjjZoIPbbnbj5edgxN/Nvcy3c+fO0cyZM2nlypU6ExqhGGTm&#10;vsF8gxsNt8uYldE9Dwi62RVg9pkPLn84+JcGf1D4kRWd0ceKK7MPAAAAAAAAAAC4FsI1+wYOHEjD&#10;hw+nsWPH0jvvvEOTJ0+madOm0dSp0+iXX1bY332JRo7cR126bKJevf6i3r232/qLWrdeQ599dl6u&#10;8c8/F2jLlq30xx9/0P79sZ2p5t+N1232GQUz/UKFzzXf9Vle3/fdct6bvYJQZfwFp7zqhSNuQ7jt&#10;h6CbXb5pvM4PazA567kvxIr3Zt/Vf+jcORiSAAAAAAAAAHArEa7ZlyNHDtk4o3DhwjINltfAK1++&#10;PJUqVZqeeaY9rVv3N73yyh/UvPkK6thxndZaqllzGY0bt5N44BtP4x0xYiRNmjSJPvroI33l8GFD&#10;LDqzz8h8b2cDzG2osdzmWCjf8UOV8zrBruWu45bXOUZe9VledSEIuqR242XxUN/58+fT7Nmz5dgJ&#10;x3PnzpWy06dPB/1gxWuzb6Xa2COuBAAAAAAAAAAgfhIX03hffHEVVa8+n2rWXKi1gIoVm0VDh17b&#10;ElRu2Khzmn1eRl2k5P6OH528zr+R8mojBN2qErOPd+hhIy8UuN7vv//u+YGKz2Zfbm3K5RmwWmcA&#10;AAAAAAAAANwKGLOPd56NlNl3vTBmn3ODDqfMd3MIgiAjMfvGjx+vf42ExoQJE3wXSBBm39X5GIEH&#10;AAAAAAAAALcobPbxd1Y2+77//nudTRiYNftg9kEQFKrE7ONFR8NhzJgxvgtExuzbRGkti1Jmqazj&#10;yNIsjZ5uW2mMzgRyYe9merl7E6nz5WmdtCmrDUIv3d52nq4FAAAAAAAAACC+w99f9+3bRz/99JPO&#10;JAyCmX3mO7nXd3O33HVjktc13PI6zy2v8+KTvNrslNc5EJQQJGYfT8v99NNP9a+S6OFpvNu2bfN8&#10;81/7yL6rVPLh9FS44as6Doff/GbcbY11jjnvywdjZhO/ibdQ5xiTs6pP1BkAAAAAAAAAAAkR3pzi&#10;7NmzsjvukSNHdDb+w6MS2exbunRpFKPP+X08JplzWE7T0Hk9lte50cl5bmyvAUFQZOXboIN/6bGR&#10;x/LaoIPzbAhG9wGO3uzbQo8k8ptqoajZK1/rc0Pk+HTfuYbZbVKoXI7eOhOVeR1u8533s84xJufW&#10;FV0OAAAAAAAAACDhwIYff7/du3cvrV27lnbs2CFmV3yHv2t/+eWXAeac+/t4MJnv7/zceZSgF2wo&#10;8tqAoV7bXJPrm11+vXb8NfW8rnGtMtd2y6uul5znmPY65Sz3Oh+C4rMs/p/zTRyK3BcxuvaRfXvo&#10;f5YVy5F9CmPIGUy8VcdeLOiUzlfvF51jdq1fT2vW7NaRzfmZvnqlx27XSQAAAAAAAAAACQk2pPg7&#10;LA96OXbsmEzvZfGafk7x7r3XU2xCcjv2799PBw8epMOHD0vM+XDNPq7DddmECwd+bYJd31wzmGno&#10;Bdc1BiCffy3ia/C1+Dl5tYFzxrQMdj9TFuwabpztD3bNUOT1ekJQXEnMPrdi+8aMvdm3OWJr9g0p&#10;ocy4Ffbx8RnVtTlXXhUGYXbblD4T7zudY3iY9Pff/6kjhalnPdxZZwAAAAAAAAAAJHR4dNuNlhds&#10;NJ0/f943jTem7+hcxvWCGVlnzpyhKlWqULFixahIkSJUoEABmj59ui5VeBl+HIdrHCYUfnq9qXzP&#10;L9UhtOXNwoV/tsaEjOnnB0GRkKfZF1td+8i+CPD3SPmQNv/ia58xNy+GebfP59QGnq1+y/frbOA0&#10;3gUL+gfEl3QdAAAAAAAAAAAgrmDTzmzQYYwiL7OIc2wmBTMNf/vtNxo1ahQtX76cGjVqRD179qSP&#10;P/6YihYtSl27dtW1FG6zj48556ZGFvX9eKOOmcsb1fJaD5Z/Xmfikgv0CH9Hv6uYjiNHrScS2c8j&#10;HR3QcSTxMlMhKJK6+cw+G6cpZ1kZdBYAAAAAAAAAAEhYGLNv8eLFYhB5KbqRfLwhZ7Vq1ah27drU&#10;v39/2rRpE9WoUYMmTZpEL730kq7lh81CMwKNv+ebe3hdv3G+1PK9273IVbun7pH87zpmjAlo9HCl&#10;XrrE8A897ihnDftyry4j2j25t+Ree62JLn+Qztn/5U9jHz9ejVoVucN3npWxjD7Lz6X1U/3ltrLW&#10;7KdLiE58+obk2g3bYEfHKIWjnrvuPxumBZRlqtpHl/jv8cpnYwLq3F38GV3DD4/0M68xBEVaETX7&#10;WPGBYo4P1Ys/3pzDjAEAAAAAAAAA3PxEZ/axKec14o7hkXxs6tWvX58aN25MTZo0oQYNGlCtWrXo&#10;hx9+8DyP7+U0+oyCmYnNCqYNMLWMur29TddQdC73AFlJc+hIoQzBx0nGIf41W87rNOpXKRMOLJVc&#10;13FbJLwwf5jEU9ZekNhQ9E6LkuWspyPF1OerSd0dOu5UJiNZSbLrSCFtSpZTji8tHCH1n5v4l8RM&#10;1woPRWlzh1L3kZXoCR0pOpb+nz+3e4Fcp/1w51jHvZKzbi+kYz8Y4QfFlXy78V6LnBeMD6weXER9&#10;mGwBAAAAAAAAAAAJFR5pZ6bxsunmVLA19Iypx49s9LHY9KtevbqYgF5EN9KM815mX5P8aeR7tzHV&#10;DMY8m7qePYJ/KIP+fh5VSWinOsV3jlu9Ju0KKP9gXeCMwsLpLUqSvY6ONNooVOZddPdPSbyQl7l2&#10;j3f8YxS7lH/QZfado/RRzjdKStLKfYsl7jhys5xhyMJ17iiiIz8Y3QfFlSz+hXEt4r8uLFq0iBYu&#10;XEgLFiyg+fPn07x582ju3Ln0xRdf+DRnzpyIia/H1+f78H15odJvv/2WfvrpJ9qwYQNt2bKFtm3b&#10;JuIhy2vWrKEVK1bQN998I23mc7idsRHf0zy/uHyOEARBEARBEARB0K0j873SfNfl79f8/ZUfOWc2&#10;6IjO6Pvzzz+pdOnSVLlyZZoxYwbt2rWLatasSVWrVg1q8gUbzecUl3ndr072JGJuua989ovBAaZX&#10;kTusKCPinEzuXlnqK1tPc/gryZlRgufnDZV44k8nJTbkTmFf+7EqOlKY6xljkEf/WYmzybEX5+YO&#10;kfodRmzSGaLWRe+0c4+S0+IscBsbe4/ryIPfP5LrtHjzF51grtDDds66rYCO/WBkHxRXuilH9gEA&#10;AAAAAAAAADcDZmSf0+xjk8htvp07d0521uVddkuWLCmmn9eafAb32nzRietwXffmHxUeYvPLS3fS&#10;CV3H4F4zj5Xsfzl99RrkThFQNnmJMuAyV1fP4e/3ekr8+hfOKcLn6CE7d1+pevSYPk/pLgq0BIPf&#10;/7hdtv2dHhLX7fuNqixs9dW7v+xzOud9nST3ZqcjdtmFtVMkrt5ziaosHKM7pV5WHSv458evqdfr&#10;DUHXqmjX7AvlQ+8WAAAAAAAAAAAAIoNZs49H+RnTzRh+zqm1rVq1osmTJ+soOKGM5POSubfXdF4Q&#10;OmyYmhF9sfFcICgURTH7zBvOS+66bsWX3XgBAAAAAAAAAICbAR4B5rVBhzH9uNw94s4NG3SRMpjM&#10;vUO5b1zA9zSKj3C7+PVm8WvE4teeZUzWa/0ZQFBMErPPvNnMB5bflM4PjnmTxvTGhNkHAAAAAAAA&#10;AABEDv4uHmw3Xqf4+zrLmEpGptzrO/y1yHnvSMqr7QldXq8fBMWlZM0+/mUQjitu/iLgvlh8NvuO&#10;fDuSLCuZb6efa+M4pbMs6jFtnY4BAAAAAAAAAIDIE6rZF0zu7+0QBN38sti4c1MmY+Bik3cU6aBL&#10;/PAvHPcvjhtp9l3Z8IG0tVaf73TGcJUy8vNIU1DHRIMb5wl4fjV6OxfhVFzdqBbdrPPyDzoTlYoP&#10;2ucnzaUjAAAAAAAAAAAgshizj9fsc456u5lGvkEQFFlZPEXXsGux2h47cOcYoppZ2RRLTX/p2MC/&#10;XMI1+8Qgcxht9fqt0CWKvZPUDjtGT1apIo8jvjks5Qenvijxa6810nUyULcmefWxX2Z/nsZ5ktvx&#10;3eTZsl9nSN0Gr/6kE34OfNBbysb8wHvzBOcBvl+q/DoCAAAAAAAAAAAih9PsW758Oa1YsULEx6wf&#10;fvgBgiAoQBb/4oiev5WBdnshHfsJz+w7Rf/j69xVQsfMaUpi53I1HChR26Lp5V67JFL8u3iE5KZv&#10;VtOMry4aLvGU9Zcl9rF3geSfGevYhnv3PMk1f2utTrjQZl/D/j/rhJ+xbYtKWYDuL69L/RhT8PV5&#10;O3QGAAAAAAAAAACIDBjZB0FQuPKcxmvY+f4LYmQ9UK6HzvjhNf7CM/sMBwMMtK5vb9d5oqLpLUqU&#10;vZ6ONEtHSb2ZvwXGH2xwtfvvOZLvOHqLThD9M3+I5MYuP6Ezgfy3ebqU1315uc74Wbcu6np873Uu&#10;I/UddiIdnt5XclGnDwMAAAAAAAAAANeGMftCWbPPaQTyd/3o5Kzrvo7zez4EQQlPQcy+s/SYxWbc&#10;XRRsEiv/wnH/EojO7Dv2/Wgxxeq/8qPOMGcoqZ3L03iwRO1L3GXXeVyOfWhzb8avKjQj+8b/eEol&#10;DL/NlHzLQet1wubPTyXXZMAqnQjkn3WTpbzaC1/pjOGiWucvfVEdKyZ2LCn1/XYi0aFpfSSHkX0A&#10;AAAAAAAAACKNMfsWLVoUxZQzph7XCWfTTTd8Ll/DGH/O7/nB5G5LMHmdm5Dl9RxZXnUh6EYpyjTe&#10;fjWzink1YO6fOuMN/0Jxv6FjHtl3gu5iE82hQPPPP1LOqFWravJoRvIdnfGSxG8siLqv7lsNcvrO&#10;M5Zf3WwcpyOXNSioHXotKtXpC50JpH+tLL7riVzmH/MQ51MX0BEAAAAAAAAAABA5vMw+Y/Jdi8EX&#10;jJhMP3P/mAxG3h/AXMtcL9g1r6dMO8zzCCavOsZYZfHzM8+R8+7zvO4NQddLFr8Zw/0FYT6w7ouF&#10;No03PPZP6SVG25Av9+tMuJynu9mQS5JTx5GjwgNxc10AAAAAAAAAAIDh79/Oabz8XZxzbgoUKEDF&#10;ixensmXLUuXKlalatWpUs2ZNqlWrFtWuXdsnjqtXr05VqlShcuXKyTl8rhM2sYxxZb7vm3s7N/kM&#10;F/YejEFmTLK4EreV5czxPa+l/aFgRkk62+FsQ0xyvy7mecBEhMKRxW8WfgOFavjxG8+80dwXiwuz&#10;b+OQ1mL29fpwk87Ejr1LBsl19Gzga+QHuVa3Kat1DAAAAAAAAAAARB7+Dm7MPmMceRlWZcqUEROv&#10;QYMG1Lx5c2rTpg21a9eOOnToQB07dvSJ46effppatmxJjRo1oho1asi5bvg+xmBi8b3dvkH5B/Us&#10;OA8tC3NQ0Y3jsBoglDyXjkNlnXquSXPoOO6Jzo+BIKfE7DMfXH7jeP3SMO67cZWDvbHiwuwDAAAA&#10;AAAAAABuVbzMPi/4O3ls4e/4bvi+br/ATZ3sScTw2qxjw5VNMySfqWofnYnfZE9ikfVAOR1F5Z8N&#10;0+T5NH39J525sZifjduTgSCjALOPtXXrVvrwww9p3LhxNGbMGJowYYLEnDd1zDnui8HsAwAAAAAA&#10;AAAAIofb7PMy3Rienssj+nj0Xrdu3ahnz5509OhROn78OPXt25defvll6tevnzxyzOWdO3emFi1a&#10;yLlueMCP+f7Pj14DgxrlTSUm2FYd+zlMyex8rvoDVPjn51IvT8M3VbztM4lz1ntdwn9//VBiy8pI&#10;ZyWjGN22uOTHfHdY4iOz+kvcaqCaZXf0o9fUeY9UkphpUeh2yU386aTOEOVPw9fOpCOiQrfbcaIn&#10;dERU8t6klCpvIx0RFb2T62fVkc2u+XLNjiOdtuZRSs73zlRVRboto789JDGzf5rac+DtFWrr03e7&#10;lJd40upzEr//bEWJ31+lnnXrondKnL1Of4mZTHZsWbfRLh0bYPhB0UnMPrPY55o1a/Tbxhsunz9/&#10;Pp0/fx5mHwAAAAAAAAAAEMeEavbVrVuXWrduTV26dKHnn3+eevfuLUbfyZMn6aWXXhKj75VXXhFx&#10;/MILL0jdVq1ayVp+btxmn9fSX8bs85J/Ca1jlMaOk+Wsp2PFzN617HpJSbbe3LNQznl6qNlqUzHx&#10;mbKSz9voLZ0J5NLCEVI+dX3gqMan7klCVorccvxclcfsOmnooESaI1/LeS+8rzb+rPRIWrqrWBs5&#10;vs/OP9VurBz72L9E6ncZ+4dOMKfkeSXO5n/tpjxXxa6XRUcnpbzzmN8lMm19buJfEhvYaEyZp6Ec&#10;P1P2frISZ5Njw76pahPT1+YEWqr88zA/H7c3A0Fi9s2aNYvOnVPOckxwPR7px+e531Qw+wAAAAAA&#10;AAAAgMgRrtnHo/V69OghZh6P7GO9+OKL1KdPH5969epFzz33nIwCbNasmazb54bv4zT7vEb21c6W&#10;WIyotTr2Zg8lsesEM+yE7XPkOmbEXlD2LZZ6xdqMktAYaNM2BE5DLnVfMrJS5ZVjMftS55PjYJS9&#10;PyWle7K5fXRF1u9zjvITds6T+3QY4dxL4BilsHPW49V0rChwm0Xth2+kyd0rk5W1ps4SXZg/TK7h&#10;NiadtC95r13ncXK+0rsn95bz+s/eojN+YPZBwSRm36hR6oMSKlw/Pph9l/6aLW96txbu0RWC0D5X&#10;1HMajvhKlyqHP1o90VNqrvugZZSy++v5h9sqjkWpYz0W9a8mxdx1bE1YHrgDsbuc9faPajizYptn&#10;neWndLEHznruVRr2LVFDpAPlWLj1il6QNEApyP2ra2zjh6PUG//9Xl3q/bzcAgAAAAAAAIBbkVDN&#10;Pt6co0mTJtS2bVvq1KmTmH67d++WstmzZ4vmzJkjj5999hnNnDmT3n33Xfl+P2CAnm7rwL1Bh9da&#10;geUeUN/XlgZpk+Hiug+knnMNPx6xZtbAu7R+qpTX7fuNxIZaTySSvG+83x8fS1yg6WAJjdmXIncD&#10;iZl2T90jOTM1lsmXmtv5CF3WMdF+yusw9PKmssv1dFzGTAU204cvb5wu8ePV+kqs2Ck5656ndKww&#10;z4Xlnjs55ukSkh/7/RGd4am7RWmjPm6YJ6VdnoH8E5Dtpzy2i5zTe2bgqEd+H7g9GQgyErNvxowZ&#10;CW5kX7/86sPD2qZzRD/5clleXqlzgZhyy1JDepm7fDllKmVPl46SJnX+InCcV1r9UvHFVlmJmQH5&#10;TE5dZ06bpAGx8IdeU8DWfJ0ycfLWn+uM4/opGxPtHeOLxzkm6vvqPDWEVvXP7ItP63KiTb5cmQlu&#10;B/RvX5mRE18+p/OXmZ/OGT3OO6V+gbOe/1GlTGylbKISNo+YnHW/xDXvu0/i7x2m5B2+Oql1BgAA&#10;AAAAAABuPdxmH5tuXqPsSpUqRZUrV5YpufXr15eddletWkWrV68WE5DVtGlTeWzcuLHU4RF9FSpU&#10;oOLFi+ur+HGPGuPjYJuD3CiOffy6fG90rs93K+CcYu30ZCDIyLdBx9y5c+N0zb69y8ZSqVov6oho&#10;RHu1ECUr8SN+w+xaGF7BGERWgFHnZNnzD/rqyOz8Y37XveOyM1InkNO+8u7fBbuqonly//2Zh/Sx&#10;ZVWR2GDq5ByohgB/UD3QFNw7ldcuUPE6yURl98fNfXUC/X0/kxum99UJ4IDfPHxM/yXGWefEDF5n&#10;wJ936lP1hyFvfnvVV+9nSfzni192NPL3oXl9eS9MmVX7bZ0BAAAAAAAAgFsTp9nH38ON4ee1hl6k&#10;MKP63N/5nfdnw4nbYMTt5DyXmzqci8t2/j6ms3x39JrierNhXmOYfFAo8pl9LDbxfv/9d1nDb/z4&#10;8TKclx955B/n+ReMqet1sehH9u2mnGm1iWMrfx3/iLEhbdrQtx5/mQiX/MYkshVsnOLqQQV8ddja&#10;XDzAb2x1/zrqWaYsVetPdcaL3331LKu6ztkcfceXf/TlHyT1fGZTz6I8Q36T3BdtM/pyzJCaagce&#10;VtRdjRQjq6lhxSxlrEWlYmL/vQw/9+XFSR25Za2j1PlnTv0oOcbkLKuUzvi5x1fmfc4rZlyyzR/D&#10;8nnWZdLqvGUV0RkAAAAAAAAAuHUxZh9vqmm+jzsNtUiaaeGYSaYtTkVXx9lmt0yZl7g8Nqah04CM&#10;C3m11UvO527kdT2Wux7L+Rqy3K8xBHnJMgfuN1AwOU9263pO4z2xaansIjT9Mz1fVGNMJMvyb6Pt&#10;4+eevvIeztN2qYUyWYt1ihlR2lwrqillMOXR1QnkT1/9VzYTnZ5V3Rc7V99b/3oWX55XP/jmm2/o&#10;u+/ULj6G23Q5i0fRLVu2jFZtPqoKNabcsmrSqzn99YPp/l7fE/3UzRervYkUTZL66xk2DMrvy/X4&#10;9oLOGq76yto4XtjVrz7uyzs5MaOmLz/Bva84AAAAAAAAANyCGLPPjOzzEptCxjDi+jzqzik2vtzi&#10;PNc1hpjTWPL6vh9JOdvuVe6Us655ntxmfg5OOPZ6LjHJ655uhVs/FDmvGcnrQhDLZ/ZFQtd1g469&#10;U3zGEOuXzZ8GxDt0NTcpHXXe/2sfDWnwgOO8krqWwp+PauSNcEwZ7rrQjL874j8nz0uSWfBGDcpT&#10;qQUdsj+8b9RSC4WKavinqPpytnbTf9Twfn+cvqNax89ZZ8WuwI0xPpXZxwcCcn/uC9xoxGuCMjOp&#10;YXJfneM6x/R42H/uYPsflVT6mPWt1PCvB2ilbywZpoKjHrN9Ymlf/ML8n6hiGn952/nOOxJl1XkW&#10;AAAAAAAAAIBAs49NLCO3WRRpeX3nvxZ53eNa5HwtnPKqe73k9byNvOqHIq9rQVBMiqjZxwIAAAAA&#10;AAAAAEBk4BF4bPYtWbIk3plbEATFT1levyzCkbkQzD4AAAAAAAAAACCy8PRUNvuWLl3qm6rr9Z0c&#10;giDIKGLzJfmvDfxLBwAAAAAAAAAAAJGDzb4vv/wyRpOPB+B45YPJDNqJ7/JqO8urLgRBl8jiXXbD&#10;1W+//Ua//vorbdq0idavX0+rVq2in3/+mX744QfZSIJ/CfFOQQsWLKB58+bR3Llz6YsvvqA5c+bE&#10;Wny+EV+PxddmzZ8/P4pMmVtedY286geT8zx+nm45y73kdZ24krPdzteN5VU/FHk9Z6e8znHK2Qa3&#10;zM+X5fy5e70vIAiCIAiCIAiCbgY5v+/y9yL+XsVTdxcuXCg5HtnnNvq8vuQbOU0xL3mdA0HQzSFr&#10;+fLzFK5++OEcfffdGfr665P2L5yj9i+fg/YvpT30ySfb9d8dAAAAAAAAAAAAcK2Yabxmzb6YzDou&#10;43o8845n4Lkxs/LMtbyuEY5Me7zkVT9cOa/nNjtZMZ3jlld9CLrZZK1Z8x+Fo9Wr/xWtWnWVVq68&#10;TCtWXBDTjw2/2bN36V8fAAAAAAAAAAAAuFbMBh28G28w08rkYrO0Fp/jvl4oMvfzMhQZt6kYroxh&#10;ybsRs+Hphq/PZeYezvpc5j6HY+c5Tjlzpr1ezxmCEoqstWuJYiNj/LHh9/33Z+1fPIdpzpzd+mME&#10;AAAAAAAAAACAa4WNKC+zzyk2qYIxYcIEKl++vIiPg8HX4Gt5GQdOcR02xLwMuLjlK7Isy9YjOo47&#10;+LmF+npAUHxUrM0+Fht+v/xyRab1LllyBGYfAAAAAAAAAAAQQYzZx+viG3PPiE23YCPrpk+fTo0a&#10;NaKWLVtS27ZtRXzMOS7zgu8VncHFZd7G4q/aiLOoTp+vde7GM7hpAWnTTzr25iTdy21PnkvHfmJ6&#10;PSAovsrb7FtHtM4hzzq2YPYBAAAAAAAAAABxRzCzL5jRN2bMGGrQoIGYe127dqUXXniB+vTpI+Jj&#10;znEZ1+G6boIZXOaeXjTOl5qsx6oQbftMzLUJP57QJYphLQrZ+bto6sBWPlOQ9daCHbqG4tL6qQHl&#10;lnUPndFlRLtV7v6yOlbUzZE04JzHqryoS4je6VxOcrO+HxtQZ8x3h6X8yqYZAXlWha5zpcyAab1Q&#10;QpQy+7Spt3490caNRJs2EW3eTPTrr+qRY85zudP8M2Yfb9oBsw8AAAAAAAAAAIgsXmYfG1DuEXbv&#10;vPMO9evXj7p06SIj+Pixd+/eknvttddEfMw5Zx3O8bkGNhD5+m7zgHNeU3fHtS8pJplZwb9L+QfJ&#10;SppDR4r3n60odbbomDn52ZuSaztkncSnPn9L4kmrz0nMTHmuiuSUJXiabrOPk+aoKxHtmi9lueoP&#10;ULGmRaHbycpUVY4/6FHVrpOYdkqkOD9vqJzXadSvOkOUP7VF1oPldRQIzD4oIcpi827DBmXqbbE/&#10;eTvsT9GePUT79hHt36+0dy/RTvvTsXWrqsemnzH8eKMOY/bxjrwAAAAAAAAAAACIDKGafYaVK1dS&#10;ixYtqFOnTtSjRw8x98zIPj7mHJdxHa7rhs0+t7nFsdf9zEi8vI3e0hnmAt1h54q0GqFjoqnPV5N6&#10;f+lY+Gu25DqM2KQTimk9q0teFGAaXqQ77VzqfI0lurRwhNSZvOa8xF5M7l5Z6mzXsbBznuSeGf2b&#10;ThDlY7PvgXI6CgRmH5QQZbFxxwben38qk+/wYaL7+UPl0BMNVtCJE0QHDxLt2kX0m/2ZMIYfb9LB&#10;O/LC7AMAAAAAAAAAACJLuNN4f/jhB6pbty41a9aM2rRpo7N+OMdlXIfruvGaxssx5wPZoDyDe0vq&#10;2MGfn0tZ++EbJXyvawWJ/WPp/FNoWw1cLXHLwunt+FFyjh00I/uUWXeK0tjHibPVloh2fCFlOeq+&#10;pmJNo7ypfFN9zahD1QqFuW/Lt1bpDNETieznkaGEjvzwSEaYfVBClMWj+ti8+/tvokVj+8mb3nrg&#10;efuDrN7c9vta5ax8dPo00aFDqi5P7TVTeX/88SLMPgAAAAAAAAAAIMJEZ/Z5jbb74osvqGzZslS5&#10;cmWqXr16gEnHx5zjMq7Ddd14mVscB97rL5lSa1mJfNN33ZjNMXhdviHNCsrxd7qMObd6kuRq9vpS&#10;Z+yrTnxOcn7dTad0GdEOlbvnKR0raj2RKOAc5/XeaJBbcl/pmDm76n3J1Xhhqc4QnfnlPd/5xdvO&#10;0llv4xOCEoLE7OO1+bbvUFN2j58g+xcJO9jqzb1x9kT1ps/Sjy5eJDp2TI0AZIOQpwAbs2/p0qMw&#10;+wAAAAAAAAAAgAgSzOxjsTHnNPOYb775Rtbi6969u0zZPXnypC4hOeYcl3EdruuEDb1g5pa5X7Dd&#10;f282+HXFqD4ooUqm8bLZ99dfap0+NvPOn+d5+uoNbsy+7pPPitl3/Lhaw+/33/1m308/XYLZBwAA&#10;AAAAAAAARJjozD4jNumuxYQzm3LwtbyMAyNzP67L4vs6xW1l8fW8NvPgHIvLTR2vepHCfT+33OXc&#10;dn4eMPmghC7fyD7emENG9h0nOneeHX396bDpXCKDGH7v/0F09CjR7t3qHIzsAwAAAAAAAAAA4o7o&#10;zD7+Uu+MjQFnTLeY5DS2zPWuVc72JER5PScISmjyT+Pdzpt07PTNU//gT7Ve3xcvNFK5jM+JEciG&#10;IG/msXEj1uwDAAAAAAAAAADiEjbl2OxbvHixpzkVKXkZBhAEJUzJNF427nhaLm+8wVN0eRMOHsHH&#10;5h6Lj3knXh7Rt22b2pyDR/VhN14AAAAAAAAAACDuMGbfkiVLZBSeU16mHQRBkMWGHRt3PMKPTTw2&#10;/bZuVWv48dReHvHHBt8ffxBt3qzqGaNvzdr/aNWqq7R8+XmYfQAAAAAAAAAAQIRxmn3Lly+nFStW&#10;iPiY9cMPP0AQBAVIzD4jNvFYPNrPLVPmrM9TeH/55YrP7JszZ7f+dQQAAAAAAAAAAIBrBSP7IAgK&#10;VwFmX7gyZt8PP5yD2QcAAAAAAAAAAESYmNbsc67T5VUek5znR0LX4x4QBEWvWJt9bPTxen0rV14W&#10;s2/x4sMw+wAAAAAAAAAAgAgSndnn/HJvcjziz+zI+++//9J///0XIM5x2bXuxGvOC1de17qe8moT&#10;y6suBCVUWWzaxUZs9PF6fT/9dIm+/fY0LVp0iGbP3qV/HQEAAAAAAAAAAOBaiWlkH8sYfGzmhQuf&#10;w+eaa3kZB06Z+3G7wrlfJExGc04wBavP9zOvEbfDaYJGyvyEoPgki0fmhaOff/5H9OOPF2Wtvm++&#10;OSVTeOfN20efffa3/hgDAAAAAAAAAADgWmEzyqzZZ4woI2O6ubl48SINGjSIChcuTN9//73Okhxz&#10;jsu4jhtj+nmZB+Z+3J5I4TTajIwpZ8TlrJju6zTuTP1wzEgnznZxe4yc7TJtc+eC1Y2k+PrmPeD1&#10;s4Igi0fkhauFCw/SggUHaP78/TR37l4Z0ffJJ9tp5swt+qMBAAAAAAAAAACASMBm39KlS31GkjGT&#10;ojOz2rRpQ1WrVqUaNWrQ0KFDRXzMOS4LBhtYxkwyxoEx+tz3K/+gRZYVTMmJF/p6tXY2iV/8cIM6&#10;6YayUbUtfWEdb1XxbQV0nLDgnwe/D2D8QW5Z+j0CAAAAAAAAAACAeIjT7GNzhw05t/E2ePBgeuqp&#10;p6hnz540ZMgQqlu3LjVo0ED0xhtviBo2bCgxl3Edrsvn8LlO+PrGQDLinJva2RKLWXYjbLwRrYrI&#10;vVfpODT2U1I29zJX1/FxSs7xI5V0nDDh94LboIVubcHsAwAAAAAAAAAA4ik8pdRM43WafW6mTZtG&#10;9evXl9F79erVE1MvGGz6cZ2aNWvKOXyuE76nMY9YfMw5N43yphLD7Xcde/F2x9JS5/1VZyWe1K2S&#10;Gk33WBWJmaYFbpPcRh1f3jhd4idqvaIzBykJn5Opqo6JJnevLHW26VhxWJl5vnrHKJUdJ85WW8cX&#10;6G47TluwmY6vSJwyT0MdE+VOYZ//QDkdKUa3LS732qzjPCntOnbcetAandkvsfVgeR0THZj+sus5&#10;HKJkXMfWpNXnVGr7HInzNHxTxds+kzhX/QEq/uNjdV1b5t47339B4qo9FumMAoYf5BTMPgAAAAAA&#10;AAAAIJ7Cxp7ZoCM6s8/A03XZwBszZozORIVH+XGdYcOG6UwgTuPoWs2+95+tKHWmrr8k8czetew4&#10;CQWs+K9Nrw4jNqn477kSW1ZWFXswo1dNuY5zm9Bid9nnJM2hI8WlhSPkWtM2/GNHV+l/9vEdRVqp&#10;QhuO0z3ZXEdERe6wr5G1po4UxljcqWO+T9IcdXWkmPJcFamzQ6LTdJt9XLDZEIkMpi3TN162o6t0&#10;n+vezIcv1rbrJJMp0LRvsdTvNOpXKTNktXPWHUV05MdM6fUyf6BbSzD7AAAAAAAAAACAeIrT7DPG&#10;m5fZxxtvlC1bVtbkq1Onjph5AwboEWIOOMdlXKdatWpyDp/rJNSRffVyJhMzSlt0nrzXtYLU+WCd&#10;2hBkWs/qEv8pkWbLJ5JrNyz4hODC6QPNP2Oubdcxw0ad24QL5DzdaZ+TJn8THf9Dd9lxqryNdKyu&#10;keiJWjpSTH2+mn0vv7HoVceMWDRmXzr7uHDL4RIZLi8eKXVm/aamYGe0j0t1GC/HnuycJ/WfHrpe&#10;JxSP2znr9kI68gOzDzKC2QcAAAAAAAAAAMRTjNm3aNEin/HmZfgdPHiQ9uzZoyOSNflq164t6/Px&#10;lF0WH7PJx2UGPofPdeI2jfiYc26qZmIDzqJfdOzFqDbFpM7Y749IPK59SYnXSqS4tH6q5Bq9ulzi&#10;vR/0kbj5GyslZnIk5XtlpPM6HvN0CakzfNk+nWH2Ss56qIKO7eeyaQaVb/SWjvZTIi5/tLKOD1Fi&#10;jh1r9o3vUEquYQzMf3/9UF3T1m86lz2JHWcsoyPFyNZFA8479flbEj8z2px1UaYMc06NMrTZv0Ri&#10;3zRem4Mz+lGzAT/L8T8bpkl5g37+HZWJzsloRCt5Lh0rMI0XcgpmHwAAAAAAAAAAEE9xm31GXoaf&#10;YcOGDbLxRpkyZah169Y6S3LMI/m4jOu4ic4w4lyw+4HQMKMR3/vljM5EBv65YVQf5BTMPgAAAAAA&#10;AAAAIJ4SzOwzis704/PceOUYYxaxvMwDlrmf15Re4OYIrVhxXB/7Ry9adxfXmWuHfw6h/NygW08w&#10;+wAAAAAAAAAAgHhKMLPP+cXe5Nj4CceIi61ZZOqz8cfnG3FbnbGX+JyY5HWeU17nsLzqXov4+Tjl&#10;LHPfl8t5hF1s4Z+F+z7OexiZ197I6+cDQTD7AAAAAAAAAACAeAqbP8FG9rm/4DvLvIwip4JdAwpf&#10;ztfdGH8xYabeOn8WLK/rQ1C4gtkHAAAAAAAAAADEU4zZZ3bjhTEUv2V+NsZUNaP0jGC2QtdDMPsA&#10;AAAAAAAAAIB4Csw+CILCFcw+AAAAAAAAAAAgnmLMvoULF+oMAABED8w+AAAAAAAAAAAgnsJTP9ns&#10;W7Bggc4AAED0wOwDAAAAAAAAAADiKWz2nT9/nubNm6czAAAQPTD7AAAAAAAAAACAeArMPgBAuMDs&#10;AwAAAAAAAAAA4ikw+wAA4QKzDwAAAAAAAAAAiKcYs2/u3Lk6AwAA0QOzDwAAAAAAAAAAiKckFLOv&#10;/P0WWZZF3+nYSf9aWaSs7ye/60wkOE132te0kuTUcVyzSZ6Dl16bu13XuV6s1ffOrOOYMT+Dr3QM&#10;bm5g9gEAAAAAAAAAAPGUhGD27Z3UkyzrHnquWX778X/0n84bxrcrLkbTyG+P6ExkyMaGV8ZyOopr&#10;dslzsB6qpGPDSck/WvUlHcdPxj1dTNoZSbsV3BhKlCihj4IDsw8AAAAAAAAAAIinxHuz79cZYiJ1&#10;GrNVwqLpLSrQfLgcG2a+UE3qzPhVJw4sVsbZo1V1gih3MjVK7unhphJRvpSce0RHRAXTcPy4joiK&#10;3aHO6TL+L5XYu0Bd95EqKrbJnkjVCTQa96t6/yurY6KsHFt30lkdR+UoJeE6T9TRsWJW7xpyrWmb&#10;/tUZokvzBkuu7bDNEp/8uL/ETQasktjNxI4lpbzV4A06c0Ji6+HKOj5NiTj2vV5nVVsyVdcxUYuC&#10;aeQcY+Ydnt5X4qy1X5N46nOV1DUdr1+bIrdLTr96dPbzN3Sd+3WG6J1OpST39k+nJT4y4yWJh311&#10;UGLFPsllqt5Phds+0dexaJvK0ImPXpW4xcB1OkPULH8qyU1cqV71c7Pf1Oc9LDHzQfeKkvtgwxWJ&#10;Jz9bXuJJay9J/H6XsuqcBypIzNR5Qt37ax3fbKjXyKL69evrTFRg9gEAAAAAAAAAAPGU+G725Uhs&#10;kZW5po5slo4SI2Lmbzq2mfNqA8nN+kPFJTMkoqS5GqrAcOJbqdNz0l4Jn6/yiB2noBMSaU59L3We&#10;f3+PhKXuSUwp8jaRYx/6/t0m/i1hobR2+x6vIcfR8d+SkXLeu6vO64ybU5TcLk+UvZ6ONbrdz727&#10;S8Unv5O4SJsxKtY8XewOO+83sQzK0LRot46Zwuk494SONPp5KcP0P7rdPk6Wu5EUmbKpG6+q2IPp&#10;z1eROvt1LBz+UnJd31bTkM1rMH2zc2zmBUph5/I3GybR1UXDpY4x3xRnKZmdy9d0qAqPLJM6ncf9&#10;qWLNk7fZzytrbTk29/IZwJruFR8kK3keFSwbI3V6TQloNRW/06LEOZTR9WGv6lLH+frRH7MkV/PF&#10;b3Xi5oKfm1O1atXSJX5g9gEAAAAAAAAAAPGU+Gz2jWhRMIrx4FciMmPpZr9SX3If6mFnbPb5jCrD&#10;2RVSp8+0QxK+UO0xslLmk+Ng8Mg+Y/r4OPqVXMcYWDIa8LFqcmyY1LWc1DEGlqANs/fXXNQJN0fV&#10;6DoP49CMXJSxbse+lmNjNgbnlLqeq22MtFmbYt5codvsc5PkbCCRMc4CDbhAzAi4HToW9syX3DNj&#10;1fi7fxeP8LjOGUpq5/I2GSKRqeMcyUh0kVLaOd+ITm0idhy9RcWaAqnt55VFGVPBzD75uacpqIKv&#10;x0kdYxJ7YUYsBqya+NtMydXo/Y1O3FzwczNq2NBlmmtg9gEAAAAAAADihP/++0+MisuXL4v++ecf&#10;unTpkoiPIehmlfN9bt7//Fngz0S4xFezb9PQNmI21OrjtSWHHvGn17eb0q2C1PWNPNu/SGKn2cYG&#10;IOd6vOcfoyUjwaxHdcQco1yOEYFyD/uc1kM26sxxiZ1TOrNwfPdTOlKMaVNE6pnpo7RjtjrPVuD0&#10;VCd/qzr3ltaxRo8ie7zGKzrhn7bbctB6neGpuvV8U4nNFNtmb66ROCqH1L2c6xHa9ynbcKAOjqpy&#10;x/NskjeF5NTEYRs9vfqBCr0kHNnySYn9LbLRdZq+sVpC067A12Cv5PxrEh6ROHPNV3Xsn0L8RJ3X&#10;VWLLRxI3fv0XFWsy2znrvjI68k8j9o3b04arlSy3TvhH7k1Zf1ln+LwivunK5mfpnxxsf2Y2fCC5&#10;cl0X6MzNBT+3qlX9U+C9gNkHAAAAAAAAiAjG3GOT4+TJk7Rv3z767bffaN26dfTTTz/RihUrRN9/&#10;/73o22+/haCbTub9bd7v/N7nzwB/FvgzwZ8N/oyEav4Zs2/evHk6c3NyZeEwMTGca/aBWw8Z/edY&#10;pxHEDph9AAAAAAAAgGuCDQseuXT27FnatWsXrV69mrZt2yY5AIAf/kzs2LFDPiO7d++WzwznojP9&#10;blaz7+uvndsnqNFjlnU7ndIZcPNzdeNGOqaPmVGtCsn7oM5LP+gMiC0w+wAAAAAAAACxhk2KCxcu&#10;yIglNjBOn1Y7NgIAoufcuXP0888/0/bt2+WYTb9//3Wug6a4evXqLTGyDwAQOWD2AQAAAAAAAGKF&#10;MfrMaD6M5AMgfNjMW7lypc8s55F8TtgA5M/ZggU35/pjAIDIA7MPAAAAAAAAECvY3Dt27JisR8Zr&#10;kAEAwseM5mOjj6e2btiwQUbyOWGzb9GiRToCAIDogdkHAAAAAAAACBse1ccGH0/f5Q0IAACxw71e&#10;H0/p/eqrr2j9+vVi+l28eFFyS5Ys0TUAACB6YPYBAAAAAAAAwoYNin/++Uc2GeCdRyPFrFmzqEyZ&#10;MnqxfiWOOX8zUCitek6LPdZmA7ce/DnikX0sL9OP1+lbs2YNHTp0iObMmaNLAAAgemD2AQAAAAAA&#10;AMLGafZ9++23Oht7GjVqRJ07d9aRN126dKHGjRvryJvzq94VM612X2NA7pT4zuJddByVQY1yS52h&#10;yw7ojM2vMyRnpS2kEwmNK3Q/t99KTSd1Jma2yHO+o1j0Pwc3Y9oUkfPe/kltznLsw34SN+z/s8Qg&#10;OE6zz0zndcNTeD/44AN67733ZKSf2xS8kVR7TJnXm3VseEzee+nCeO9dG4/I/W6nszoG4FYHZh8A&#10;AAAAAAAgbIzZt2fPnms2+3jk3ujRo3UUPWPGjKFy5crpyM0leoi/9GcoqWPFoWl9xJB4a9FunQlk&#10;VKtCUj5uRVRrIkdiNhEy6kjRJG8KqW+0VueJtgfknWr25hqp0TRfSom3SqTjjOVc17yHeIuGg1Nf&#10;dOTS0Rl1io897z/vKLd1f3ldosibgvMP60jROE/ygHOaDFgleWPQOTXqu6NSxgS2xaK2w/z2zkcv&#10;1pTczN90YukoibuM/0snFNkTOa9/N/2j80wmO/dQpRepbjZnneS0X5ffrLjNvuiMPF7T76OPPvKt&#10;6ccbe9xo469BziTys/pbxz52zZV8q8EbVKzN81p9vlOxcIUe4J/z7UVUqOu8NvdteTR6oEIvVe4g&#10;q6PcevRJPWI2sy5VvPtMaX8dWyO/PaJLjEF9J304tE1AnX6fm08mAPEXfq9WrVpVR97A7AMAAAAA&#10;AACETSTNPv7iEg7B62uz7X9ldazZ8pHk67/yo04EMrZtUSmfuDLquKBpPSpL2SEOTnwrx93f2Sll&#10;wu55kvOZGg4mdS0nZe1H/q4zRB1LZpCcGUP4TOl77TirjhQdnrpb6jitSXOt7TpuU+R2O35MR4pu&#10;FR4gK2kuHRGVzJCIrCQ5daSnEGeppSPmPCWzr5m3yRAdX6SUdpyv6VAdK568zT4va20dKfjaKfM1&#10;leMFbzSVts0xjs/3EyXuO/2wir8cLfGMX1XI/LdkpOSmb1ZmVcE09j0yVZdjQ/0ciaXONzq+GQnH&#10;7DOw0Td//nzZHOdG74BtTOq9OjYUuZ3Nsyw6snGbf5rcyex6j1VTwcElUqfTGKfhdpaS2Dnfe2P/&#10;IqmTv9kwFWvK/i8ZWakL6IjoLrtOsXbjdcRcplSO86Y/X0Wu4/gk0+HpfSVX7YWvdAaA+Am/T40a&#10;Nmyos4HA7AMAAAAAAACETSTNvnBG9o0dOzaakX1/qS9A95bWseaPWZKv12+FTgRipqFO+Nk9ds5v&#10;CvAYt9mv1FfX91CO+m+qEzT5Uqr8Lh0blLlnkbbBqGu5jHacTUcKYwg6DZTp2nTcp2OmxF1R22Gl&#10;KahLtQGSLLeODMr0MPUDR99dErMvwEg5sizw+k6lyCtV5g9oIvHnxonUZt/LM9XIwN41Hg88z6Fn&#10;J+yQOmJEZq4px4ZxTxeTOpFbETL+ERuzj1m1ahWtXLlSPoM3koa5ksrPyGmaMWZtSt/IzENLJe44&#10;eotOKNgUTJyjvgqOfyN13CNC5VpP1FGBHjXqNI6Z8venIOu2J1XwbeDIQKfMvWa+UE3igM+n/j1R&#10;88VrX5YAgLjE+Z5m1arl/COOAmYfAAAAAAAAIGwiafYxkVqzr+qj/OUnHV3SMTOy5ZPyhWi5jt0M&#10;b15Ayp3TVoWtH0v+6eHKWbi6aLjEz4zdJrE3x6WO9VAlHQfSunA6KTfmSNui6e34IR0pmhdILXWc&#10;d3mvs9q0RA2eO0cp7OMCzYdLZOhe8cGAkX1qdJWe2rhnvpzfboSZa8ucpkR2Lnu9N3R8UupkqztA&#10;x8xpSmzn3KPunHzYq7qc5zNgtCFjRkCaab5ug8aJTJd2TUMe1iy/nHczj7MK1+zjjToWLFhAv//+&#10;u6zlx+fcSKpn4veYRZt07EOPpm0zVJfsmC2x+SwZZESnGW26b6HUcU4RZ3Iltes8UkUF+n0cOPqP&#10;qNgddp3EOVRw8jup82TLkSr2wEzx/UPHgp5GXOX5L3UCgPgJv09Z9etro9wDmH0AAAAAAACAsIm0&#10;2WeIxG68Z36eEHD+7UU66RJvXqudNaC+UeD6Yn5qZ41at9sbq+m/zdOj5H3SG33UzKxis86fitME&#10;bGRQ5RFVx2lODm6cJ+A83wYiWplrvkrN8qeSYzNp+HEpu4PO65h52HEOq+7LgRbo3xO7+creXOgf&#10;9xRlfUBb95VR08fMmofDv5bJzr71/Rq9tlJig9q0IVDqHlfofxynzKcqavpVzyR1loQ42i0h4jb7&#10;grF+/XqaNGkSHThwQEy++IIZXbpMx37UZi+WlYrUti3MLp1TyliusXqPmjU2Pdf1+4cych3XRjmB&#10;76UMVFQ+R2qtS4MZsetUoaovSZnZlMd5p9M/qRGBT3WYrTMAxE+eeuopfRQcmH0AAAAAAACAsIkr&#10;sw+AWwmn2ec1qu+7776jr776Skbyff755zoLAADRA7MPAAAAAAAAEDYw+wCIDPxZchp9Fy9epB9+&#10;+EHW5Dt16pRsyHHu3DlatGiRrgEAANEDsw8AAAAAAAAQNjD7AIgsZ86coTlz5tDPP/9MZ8+eDTAA&#10;eerukiVLdAQAANEDsw8AAAAAAAAQNjD7AIgcCxcupG+++YaOHDlCV644V55TsNmHkX0AgFCB2QcA&#10;AAAAAAAIG5h9AEQOXpdv586ddOmScx9pBa/nx2YfG4IAABAKMPsAAAAAAAAAYQOzD4DIwRtx7Nu3&#10;Tz5Tbq5evSpm34IFC3QGAACiB2YfAAAAAAAAIGwibfbxGmWNGjUiy7Jo9OjRdOjQIcnzI8ec53Ku&#10;FwovVX1UzkmRt7XOBOfVmpmlrltVey7TNSJHqXvUtZfqOO44RXfo57FHZ+KKgQ1zyX0GLdkr8bBm&#10;+SXu/8VfEoOYYbNv7969Qc0+3qRj/vz5OgMAANEDsw8AAAAAAAAQNpE0+2bNmiXmUChwPa4fM1uk&#10;7p3Fu+g4OEOa5JW6I789ojOa32ZKvtFrK3UiYZHFbrtlZaCo9lEw9sjzfbBibx2HxuRny8t50zer&#10;DSWmP19F4vdWX5AYxAx/hmIy++bNm6czAAAQPTD7AAAAAAAAAGETSbOPjSEzki8muB7Xj5k/pV6G&#10;kt10HJyRLZ+Uum//dFpn/Bgjy4yOa1/iLon/1nGz/Kkk3qxjNzmTqNF123Xctmh6iXfp+Olid0jc&#10;fuTvKrHzC4lFD1dWOTqq4vvK6JjoyIyXJNd6yEaV2DNf4nxNh6rYpsjtfJ0sOvLf27Tl/S5lJZ60&#10;1qwTd5aS2nHuRoN0rJjUtZzUm7L+ssTTelSWeMavEtKcVxtI/OmfKp4/oInEM39TMfPkbdyWR3VE&#10;9Jhdblmp6ICOb3X4M8SfJZh9AIBIALMPAAAAAAAAEDbx3+xTI/vuKtFVx8EZ1aqQ1J3w8xmd8TOj&#10;Z1UpO2ofz36lvhw7TSyii5TEzmWv94aONca0e7yGTiieKX2v5A/ruGu5jHacTUcKU2efjhljsO3W&#10;sRc9eepyqvw6IipzX1KykufREVHnMvfJNbqMDza99jKltssLthihY5ulo+Sc7u/u1AlFqXsSU+oC&#10;zeV44ZvNpM483bilg1tJ/Ll2FV+o9pgdp5DX0Me2T6ROtRe+0olbm4Ru9pXLyOatX1E/d39JPqaR&#10;tsXuUOdv1XFMnPpxvNSv0A07FV8fjtFt+meMSfrxG5h9AAAAAAAAgLCJ/9N4N0vddIU76jg4w5sX&#10;kLrjVpzUGT/5U/EX28xy/Enf2vZxEnJN9o3ChS8GyvXajQhwBQUzMtCMaOtU6h7f9Q1mtJ/TXvug&#10;e0XJmRGGRdOrL9xO41FMtdQFdKQMOStxDh1F5eqi4XKNTmOMtXKekttx3iZDdGz/nJeMlDpmFJ8X&#10;xgT9aIuK573eOCDuUflhspLmUgHwJJJm34gRI+jRRx+l5557TmeiMnfuXBozZgytWbNGZ2JHxQfV&#10;+zDqVQ5IPmvt13R8mhLZ8RN1XtdxhPhD/e5oMXCdTkRlbNuiUmeTjgFI6JQoUUIfBQdmHwAAAAAA&#10;ACBs4vsGHUS/yDnJ87TScXDeapBT6g5d5phU+usMyVn3lNIJRfMCqSXvHHlULk85UhNciRrlTibl&#10;elJuFBrnSS7l2gejJnlT2HHgunr1sieSOnqCrmAMiz90nDsZmywP68i/Tp5lPa4zRHmSc/yAjoiy&#10;Sfl9pFbWIzo682U5p9mbxqo5qK5xb2kdKyZ2LCl558jHtkWL+l4DMx3YTPOd0q2CxJPX+Z9VrqR8&#10;74x0VcdEf9N9jmnJtzqRMvt+/PFHypEjB126dEkMgXfffVeX+Fm9ejVNmzaNzpw5QxMmTAh5VK2b&#10;S2snyc/5gQq9dCYQ8z5QV/+PbrePOTbG8eUFQyV2joptXTidnXtIRzZ6hGyuhgNVvH+RxAWaD1fx&#10;iW8lfv59bYMf+1pi53R2r1Gx73UuIznrgQo6Yz6LFvn988NR6uRLyc/BPx3dTI33Gfue0/CPq/j+&#10;8jq20SNbfWaoXh/07qeeVXEUzlJGuW5632eoVaG0cs4OHZ+f85a6j3W/zhCNb1dccsO/9v4ZT+jw&#10;lJS3HLReZ8xn9UEdmef8iI6ICqTm+DEd+af5txmq7dS/PpOYZdpGf8+ROGeDt1S8a25AbP5A4my7&#10;GXH9yuxtOgMM6rWyqH79+joTFZh9AAAAAAAAgLCJtNkHwK1MJMw+3uAje/bsNHnyZDHwli9fTnnz&#10;5qV16/yj3g4fPkxTpkyhY8eOiXHOZW+//bZcP1wur58ihkOwDV3MaFQzEvZO+7h4u/E6Unz0Yk2p&#10;YwzAbhUeCBgFmt4uS5G3iY4Un/erZ5+TgmSFzUvK1O/34TH7RXxbjj90Oe2zeteQ/H4dM8YANGtn&#10;Cnrdy46jjRXvwbIxUmeWdt27V3wwyuhZMw3feb+ZL1ST3EGJrlJa+zhJzgYSGYzxtkLHMXL6B6nf&#10;c5LaBdtMuTcb5SjOSC5b3QE69qNMvMDXoGPJDJILsAa1odrjPWWXyojhZLnlmE5+J2XdJppVTBVq&#10;FHRSsn8qAu8MnjJfUx0pPn2pjl0nsVrSwLPtaq3Se0sHH6F6q8Kvi1O1atXSJX5g9gEAAAAAAADC&#10;BmYfAJEjEmbfww8/LCP2nOzYsYOyZs0qRiCP9mMj0D06dv369TRq1Cj6999/dSZUfhOjIWO5njoO&#10;RI08MyPALstab4VajdKxRps8xuyTKd8p8qrAhk2iYk+P05EHZ5bL+S9OPegz4p57N8DC8xzZZzbe&#10;CVh3To8+M9PajREZcP+vxkrOmH1iTrrW3GxX/E6p42yFaYMaO3zF+7WIhj3vPy/nW49V0xmbsysk&#10;98Jkvbqnfi2nbvSPnyU6KbnANUXPyjqjVqbqOvaj2h64rICbEnfZ5ybJqQJt9rlfc7VpT0o6peO7&#10;7Dpuo9eJWVLAjA5WqJHGoWyydKvBr4tRw4YNdTYQmH0AAAAAAACAsIHZB0DkuFazj828Awe89zY+&#10;cuQIbdmyhU6fPh3U0Dt37lwYU+SdqLUxncYO0S6du9M3vd23o7Std1fpUYQ7Zkvs3P1ZjYrLqiOb&#10;fQuljtOsOvlxf2o1eIMK9JRR//qYpyS2rP+ReaZmKuuo7/xbxIxuXVhy/smrNnrqfvO31kpopqf7&#10;zLNDSyVmTdukrt7yydvs+H+O6elE9XMkljrRTcOnrR9LnLnmqzpB9PfEblS5x1IdBfLnuM5S3z/l&#10;/iwls2POdRilrnr609clHvGN2f6H2Su5R6r0lchM3Y9ujcOsct17fdP97XcQ5crlN5TUDuP+ab5T&#10;n6sk1/St66kNQB7Z52uJfu1803htTnz0qu+1PjStj5QHLKWgd1RPU7CdjoGBX5eqVavqyBuYfQAA&#10;AAAAAICwgdkHQOSIxMi+m4Gm+VISG01XdAwSJmZ04586BtcfmH0AAAAAAACAsIHZB0DkgNnHXKR7&#10;LStgGi9ICJyl1asv6GOiAx/0FqMv2PRucH2A2QcAAAAAAAAIG5h9AESOUMy++fPn6wwAAEQPzD4A&#10;AAAAAABA2MSV2Tdr1iwqU6aMjAwx4pjzNwOF0qrntDjszRDAzUxMZt+FCxdg9gEAQgZmHwAAAAAA&#10;ACBsIm32NWrUiDp37qwjb7p06UKNGzfWkTcvVX1UzLTX5+3QmR3KNIxmauDAhrmkTsDi8Hqxfitt&#10;IZ1IaFyh+7n9Vmo6qTMxs0We853Fu+g4NMzmAxNXqg0eJnYsGfX1BNESitm3YMECnQEAgOiB2QcA&#10;AAAAAAAIm0iafTxyb/To0TqKnjFjxlDZsmV15GaNmEx3leiqY8XIlk9K/nsduzHl41ZEtcVyJGbD&#10;LKOOFE3yppD6Rmo/SWZ7QN4ps4um2oDAoq0S6ThjOdc175ENCg5OfdGRS0dn1Ck+9rz/vKPc1v3l&#10;dYkibwrOP6wjReM8yQPOafrGaskf+7BfQJ41+vtjUsaMe7pYQNl7jjW6PnqxpuRm6g1RP+9XT+Lp&#10;m/37eTLZHOdbVgbHTq0HJFerzzh6zFnnFlq7DWYfACCSwOwDAAAAAAAAhE0kzT42dsIhnPpmsfja&#10;fYNZfUSjWxeWOhN+dttpRNN6VJayQxyc+FaOu7+zU8qE3fMk12rwBp3wM6lrOSlrP/J3nSHqWDKD&#10;5MyYt2dK32vHWXWk6PDU3VJnt44Zc63tOm5T5HY7fkxHim4VHiAraS4dEZXMkIisJDl1pKcQZ6ml&#10;I+Y8JbOvmbfJEB1folR2nL/5MB0zFymlnSvQfLiOmauUzs4VbzdeogVvNJW2zd0lIS0Z1FLiT7ap&#10;mL4cLfGMX3Vs89+SkZJThuBFSm4f5240SBVqMtk5y0pDB3V8MxOK2YdpvACAUIHZBwAAAAAAAAib&#10;+Dmyz8lOMZMsKz2pyaXBGdWqkNT1MvumP19Fyo7ax7Nfqa+vGVU56r+pTtDkS6ny2v/yocw9iw7r&#10;uGu5jHacTUcKYwju1TEzXZuO+3TMlLgrajusNAV1KVHZ/yUjK1luHRkui6Fn6ncZ/5fOM/9IWcEW&#10;I3Rss3RU4PUdSpmvqVSZP6CJxHP+lpAWD2wh8Wf60r2qZwo4z6luE/mky2Io+k1HRcNcSe06aemI&#10;jm9mYjL7sEEHACAcYPYBAAAAAAAAwuZGrdnH9WLirQY5xUgavNRpjQVnaNN8Un/Ud2zpOdj6seSf&#10;Hq6GpF1dNFziZ8aaIWteHJc61kOVdBxI68LppNyMDWxbNL0dP6QjRfMCqaWO8y7vdVablig/7Ryl&#10;sI8DR9sRda/4YMDIviK3s6GWWQV75sv57UboubbCaUpk57LXe0PHp6SOP7bRIxfzNB6sE1H5sFd1&#10;qWNG7n3St3ZAPKt3DYnd03r9nJTyzDVf1bGiZmZufwrar+ObmVDMvnnz5ukMAABED8w+AAAAAAAA&#10;QNhE2uwzXNtuvAfoNsd5biXKrkaiuelfK4tn/Vp9vtM1AqmdNWrdbm+spv82T4+S90lv9KEMLP86&#10;fypOE7CJRpVHVJ3lOmYGN84TcJ5vAxEtNsqa5U8lx2bS8ONSdged1zHzsOMcVt2XnXch2vlOd1/Z&#10;wMV7dJZoRIuCAeeximlzzoyMHPGNGq84pk0RiYd/LZOffTzqONforUU8WVmtdehea7H0varOHzq+&#10;mYHZF1sO+kaqukfRAnArA7MPAAAAAAAAEDZxZfYBcCtyPc2+jRs3Utu2balfv346E3s2D2srRluN&#10;3t/ojN3ejVMll65wR52JGWMyOw3m2HNIrmU9UEHHivo5Etv5dGHsTh09Q5rklfs07P+zxJn5nrYc&#10;S1PqDXn+p6PDql23F9ExAHEHzD4AAAAAAABA2MDsAyByXC+zb9++fZQnTx6qVasW5c2blwYPDj49&#10;O2aOUwY2r/So1Zgw0+V9uquELiE6N/tNyQ3/elpAHbNbtKBHs7Z/qb2vfD0d1jtmPyBVriwc5isz&#10;enfVHFkT0pl7vMYrUp/ZP6VXQFmHlzvI48hv1WqRY9sWteO7qbNeHsC6t7TkmVaF0vrOYwVMVdfr&#10;XT73rn/MYcE0dr1HqujIgWuk7p3Fu+gCAKLC75GqVavqyBuYfQAAAAAAAICwgdkHQOSIlNn3yy+/&#10;0DvvvKOjqBQqVIiaNGkix5988gkVLlyYPv/8c4ljy98TuwUYVVt03o9ex/L+8jpWvNOplJ1/UI7N&#10;epjOHZvp4BLJ+TZu2b9I4g6jAid2i4Fm1qYUrlJau17h1oGb/nQuc59dL3Dna7WRzsM6Uvy7eITc&#10;x7Rl5gvVJHZOE/5n/hDJdRqzVWcUvAN2qvzNVPD1OKnTd4aa3v58lUcC1tQ0tC9xl10vk44UanOa&#10;W2MnahA+/L4yatiwoc4GArMPAAAAAAAAEDYw+wCIHKGYfTHtxsvXKFiwID3zzDP00ksv6ayfSpUq&#10;UYkS/tF0zNChQ+WcdevW6UxkyJOcjYhHVKA3hzEb3XhxecFQqTNt0786w1yUEXm+jWiOLJM67g1y&#10;CqTmez2uI+aibGDj3t25w1N3u+pdoOR2vXxNh+pYo0fkfagXv/z0pToSO3fHntKtguTc6wR+9nJd&#10;O5+CZF/vb8ZLnb7Tzd7bRM9VekhyRdqM0Zn/KJ0dc85LX+taADhxv094pK4bmH0AAAAAAACAsIHZ&#10;B0DkuFaz7+jRo5Q5c2ZatWoV7d+/n0qWLElTpkzRpUS9evWSUX19+vShvn37yuOLL74o+Zo1a1L2&#10;7NnpypUrunZo7F08UIyGSs8t0Rk/EzuWlLK/JFK7LbvX0FPTYzPQVfv46MyXpc64Fc4V9Y5Jzrc7&#10;9I7ZErcavEHFmmx8bd+6eMxRqZepeuCahIHr5ylkZF/mmjrSfDlazp+pN642I/vUc1EcmfGS5FoO&#10;Wq8zChll+EQdFWjTsNtEtYe2n0tiYhqTsVBabr/ThAQgevh9xapfv77ORAVmHwAAAAAAACBsYPYB&#10;EDmu1ey7//77adOmTTpSFC1alFavXk2DBg0SM4+NwGDwOn45cuTQUXisH9TSZz4Y3Vv6OV3qx2xo&#10;YXT3U8/qEqK/xneRXP+523WG2Sa5e0p1l+i/TWo9P+dmIGyc3SvXS07HdIZoq9RLX/QZHRvU9VgZ&#10;y/XUOTOd2N+uCROelUez/t6EDk9J7Fg90Ee1x/znsYYuO6BLiA5N6yO5ui9P8G3eYfRQpRd1LY1r&#10;zT5R4nt8O2sD4MQ9QtcLmH0AAAAAAACAsIm02Xf27Flq1KiRfMkdPXo0HTp0SPL8yDHnuZzrxURf&#10;XhvL8aU5pl1B+9fKElDfqGrPZbpG5Ch1j7r2Uh3HHafoDv08IrG/aXQMbJhL7jNoiZroOKxZfon7&#10;f+EcCwWi41rNPhA5WhRMI+/fzToGICECsw8AAAAAAAAQNpE0+2bNmiVfrkOB63300Uc6cvOjlFvJ&#10;cutYUTsrm16p6aiO3RhzatR3rhq/zZR8o9dW6kTCIgu/FlYGimofBWOPPN8HK/bWcWhMfra8nGdG&#10;Qk1/vorE762+IDGImVDMvkjsxgsCObBMrRUYoFT5dSkACReYfQAAAAAAAICwiaTZx1+wzUi+mDh8&#10;+LDUD50D6gv8XcGnPY1uXVjqTPhZltUPwBhZZnSc2jnTIrMKV7P8qSQONgooZxJlIJjJiW2LppfY&#10;LOz/dLE7JG4/Uk/Y2/mFxKKHK6ucXoPMuq+Mjv1rhrUeslEl9CYIzs0GitzO18miI/+9TVve71JW&#10;4klrL+nMWUpqx7kbDdKxYlLXclJvyvrLEk/rUVlis1vpnFcbSPzpnyqeP6CJxGbNM0atS+bfcTRv&#10;Co7NLqinpD7L9zPQ0xrvLN5FxTc5MPsAAJEEZh8AAAAAAAAgbBKa2dew/886jsqYNkWkzsSVUacI&#10;z+hZVcp4zN/sV+rLsdPE4p0/k9g53yYCBmPaPV5DJxTPlL5X8mZ/zq7lMtpxNh0pTJ19OmaMwbZb&#10;x170rPpowKikMvclJSt5Hh0RdS5zn1yjy/hg02svU2q7vGCLETq20ZsMdH93p04oSt2TmFIXaC7H&#10;C99sJnXm6cYtHdxK4s+1q9ireiY7TkknVKg48a3UUZsXXKZU9rF7V9SGuez2W2npiI5vZmD2AQAi&#10;Ccw+AAAAAAAAQNjEz2m83uyf0kvOGzDfvSumYlSrQlI+/sdTOuMnfyoecZZZjj/pW9s+ThKj+XTh&#10;C7VLabsRAa6gYEYGmmX8O5W6x3d9gxnt57TXPuheUXJmhGHR9GoknNN4fKHaY2SlLqAjZchZiYNv&#10;unB10XC5RqcxW3XmPCW347xNhujY/jkvGSl1zCg+L4wJ+tEWFc97vXFA3KPyw1GmVgdyQUYU5mzw&#10;lo4V9bInsq+TxmeM3szA7AMARBKYfQAAAAAAAICwia8bdBS7Q5lgr85Rc0r/1Tt4WinySuyF2WDC&#10;uZOmb3fMe0rphKJ5gdSSN/YYUy5POVITXIka5U4m5cF20WycJ7mUax+MmuRNYceB6+opk8siPUFX&#10;GNu2qOT+0HHuZPw8zTRY/zp5lvW4zhDlSc7xAzoiyibl95FaWY/o6MyX5Zxmb67RmYPqGveW1rFi&#10;YseSkndOc25btKjvNTDTgc003yndKkg8eZ3/Wan2+ttCdIRy5Kivj9XoS/dagZUf5nMS0Q4d38zA&#10;7AMARBKYfQAAAAAAAICwibTZB8CtTKTNvg8++ICKFi1KpUuXpgoVKlD79u0lz2Z5ixYtpIzrRIKT&#10;K8aJWetU+WcX6tL4wCZpU9pCHXQMwM0PzD4AAAAAAABA2MDsAyByRMrse/fdd6lDhw60fPlyuWa9&#10;evXo888/p+bN1fqKgwcPltwzzzxDJ0+epI4dO9L7778vZeFzjO5icy9NQR37Gdo0nxhsP+r4xrJf&#10;2vJYtZd1DMDND8w+AAAAAAAAQNjA7AMgckTC7HvnnXdo7NixOiL66aef5HH9+vVi6rEJ2LZtW2rW&#10;rBn9+KPfhuNp8m+9FbheYqgMqJtNjDT3FGw3agq5Yyr41o8lth6sqGIbs7N10zdW6wyjd9O+v7yO&#10;zfT0B3Vks+UjqfNo1Zd0gigLn2NLTeY/Q8l07FufUm+g80Sd11Vsc/bzNyRndrg+NK2PxFV7LpMY&#10;gIQEzD4AAAAAAABA2MDsAyByRMLsK1WqFF26dElHRL/99hs9/fTTYvTxSD5+7NGjh+xoPW7cOKpc&#10;uTI9++yzUjd79uzyeK283b6EGGQs53Y4hdLauSfq6EhhNn95doJalbFjyQx2nEmOo+VLtYan2Zym&#10;yO32tTPXVIEn52TjmfzNhulYoXa9fkIFenfowq1Hq1ij1ti8jQ7qGICEAsw+AAAAAAAAQNjA7AMg&#10;ckTC7OvZsyeVLFmS+vbtK6Yej+Br06aNrNfHo/ratWunawYyZcoUWdcvkphNWswuziXusihproYq&#10;MCwdJXWM2dfhqbvt+FE5Nkx+trzUKdhihM7YLBsjuQ/1LjiyM3W0Zt8JqZ+93hs6VrQrfqed1zth&#10;H/9G6nR7x3vHbgASGjD7AAAAAAAAAGEDsw+AyBEJs48pUqQIlS1blqpVq6Yzim+++UY25mjSpAnV&#10;rVuXZs2apUuIihcvLveODWb36/5f/KUzNr/NlJz1SBWd0KPv7Jwx/2jfQlXn4co6YUbR3UUXdcyY&#10;XajfXXVeJcx5tj7YcEXl/vxUYuc03tpZVZ11Eu2W4/vLvyCRoUGOxHY+A/2r41OfvCb1WgxUZzFD&#10;mlSgvp8E21sbgPgLzD4AAAAAAABA2MSV2ccmRJkyZeRLtxHHTnMiISPTGe3ntPhfYzEAEDmzjxkw&#10;YAAVK1ZMHg0tW7akWrVqUY0aNWT6Lu/S26dPHzEArwc5Etvve8f6fACAuAVmHwAAAAAAACBsIm32&#10;NWrUiDp37qwjb7p06SL1QmXXu8/5DMMB84NPzxvYMJfUGfLlfp2x+XWGOjdtIZ1IaFyh++W5p6aT&#10;OhMzW+Q531m8i45Dw4y+mrjyrMQTO5aUeOiyAxKDmImk2efkgw8+oN69e8uIv6JFi1KnTp1o+vTp&#10;nveJOy7QffxeTJVfxwCAuAZmHwAAAAAAACBsImn28cg93hE0FMaMGSPTFGNCbRTwIC3Uht/o74/p&#10;kqiMbPmk1Bm3IqotJiOSrIw6UjTJm0LqG63VeaLtAXmnmr25Rmo0zZdSYr0nqIozlnNd8x7iCYoH&#10;p77oyKUjvY+pjz3vP+8ot+XYsZTJm4LzD+tIoaZK+s8xO58e+7BfQJ7lfM3GPV0soOy91Rd0CdFH&#10;L9aUnNkw4fN+9SSevvk/ldCYHVmVMtBlnTc7rtbqM44ec9ZJkVeX3/yEYvbNnz9fZwAAIHpg9gEA&#10;AAAAAADCJpJmHxs74RB9/f/oCTaKMlVXod4E4P01zpXAAhnTpojUmfCz204jmtajspQd4kDv2Nn9&#10;nZ1SJuyeJ7lWgzfohJ9JXctJWfuR/jW/1I6jFpkxb2pH0Kw6UqiNCizarWPGXGu7jtsUud2OH9OR&#10;oluFB8hKmktHRCUzJCIrSU4d6SnEWWrpiDlPyexr5m0yRMeXKJUd52/u3LX0IqW0cwWaD9cxc5XS&#10;2bni7cZLtOCNptK2ubskpCWDWkr8yTYVm91Tfeu12ZidWJUheFF2S83daJAq1GSyc5aV5pbYCTUm&#10;s+/ChQsw+wAAIQOzDwAAAAAAABA28XNk329iID1W7WUd+00l50g0N9GZfdOfryJlR+3j2a/Ul2Mv&#10;5aj/pjpBky+lymv/y4cy9yw6rOOu5TLacTYdKYwhuFfHzHRtOu7TMcM7nHIuQGkK6lKisv9LRlay&#10;3DoyXBZDz9TvMt6xsQL9I2UBO59qs9RLKfM1lSrzBzSReI6eKb14YAuJP9OX7lU9U8B5TnWbyCdd&#10;FkPRbzoqGuZKatdJS0d0fDMTitm3YMECnQEAgOiB2QcAAAAAAAAImxu1Zl/jxo11FBpmeuqwr4KP&#10;DxvevIDUGfUdW3oOtn4s+aeHqyFpVxcNl/iZsWbImhfHpY71UCUdB9K6cDopN2MD2xZNb8cP6UjR&#10;vEBqqeO8y3ud1aYlyk87Ryns48DRdkTdKz4YMLJP7YCaWQV75sv57UboubbCaUpk57LXe0PHp6SO&#10;P7bRIxfzNB6sE1H5sFd1qWNG7n3St3ZAPKt3DYnd03r9nJTyzDVf1bGiZmZufwpyrKR40wKzDwAQ&#10;SWD2AQAAAAAAAMIm0mafIdK78f4xqoNco+8n/qm0bl6rnTXgfka1+nynawRSO2vUut3eWE3/bZ4e&#10;Je+T3uhDGVj+df5UnCZgE40qj6g6y3XMDG6cJ+A83wYiWmyUNcufSo7NM31cyu6g8zpmHnacw6r7&#10;svMuRDvf6e4rG7h4j84SjWhRMOA8VjFtzo1qVUjiEd+o8YpmpOTwr2Xys49HHecavbWIJyurtQ7v&#10;KtFVVdSUvlfV+UPHNzMw+wAAkQRmHwAAAAAAACBs4srsA+BWJCazDxt0AADCAWYfAAAAAAAAIGxg&#10;9gEQOUIx++bNm6czAAAQPTD7AAAAAAAAAGEDsw+AyBGJkX158uShTJkyUYcOHXRGsW/fPvr0009p&#10;9uzZ9PvvapL3k08+SQUKFKBNmzZJDAC4uYDZBwAAAAAAAAgbmH0ARI5ImH25c+cWA+/FF1/UGcXX&#10;X38t615WrFiRhg0bJrkaNWpQtWrVJFeyZEmfCRgu5TJGXYfRr8TE2+L0r5VF4j4fOzeHuVH8rtp2&#10;25M6/lvFKfPpGITKkW/VTucp8rbWmZhR75dEdEDHIO6A2QcAAAAAAAAIG5h9AESOSJh9RYoUoVKl&#10;StGbb76pM4rVq1dTzZo1qW7dujRx4kTJNWvWjJo2bUoNGjSg6tWrU+nSpSUfLmazmhth45mNYdbr&#10;ODSOKXMvU3Udn6PEHD9YUccgLmmUO5n9+t9LV3QM4g6YfQAAAAAAAICwgdkHQOSIhNnHI/R4pB6P&#10;2OORe2zwsWrVqkV16tSh+vXrU6NGjcTka968uRh+HHN5+fLl9VXCQ5k3Fv2lYy/e6VRK6kxZf1ni&#10;Kd0qKMPt4coSM03zpZScb3zh7x9KzLtMK06ocx6pomOiD7pXlNxOHStOuuqdoaQcZ6ml438pvR2n&#10;yt9Mx0R32HHSXA11RJQziV3/f2V1pBjbtqhcd4uOpY4dtx6yUWe0iZixnI7tzIf9JJelVn+d0W2z&#10;ZV4L2jNf4lwNB6p45xcSZ6/3hoq3f+47x9x7/5ReElftuUxn3Jyh++SctGTeTWan7m06blEwjcSt&#10;Bm/QmeMSW9b9Orb5e47kcjZ4S8W750mcu9EgFe9fFBjbqNflPrqq4/Htiksd8zq1K36nxP6fB1Ge&#10;5HzOAzpi9M/a9/44peKHKunYtNX/mjATOjyl8o6fXZ0nVL2vdXwrAbMPAAAAAAAAEDZxZfbNmjVL&#10;phyaL3Msjjl/M1AorXpOi//9V2cAiIzZx6P6KlWqRCNGjNCZmBk3bpyM7CtbNtDcCpVQzD5j7s34&#10;VcUf96kl8T4VKvYukFyHUX+oWBtJlvW4ij2Y1buG1HFOCS2ans/JpiPN0lFSb6YefpjBPk5bqJUK&#10;bDhOXaC5jvRn9PEaOlJMfa6SXGO/jovcbtd5oo6OFNN6VJY6eyW6RCnt4/zN1LRpH7otH2pX827X&#10;vZlP+taWOjwFmo4sk+NOY7ZKmSGznbNuL6IjN5foYS639f6aizoXSJey/7PLXa/Tsa/lnKJtx0rI&#10;JmjKfE3l2PDpS3XsOknoGAenf5D6xZ4eJ2UfvVhT4l0SedPhqbvtOll0pPhviZoObN4fJe6y254k&#10;pwoM+nWbvvk/O7hIye1jp8nITOpaTurs0LGgTeOaL956f5CC2QcAAAAAAAAIm0ibfTzCqHPnzjry&#10;pkuXLlIven6VL3cZSnbTccy81SCnnDPkS/NV3ubXGZKz0hbSiYTGFbqf22+lppM6EzNb5DnfWbyL&#10;jkPDjHqauPKsxBM7lpR46DKszBUqkTD7nnrqKapQoYJvXb41a9bIFN5Vq1bRL7/8Io8sznEZM3z4&#10;cBkNyOfGhnrZE8nPWlt0nhgTRhk1RDNfqCZxgCm0Y7bk2o0IPiH4ydv4/ew3/4y5tkfHjBh12erq&#10;yIurlM4+J3mexjomut2OnSP75BqZa+pIMaNnVbmXeUd71TEjDY3Zl8o+LtjCZbwuGyN1PtFD7O6x&#10;j0t2VFOrPTmwWOq7X5fH7JyVrrCOYubDXtXlOsZQe67SQ2Qly60Cw4lvpY7T7DNGnie6fpE2YyQ0&#10;5mvgSMtAWhVKa9d5SEeKKwuHBbSNzT7nzyMqZ2XqtW/0o8b83nGO9qPfZkqueq9bb2wfzD4AAAAA&#10;AABA2ETS7OORe6NHj9ZR9IwZMybaUUhXN06VL3eNXlupMzEzokVBOWfciqi2WI7EbDBk1JGiSd4U&#10;Ut9orc4TbQ/IO9XsTWWumOmKZpyOxBnLua55j6xpdXDqi45cOjqjTvGx5/3nHeW27g+cipk3Becf&#10;1pGicZ7kAec0fWO15M2UQ6dGfy/jd4RxTxcLKHtv9QVd4h/RY0ZOfd6vnsTG3DFkc5xvWRlIT2S0&#10;OSC5Wn3GKRPDKEVeXX7zEwmzr3Dhwr41+1auXClTc/mzwp8vXpOPxcecM9N2uS5P/+VzY0OVR9TP&#10;ap2OvRjTpojUMZ+vt9uXkDhgH2BtrpvP7eHpfSVu/pb/06XeP/f6poia9+TIb4/oDHNYcs7ptPTH&#10;LCprpsnSUVXumxKqp4w61uwz00F9ptG2T1QdW3/q1BMc31NKRwrzPI3xeeGLgRJ3HmfO+k+mEHPO&#10;fFbo6FcS+6bx2vBn0fy+MGZVg1d/UrFwRUzCKKPffGySc5wj/9yGa9dyGSV+doIZB3eBkvA51iM6&#10;ttEGbLa6A3TCfrU+epVaDtKrJOrX5Yk6r6vYRl4X+7N9Scd7J/WUOvVf+VHiutm4PD2dl0hx4IPe&#10;UmfMD8d1Rk/Tda6j+PuHVLq+WYtyn5TfX/4FHSuGNMkr+V90zFzZ8IHkynVdoDO3DjD7AAAAAAAA&#10;AGETSbOPv4yFQ3T1d77TXcoDdQed0uVejGldWOpN+Nltp/lHDx3iQI9k6f6OY+yKXsfKv/aVH/MF&#10;u/1I/06nHUtmkJwZIfRM6XvtOKuOFGqqm0W7dcyYa23XcZsit9vxYzpSdKvwAFlJc+mIqGSGRAGG&#10;gIxGcqyVRfZX7mT2NfM2GaJjNRopf3Pn1MOLMh2xQPPhOmbU6Kji7cZLtOCNptK2uXqo1pJBLSU2&#10;o5foy9ESm5E7jJm6F920vEx2zrLSqOmMNzmRMPty5colu/F26NCBTp8+TadOnaITJ07Q8ePH6ejR&#10;o6Jjx45J7uTJk1Levn17yp8/P+XMGcw4ApHE/D6ZtNbYYTeGlk/eZrfDuU4euNmA2QcAAAAAAAAI&#10;m/g6su+7777TR34OTesjX7AHzP9bZwIZHY3ZN/35KlJ21D6e/Up9OfZSDt+oE0W+lCrvXr9KmXsW&#10;HdaxGmETuHaWMQTVdEDFdG0SONc5k7Wt7FyA0hTUpURl/5cs6lQ9uiyGnqnfZbxztbV/ok491Gtl&#10;ecms5zV/QBOJ5+iXd/HAFhJ/pi/dq3qmgPOc6jaRT7oshqLfdFQ0zJXUrpOWnOO2blZCMfvmzZun&#10;MyBhcJpW6qntglkaIH1RnbhxqBGZKdXae+CmBGYfAAAAAAAAIGxu1Jp9jRv719ryolxG9SX2nI6Z&#10;fZNfkC/Zr8014+ICGd68gJSP+o4tPQdbP5b808PVkLSri4ZL/MxYM2TNCz0FzTdNMJDWhdNJuRkb&#10;2LZoejsOXMOqeYHUUsd5l/c6q01LlJ92jlLYx4Gj7Yi6V3wwYGSfbCJgZVaB3vUzcO2v05TIzvnX&#10;vlK7XgashaVHLuZpPFgnouJeD8xsMGBis5aXe1qvH7VLqX/nVUXNzNz+FL5NEW5mYPYBACIJzD4A&#10;AAAAAABA2ETa7DNEYjfeTUPbBJxvWUkDdux081rtrK76SrX6RB0lyNTOGrVutzdW03+bp0fJ+6Q3&#10;+lAGln+dPxWnCdhEw6yDtlzHzODGeQLO840S0mKjrFn+VHJsJg0/LmV3BKyPZXbpNKr7svMugdOg&#10;By72b31g1jV0qpg250a1KiTxiG/UeEWzdtnwr2Xys49HHecavbWIJyurtQ7vKtFVVdSUvlfViW7z&#10;h5sFmH0AgEgCsw8AAAAAAAAQNnFl9gFwKwKzDwAQSWD2AQAAAAAAAMIGZh8AkQNmHwAgksDsAwAA&#10;AAAAAIQNzD4AIgfMvpsb2Qnbsmjxv//qDABxC8w+AAAAAAAAQNjA7AMgciRUs2/zsLZiYtV80f87&#10;wKxdeU+p7jpDtGPCs5Lr/4Vz9+c4RK9pmbFcT52IJDvl2vFhV91KD7GJmMy3u3dI6NcmU/V+OnFY&#10;PZ+7SugY3AzA7AMAAAAAAACEDcw+ACJHwjT7jlMGNon05jPBMBvH+JWBLukyoj2uMos26xJmdOvC&#10;du5OmqVNRaMhX7r2aP5tZkB5hSZN5DF3o0G6AnMsoA5LbxgtqI1m0lOHOk+o8juK6ZL9AedkrlmT&#10;kvFx5pq6XPFOp1IB9cb/eEqX+HfY3qrj8e2K23EG+mj40wHnDF66T9dQ7J3UM6DcuqeULjkSmLf1&#10;WLWXdRkT2GbrwYo6b3P4S8kVbj1aJ/6l1FwnSy0dH5Vyt1FaPRNf6za90/leqVOrzzjKxOca3Vlc&#10;Sp24N/fp37+hPG7S5YLr5/do1Zd0AdGhaX0k996itwLqVO6xVNcAXsDsAwAAAAAAAIQNzD4AIkdC&#10;HdnH/D2xW4AJs0XnnVxZOEzKpm68qjNEF+cOipKjpaMkN0O7cDNfqCYx79ls+Gf+EMl1GKX2aZ7W&#10;o7LE0zf/J7Fw6nvJFW83XsWu6wqu3PTnq0j8twqF83OUwdRxdOCzusPOpS7QXEcqLtp2rI6Yq3Sb&#10;nSvUapREXctltK+TiMz+1OZ57dIxY16Pp4erBk1+tnyUOu2K32nnMumIqGPJDHacWUcK83o4bcNP&#10;+ta2c0npBAfnf5LyMp3fkzKGTduU+Zrq6B9KasfZ672hY0XLJ2+zz3tYR+fF8MzTeLCOFflS8nvg&#10;UR2dletYj9fQsWJGz6pyf7NDeucy99lxNh0pnil9r53LKsf/Lh4h9QPeJ79/KLm7n3pWJ4AbmH0A&#10;AAAAAACAsIm02Xf27Flq1KiRfIEbPXo0HTqkvhbzI8ec53KuFwovV3tMzrntyfY6E8iF1e9JudHt&#10;RTrpEm9eq501oL5R1Z7LdI3IUeoede24H7dySkwKvtcenYkr3mqQU+4zcLG60653n4uz1y8hkpDN&#10;Pi9yJeX31UM6sp/DouHy8562KXDNulm9a0jerVnKx6NPX6ojccB4t4NLJNf17e0Sdin7P7ISZZdj&#10;H2eWS52SHSfqBNHc19TvF7fMvZQhZtFeFQpTulWQnPvzcZedu+3Jlir4elzA9ZxKkbeJVHmu0kN2&#10;nIyOSUT00Ys1pTzgunsXSK7TGDP+T9Gp1D2+61lP1NFZhSrLoiNFkdsD2+DUh7/bFbTZV/qZd9UJ&#10;Nnfbcar8zXSkRvrlazpUxwp1ryd0dEXq5G82TMcKZT7q9hz9Su7TbaLTPiX6vF89O5/C/u2j4Hs7&#10;2+hXYjFH/1syUuLA944a2Xhv6ed0DNzA7AMAAAAAAACETSTNvlmzZskXt1Dgelw/ZrZJ3f+VfV7H&#10;fuo8wV8k76TLOmZGtnxS6i/XsZvhzQtI+ajvjuqMRk8/a/TaSp1IWGSx287TCaNaTMFQ0y4fqNBL&#10;x6FhRimZ0VfG/GkzNGAy3y1LQjT79iweKD/Dit0X64yft9uXkDJjW535bIDE762+oDNETxe7w875&#10;R6kJrtF2ZpRawEp/2z6RXLsRv0k49blKEgcYZ9poMlNVny1/P1lJcsqxjyD3+lOFwrEPX5acs91E&#10;FymVnUuco74Kj30tdQq2GKFiDzo8dbfUMW00n4cAW2/LR5JrPWSjhHmS25/NR6vKsaF14XR2Hb+J&#10;qkbbPaAjhaoTOCIwgENLpbxA8+E68Q+ltGMra20dn6MkdpyzwVs6VgSOKjxHie062eoO0LFCtce0&#10;7zylCLiPYvYr9e06KdQoQ5un7rbv7TZrHZjRlc5p0eb30B3FOusYuIHZBwAAAAAAAAibSJp9/KXN&#10;jOSLCa7H9WNmu9R7qNKLOjYclLz1QAUda/5QhmO9fit0IpAxbYpI+YSfz+iMH/PF3XyRb1/iLonN&#10;eBazZplzLTInOZOw4WbZLVa0LZpeYvNlXZkiFrUfycNybHZ+IbHo4coqp9fZsu4ro2OiIzNekpwx&#10;D2jPfImdI3bUKCD/yCBzb9OW9zqXkXjSWrPK2lkxAnI1HKhjxbnZb0o9Y8AYM8+M6pnzagOJP9km&#10;oW801AuT/WO2CqfjtjyuI6K8KTj2GxtqtJhFLQet1xm9LlnKfDpOuCTkkX3rB7VUPweHMpTspkv9&#10;1MxsytPReZ17POC8+2j22GfkuOkbq6XcmPA/SaS4unGq5Oq89IPO2OhNJ4wylisnj4/XeEVXIMqe&#10;yHmvjDRnXGc5bvbmGik3a8v9KJGTvxzn2bojM2XmR9/6eQq1vqCjnq1iNV+VMvUHBovWSUQ0pEle&#10;iZ1/XLi8forknJudmD8y+BRlU5AdvrLAUW56E5EA3UfyydGv1YMVe0tNs/6ef41CxSPOc+9+iurn&#10;SGwf30nK9twteecmLIxa1y+trqNoVSit/zrWE9Rf/05xjqA0RmeAMmSj03aRmSb+2lzzW4nZLLlk&#10;ufXoShAFmH0AAAAAAACAsIn/Zt+fUs//hdagd578f3tnAm5T2cXx4+KaQ31pQCLKPCfzPGQewr0Z&#10;EkqFkjKFBhkyZC7yiZIxiczTFwqZlTHzPCdDuFek9e213vc9Z5999x3OdW7c/H/P83/uWesd9nD2&#10;1nP+vYN9wXpG/9hs/G7Un/rMqDalpHzsuqjTiM0aVDzmT41a8dAU5XlpIsUgc66B5TXtHGtaqfWq&#10;PN4dNtV6X25rWvlPbzQjk+zrmzl5u1Z28qQqqiOiSg8nI09oIR2Z9bM81OGT6HZN/VNGNfmN1jm3&#10;TNqY9ckMnZ/N5j3Wgn7Npc6cwxIS/ThO4t5T1cTGbnVzWnEquiiR5sIKqfP6mIMSihno3URAMbpt&#10;aamzUseJlcRs9gEQCPlC2Mx7yLZJC0gIYPYBAAAAAAAAAubun8a7U+q6rekko3Ieqawjxdmv3pH6&#10;/Re6W2UjZKdO51QyRdFU/ONVLZKv1v1KSuckip6IOWoKpBkJZ8eMDDQL2Ku1svwX4Tej/Yx3xnzR&#10;qbrkzIiZUhn4vPyNxy68lmHqYjri9QFDyBOST0dRMSP0fOuIuSzM71hDzQ1jgpr10Wj5KIm7f3la&#10;QjEhbaajG3KfHdMazWiq23sC7zww+8C/kc39W8j7adf9ZTroUpCQwOwDAAAAAAAABEywN+i4evUq&#10;hYeHy4/BkSNH0tmzalwb/+WY81zO9eLGJmnjtkGHmQbYqJeZRHdE4gfKdtRxVD4KKyh1hixX5pRg&#10;pg46pvO1KJZa8vb1uKoUquJdIzC8UKiU60m5UTDlZv/P5wunsOJMfmsMqil1HtITdAUz+tC0K5ic&#10;f1w/riPfCMSoU2V9a37lkfKHyexren5qb2ljpjp6p0E/VFHHClOv1cCfdYbo847hNG6DmrD5eUc1&#10;rXLiVnUV1+cOlNg7NdlC1ijzZNURc47ymXXRLJ7g4z5QVkeKfo3zST8Jv5lJwgKzDwAQTGD2AQAA&#10;AAAAAAIm2GYfAPcy/A4dP378X2/2lX+QDd3bNWfVqF1P8oI6jh/XNqip5M92TlxWcc3H1T009nvd&#10;nCrGv8LADsw+AAAAAAAAQMDA7AMgeKxcufKeMPuCg96MxrnJTqDsmir9tOi/WSf+YfTI4Cbv2bcf&#10;iR2z267ZEMhM6Td73wDAwOwDAAAAAAAABIzd7GOjAgAQfxKj2XdxtdpReeASs03MeYlZ3tUbD82W&#10;2EzXNsaUd2VMvUN0/ib9Vazr52n0oYotnNPRp3evJ3VCC4XrjG9jGdNv65LpJTbnYXaEbfvxDp2x&#10;OLVIcqxJ225Jykwvbz14m8TM+A6VJTdhi/puzO7bZofqlsXTSGx2EFbonaJtu2OrXbd9U+bNtbcb&#10;bhayVBgzz+zm/VKZ+yU2a3i+WeMxK04pO9Uyst6lJ1Q2CBL0hjnedTWPfCexd4OgA7MkZpkp/ycn&#10;dpW45ltLdQYkdmD2AQAAAAAAAALGmH1sUERn9n3xxXaaPHk3TZ++j2bOPEizZh2mb789QrNnHxXN&#10;mXNM6btj9N13x0Vz556IVqYOy9vWIXsdV82N+zGMTNm8eSejKKa29rI4a546jluZs//Y5NZHfMT3&#10;zK1/N7m1vx25HcNNbs8Ca/Yc9azdCfGzzs88P/v8DvC7wO+EG6tWrUqUI/sa5fF4d7ae1q0ulWw9&#10;kr7p1chrxM3s2dBvA5g3qmUhjycZ/a7jjB4PpSzSTEeKGT3qi/HEq2Nyn+aznQet3H3PvCif5/dt&#10;JnW8m78ItyitlXv6hWESuW1yYzaWce48XTK9h5LkfU4FS4ZLnbfGm3F0irIPeChEryfZrtx/rDrZ&#10;5bMPn/Fp30THD23Kmd2mGWNkTrZ5kkwGK1f25U/ls9q5Oh1FSET0ToOnJDarmfK9SV2shY4U9ntq&#10;juvbdEeR08p50pXQEUjswOwDAAAAAAAABIzd7GOjwo0ZM/aL4TF//ilavPgcLV9+gVasuGzVv0I/&#10;/nhNtHp1BK1ZE0lr116nn376k9atuyFav/6mVybH5VyP63M7p+z9xCTnMZz9O2Xa2M8purZ8DoHK&#10;fhz7+ZnY3q/bddtlv69uiu6YJjblzmPZ807Z6znrm2OYa3IqPtdoZK7VTT/8cPWOip9xftb5medn&#10;n98Bfhf4nXCD36ETJ04kOrPPTEUdvnIKZfRkILWtzt90v5WbsGUepbf+2o2rDpUfseon8e5WzeWl&#10;2ozSUVTMpjIndWxgk9AYWt99EGbVSek1EN1QIwqz6Uizb6b0bR/FxxRL7SHPUw1UoM0+p/lmp02p&#10;DFYd+8Yy7phRjUd0TCcXSvzaKN8E3Kld60jOaW7a6VQ9q1UnlC7qWI3sS+mN+d6UbjtaRy7oEY3O&#10;ncCzWzlP2qd1BBI7MPsAAAAAAAAAARMXs4/NjQULTovhweYMmzsbNvxFmzb9Ldq8mfy0ZQvR1q1E&#10;P/9M9MsvRNus3+D8l2POc7mzjZu4nunLtLPL5Llf07epF11/XG7OySg+5xaj9Pk55Vo3CPonj2Pu&#10;N98zc9+Cee/MM3U3aOPGWyJ+1vmZ52ef3wF+F/idcOOHH35InGafhdkg4ok6vXWG6NLXH0jOk7mq&#10;ziiaFUkpea+9tf8biXM37KMTamdn3zp6Z1U/nkd07NvZ2fNEHZ3xTdu1W6lVC1elm/qz2r06g3f0&#10;G/P39q+kTcOeP+iMQka42XabHvdaRan32Xpf6xefeca7m/ZzeZNY5enpDx0zt7ZNkjZZq3fTGaKw&#10;gskl5/UNd06ROHutnjqhMPfIPu6uelE1epIx04bNFGUz7dc7PlBP07Xf09+m9PLtqK2P679W4A3K&#10;ZOXsozBB4gZmHwAAAAAAACBg7GYfGxVu8DTKRYvOyignNj3YALEbNMYE2r6daI/1y/bIEaKR8yKo&#10;Wr/dlKb1SvLUmSt/OeY8l3M9rm83ikw/bMDtsn6B79tHdOiQ6o91+DDRQeuXMMvkjx3zieMD1i/n&#10;X38l2mH9EjdmHn/evVuVHT1KdOIE0alTRKdPq78nT5J1/aqM+92/X50f98Piz3v3+sQ57o/PcedO&#10;Jf7MOS7jOtxH+RwprB/jofT5pr+97UwbPie+fpbddLQbaE5xGdfjNtwHH4/75evi82bxZ75v5lh8&#10;HLtMO3Nd5lqc58TimPvgetwv31++T3y/+N6Z+8f3k+8/H5/Ph/szfTmvzU18bfy9B8swDLaM8cfP&#10;Pr8D/C7wO+FGYjb7AAB3HzD7AAAAAAAAAAFjzD42KKIz+3gtNZ7CyNMqecormx/GCGFzhg0bNnjY&#10;LAsffojG/awbRgOXcz2ub0w/Y/ywScS5KV1fkVErRgVrDqVz54jOnlXiz0eObKZ0VlnRuiPp99+J&#10;fvtNGVDGeGLTa68lNgc5x2VdmqjRPR9O+oOuXCH64w+iTd+qkUHpcreiCxdI+jp/Xok/c+7iRSX+&#10;zHlzLmfO+CTnZuW5jM/FLnt9u1FmzEYWm2bGdDQGpxHn+BrsRiX3yedy6tTvVPCB5ORJU5p+tOry&#10;8cyxzDFMG3Oehw5tpNT6vtrrmnMxhh7nuT++7suXid59oaZ1r1LQkJk36cYNoj5teC22UOr71RW5&#10;P3w+3J+5PnNdbuJrFZPWujb+jvh7Z9ORn4O7zfjjZ56ffX4HFlvvAr8TbsDsAwAEE5h9AAAAAAAA&#10;gIAJ1Owz03fZAGEzhkdl8egvNqRqDNhDG66pNtO/UbtxOsV5ZmOEqs8mFo8uMyPBuC8eFcdGEBtN&#10;R49ukfXAitcfTZcu+Uw3/swmXRKr7MXeh+iadVw27tiUYrOJzSTum8V9sfnExl3P5tWt8wilwV/f&#10;oOvXyavLl69T6WwZKfXDNWib1f+tv+U06cWqeaJcw9Bhy+j8+T1qupyL2rx3xLqnRM+Xy2HF2Wmh&#10;dS4ch5fNTpmKvEphZR731k3+QGXaaF3nkkG9vDnPfeVozTH/a13Qv7uv3BL3w2bbzZtkXftfVC7H&#10;fyjtozXpF+v6Oc/X1LR0Nr82fJ8iI4lWDO/jl+d1wgbN+JMirO+E7+N7rdT6akqpaOisW9Zzou7H&#10;x6+HU0hIJhr5nYqHv9mckiR5kIarr5X++ou/hz+pZFY1HZNlrpH7Pnt2F/3HyjV9awYVezi1t06q&#10;nM3FHOTvi0cH8rPAz9bdYvjB7AMA3Alg9gEAAAAAAAAC5nbNPh6FxWYdG2qeuvN0C+uzNnHcZOD6&#10;3I7NHWP28cgujnnElzH7eAfLpxt8IiPL2PhisbGnDLIUlDFjUm/fIRkq0OqjatSbGVlmRsGxcda7&#10;5bPSxoxMM4bZrVtEA19rTEmT5qfVVt9HflxMj6RJQ70/sypo/M7d+jzk4yVi4nH7/u0aSq79AOuk&#10;NW2q56OQkHy08oKK29bITxmz1aPdtgXHWlfLa7XLQ8ut82NDjc9D9ZWTlljnzeZZy0pP0n1ZatOu&#10;K7qRRbtahShTzufogD69GvkfowefaER7I9X5VH7qEcpWurMqtLhy5TBlS5aMqrzwlcTXrh2l7KGh&#10;VO3FKRIzbrk//zxJuVKnptrtZkr8SdcXKXXqx+izxRLS2B5tKVWqrPTJfBVvnjBczMARc1TMbBw/&#10;1Lqe+8UQ5GM8njw5VW45Sa6Vz/XSpUgq/kgaGZm41HqW+LvnUX48/fduGeEHsw8AcCeA2QcAAAAA&#10;AAAImDs1so/rmZF9u3/1TeXlvzwlmNfnY6Pu4MEN3qm6bNbxyD0zrfbrr7cSjxbj0WpmhN7Swb2t&#10;4yShnuPOicHHhqGZisomoZvZx4YaG22D2jeh5MkL0tqrRJ92a00pUqSglClTUmhoKCVJwov3R/3Z&#10;5bu2x8Wcs/NyzYJW20JiHpr4gewNaE+Eihk2+5IkyUvfn9cJCzYd2QA0OT6/6vl4504PhYSEUNKk&#10;SSlZsmSUOU84HdEj7moWfJweytWY9ts8psjI45TDugZzjh0HWjdEExFxTMqqt56qM0SbPh/mrevU&#10;k5V6SB02+9jcG7tIQjH72Pwbs1DFHeoXl3M098uuNwafl3NiQ7Fqq8lyz/na2BdrUuox8qQrS9/v&#10;V6MyeXQnG8Aw+wAA9zIw+wAAAAAAAAABE6w1+3h0Hxt3ga7Zx+14BBebhiyzbh+P7uPyXbt+oBQe&#10;D+WvMUSm5xqxkVen8INiEK07SXT1qtKij94RY+mdz86Kycej+1j8mdeTe6dZNas8GQ2cfl1MQmMU&#10;bpkzhVJa7V7tZ1W2MMZXlxHaqbPgODq4rP+AeWIesonF8Eg+HiloRva1qpLbO9WWR7RxXTXVN4d3&#10;qi/n+r5U38rlpKXWOfOIPB4JZzflmFdqF5aRffusc+cRclVyP0oZHqtLO63T/XnuNFmP75W+J6WM&#10;dfnyQcqSJAlVaDZRDLaLF/dTZquOibkOt0tj5czoPzeGdAyzzu0B77TdoW887zeNV5WrUXwGvh/c&#10;vznuo9YxyoaNl3vPZi2vnVi/2MPkSVWSFu9S3ztG9gEAAMw+AAAAAAAAQDyIi9nHO4+ywfHDD1ej&#10;mH0sM8LPmHQ8ym/U/Eiq3v9XSttmlezGy3855jyXm6m73M4YOkacMyP8tmxZKkZazgp9pR2LzSCz&#10;WcXMXq9LuVehT4thxNODuR6PEGTxZ67/ZsOy/vW1wrvsltGCZoowm1BsAiozzlcvNlS9bGJstaiY&#10;y/r8BC2wzoX7a1Qis5iTvImG2QREDEvPf2iydb0cs7qFVbZyD9HXe9S5bJ49mUJs51Cm6X9l/T8e&#10;TTjPuq4LF67JNNgk6cvTT9Y18nTns2cvUeEHfaP6WM267ZFrNCMk5/Xt6i179/Pf5dq5rTJEfe08&#10;KdJRjSbj5Fx6tahh5ZJS/ynXxFxVIyWTUb/JV8W0Y/322x9U9KFUfn2kT5+Xeo8/b30PWyitFReq&#10;NUyNvNSbeVTLc59VryDNsZ4FNoDvtjX7eDdefvb5HeB34XZ24503zzfdHQAAYgJmHwAAAAAAACBg&#10;jNl3/PjxaM2+2bOP0qJFZ2nlyj/op5/+9JvK65Qx68yUXDb0eB0+/mum6sbFxOFyNgFNX79sUyO9&#10;jLgv7pcNQR4Fxjvvsvgz5/h4XE/aWuLPXP9Xq5yniPJuvcYI5M+8GyyLPxtjkE0osxMti02ruMJ1&#10;2fjidmxq8ZRkNij5eAcO6J2C90YV5/n8uA6fi93cZAOTz8uIY85zOYvrmmsyMgapifkaD7Cs/u0y&#10;1+5sZ29rz7nJ1LPXNbG5x3xt8j1Z18qmHn9XPA3c/nzcLaP5WPycs/iZ52ef3wF+F/idcCM2sy8i&#10;IoLmz9cLHAIAQCzA7AMAAAAAAAAEjN3sW7Vqlc768803h2jevJO0ZMlvYnasWRNJ69bdkJFObIKw&#10;eOQTy5gjRm7GiZFpw3L2s3GTf1/2fgJRfNobw5INKDan2FDjqcBOs4/jKVO/9X4OC/tARr/xyDk2&#10;CdngY5OLzaygjFKz2nMfRq51Erns37nz2finxc83i591fub52ed3gN8FfifciIvZt2DBArp+/XqM&#10;ioyMhCAIgtkHAAAAAAAACJy4mH1Tp+6hmTMPytTF+fNPycgmnsrIxsfSpedp2bLfRcuXX/Dqf/+7&#10;GK3s9Uxbu2Lr4/vvL3m1YsVlV5lyZxsuY9PGTatWXZFpmsbMNCYhjzRj48+Yffy3a7evxMzjz2vX&#10;WpV0vm7dbmIO8qg1Nvi4PRtW3N/q1RHSPx/Leb7RyXl+TtnL4yK3Yxi51Y+LAunHWdd8L0bm+4rp&#10;+fgnxM81i59xftb5mednn98Bfhf4nXCD36HYzL6FCxe6GnwQBEFOwewDAAAAAAAABIzd7Fu5cqXO&#10;gkBgk+/MGbXTrTEEwb0Jm338LrmZfbdu3fKafVzOcvtx/0/LnEt85NZfbLrd9hB0Lwn/RQEAAAAA&#10;AAAEjDH7jh07Fq3Zt2LFCjExfvzxR1q9ejWtWbOG1q5dK/rpp5/+dVq3bh2tX7+eNm7cSJs3b6Zt&#10;27bR7t27ae/evXTgwAE6dOgQHTlyxKujR496xfHhw4elHrf5+eefadOmTbRhwwbpl+V2TOjulHnO&#10;+ZnnZ5/fAX4X+J1wg9+hQMw+p27cuCG6efOmjATkNvyXxTk3mTamDzfDwClzLG7Px4gP/G8Ht3U7&#10;B7vMccz1cDsDfzbXFlMf8ZHbdRu51Q9Ebn1CUEIIZh8AAAAAAAAgYOxmX3QGBgAgbsTF7Fu0aJGf&#10;cWTMsPiabk7YPDOmmZt5wHmu82/HmJFO2c3G+GD6NQZldPcZgoIhmH0AAAAAAACAgIHZB0Dw4Hco&#10;rmafMfncjDfup1atWlS4cGGqUKGCzip40f727dvT1KlTZRRpdLiZfvyZj2nn5PKhMv28z5y9OsMc&#10;lRzrZ51hrm/9UnINui/XmfiwW/p4tFInHSdu+HuF6QcllGD2AQAAAAAAAAIGZh8AwSOuZh+bQyyn&#10;0de2bVvq16+fjoimTJkiZh/v4OtkzJgxVKlSJapYsSKVLVtW2jrh/vlc7IpqLl6kHGzsZamiY6Kv&#10;utSlFAWbUIeqWalkq6E6S/Ry+YfI48lJ9jGIn7Sr4DUGWR8vO6FLiIa3Lm3lHqIOYYVVebbqVvYM&#10;Jbc+F2j8oapkMaJNGVV+fymK2DzR25dTAxcd0S2Ijnze1a8s7L0fdQnRvjGdJPfBbPtGKjsll7ny&#10;mzpmDvj1kbVqOD1p/c1Rs7suVzQpmMKv3hIXg5ZNVL6/boYNBMVXMPsAAAAAAAAAAQOzD4Dgcbtm&#10;35YtW2Q0X8mSJal8+fJUpUoVqlGjBoWFhekain379lHt2rWpe/fuNGrUKKpcuTKVKVOGihYtSl27&#10;dtW1/EedGTlH9jHGODskUSQ94klOk7dZ9S7+QCGeTKS2n7lJD1p1On92QCKiCMpgxXYzkOgPSmfl&#10;ijcfJNHEN2tKv/slMlyhjFaudOvhErWvkkXq/CpRVF54JoOUj99wRWeISqT3UEieBjpSPJPBQ56n&#10;6snnS7P6S5tPV/8useIUJbNyBZv0lWhCp2elzoRN1yRWXJLzL9FyiApPLZE6HUbtVrHFzW2TJVfn&#10;7cU6o+B7zffXzbCBoPgKZh8AAAAAAAAgYIJt9l25ckWMCf4xPGLECDpz5ozk+S/HnOdyrhcbPWtl&#10;l/pG6Uq00yXxY+tHL0g/FV6dozPB4dKaT6Tf+8t00BlFdtu5D152ioa2LC6fP1p8XMoHhheS+H8S&#10;JRYu0v226xIlL6jLbo8BTQv43Z8hzYtK/P4cf6vobobfIX6X+J1yYjf7uJxNuOim8drhjV7Y2Dt4&#10;8KBsANOgQQOqV68eNW/eXNdQjB8/nk6dOqUjhXO0mTluVG5QgVAPFQkfQJO71qPURcJ1nujNmjmo&#10;3Euj6PqCoeRJVVhnScX258Cm0AKNpc6Xb9WW2Gn2+T1DKQvpvJNzFCp1ntCx5tgCX1unkuaVKhHz&#10;hkjsNPLus3LGnOxY7THyhBaQzz6uUyarToV2n0j07fvhUY+h9XCF16WOwRirdqMGgm5XMPsAAAAA&#10;AAAAARNMs2/atGnyIzgucL3p06fryMka9YPaYSI1eIp/ZKciZR/e3Xz5Zg25hmM6dmPC61WlTnQj&#10;moLHcTlOlmq+EV/x4f36T0o/m3TsZYca6dTkvbU6cULirNW76ThumPvx1Xa1gcJXb6lRYf/dGCFx&#10;YiAQs8/ImH4xYQy/unXrisnn1r+T6KaVcs7NYDzwWWfrfielTCEhNG7dZZ212DfLyienPHlCvKPi&#10;hL3fyPdTOKy/TkRlzKuVpM42HSvOiInHxiLzRedaUuelj22rA+6aLrl8jT7QCTtqGrAnVx0dR+XC&#10;zL7S3u866AKlsXJm1CGbmh5PMjoqkeFPMfvKvzxaImNo2kf2RYeZMu283xB0O4LZBwAAAAAAAAiY&#10;YJp9/KPYjOSLjbNnz0r9uHNK6nvuL6PjqPR9Lq/UGbL8tMQXZ7wvcZsh2yX+c94giV8etktiosuq&#10;T08WHRO1KpFOcvka63XTDs3WdXyjk65+20/il4buVInTiyUu3tI3nXFmz4ZWLin9pmNG5Tw0RTeb&#10;/V4TKw711pnUWU0rHPPTHzqj7pEnSzUdExVOweeSTUdE4ztUVnUeq6EzRC88nVZyakomc03MkYJh&#10;H+lYcWWWMkRaDVQmy5lJPSSu09V9rGHkpvHqWJ70FLPVdJmSWvUKNFVmjuHzjlWk/cStamSZud7J&#10;OyTU98NDM/epeN6Hz0ts7hdTIh0f3zfSy/9+XJL6LO891Eakc9RlQhEXs2/hwoVS7hSbc/w+2lm7&#10;di2VKFFC1uSrX7++5HhTDp7iW7p0aZnme/q0et4NZoQZ9+lmHrC4LKrht0ndv7TFdOyjTi51X1fp&#10;2M6g5mrEql0la78jZf2bqtGr/tt5qLXzslZ9S8e+jT9YvXur58BN9k099o99M0p5pnINdan1vG75&#10;wq+szttvy99cdXrqGha7Z/jVaT1wIKW3/j7dYrCuoAgrnMqvHuv51+fq0rjdcwiKj2D2AQAAAAAA&#10;AAImsZl9vtFjURncrIjUyd2wj844WDJcyt8ar8bbvV41sxXnkc8+/lJT/VqPVOGFFdKm46dmnTJF&#10;yfQeSpq/iQourZI6ZV5SU/+Yb3o1snJJ9Vpnim/fbSz1vtabni6WacUZiMetda3zBHlCo5vOaGOp&#10;mgptDLAZPepL7NsSwUKbj75z/ovSWvHTLwzTscW5ZVLHblAy4YVCrfx9fiZltOyaKn2wjKGqiKCU&#10;Vq5Yi491bKHvfafP/HePrZAphFIXayGfF/RrLnXm6qFWSwa2kniWvgy5R56UdEGFCv39vDGWrc0b&#10;lMr6XKSZv1HTtEAyq046v+8iobgds4/lNPw6deok6/c5DT2Gj8VGIBuChkBMJ7fj3eucm6b+B0Gz&#10;PtH/O+OETVMYfVBCCWYfAAAAAAAAIGCCafYFbxqvOycmdJF2feYe1JlY0KZXiVZqIwCn2fdGtSzk&#10;Ccknn+3wemJlX/5UBRdXSpv2o/VwM83TaT3kydNIBb9/738ci8lvq6mJ9mm807rVlZwx6tTItTTE&#10;Y9DelvUJk/sZUqZ+qTajdMZi2UjJTdWDE6d356mIHv+piIfnSO6VEWaCcCSlsOLCz6vpi4K+N87r&#10;ihd71OiovM+ZKZ5XZCOEQuEDdWw9Z4uHSR0zis8NY4ZO16c9t49aL83EnZ/NFsv6gBFy3PxN/KeV&#10;Ppc3idVPGjqr44QkPmaf+VFvYjaOYlvHzwm/x2barr3PuMgck9vzcVl8rnFRbEYhl7Pc2sXWNuE5&#10;LhuM8DNm17I4nBdfA98vmHxQQgtmHwAAAAAAACBg+Ac3/1gNhtnHBGuDjtIZ1Q/v92YrM+rWtknq&#10;x3gMo9+qZlZtvCt//arW/TIj/SLmDJDYO/2Wrqi1v57y7eopBqCVe+bFESpxcqHELQdsUbHmSW73&#10;SGUVaLPryfrvq9hidNvSkrOvVfbpy2UlN35TpMRfdKou8RGJiCK/+0jiPI0+lNhMe/3yF238aIPO&#10;nvvs1QoS28fVmamr4X3W68Rp1e6hijpWnJvcU/LN+/lW4RvcrDr1+sZ9FcHN/VtI/fQlX9UZhdmI&#10;5BcdWzfN9XhjXykved80ZaI2pUrRHv3ZTEk203wnvlFN4glbfMZZweR8LN+0a97EIV8+tRmEGf3p&#10;XCvw2WzcJgnF0SK+LeJi9jnX7HP7gW/KjAkXnbjcGE7R9ZUQMsdLSNmv63Zl7hPfM/4eAsFp7Bm5&#10;3RcICrZg9gEAAAAAAAACJthmX6JHm3u+UWoAxJ34mH0stx/5Rs66drnVh9xlv2924885wpBjHt3o&#10;NPjc+oSghBbMPgAAAAAAAEDA3Otm3/Ll/lsH5PCoUWpmTBwAgcDv0PHjx+WdcmLMvsWLF3tHmhkj&#10;KRhyMwogJbf7xTLfg1NudY3c+oeghBLMPgAAAAAAAEDAYGQfAMEjULMvrgYTBEH3pmD2AQAAAAAA&#10;AAIGZh8AwQNmHwRBwRTMPgAAAAAAAEDAwOwDIHgEavbZf9RHJ7sh6JRbfZbbdECn3Nr9E3I7FwiC&#10;3AWzDwAAAAAAABAwMPsACB78DvG7xO+UE2P2xbZBh8mxmRfb7rFcFoyNJEzb2GQ3Gu1yq+uU23Eh&#10;CIpZMPsAAAAAAAAAAZNQZt+0adOoUqVKstmFEcecv1Os+yBMzqNk6xk6ExxOLh0k/aYq2kZn3On7&#10;XF6p13vWHp0B/zbiY/bZf9hzzOYZ7wYbKNy/Md7sfUYnc3xuw4ahm/g8uF/+dyI+cDs3QzKu5whB&#10;97pg9gEAAAAAAAACJthmX1hYGLVv315H7nTo0EHqxcwOMcYeLP+GjhMXY18pL+c/dv1VnYnK6Dal&#10;pM5mHScce+Q4GUvH/L3Ezi/Sjyd1MR0ztygz5zyp6aLOEO2Xeg+U7ajjuDFK34+x665IbO7h4GWn&#10;JE4MxMXsW7hwoavpxZ/djL5Tp07RuHHjqEuXLlS2bFmqU6cO9ejRg2bPnq1r+MPGmr1fp8xxuN6d&#10;ws0AdDtXCLrXBbMPAAAAAAAAEDDBNPt45N6IESN0FDMjR46kypUr6ygqf/3ypRg9YR+s05m48WGj&#10;PNLOKNuzPXQJ0W9TekmuRX+7vXbKr37mqs9TLutv9lo9VfHOKZLvM3eMXz1vObNvpuQKhn0k4TP3&#10;+eqxkuR9TvJTu9aRePIOCWlat7oSH1OhxXlvm4FLTujcUW/OaLsuYUa2Lmnl7qdpQ9r41Rm+8jcp&#10;vzD9Pb+8vYw5ObGrX1ntLst1SVT6NMwtdbbo2I3zU3v79ccaseq8LiUa3ba0X9l/N0boEqLp3etJ&#10;bspOFc/q/ZzEX233H1WWx9be43mQbui8+S7r9xhNOex1UhTW5QlPfM0+85nNL/sounbt2lGxYsWo&#10;TJkyVKVKFapZs6aYfSz+zLlu3brp2gpub0w0p3FgjsHnYqdcJnWvFlrlTt5vqEakfq/jPZ+8LnGj&#10;d1Tm4Li3JG7Se5XECmX4Gi2yjhkTxvxzO2cIupcFsw8AAAAAAAAQMME0+/hHfSDEVP/wZ538zAKl&#10;DLbRY1GpnYPrZCS7NVQ8jZV7qoF8/nvxMOnn9TEHJZ7SpbbEk7bZjY9ISmnlirX4WIXnlkmd10bt&#10;VbFwjUL5fHI3VOHv30udUm1GqdhCGVXJyWdz+cyr6b+qeEG/5laclv7g4I8fpaxo8yFSxkR+95Hk&#10;/M5vyXDJGcPQXMNRFQo35g+WXPvR+0yGUlux95o0cm9y1dORgo1Oz33P6MgNfxOn5QA360/dnyLN&#10;BuuYcdxX4S+6z8qVeekTieb3bSZ9fndEQlr80QsSf21u/dIREptrZ8x3qgzBSDmuMV0NT1g5jycN&#10;ndZxQpIQI/vOnTunP/lYv3491a9fXwy/ihUr0pEj+qZpojPOOOc2oq92TvV9btCxnVEvlZMy7cFG&#10;4dpc/byN3KUzRO0qPGzlclH0qw26w/coOqMSgu5FwewDAAAAAAAABMzdOrJv5cqV+pOPM5N6iKnQ&#10;Z64y66KjQDKfGfX0C8N01kIbZV0mqFFznapnJU9IPvlsJ6NVxxhQdGmVtOn46QEVa0qm91DS/E1U&#10;oOuUbjtaxRYzetSXnN1g+qZXI8nN0Ev2LRrQUmKjrhNPqgIbph+npu1W5TN7NpTYjAMUTi2SXIdP&#10;9uvEDUpjxcVbDtWxhTYx3XUf+cb+xc641ypKu4lbzeitCEphxXbj0tx7N6Us0kyqzPvweYlnH5LQ&#10;e3++0ZfRtc4Tfu3semMsN7ohhmLh5wepBpqmBZJZddJRVMss+NyO2cfi2Dm6z8nWrVupXr16VLt2&#10;bapWrZpM6XUS08g+56g+pnGBULmPbobeF51rWWUhXkP5+oKhUvetceo9vLFIfbfdJvgs5861rO8q&#10;lf+IStWPh8atuyzxiDZlJO490/+ofH5u5w5B96Jg9gEAAAAAAAACJphmHxPXNfvCw8N15E6VR9nE&#10;SUn2Fe9OTOgi5sD7c4yJZUet8ZelWlcdK4qltvp5sr58NqPAjHFnptE6R3z5mX2/LZc6Lw31NyQK&#10;hVr95qitgtOLpU6h8IEqtvi8YxXJ2c/0i07VJWdGpimjLqk2of6S0Xcez5MSMa+Uf9CKn9KRxjGy&#10;b1LnZyU2Y/iEX6dL7sVBv+jEJYnzPtdXx8xlCuHjZa+l49g4S2m5vos5SrumSv8tPzKj/H6XOE+j&#10;D3VscXSu5Oz3yIlzmvPX7zTwi8335ZzW6+OilOeq956OFfVy8X1NQVGt1OATqNnn9uOe824bdEya&#10;NEkM8urVq4tatmzpepyYpsNy3s3sa1oopdw77SH7Melt/l6Se+/fjUXqPerxxXGJby0d5RczYval&#10;Kaojn0HYaYzfk0q5k1jfTQb/kaQxTUOGoHtNMPsAAAAAAAAAARNss88QjN14tw1u7deejbHYDJuq&#10;me31PZS1um89s9Nfdpdcs74bdcZCr7dn1HrwYDHdvKPS9n4t+cbvrlGxcFNtSmGmu+6YLHUerfK2&#10;ii0GhheSnL3V4GZFJGc2nDAbUthmpVKT/Ekl93jNdyR+yvrMsdIj9O2o1+Rz836bpHxoy+ISr5VI&#10;cWPrRMnV7WZWWfOfFt1/oW8E1pFxb3rzRiH5KupSNzZFqc+m7AVdajg09g1vuf145nztKq3NueGt&#10;Skg89PuzEqv1CD308f/OSGzIbmtrpI5xQD47Nwap+JCq42ZkBZtgmX3OqbaHDx+mkiVLUrly5ah8&#10;+fI6G5XY1r3jMjcjsX7uJHKP3CZlj+tQVcr0gMsoI/v+XKjMvzfH+qzt1ypnJk9IHh0RRc7/WOp8&#10;ufW6zkQP3yc2+9zOH4LuNcHsAwAAAAAAAARMQpl9iZXLM/uIKeFnCAIQRxJyZF9sxGb0sbjcbc2+&#10;KlmUIbrMZfrwoObKoN2q43PT3pe4zSBlDV6Y2VfiVgN870x4kdRW7mFS+yorzNp/Q5f7LPv6uXNH&#10;2RQkLtcBQfeKYPYBAAAAAAAAAubeNvvOqKmpDkVdLRCAuJFQZt/OnTupaNGiVLx4cdmdd9cu32YY&#10;DNePrj+nuB4bavzu320Ech0QdC8IZh8AAAAAAAAgYDCyD4DgESyzzzn67t1336X8+fNTwYIF5e+w&#10;YbaNZywCHQ3HdXmqLLfj87rTxp+ZuhvINUDQvSCYfQAAAAAAAICAgdkHQPCIi9m3aNEiKTdy/rg3&#10;+bhO5b3daa/meDGJjTi7+JhOOetEJ2d9cwy3c4Oge10w+wAAAAAAAAABA7MPgODB79Dx48flnXIS&#10;ndnHcv7AN3k2xbidG2wGcnl0fdytSmznC0F3UjD7AAAAAAAAAAEDsw+A4BEXs2/x4sV+I93sMkaY&#10;PWdGwrG5Z2Ry9nqmLQRB/x7B7AMAAAAAAAAETEKZfdOnT6fKlSv7bXzBMefvZpa9XUvONV/j8ToT&#10;HPbM6q3uw5NNdcadXrVzSL2uU7fpDEhMxGT28bvGZt+yZcuiHa0HAAB2YPYBAAAAAAAAAibYZl9Y&#10;WBh17NhRR+5wOdeLiZMTu3pNQtZTDT7QJT5ubZskZU3f/0lnjkucsXR7Hd/d7BvdXs63fo/o9//t&#10;0zC31Fmi44RjpRzHk+d5HceXbaqf9CV1rMjJOU9Guqpjoj1SL0XhF3UcNwY0LSDthq04J/GoNqUk&#10;/uC7AxLfaWIy+xielsd1Nm3aRFu3bqVt27bR9u3baceOHRAEQQ7toP8DJVMNjAGukfIAAAAASUVO&#10;RK5CYIJQSwMEFAAGAAgAAAAhAMzqKSXgAAAAtQMAABkAAABkcnMvX3JlbHMvZTJvRG9jLnhtbC5y&#10;ZWxzvNNNasMwEAXgfaF3ELOvZTuJKSVyNqWQbUkPMEhjWdT6QVJLc/sKSiCB4O601Azz3rfR/vBj&#10;F/ZNMRnvBHRNC4yc9Mo4LeDj9Pb0DCxldAoX70jAmRIcxseH/TstmMtRmk1IrKS4JGDOObxwnuRM&#10;FlPjA7mymXy0mMszah5QfqIm3rftwON1Bow3meyoBMSj2gA7nUNp/j/bT5OR9OrllyWX71RwY0t3&#10;CcSoKQuwpAz+DTdNcBr4fUNfx9CvGbo6hm7NMNQxDGuGXR3Dbs2wrWPYXgz85rONvwAAAP//AwBQ&#10;SwMECgAAAAAAAAAhAJ1ZX458IQEAfCEBABQAAABkcnMvbWVkaWEvaW1hZ2U1LnBuZ4lQTkcNChoK&#10;AAAADUlIRFIAAATyAAACCQgGAAABWHwjQwAAAAFzUkdCAK7OHOkAAAAEZ0FNQQAAsY8L/GEFAAAA&#10;CXBIWXMAAA7DAAAOwwHHb6hkAAD/pUlEQVR4XuydB5wTRRvGF8UuimKvnx1UioXeQTrSq4AgKL1j&#10;QVFQVBRpIihioavYQKmHdLAgvUhXkCZYQECqAu+37+y8yWRvk0vuciXJ8//9npu6s5PN3uyT2Wad&#10;OHGC3PLi33//TVYPgtIiS+9bAVhWZx1LGW7EzbRp03QskJMnT+pYIF71g9UNlu9FsLrujQCFFm9H&#10;r3wvCe5lTP777z+VF2Tna69jKeNumJk6daqOOViWs5pgO4PXzufVLoOdL2PFO8o555xDc+bM0VvP&#10;/91s2rSJevfuTWfOnPHlmUgb/D0MHTqURo8eTaNGjaItW7aofLVX8M4hOwgjOx/n5c6dW8UFd12v&#10;lbp3Jq4/0Ja5M5htmPWnPvAAbbM7KHWl3vs6TO3O5+4zFL6CcerUKRUGqyf5/D3w9he9/vrrKt//&#10;jRhYVgcdSxn3zpDPbjwah12vD8OktPN16dJFx4LXlY0Chafjx4+r7cY7DXP69Gl68cUXVchlvJ2l&#10;rpAjRw4Vch6X87K84w0bNozWrVun8pPtfIsWLbIr+b/AlDBXKBw8eFDHAgm2Mxw+fFjH/Hi1y3i1&#10;sXDhQiU32PmiIxPJ423LI5/4N7cESX/+xdcqzTugz/NxhMWNifiXLe/VIl6JWQ7Fhvh79MpnHT16&#10;NENlInmWTKGAxOHYsWNqB2Tk+3ePYOkxtcbrNNMWbf/a1xHBurGijhHtG9tTx0Cswb9Cheee+1XH&#10;nJ2vefPmKl6yZEm1o61SKaI/Pu5Db7Ysrg6P5o6SHrKOLR+lIiD+MHe+Pi/uoSZNmtC9996rdj5m&#10;7969KuTBh3c2ov9UekCzQhmz87311lsqAuIP2fm2b99OTZsuokOHDqm0HHbT49AaidSvXfdh181V&#10;7ZJ0DMQDvPPJDuD2YRkp37ldN50X6MhPL1GRN37SCRAPyM7HlC5d2jjs+rHOz6/CFf1bqlCQ/SUa&#10;snjFKY18IL4Qz1e3bl3fNNoWO325vQMenzpQlVl31aBc7PumDVJp5vYo+0CLV84RkDjwzsdTK6bn&#10;k/leL3E9DqN9iPY+vYaplrhGfnBktuxDvaX2bJA4yGFX4FGI8TqTxfBZLkby3CNYahXWr10QX8jO&#10;99xzz1GtWrXU4LPJTrcufQ3RL5OJr1UZtfyY+hHy0I0XEu2eoeozBZu+EbU5wICdL9/DT6mQubbz&#10;LLLOqqdTIJ6Qna969er0wAMPqB3BzRtJO3XMG/eOlBoFnWphnJ/fzuU0IH4Ix/PxaOiVH01ZSUl/&#10;0syZf+hugUSAdz4ecPgXrAw+mSFr+XIiFkgc5LArF97yjvDLyO4qbrLa1i1RntszZX26m2iVXNLg&#10;gg+7p1aP0SkQL8jOJ/AhkHnr8ZIq5LmPFbZ+tHVreu58fO557VpepZ/h3/qvRL5O+T4QT8hhV3yd&#10;e6dgBcuPpqwV9i6Ow25i4f7BwTuCGc8oWfPnH6Y5c/7W3QKJgPuwyzsC48xuJMe8LlCIxo6KY2oC&#10;Yu58fMMYH375uiW18/08ybcTcpjjwSY0tkd1lWY4r81gx6d57VCRCDtfAsI7n5xSlekWQU6leSE7&#10;JdfByAdSBe98/ASCSDV37lzP/EjF7cybNw87XyLivpUxM+DfGtj5EhCvna9xgfPow04PqUMrq2XR&#10;nHRlqbq+Q+3ZOl9kUr/3d/bfLb6yYa2K2eHlTmEQdu60D+M6DhKIYCOfs9M4O9BtHF74gB3Ppcqu&#10;K9/DV8YSavacr9LVnnxSpTk+ok2pgDpebNyInS8hyQqHXQY7XwLitfNt1qFw79npv2tg50tAvHa+&#10;73XIWFeXSfGwGQ2w8yUgOOyCTAM7H8g0gu98zqVVfMhtO3STCkUN851jhzlV3MS6vLi65+OtlkVV&#10;OpK7HbHzJSBeO1/563hXcJ5kpXa2F3+gG/WOxml+ystrDfMF7HzXlO2m0qwWhS9RedtGhP8weex8&#10;CQgOuyDTwM4HMg2vne/Gik8r3/bftAEqbVm3qvDOmn0CDrVmPK1g50tAeOdr3bo19ejRgyZOnKhz&#10;Mx7sfAkIDrsg05Cdr1WrVrR7924VZ/g2SYYPrWfWjovqIdYL7HwJiNfIxzvaAxf6dz5aNx47H4g+&#10;OOyCTAM7H8g0zJ2vfPnyKuRLqvgw69O15VS+dWdNer1R/oCyPpOHO2VGnrDGlnVFSeo/a4+TEQLs&#10;fAmIufPdf//9KpSd6N+Vo5x4Dn4Xx1VkXVaM2tW7J6BOtSdnB6RZgpku2fpLFQYDO18CgsMuyDSC&#10;7Xy/jX5ax1LmiA7PMka9SMHOl4B47Xy9J23xXQ7FzyPgQ+fYbpVV2rKuVHe2NX3gQpVm1DMLNk1U&#10;9Q599pLKG7f2TMBhNyWw8yUgOOyCTCPUzsej1j4dtil1pS/Psm7xjWhOOocvnVqw8yUgGPlApoGd&#10;D2Qa/KAgr6dGZbSw8yUgvPNt2sSvfXHgx50xf37yogpD4bUTpVbY+RIQeThkw4YNVah2BPvHw6DZ&#10;/lNi8pjugd/sVmWdKt6s0tF8dC52vgREDrvh7kgyMnqVpUXY+RIQ3vl4h8qItwyFEna+BIR3Pt7x&#10;HnroIZXmUciNe5RKD2HnS0DksFumTBn1pHkehdbpMkYmj907S7SFnS8BkZ0vT548vh2BHwzOO6K8&#10;9kDy01PY+RIQ2fkyW75Xnop4CPbCXQ+C0qKwR72kpCQd8xNsJw2W70WoHd3NtGnTdCyQYG141Xdv&#10;AChl8Q8Tr3y35L0eTLB8hvPC3vFmzZqlY364AS94R5hdrZrn1Q6WVUrHHFK743Hb0r7Zxp133qlj&#10;RFOnTtUxP7IxoPDEdOjQgTZs2KDikrdv3z76+eefafHixb66s2c7l9XXrl2bTp06FdDGqFGjaPTo&#10;0fTOO+8oX6m+OfNLFDg9cuRInYpsx+M9vIyrvWDITiPrn16woArdO+SP7dol2/EEs+7evXt1zL/j&#10;mZ9PNgYUnkxkH+jUqZMKBalbsqTzmlT2kYzZhnwHLN4pw9s7bFLa8aZPn07b+/RR8WCjmJvN9o4d&#10;rK7ZtmDueCNGjNCx4OvDiJd2mfBOw4PKd999Rzt27FAj1z///OOra74q68orr/QdohletlbtetS3&#10;b1//iJcSltVdrcCNu2OC146wcOFCJTeR7HgHD/rf+WsSrI3Dhw/rmB/ZSFB4Mret7Egs3nl45OJy&#10;sz5LlpEyhnc8gfMsboAb5EoibpD3XhHXMcuh2JD7exXxdXsZqePHj/t2PO4T5/mmU0DiwDufOWHM&#10;aXM047TEoymzXbUbckT4YLkd//UrnXKYr0MQz+xUoxJr8JzfVI7sJOmhZDve29/xY52JXvzqZxWC&#10;2Mb0xXyIY9g68TnbUqVKqZGO6fsVv5TvOt/Ox7h3lmjK4vkZjiTndx2CWGbp0qU65kcOrel1SA1H&#10;rhFvqw798y4gdpHRzI3scJm64/Ef/tXBZLu5rAoF7HjxCe9w/OPi008/VYdd5prSgZPCXkRzR7Wk&#10;MZA48EjIp7AY33e/e4YTCq704wNWqdDcedIi7HgJiIx4shNwmkc+Fs/h8o4paYlzKPWjIftoepGK&#10;CJhOiX94J+KdLTNl73hWwI4n0yl9Jvt/aID4gkcwgeNyjtW9c/AO6lVmjlyplfXVV1+pCEgsunXr&#10;Rs8995xOET1aOKeO2T8yc9eki3hAmjYo6A9M944UqQKmU54dGzjnwysNtmIQu7CPq1y5MlWrVk3F&#10;2e/JyBYO0fB7nudq1Q53UQPKVe0ZnQPiiSzh8ZKS/qTPP9+muwQSAXMHMEchUbD8aMpavpxo5sw/&#10;dJdAIsA71tixY6lRo0Yqzjg/Kb3x2nHSKuvuht/RzKTAHe+/VaPtQ+2DOgXiDd7Z2N/VqVPHt+O5&#10;ubnikz5/77XjpFV22xbx4fbAorfUSsbz7eU/TVBx4aWvf9ExEA/wzsY+z+tHApe589JDONQmILxz&#10;iWRH8Nrh0nMntObPP0yTJu3QXQKJAI90q1atUneF8c4VKebpttQKk3QJCM/d1a1bl+rXrx8wf2dZ&#10;Z+uYM6WWs/CjdFaeWlT8imx2zj/00brTdv45dJdd5rUzRSLseAmIOcrxTsAjICP3YaQEn2Zz70iR&#10;CjteAjJ//nyaM2dOpmnevHnY8UDGw78psOMBxehV/itWglH9Ntld/lAekPXe9FdVyK+nZyzrCho8&#10;zykPhlpWx0FCEzir8XrSbnKefnJK/ZWd6CbfzvSrL0/N8fJO59vxcquyQ9+9rdJe3HdfBex4IHPA&#10;jgcUf090HriUEfD8IXY84KAPlQwfKkd3qUhDHyuic6ILPB7INLDjgUwBO16CUrhwYfVYWBM+BMqz&#10;Bzg+rFUxnSIyJ1vUoVLrdhVeSy++2NCXlxKqno6DBOeKkp18O022q+5W8X4N8qp001eXB+xQEueQ&#10;p1gs63J6sUO5gDqhwI8LkGlgxwOZAna8BObQIdedFsaV5zmMw6lJuIfTUHAb2PFASKKxo3mBHQ9k&#10;CtjxEpjJkyfrmIM6BNpabcQx4oGowi9N5kvfhZsr9/TtZM4Od74vnh5gxwOZAnY8kClgx0tgmjVr&#10;pmMOlnWVCu/O5ni7s++tT1bOonSbPtzylcXMZcXa238PU927+e4zB64/ZURnO7ZLxVM6RGPHAwr3&#10;zqLSlxenWnc5p8UYfsqEdUVuulSl11Drkleo/CO2uP5fKuW8qCUlsOOBTAE7HlAMaV5IxzQbP9ER&#10;ZzTzIpyRLRjY8YBCdqIxq0+peMuiOYl+d95RLGXDHy+uQobzWE3uv8BOOQdZy8pOBz7pbce2qHQo&#10;sOMBHzPDfJJANMCOBxSXXlqEDtihZWWjK/Voxpx1Tz1fnHFGuot0mPrdBzseyBSw44FMATteAuL1&#10;9KaMFna8BIQfMzZo0CAqWrSo7y0/154T3q7gtROlRtjxEhB5Ph7vAOaz8t56vCQNblFUxfnZKc1e&#10;WUJ3PtyLLjR+RLh3oNQKO14CwjubyGuncIvhp4h6laVW2PESkCzxZh/dF5BA8Bf/xBNPqHdd8Ojj&#10;JhoP105J2PESEP7iBTMu8MSwuZOkh7DjJSD8xQsc5xFQft3yU+BZ5k6SHsKOl4B47QgZrRR3vB07&#10;nMeUDhq02h6CO9tqH0T87I0uqi7/B6X06Pq///7b14lkNxa7MP8D+YnhKbF9+3ZVd9euXTonONye&#10;tB3vfYYgKIKjrWV10LGUmTXLuZQrJaQTJsEuepg2bZoaTMMl0rrcfjh49TkY0eozb5N3331XpxxS&#10;02cISg8J69ev1zGHYO9p5HyeGjbxqsfUrl1b7f+sAwf4Eirv/Vnq//nnn3T8+PGAsoMHDypzIP3x&#10;jTDSsMgNuzkhpbrBBj13XemUFxMmBL7AlP/B5QVIJXU7c+fOVSEjbc8u7lwr6zWAcJ2FCxfqlJ9Q&#10;A8j99jIP2PrwxhtVmuuabXObXbt2VfEP7HhpW/zGL2b69OnJ+nHdddepZfi26ldffVXnOnj1meH3&#10;8bjhulOnTtUph++//56K689vItsZgqIt+Z/MkSMHDRkyRMV5gGnatKnvf5Lr8C+fNWvWUK9evejX&#10;X39VyzLPP/88/fLLL8nmUxhZ3kT+f826rGD/OybJBr2UMAe9lHAPel6dZ1LqbAljOXPQa6HzzXbd&#10;6wjVbr169VS45b33VMh1I3FN4Wxghtv0qhtse4TbLsN13YMetysykR0DgtJDwfZb05QwnTp10jHn&#10;UikWOz5e3t2mTDDzvty/f3+qUKGCiv/1l3OjD2PWN/vg3v+FVAx6/g6nRFJSko6Fxt3ZUAQbQIIR&#10;qi4PdptHjuSnFKo0141k0GOFQzT77CY1fYag9BDz6aef+t7S6Z7DNusxPHBt3bpVadOmTWo+m/dn&#10;s00R5/NgJT+H9+/frwa1o0ePBlw9Zf7vmIOeGfcNelw5JcmoGw5sbb3a8JLZ4ZQUSV1WpHXTox+R&#10;1GVFWjfSfkBQrIv3Zx68vPZrL2TQM+sHDHrBFgQAxDbsjGSwYJnxeJL7BAnj/qw+78cDHp/1CIfA&#10;38zrVLpvnVI6DQBIb8xLlX788Ufatm2bijdtukiF7kuqjh07pv75BX7lUqVKlVScf8nxYBAO/L9u&#10;/qyMRVm05Qv1YfhDc4YXE34i+mC5XbZpos7x5uWp23UMAJCemIOeOcD16bNHhWJMPvnEeQwdD3pe&#10;jBo1SoUyIK5Rfx1Mc8NxEeMeSGJJ6hPI6eJwnR4AIHMxBz2T5577VccC4UHPy82Zl4qYTjAYXF8M&#10;UqzKN5SHcnpuzCMAACDjCTboBYMHvcWLF6vr3BJd1rBhw9SV1DIKuilY73kd8/P4NMcqO4Mfvxxh&#10;g0oDADKOI0eO0Hfffee7TCSY+B99yZIlAQ7NvCJD8sXpyRUYUlfEeTL/J2me32N51c+qstwZKQGX&#10;B0DsIT9v5exm3bp11YDJcD6L4Vl59T/+8ySi9f7XUghcpso3TFR1jk0ZoEuI8tbrq+SrY+MeX7KC&#10;fJesSAYAIP4wz94OGOAMVF63fkUTdoxm+1lFPtvGG4QzwkFGcQdcsgJAVkcGPTE5ptExZZanRV5t&#10;ZxVZysbayLU3XuCSFQBiG/l5ywMfOzx2YSwxO6KsPmBFQz7LJh8WABB/8KAnZ3zHjBlDkydPpi++&#10;+IL69u2r8vj/n1luq+6956h4ONysf/UdW+5c7xcK9wCbWcKgB0ACwIOe0LlzZx3zD3YSLlZ/iXJn&#10;c4aG0+s+UiFzXr76NGbVSbrEOFFRLJeOb/xUpRnrxgI65sBX/2alExueJzJ+nTmE+j9WTsXdWA8N&#10;VmHefqt8H2SYcwcMACCLIj9v5eytEOpkg4wNLHZpglyiEom82s8sWfLbnn/nmx8MABA/eJ3ISFRZ&#10;y+0f8axly87Q9On79CYCAMQT4vRYzIoVK1TIFxuLA5Iyht0cl/FAabpDmRc0ySpzdeHK4vf+8KPt&#10;eeCbOZPvrgAAxBvi9JjmzZtT7969qWPHjiotDpDJlrummrYa3a2qSgdDLmJ+4GJniouX9xpgsqLs&#10;fjud5oEvKelPFScKfCzNuLVnaNRKe4PtTv6k3rdaFvXN7b309S8qBABkLcTp8TSWGxkM3PN94cLL&#10;mYNKVpe1z/5F++uvoZ1e/1nO42oE6+x7dQwAEAtgTs+vgDm9GTN+15sIABBPuOf0BE6LA+I4z+PJ&#10;fJ5Z5iUZRL3KsrKc36UAgLiGBz35+crvkmXq169PhQsX9j0jj1mn/jrzdZblvK5U0nnPtfNuKO/L&#10;4+v2zspTi6wrilO/RvfRHWoZf/2B3+z2pV/4fChdUbydinsNRBkpDHoAJADmiQzmjTfeoJYtW6q4&#10;eSKDBylT//z4vi9fhZcV0WXXknVVSbKuLEG17z6b2tbLS7foOgzXGbNSnTSgs6++m6r3mEmX63Kv&#10;gSgjhUEPgARAft7yPz2HIveAEA3J4MrOMr3WkRZh0AMgAeC3oQEHDHoAJABZY9BboMPMYcGCf9RJ&#10;Wwx6ACQA4Q56+Rq+Rjktiyb3aUBlrj5b5zpzdN3e2+GLW3fU8MX/+uh5uq2681qJjuWdkx8sps2b&#10;G6nIpf40JQ1xQk2nd35R1wGf71vmONFfc5xCjXXhA742VZ0NH+uSyOBl69RpjUEPgEQgdU7vBz0Q&#10;ZR7RXP/XX++mRYuOYtADIBHAnJ4fDHoAJADhDnrsrLLdXZdo70yd42Dlrk3j1xFVuOF8n/v66Knq&#10;KowVuN81a9bEoAdAIgCn5weDHgAJAAY9Pxj0AEgA0jLoya1p6U1GnTTBoAdAAmAOegUKOO+w+OCD&#10;D2jBgtDXzvGbEBkekCzrXN/AxOGYrpVUnOH0xE3++IQnq9Glahn/EGPG76n3Co3uUlHFOV/p3PzU&#10;deSv9OUL9egKWdZ1iUta4PYwpwdAgpBap9ez8s06ljHwwHRFyU46lT5g0AMgAcCcnh8MegAkAOEO&#10;euy0ynecqlNEPw16XMccLCs77Xivm0558Z/6q36aZlEw6AGQAJiDXr58+Wjjxo3qPRmdOiX/Kfl+&#10;h3K+QevopFdVKFjWzZTNNaBxXdZ77cuq9AH118kv1Dx6c3JpRT4TBj0AEgD8vPWDQQ+ABMA96BUr&#10;Vkw9Wy4RwaAHQAJgDnqtWrWitm3bqniePHlUaFLgPIuKXeb9E9a6q5ZKZ9c/FengApW/10nFBBj0&#10;AEgAIv15e4kManEIBj0AEgB+XDxwwKAHQALgdnpFihShcuXK6VRy5ExnPIJBD4AEwBz0/vzzTxow&#10;YAC99dZbVKZMGZ3rsEWHModHO6f40oKUXVzwUbrg/iZk3VlT3XZWNKfUcV4M9OlmqZuN2g7dpF4R&#10;KXB+l4o36pST/kvHTWRdrHNtCTWemadjkeNvBQAQt0Q6p5dWeJBKidJXZc7wg0EPgAQgowe9rAwG&#10;PQASgEgGPXZpp6YP1Cmij9YT7bZD52dmHqJ/FjsFBrts+Z6MYtO10k30yTPOy4PcWFZu9fQUrnuV&#10;rQv0MvKzWOBb3s6/7xH67Lnaut0/nYI0gkEPgAQgFp3eteW661h0waAHQAIQyaDH92lY15SljRxq&#10;F8bheUa8Qd7slLv2S5T/XCfvzRaFafC8P8i6vLhKc513Wpf01d2q8s5Sado0kW6p+pyKq3QGk/Fr&#10;BABkOOEOemoQWjdexVfotHVFbhXeqQcojle9xT90WBcXpMGPFnTqWuc4eUbdWnc5g5uI2/fF6bCq&#10;l5H4ew4AiFtwIsMPBj0AEgC+I4MfMHD8+PGEFwY9ABIAHvROnjxJp06d0jkO//33nxoMgz1xheub&#10;y5w+fVqleTnRv//+q+TO4/VJ21lJGPQASAB40OPBiPn0009V2LhxYypdurQaxHiAYkavOK5C/5wb&#10;0dge+qXefzl3Qfz9+SsqZKyz76b3f/yHLuT62e+xc47SZ8/XdwptePDzGngyUxj0AEgAxOnxIGTC&#10;A6EMBjLwpZakpKSAW814MDUHm6wiDHoAJAA86MlPzkQXBj0AEgBxeiwTTosDknIWO0CZu8vK83Op&#10;EQY9ABIAr0GvSpUqKuSBQPJXq78mtjOyf7IOb12aXvh8vcpxDyKxJgx6ACQAPOjJPz2zY8cOFZoO&#10;jpmmQ5Pfbb3+yANq8Dtz5oyvfqwKgx4ACYA56PFAxz9bzQEvkWR5Zbolp7pTIh6OAhAExa9Cury/&#10;//7bN9hZVmdbHW2191AHW11UPR705s1L+Ymm27dvVx3YtYsfSBMabk86zO2HgvssdQ8fDn1PH19k&#10;KXWzSp8PHTqkc71JbZ8hKFYVTTca1Z+1lpX8LemhkEnTcOC606ZN06nQcN1w2+Y2I+1HuETaZ/5C&#10;wiHSPru/dAiKttLjzK6blK73YzPgBRsO6VuUB7yOOhYeXv+05tXfJlx3+vTpOhUarmu27dWekFUG&#10;PPnSvHD3HwMelFXkvsBZCDY4cX351bhv3z4VctpdT5DxQP4HgrXL8K+ZI0eOBOTz/CXnM5zOkgPe&#10;5s2bfR9Q4LqzZs1S8XU9eqhQkJ+YefQycrQJh6lTp0Y0eERal9sPB/mC3Li3AxOszwUKFPCsL21D&#10;ULTFvPHGG3TOOefQ4sWL1cF461Z+Wp4D76dczxwY9+7dq+pMmTKFXnjhBZUn9Viyb7v35bPOOkuF&#10;Us8Uwy83ev/992n06NE+ffDBB/Taa6+pcq6nWuSGTaWE1Pv2228D6qc04K1atUrHHLz+aYPBdc05&#10;K69+LqlcWYV8FPBq22sZt1uSz8bcZYeFbOU2lgtWt5oddrf1nKuue8CTZXLnzq1zHMwvzkTaNwk2&#10;4C1btkzd9uNG2oagaItZtGiRbz/ln48//PCDSk+YMEHlyb7aqVMn+uyzz9RyXG/JkiXUt29fVcZ1&#10;pE0ZHFevdq4QlJ+q2bNnV6FZV5TSPDnD9VQv69Sp4/tH9PoHc2PWO++881TIeA14Uu+nn35SoYnX&#10;P20wuG5KA97WDh1UKLbXDS+zZYu8zM6Bfyab/TA/22d3301JRQqrUDDr8rPIpO5DOiygQ4brZpTD&#10;Y9tu9t1E2oagaMu9H5rIvsj/j8zGjfzMZWcAMwcoHuC82rz00ktVKEh77vosRvZ/LzFcL/l/RxoI&#10;5vBkpHYTsLHWraNndMd8LFyoI07db775Rqe8uV8vLxskHGbMmBHyS3MTad2MGvAOHjwY8OWaSNsQ&#10;lB6SAc2N7ItSLmaD0zxvx6HX4MVi1q5dqwwVP/mF28qVK5fKZ3j/N+ubA2hSkvfVC1wv+X9HGkjL&#10;HN6pOXPoQY9/VoHr8uAUDrIxwiErD3jBBjCctICyinjg4hMFJjy1cu6559KQIUNUWvZV/knLP3/Z&#10;4clgx5eOcdzdrtf+XbFiRbrsssvUy8gZsz7z3HPP0ahRo1S8WrWa9Pbbb9OgQYOoe3fnBUJcL8oD&#10;Xta5LEU2gptN775Lm0eOVCHj/kmbEunVZ/OLSwkMeFBWEQ94c+fOVcaBp5xYe/bs0Xue/3+RBzeB&#10;T1iw2PGxizOvLXWLl5ezukyOHDl8JsCs58bLKHC9FAc8saMDBzq/v0OxatUxHUuZhfbPVf4wHIYD&#10;103pQmIh2Ebwgn8Khjt4xGKfFyxY4GsbgtJDMkaYcB7vo+66PPDJz1lWsJ+0XjLhn7BmmfThvAv8&#10;P3tNpC8WR1JSJPAH8GrDS9wBr3wvyQfzKnMrveqyIq2bHv2IpC5L6kNQrIvHF69BkvMYL2fHA6zU&#10;szghCjVYyajM9tNLKS0PQVD0FMn/GtflC3D5qoJ4lri8xYt/UKEMfuZnD3B4AIDY4Pff+eFN4cOG&#10;xBwA49Gc8Gdyw4OgWUcNeGL3AACxQTgPsDCR/3NzUOB5MPP/n8tkYJQ8U5wfrCwrKVQ/lefjD8qJ&#10;SBC7yKGVPS8lv74fAJBe7Ny5U8dI3Yq5bdt2athwLlWsOIX++mu/LvHDA4D85KtXrx6VKFFCxRmz&#10;LBxiYdALJqth70XqQ3BCUIOYVr5zLDrypfPKtjZvbgwY6JhN6i/RoGYP6hgAIL0xBzyhW7dN1KpV&#10;4O2bgjg7c6ArW7asukOHXR1TK49zr6p1Q3n1/72G467/d0YMUizKatRnsfoQnDDhD5jt7rpESUPo&#10;zMzBKu/xQT95bgCO/zH+OZ0CAKQ3XgPek09upa5dt9Lw4W+r/8mlS5fShx9+qMpkUOMb/QW5RlQG&#10;wzr3OPeqWtZdannWZbZOTBuk4gK35R5IYkVW5S5Tfde0eHH4c+fmXmHbiM46Foi5QQAA6UuwAa9b&#10;t5/pqaeeVv+PzZs3p1tuuUWVyaDGdyLUqFGD2rdvT0WKFFF5/L/PY0D5G/x39nDI+vndbr60ENM/&#10;ac0PAACIDbwGvK5dN9o/aYPfty6Dnok5ePHlZSkRyz9nWRbfbxbpgGeO9gCAjMcc8PgWrZ9//sV3&#10;0uLvvw/qEj/8Py7iQUvi7gEh3qVGLnlKaLhMCf+EDgAgHZDXLYYL37TP4tsiE1khB7xL7q2hY8lh&#10;l/eRfSCR3/oAgIzjr7/+0rHwEFcnTidhHd7w4cN9HzwleGC7yRjcfrSFAQ+AzGHDhg3q4RDylBIv&#10;zZ8/Xz163Zx74/93ga+/k3x5ppzXWVhehtsw2+E4z/uZeVldAe+lDeQ7HfpZ+/p9AYPbTFsY8ADI&#10;+sigJIMdD4KlSpVScc7nwa7izSn9LzvPoTPhqzy8kCs/sppCDHjeWA3G6BgAIFbggU4Gu/Xr11OD&#10;Bg3o+PHjKi3/+488cLEKmXz1X6bcNV+wB8CbPE0Nl9/f+DXq8NYGsrLlJtr4KdGmz2zbOVHXyJpn&#10;dPHwAAASAPn5ydSvX18Negz/3/NAwDTIf74KO7+9WYXMBQUaJhvwzPJOwzepAS+HlG//2gltsuIF&#10;yr4BjxMAgPiEBzwmX758KmTk/54Vyb204WK2n1WknocnCQBAfCLGhufWzBMVpnhQ5DIeE0ScZnEZ&#10;yyxjufMlnRUHO5bPp3IiEsTiKruLp6UAkKWRQUjkHghYZnla5NV2VpHngCe/2Vl4WgoAsY/pvBJZ&#10;lnXjQ2qDmAMewwManpYCQHwg//D8s5N/1spPW84zHZA7HW+yxypn4OKEF3haCgCxDw9kweD/fXd5&#10;OG6Qz/rKwCnIIOqWOehkptQoxaM+JwAA8QkPYMzgwYPpiy++oMmTJ9N7772n8nhAYqrd7pgW55HA&#10;kVG75xwdC4578MkMqU946NAhlQAAxCcy4PEz8vbv308vvPACdejQQeVJWaP7LlShzMvz9XWPvb6c&#10;mjyYQ6WPfu1/eCgzdpXfFbYfup4utH/lnWvrsWK59HV5/1Dr0tc4FWx4Pe4BKKPl+x3KCQBAfCKD&#10;2qOPPkp79+5VcUEcXtXbfMMByY/UR176zjddxU8+DgYPjNl0vRavLfMt82jhnCpkssyA9+WXX6qE&#10;EGw+TvIxXwdAbCGDGt8/+91339HDDz9M5cuXV3n8vy/lodj+/pM6ljrMgSezFPROC69BzWvAw+AH&#10;QNaH/8fF5ZkEc10yLojMExPusnDktY7MUNgPD+CBTSRpMwQAZF14YPMaiCJRNNrIbFnmNTkAgPiE&#10;r8TwGgASTVZS0p/Emjr1N71pAADxhvnTlePBfsoGEw8WXvmxJmv5cqJly87Q99+nPGkJAIhNZMBy&#10;Yw4G/EtPkIcBsFLCbCOrSw14rCVLUv5gAIDYhAc8GbxatWrluwaP4YGAy5lOje9XYSiGtiqhYw58&#10;x4V7YMmqsrZtI1q1iujHHzGHB0C8IgMa89RTT1GvXr1sk7NEpXkgcPCfxd1qyzxJeZkRH92tqgpN&#10;3ANLVpW1/NNhtHs30dKlKb+Et2bP+fZfZ2CUD1+nl3MjCj8iCgCQNeEBT05MNmzYUIUzZ/JbafwD&#10;nvxPWzdVIPtHn2/Ay3eeRWfbIT8C/sTKMTTw0cKqHsNvx40ph8cfaP9+Zx5PsHKVUB+Qy07PGESn&#10;pg9U+e3e2uzfKK7wt9FPqxAAkPXgAc90eYKcvPAqCxde1j2wZFWp0WrfvsABr94L31J2NeDdrh4P&#10;JQPeo6+tTDbQMRzfN7anTgEAshoyKHEoZ2nDHajMerE0uHnJ+u03onXrgs/h7Rn1lI4JR3UYiHX2&#10;vToGAMhqmINcIstasQJnaQGId4INdqb7CVXmpXDqZDX5Lkv54Yfk99kBAOIDGZx44BP4JIY5GHAZ&#10;5/HlKxw3y9zi9mQQ9SrPqrLmzz9M8+YdohkzftebAQAQb/DgJNfhlS1bllq0aKHifLExDwQZcWtp&#10;SoNoRsh/5gEAELfwYMOUK1eOnnjiCRWvVq2aCtmlMfXznadCwTxByTP3gScs/7Z1TKUZvqKvXt5z&#10;6YAd/jKyOz3xrLMOrsuXssiyme0IMeABkADIoCbOjqlRo4YKpaxB/vNVaNJ60Boa26O6ilvW2VT8&#10;imx68OIB1H9lxw4dWlY2KvzoQDo5fTBdb9dTdXfP0KX+10lkljDgAZAA8KAm98qys+MHgAo8EHBZ&#10;+RucAWqezmdqPDVL5f1lx29WA504PL4X4xdfepmKOfER7crR8OGdfOljy0epOJPZP2sx4AGQAPCA&#10;Zw56AufJYMB3TJjIW8nCReryIGflCHxPNc8RYg4PAJAhmAObDH7mQBAtcbsycKbXOtIiDHgAJAAL&#10;FiyguXPn0pw5c9JdvJ6MWle44v7MmzcPAx4AIHHAgAcASAj4ye4Y8AAAGYJl3ahjmQPfUYYBDwDg&#10;Z9dUFXy44qRzttUWY1nX0gMXmmkn/q1KOWkhoE6uEv70teWoTh6Lbq7c0ymzxY+Vk3Lm2nLdqc/k&#10;4XRDBeehJZaVS4f+NlPLnj328joOAEh01o3XEaJPNjqhDEysUldmczI1Ztk5tgQn7380qnMFI23R&#10;ufkb0ZjVxgOE9yXRmZmDVVp4sNkg6jB8KxXK4SyjmDvcH7dxHkQcOaofOg4ASHBkUOFw6ML9zgBh&#10;5N1ipBl3uRm/omQdX56jq8i6rBjVuMOih5+eq/L+WzWatr/bRS3DcN5NlZ6hGs/MU3dpMGfdU0+F&#10;XCaUbP2ljkXG5s12OzoOAAAB8CDzh45nBs9UuilgoEsrc+cexIAHAEgcMOABABIGDHgAAEXt3M5w&#10;MHDOPhXGIxjwAACKxgXO882ZPTF4PRW82H8iwn029ex766tHQkVzji294b5iwAMAKCrc4AwHjV5a&#10;QtZ15Z0BwmNAe3/ZcVpvhyttxdKAx2DAAwAkDBjwAAAJAwY8AEDCgAEPAJAwYMADAASFHxiQMezU&#10;YfqCAQ+ABGXcuHE65iBnXC3rFsrboAPd9vAL1CBvdp1nl+2ZruL5zrHIuv4h+nhAS+o3gweqX1V5&#10;w3znqNDfjn94ucaOD5r7u6+82q3e9Ti+RofMe9NfpcrdklQ8GvjXBACIe/LkyUP58uWjyZMn04gR&#10;I3SugzkAFW01jChpCHWrfDPlstOq7PgPdHHBR1UdZrstzv/sudoq5LoCX7rMeWo5I+6kD6u8Nm9u&#10;pLalr/LVoUMLVXDQllP3LBq75rS/PI2oNnUcAAB8g0vVHj3U8+taFs2p0ipfPz7qH07nKEQLdP6d&#10;tiYNa0917/Y/PmqpLTXAZL9GpVVci2hLwJNXJGQ4vkuH1pV56MWvfg4oTyvRawkAEHdEc7AJh/Re&#10;HwY8AEDCgAEPAJAwYMADACQMGPAAAD7cc2i9Ptcvt1Dw+dPkdQTOlzLLukCFWQ0MeAAkIC+99BLd&#10;f//9OuXQt04eHSPnmrkbKvgGMfcgZ1l30MFPX7RjfzsZNnz9XrD6WYF69ephwAMgkejXr58Kq1at&#10;Sg0aNFBxN6NX/adjzusa+Y1kyQe8/wW8qYz5xVaHctcadU/rMGugBmIdBwAkCEOHDtUxokWLFulY&#10;YoABDwCQMGDAAwAkDBjwAEgw+KEBbdq00anEAgMeAAnEfffdR++//z41b95c5/i50jgJcauOWzmL&#10;OqGkddi8UA4V7hn1FFXt8Y2KxwIY8ABIIObNm0etWrWiX37hc6qhUWc1rdt9cTeWlUfXiZ1hBAMe&#10;AAnE6NGjVcjXpPXt21fFTWTwuv8Ci/5Vab6AmB/RdLXKNwc3y7qQdn3QIyAvq4MBDwCQMGDAAwAk&#10;DBjwAAAJAwY8AEDCgAEPgATinnvuUeGLL75IJUqUUPGsQkac/MCAB0ACUb58eR0jatSokY451Lvn&#10;LB1zkAGIQ36cgJkmOmbL/3CAFbZ4+SN2uPP97vTEc0+ofFV33XjfsozE+R0Y3Ar9NIFuq/58QPst&#10;Cl8SkJbQsnL60qkh9UsCAGKOSpUq0aBBg5TefPNNnesgr2Q04TeLTXiymorzQFM0p/d1d/yWMobL&#10;Cj46mGjWm3S1GqDsun8EXphsLp9T1zHFPF78chUynDdurT9O6z9yEqkgec8BAHFLsWLFdIyod+/e&#10;OuZQ7lpnwPlWp5mHn56r8vhNZTfowcgZlH615bw8m9OrVcyJv9e+LI0Y0dmXPr1mrIoLzvJEFe+/&#10;gH7iiHaAks9hlf/5hyZOf2/ED347XKcix98qAABEATV4XRD4cFEvtukwI8GABwBIGDDgAQASBgx4&#10;AABFLj2HxvNx/WftUXEv7qgROPcXLnXyZP5wgwEPAODj7Seca/PGrtGXnMx6kz59tpYT15RqM0KF&#10;aq7O1qjOFVRaOK9AY/rLDnfZkjpMuzLOAwiYT8yXodnwS4EeaDqQWpe8wldf+F2HV5fpqmOpBwMe&#10;AEBR7DL/cPDIy0t9g9XIdmV0rkP+Rq/TuLVnfOVytpZ5b+kx2myHm2yxU5Q6LK/LXgTLuoH+V+VZ&#10;qn/v2c4A+vd8XeLn4oLOtX1pAQMeACCLcVg9WDQ9wIAHAEhG4Uvic2jAgAcAUPDPTufEwm/0yH3n&#10;+/K8wkb5z1Vxr3LWOleeSbD8jCDj1wgAyJLwz8ju7++kUldmoy4Vb1RnbXlQ+uSZGrqGM0g92GyQ&#10;L65IGhIweB2b3M93wmJiz5oBZQyn90r8ksI6ljFgwAMABFD7uYVU4w5naJDBygw79f2R/vDlnfDl&#10;Cxxfaof9GxfwpU04fcgXd96ZkVEE9gQAAOIYDHgAgIQBAx4AIGHAgAdAAnDixAml48ePJ7Qw4AGQ&#10;AJw8edI36CWyMOABkADwgMcyOXPmjG8g/Pdffu12IFz+33/8cHc/p06dUuJ8Fi/HbXAoeaysOsBi&#10;wAMgATAHuy+//JIGDhyoXuTD8EDAqMtFvuyn4qvUXz/uS0vCgQdG94CT2cKAB0ACIANet27dqFq1&#10;alSjRg16++23VZ6UnVg5xh7YctHTH+5QaebcvPXoFzvki5A7DnMecVKg4au+AfDo12+oUCjRaiiN&#10;XXXSV+416GSmMOABkADIz06mXLly1L17dxUXFyZlh23lOcsZFt5a8Idyej/a4gEs33kW3XuOU7Zr&#10;dE8VEvkHR6Z4yzdV3YK3FlRp94CT2cKAB0ACIHNqbszB4PRp/2sXU8siHTKyzqwkDHgAJADm4MPx&#10;aA5G3BY7RSErDnQiDHgAJAByNjXRhQEPgAQAA54jDHgAJAD8z84/6eTkBOO+bEQGBa5jXmsny8aD&#10;MOABkADIoMUULVqUKlasqOKSzwObidd1dzwQmoNHLAoDHgAJgDngMR9//LEKeaCT/Np3n61CHuxM&#10;SR4T624PAx4ACYDp5PiWsc6dOwfkM/XynqtCyzrbN9h1rvQ/OjFtkG/Ai3WXhwEPgARABjbz8hEe&#10;+GQg4GvwSlzpd3Oih+/05zFweACALI8MVOzQ9u/frwY+t1vjNDtA8wJkHhRZDObwAAAxgenMeOCK&#10;h8ErNcKAB0ACEOs/RaMlyyszUvHGNOcGog0fjfCFQRAEQRAEha80/6o9fPhwwDynZTlnvNPKwIEb&#10;qXDhcTpFtGbNGh1LO4cOHVKmUYwjp6PFypUrfW2vWLFC56Yds88s3u7RIiP6HIvbOZb6LP/QEARB&#10;UPqLx3GegHKf5+UJLzl+pFVyvAhHXsuzon7qwrI66ljasaxOOkaUlJSkY9GBP7xsmJSYMGGCCr/+&#10;+mv69NNPacSIESrtxbRp03wbnePRRNplmZhXT6WG9OxzJNs5EtDnQLivEARBsSgeE+UiOBO5iE7G&#10;Ta9lIxW3w21y22zQIn1qAC/rZvfu3bR161ad8sOfKdJ+u2/2jRT+TOY608HktdextGMaxlmzZulY&#10;dOAPLxsiJcQ8hWOmpk6dqtplzZgxQ+c6HPn2Wx0j6t+/v4752bx5s445HFq4UMccpF2WF5bVQsci&#10;w+xzLBom7n9KuL+7UN9hpH1u06YN3XnnnToVHHM7R9LnfPny6ZzgcF8hCIJiSTwWmvz99990zTXX&#10;0NChQ3VOcNxmxt1uSpeQLV26lF5//XW1ToENnFd7InPWrmDBgmp8Xrt2rc5xaNu2rcr/+eefdU74&#10;1weaBlLG/0gkvoI/u7QZ1yaPP/T06dN1KhD+8LLhU4Lb8Qq9kAM5f1lz5szRuUQPGsvITuCFmd+B&#10;48eP65TzlAtum+XGXI7fUBUJoWaYuN1WrVqpeOHChUN+di+kXXeft2/fHtBWpO2mxuQJHA+1vkj2&#10;DYbbWrBggU4FJ1yTJ/1zK9Q6uK8QBEGxJJm16tmzpxrjsmfPTpdffjldeOGFycY/Ue7cuWnJkiVq&#10;OcacLTNN0o4dO5RZ7NChg08dO3akrl27qvW99NJL9Oqrr1Lv3r3Vg1Vmz56tlpO23DLb5v49++yz&#10;OuUN93Xnzp0qzn30atMtXnc0MM1qZEfWMAhm8uTDCn/88QeVKVMm5LVl4Zi8K664Qsf88MZN6Ro+&#10;2aAcRhMxH7yR58+fr3OJytp9Erh/wQgoW76cXjDS5rn+lOB2RCkRyuQJ4bTjhbTL8iJYH8dky0ZL&#10;q1bVKXun/eYbHXNg8y7tRmryUiLSfYPbNr/rYIRr8h577DHfdjEVCu4rBEFQLInHQjd33HEHDRgw&#10;QKe8cY+JPMNmmrDnn3+ennnmGZ3y5ttvv6UhQ4bolINpjtwy2+d1z5s3T6e84TrLli3TqfBm88zt&#10;Eel198ddE0LSZsCR49dff6UvvvhCHbB41mDhwoUq/o19gB0zZoyuFZpgJq969eo65sBfJG+EIkWK&#10;6JzkhDuTJ184a9OmTTo3NLJBOXRzu91OCVsHv/pK5yQnr11+r63xt92mcxxMkzd37lydS1TMritw&#10;P5944gmdCoTLhGF2fLPxa8G8diBcihcvHtCmsOndd3WM1GllbpflNnmyXSVev359FQ8XaZflRtrl&#10;ndmrj6EwjWlWMHnhEK7JY7hNt0LBfYUgCIpF8ZjodU0e5/Hkhrvszz//TDYmmqdnO3XqRH/99ZdO&#10;+SdIRHws5bxIrsnjOia8/n79+ulUIFz2+eef65SflNbjXkdqCWryokGsXZMXbKOW5h1o1y6d8h90&#10;BVVuU9fIY0zz4b5Z5GmjrnsHZa6++mp61zBfBVx1pF3ue1rZPHKkjoU2eWlFtnM0+mwCkxcI9xWC&#10;ICjWxOOhea1bOJxzzjmULVs2nfKeyevTp49OpYx5liyU3H1l89m3b1+6/vrr6bzzzqOaNWuqs5TM&#10;jTfeqPL49LNpOJlg6+J8L1Ia/92YM5KRLRkGltVBx9KOafLS6+5ar43K18/dzRt11Sqdk5zKUue3&#10;33SOg2k+om2YpF3ue1oJdyYvrch2jkafTdJzO4fb53DMl0l69xmCICjWJDNw1113nW9MDaVbbrmF&#10;vnKdZZPx2jR6GzdupEGDBqnr8Ph6vPbt21O7du2U+Lp4Fp9Ra968uboBgw2btJOSuB7PloWCzR7f&#10;RHLZZZfRRRddpPou8GcO1q7g/tyCxN3lLJlZjOpMHm8YcyrVsrroWNrg7+qii/zn5cO5sD1c2InL&#10;BjU3ajTgmy2kXfPGi7TCfZZ2ue/RhE8rp1efZTtHu8/puZ1jrc/BBgwIgqCsLh4PU0MoU8ZmT8xj&#10;OHBb5uxXWmQaTWbPnj3qhhK+4UMIti7+PKafEtjAeeGV756VtPi0UWrEMxHycFf3h+KHGPMz7ngm&#10;LnLxcs/S6tX+iwil0wcPHlQHR163V59SEi/HD6E1N6qIPwuXe8ndhpe4X9w/d7vp2WfOD9au9Itv&#10;UGDxbJ0pzmNzl5X6nJJ4uczcztK2xN1ytyl1M6PPEARBsSY+zqckr+Wyoriv5qldRiZrvOqLzBnC&#10;YOZOMMvd5k5ksUELJtmo4Sql6ctI4Q2Smn5AUKLK/Q8OQVDmy+t/VeRVPxJ5tQnFrtjzmEyblkSb&#10;NiV/0DLz/gf+G2LZf3m1Z/GDAL104MABOnbsGARBEARBUdDRo0dp165d6nEXXuVpEbfNrzjkGR0+&#10;4LPMSRsodsTfXbDTtqwvv/xa5zhw3WDftyVuz+sXAgAAAACiB1+jlV6w2eMDu3lclzibADaALHcd&#10;L0l5SvVCKbXLQY54+/F3xd+ZG/N79FpWpE7oBrvoEAAAAADRgY+17hcDRBM2eWLKWGzsTD766CMd&#10;88NmwTQKHHdfSybIbBHX4VCMozvfNCXhXIcGpZ+shgUuoGrdnXes8pchBebTk1PFuvHUuO+PKrpn&#10;1FP02szAZ875sOsNnLNPJxxSutgQAAAAiDWCmbz77ruPSpcuTVWqVKHKlavQ2rW76IknllPXrhuo&#10;QYNFqs7bb7/j+YBdE5nJc8/8FC1alL777jsqWbKkz/hx3GxPTJpQ5VaLnCN46GNyuMdrGL3MkUU7&#10;p1GTvt/rryHwi3Dj/jKt3LWdSNIQGr/O3oFnDqYxq/XOtWsqtR+2RUWTLWekhz5WhEb88A/R1s/J&#10;uqGCyts3tie9PHW7igMAAADxQCQzed27b6YXXthF7dqtV+lly5arkI/NkyZNUnE3bPLM2Tt+3zi/&#10;PtQ0b8JPP/2kjJ4gs3FCnXuyk/lyUMu6nY5NGUBjVjreQI7jl/qO54eoYNM3VCyHzjOP9dy+eAso&#10;42T9u3oc1XnW//qt4CaPXyNyoYrJFydhscssZfKOTe5HA2bvVXln1o6jmyv3VHHzi2bMdN86eajf&#10;DHunXzeerKvLqLwhzQtRym8CBQAAAGKHYCavVKlSVK1aNWrQoAE98kgT2rbtb+radSO9+OJv1KnT&#10;Zl3LOXa6j6cmfAaOjRqvRyhRooSO+eFZQ16nIKdUTTNY4y6LVuj4b+N60cgfDtETpa7WOf7j+PnS&#10;n61f0n2NAl/zZfaV+2WaDyhjFLC3mE47ktO1W4d3oD6TvW/xFULtmCbrBrai6L7ADAAAAMh8Ip3J&#10;6917t28m79Zbnfek84vx+S0KXsg1eabR4+M5z+i1bt1avZue2b7df6bMfc2cOZsXLTCLl3my+AsO&#10;dpcGAAAAAKJDMJN36623Uv78+dW1c0WLFqMVK7ZRmzYr1DV5jzzynaozfPjb6iHooXDfeMHHdT7G&#10;m3AfOI+Nl/uYb8psJy3yahvKOAVMr02ZMiXgS4kmkx7PQZZVVqcAAACAxCKSmbzUIDdeyKQNBCU7&#10;h8qZKZu8b8m6ybl+LlzCPV0LAAAAxCNs8nbv3q1T0QcmD3IrzTN5Bes9r2PJ8Rm7dS8lM3mclpsr&#10;YAABAAAkAnyMXb7cuVM22ojJM4/jpjify/kSLXm+Xai6przqpFXp3T50wv/GC6+NHJqf6ZJ7a+i4&#10;N7lt88ZPx/MycZznXGngh/OsWzvpFAAAABCfmAbLPA6nVtzewYMHPU0ep81r8/jGi+rVq+tU4J2v&#10;HA+FmEOux+K4Kfc1gAzPYEo5L8/pYMh9AmabIq/PBoWW5ZUpSjs/OsbNZfIkT/LdaQAAAABEhnnj&#10;BR/Dvczd999/TzNmzKCJEyf6DB0bKKkv1L33HNqo480KXUqHdTwSrBvK61jKWNY1OpYybBJh9sJT&#10;wEyee6NFAzZuv+g4AAAAANIH0+SZM3L84OO6devSI488osJt27bpksDHm/ByQpMHc5A8aKXU1dlV&#10;eIUxEWNZ2XTMwZy0Ec65t64KT0wbRF3e2eJa/gKV332k4xCsc/Oq0P9wZa5zDtHuGdR2yDqVvsso&#10;M/sNBVcykyfiQgAAAADEBnJNHhsg4aWXXqIKFSrQ5MmTldkTeIZPjvUiTgvV77BopY7fe45FXHLm&#10;p4/p7tp9VF6zV5bQHx/3occHrLJTf3uYvFO+eDbJW/8J3VPnRRV99NUfad+EF1Q7jNT9b814yl3z&#10;BRXnt3GdXDWW6j+/QKWv9bWNhyuHK5/J8yoEAAAAQGwgM3lsgPi6Ni84P9gxn8VlXtfVZRW8zCkU&#10;XH5bbOOe/gQAAABAbGCervWSeXwPR8GWNfNNmXXMeuHmi1Iqh8KXNcfeMY4u+5AuK9Ja7STskqUw&#10;TawbT437/qiie0Y9Ra8n+Z8NZJ6z53oD5+zTCYeAcgAAAACkiJyuFYlZghJXyk292bI4vThpk9pJ&#10;+K6VYCbPbb6s3LWdSNIQGr/OXnbmYBqzWk8R75pK7YdtUdFkyxnpoY8VoRE//EO09XOybqig8vaN&#10;7UkvT/W/Ww8AAAAAoTFNntcBP5TkuC9KqTw9lVnrjUfZfussvXs4mKdsA/nTrnyhiolJk7DYZZYy&#10;eccm96MBs/eqvDNrx9HNlXuqeCiT17dOHuo3Y6ea0bOudt6iMaR5Id+DkgEAAACQMubpWvPmi1B4&#10;XaPHaTaK3IYo2oZL+iky89xG1b0sFL4C3ZeNuUHDZevwDtRn8lad8sZt9IKx6vXmlKTjAAAAAAgP&#10;MXnmTRcPPfSQ7/EpzZo1U2rcuDHVqFGDihcvrurIc+fcy2Ym4XoGE77cjM2haXISXRZvFP5S2am7&#10;Nw4AAAAAYgM5XWvChq5Dhw70+++/0zPPPEPPPvssPf3009SmTRt6+OGHdS3nkSTmsvXznUcbdJxo&#10;H1k3V1QxNl9iwE6sHEMtnmzhS5tl299/ksa9/phKvz7jV5Vn20ld5waVKniJU/fAZy/beTfrMov4&#10;QS/SjmVdoUJel3VlCRWXekyD/OfT4BZFVXqmMXuJGUBHzlbSfPnll6mayQMAAABA5uJl8h577DHq&#10;3r077d+/Xxm8Xr16qbB9+/ZUs2ZNXSu5yauX91xaq+PCBdpcOcpOtHMatXpDnqbnmDYxX/yg4zEr&#10;HR/RudL/VOhf1qIn399OFW++WMWdi7xsdk2ndm86z/K7ULdDv05RL1QwLxcTnZ+/AbUrd73KZzhP&#10;4M9imp1EVYDJY9Js8nZ8oDb00p+SVOg85tCh6cXOF9PgeickWuH7Un75qrUvDgAAAIDIEJNnvhu2&#10;Tp061KJFC9qwYQM9/vjj9MQTT1DLli2pYcOGVLZsWV3LOfaz5Bl5Ja60aJqHD+DjNOusq/KoJ3NU&#10;7TZdl/jLmKNfv2Gv92GVbvryDypPHpDM6jdtG92u6/K78GU5DhfqULjeiDPSRtHqz6mHNu8x8gXM&#10;5DnybRGZxUuzyWO+aub7EtxIfvPJ8rUQPXe3d10AAAAAhIdck+c2einhnvWSNljiC1ju6/V4HXLJ&#10;l3t9y15rQU+NX6FTkWO2bcq9HrOe12Vnia6A15q5C1ND7wf9hk0ZumKvqDjD6Ss7z/TF5auCwQMA&#10;AADShpg8U2LWvCR13Mf+1Mpcp5iy9FgPFL48310rhQAAAACIDdjkLV68WGnRokW0cOFCKMGFKTQA&#10;AAAgDpBr8twTNiyviRwo/mUtWfIfmfr++5M0f/5hmjLFf80cAAAAALI25ulaOchzXG6mMOHr10wz&#10;4BYvJw9CFuPoVU/E5XKa1lxG8t1tmfJqD4qOrOXLidxiszdz5h96VwAAAABAVsd9TZ7JqFGjqF69&#10;elSrVi2d48Cmy20MTFMY6TXzweq/UDN3wHPs3Hj1A0q7rNWriVatIlqxAiYPAAAAiFXE5LFhkrtQ&#10;+Xl4TZo0oR49elDv3r3Vc/LatWtH1atXV+WMOZvGM3GCGLb7G7+mwuGtS5N140MqLmUSnq3Dc3XY&#10;tOAlZFsL2jW6J91duw+N6lrFrnuXKpNl8p/vhILZDyg6sg4dIvr7b6K9e4k2bXLM3tKlp6Nu8v6Y&#10;N5i263goLtFfPgAAAADCx5zJMx81wm+9YLPXtWtX6ty5M7Vq1Yq+//57Xeo3VxwKA5oVUmZMxMfv&#10;0d2qkm0TFGLUhGK5nPRlOt9dPrLDQ7RRx6Us33mBdWDyoi/fFuaN/uefROvWES1bdoaSkuyEi4o3&#10;Ol923ecXq/SuD3qodKGqVWnQ3N9p75hn6MUXG9p5V6p81ha7XuMC59FxtYQD5wu/jX6ahi7cr1MO&#10;NxrlAAAAAEgZ0+TxbJ5QtGhRKlOmjIofOHCASpUqRZ988olK88ydGAJezpzJy0j4ej3TnEDRUYDJ&#10;2297rZ9+Cm7yiPaqeh3f/lmlst1dV4WUNIQm8JtI7HD0Kn3OfdskajvU8fymqWPM9AqeOtRI/h/j&#10;n6OaPeerOAAAAABSxn1NXkqmLdh1cO42uF4wyQ0VKclrWZasw6sfUNpl+ypnxs029/Trr0QrVzqn&#10;a71M3hW6bv3e36n07+OeVenmzavRmNWn6M8Jvejlqf6TslzGb7Wrk8eig06WgvNNOG3m3eQqBwAA&#10;AEBo2OSZxilceZkDt7yWi5a81gdFR9aGDc4pWr4BQ26++PHHUxFdk7e6fwt66qM1OuXNrpmvkb2a&#10;FHEbQAAAAACkjJg89ywZlLjCI1QAAACAOMA8XSszOZI2zZ8YQHPGx0uyrCmvelDWlcWnZk3xLN7i&#10;xcdo2rS9ercBAAAAQFbHfU0eXwuXEm7jxmmvhyeb8HV+wWYKOZ/Xy3XkWjzJ97o+kNcVrK20yPxM&#10;iSxr5cqVZGr58uW0ZMkS9e672bNn22ZvGn311Vc0efJkmjRpEgRBEARBWUR8bP76669p5syZ6lgt&#10;JkvYuXOnCmvXrq0ehly3bl164403VN7x485zL3gZNgRsjoRqt1u0VMdTQ/BLr7aSdX05O9xF1lUl&#10;nax0greD2/QkmnABHAAAABAHyDV57hkzNncmL7/8MnXo0EGnSD1Tjw0eLys0uu9C302RYtj8YTYV&#10;HvziVWrZf4UKP1h6ROX565ylQn623jYV47xz7b//0mVFmqt0jgebqNC6raoK321fXj12rdClfmvi&#10;b+92FR6fOpDGrDxBHSvcpNKMdVYeoh1TqfUg594AWYZJdKPn3xIAAAAAiFnkdK05k1eyZEnq37+/&#10;MnpDhw6l+vXrU506ddQbMLp06aLqsCmU05xCzdzZyP+AMwe32ftvzXhq3m8pPVo4J8kJXnedx4rl&#10;UsbNzwE6++7adniYzsrjvGLNur2aCj/sUpn4AW0PXOy3JtJO9nvqqPDk9ME0Ye0pKnf9+SrtY/0n&#10;1OyVJSr6P70MA5MHAAAAgJjHvCbPnJXbu3cvFS5cWMUXLlzoM3eM2wSZy2VFmhW6NJn5DAZO18Lk&#10;AQAAAHFBsLtr2ezwDQ58WpZl3jhhGgJT0k5my5yVdMNlXst4fZ5EFUweAAAAEAd4mbx4kGng4vHz&#10;padg8gAAAIA4gE0eACYweQAAAEAccPToUR0DicyECRvp88+30aRJO2DyAAAAgHgAJg8wM2bso++/&#10;P6lecAGTBwAAAMQB0Td5m32PMGHeeOQ+emXarzoVmpuM5SLBXJ8Zjxbp0WZWY9myM7R6NdGaNThd&#10;CwAAAMQF0TZ5Yoiss+9V4WfP1aYJPxF1LH8d7VY5Rh0xT0lDaPw6olJXOg9MZnx1/ldFhQc+6U0f&#10;rnCeyec2XefYac5j7dN5RcyHI99YUcf8y47tVtnVn38p2911ifYl0T31XlH5zR68SIWyzOkZg6jd&#10;W5vp1PSBNGa18/BoKZOQaD/dW/9Vot9mUJs3N6qcs5PV4Xge++9pKtziTZW+wFXn93HPUrUnZ6t4&#10;RsDrZe3fb8d1HgAAAABimGiaPNPE0K6p1H7YFvrkmRrKwHUod60u8NcLqG/z4EX+tK+ONmhN7r9A&#10;hYx7OTPdsmhO2mGH57rqMGa95oVy0HYddzhC1p01iXZPozx1+qqchvnOUaFvuc2fUquB6+jY5H70&#10;7hL32zqk7SNUoHF/9fkfe8N5m0be7O46dvyC++2q31KRx4bqHAdfnXXjqUr3WU48A+D11qzZivbZ&#10;LtnfSwAAAADELJlxTZ5pdhKT/WRdy+/izTosXnyMli8nJZg8AAAAIA7AjReAGT9+A3322S+4uxYA&#10;AACIF2DygBuYPAAAACAOiKbJe+h6/w0QlnW+zo2MK+xl9+o4yBxg8gAAAIA4IJomr1H+c2mnjvOd&#10;qK2HbCDaNJEavbRE5d2pr8VjE7jFDv+e2IcefW2lL88M+YaNsWtO06jOFdRdte93KEfWDRVUmdQB&#10;0YO3ab169Zy4+gsAAACAmCaaJq9OHos26/iJr193HiFiPEpEHmtimjS+o/XMzMHqDlym7DXZVeg2&#10;cmO6VqKfdRwmL/rwNpXtiq0LAAAAxAG4Jg+4gckDAAAA4gCYPOAGJg8AAACIA44dO0Zz586l2bNn&#10;06xZsygpKUlp5syZYUuWySx59SkjlZX6EqnMvotg8gAAAIA4ADN5wA1MHgAAABAHwOQBNzB5AAAA&#10;QBwQzORt2rRJxxxOnjxJp0+f1qlgrCV5Ph7fqXlCxfbSTZWeUbGUOLN2HNV+bqFOOeBO2owHWxwA&#10;AACIA7xMXuPGjVVYqlQpFTJr166lSZMm6ZQ3bkMm6eKPD1dh29JXBYTty16jQsbKntfuzHf07Ljf&#10;fY9RYaSN0V0q0jYV8+f51pc0RD2CJaA9XcaPXtlhh61LXqHSjGXl0DGi/1aNpmb9Vqh4sna3fk53&#10;1OjtxG0k/9+pb9C4tWdU3LdMtrvtv/+SdVctlR7foyr9Zocdyl6r0oxl3aWeHzhm9Smd1uvJAnBf&#10;fJ9F/QUAAABATOM2ecOGDdMxhy5dutDEiRN1imjQoEE6lpxKN1m0XMfppwmUu/ZLduQIFWjcX2W1&#10;KXUl7bPDzhVuUOnil7vsxB/fUJd3t1O7MlcnM0Ij2pSiDSrmz7Os3CqkWW8qkyfmkZE6/BDl7XZY&#10;8GJv6/LGI/cle/6ehHaH6K5aL6qYP89pc/Sq/3TKwbLutP/+SwUfHazSX75Qjw7YYckrAtd7dNKr&#10;NPzbgyputpnZcF/wMGQAAAAgjsiMa/Jq57bokI7HK/ecJaerYw+YPAAAACAOwI0XwA1MHgAAABAH&#10;ROM5eSzzOWvBxO1/8803Shw31xcPks/H25Iln9Orrimv7ZmZgskDAAAA4gDM5AE3MHkAAABAHACT&#10;B9zA5AEAAABxQLgmL0+ePLR//36d8iaXcbdo/8YFKPCJdw6/j3uWhi4M3Q6T3WjLsvyPRokEuXv1&#10;0YIX0zEVA8EoWbKkjsHkAQAAAHGBl8nLnz8/7dq1S6eIihUrFhCmxNtPlPAZLPdjQk5NH6ged8Jc&#10;4FHHeRQJ0UUBeXep8JyAvMBl+Tl6O1WMqGulm+gfO0zeh//orHucx4RwH+eqGGB4G7Fq1qwJkwcA&#10;AADEA26T16tXL2rXrh01a9ZMpe+77z4VCnfe6ZgwL4pdZlHvSVtUXIzVsFbFaOAcfjreTrIuK0a7&#10;P3yS+s/ao8qSmzCO59ShmefED3/el9oO5TdxnA6y7OU69Jf99NNPvrgZ/vJOJxUCh4DtqEMAAAAA&#10;xDCxdU2efrreuvHKMIL0ASYPAAAAiANw4wVwA5MHAAAAxAEwecANTB4AAAAQBwQzeY0aNVLX5tWt&#10;W1ely5cvTy1atFDxYKwd0JJqPDNPxc1rvNJCtNoB4YMtDgAAAMQBXiZP7qw9ePCgMnqtWrWiQ4cO&#10;0YsvvkiVK1dWZcFgU2Yas/vO98cl37JuVuGhz17yvejfX6brb/iYPlh+gs4z2rKs250wd20V3m6U&#10;geiBrQoAAADEAV4mr0SJElSrVi0VZ4M3cOBAFWdeeuklHUuOae4+6Fie+B7aErlMk+bELesGFTZ7&#10;8CIVMslM3k8TaPC8PwLadMzhMbLurOlkgHTBv8UBAAAAELMEO107atQo+vzzz6lChQr00EMPUZEi&#10;RXRJZNxqmDQQG+AbAwAAAOIA3HgB3MDkAQAAAHHAsWPHaO7cuTR79myaNWsWJSUlKXHcLSkTzZw5&#10;0yd3GSul5aMpsy+ZoazUl7QKJg8AAACIAzCTB9zA5AEAAABxAEwecAOTBwAAAMQBXiavWDH/K8Oq&#10;VKlCw4YNowYNGqiX1xcvXlyXJKfqLRat0vHUYN5JG8gOsq4pa4d/kJWrhJMVQ9S4w5IXssUEMHkA&#10;AABAHOBl8ipVqkTLli3zacWKFbRmzRp68skn1Z22wWiU/1xl1ESMOzw2uR+1HLBWhcGekTeuexXa&#10;rWKcl02FOQo1V+H59z2iQut/VVT4Xvuy9KsdPniRsyzjb+8WFZ6ZOZjGryPq9ND1Ks1Y1p1Ee2dS&#10;6yEbdNq/PONL75xCbYduoidK5HLSNv7286iwfdlrVOjP97d1d92XqU2pK3UqeZ3xParSTjs821hG&#10;yvaN7UnVnpyt4hmJvycAAAAAiFm8TB6/3cKL/v37h5zJq3mnRbaXCiCZ8dnwMTV/fRU9WvBiJ23j&#10;rtOyaE5l3Pwc1Q9APul7Rp51S1UVjulaSZkkz4cu64cm0zdD6ZONRGWuPttJC1s/p2b9VqjojdI/&#10;ja+/thHs8u526lLxRidt4+9vbhUK7s/B3FqtFz1y3/l0Rqe96jBm2hdfN56qdJ/lxDOQwJ4BAAAA&#10;ICbxMnn33HMPFShQgPLnz0958+ZV4ni+fPnowQcf1LViB37ostt8Rkq9e86iYzoe78DkAQAAAHEA&#10;brwAbmDyAAAAgDgAJg+4gckDAAAA4oBomzy+noxVuVuSzkkdx5a+R5cWaatTKeO+xk0odaVFaeuJ&#10;g7QfbD3xBEweAAAAEAdE0+T1rZOHbqz4tE45HP/qNfpg+QkVF4NU4DwnfL9DObJurKjibhPVody1&#10;VKj5EDt2gqzbH1Z5lvU/HfptiGU5N0RI3kdPVaexa06rGzI4bF3yCtph53/Y6SGybqqk6rjXJWGr&#10;YpepkJG881x1LnOlGcu62v6735cn4Yg2pdRNJnyDh7vMHQ5pXohe+HKzimc2To8AAAAAENOk1+na&#10;ke3K0IcrTtLJKf1pzOpTKk8MDd/t+tF6ook9ayoDxvhNj75j9eACKvHE2zS5TwMq1WaEynIbIzaJ&#10;chduTleZwI9N2WeH/KiS7U5Wsjrn6vTjxS9XIeO7M1cjy8h6zjfasKy77L8nKX+j11Va2jHXY1nn&#10;q5A/k4m/zl66slRnHc9c/L0GAAAAQMyCa/IyBrexzMrA5AEAAABxAEwecAOTBwAAAMQBWcXkhTPT&#10;ldbZsFDLS1kszbilF9gCAAAAQBwQTZPnN0p3Use3f1avE/vNTvNNFHxdXMfy16lyxrLuoFPTB1KH&#10;4VtVOpfbZP3xDbUftsXzdWJEx/WbL07Qg80GqZwLfMvfrEJ+s0aL/qtVNJmB25fkW6+/zHkDhy88&#10;+14VtivDN1UYy9LvZF0Uew+EjgT5pAAAAACIYaI7k3eK8uRx3ufK72u1LOc1Ynwjwi47LHxJoH04&#10;8fXrvvfXXuQ2YpqmD1xot+pglqnXmu2dSfc3GaBzHJw7XZ27VZ230vqXk5BvBmnz5kYVF9x1nJsp&#10;/ASs+/z7dCw+8X9SAAAAAMQsuCYPuIHJAwAAAOIAmDzgBiYPAAAAiANg8oAbmDwAAAAgDoDJA25g&#10;8gAAAIA44NixY3TixAkI8gkmDwAAAIgD2OSdPHlSiQ/wEveS2wyY4vL//vuPTp06RadPn/aJ05zv&#10;1Qan//33X59SWgeUMYLJAwAAAOIAMXlsstiUMd9//z19+OGHKu4FGzcxZByeOXNG5fsfM3LUjl+q&#10;42vJOi+fjntjPp4kveDPBhMZnmDyAAAAgDhATB4bN+aJJ56gefPmUbly5Wj9+vUqj3nrrbeobNmy&#10;1Lx5c5UW08QSBjUvosLOlf5HJ6cPVvGSVznPyhvdrSp9uOwovd+pIr235DC927483Vv3JVWWQ5u8&#10;7C6zx+bvhB3+NfElatl/Bf39+SvU4rVltHvMs9R/5g5fHSabHf5rh48Wzkl56/VVeVJmmkgYvZQV&#10;+C0AAAAAICbxmskzqVmzJjVt2lSn/HB9MQXmctZtValg0zdU/Lx89encvPVU3D1b92GXyiSPI76E&#10;y/Z9Q4Wa+R9sbNZ3L3vkq/7KMDJqWRvr3LwqtHtGZdq8TV/2aUR7dI4JTF7KCtzaAAAAAIhJzGvy&#10;WDKjd/fdd9NDDz2k4qtWraJ8+fynXN1GidNyyjbT2faVbybPDV8baPYb8hZMHgAAABAHeN144TWr&#10;x+mUbo6QdkRSn0MWmyyR5LnL2WSKzPpe8pp5dMPtyHq8+gwlF0weAAAAEAe4Z/K8DvpZWdJvMYks&#10;MXWx+HmygmDyAAAAgDiATd6iRYto8eLFKly4cCGU4ILJAwAAAOIA90yeyH36NNLZMbOtYPJaDsp8&#10;weQBAAAAcYDXNXmhYMPnNgW8DBvC1Nx8gWvmsp5g8gAAAIA4wG3y2HAxq1evpoYNG6p0ixYtqHLl&#10;yiqfYUMnhsA0hRVusmiujjPuR59IumnBS2iliiXHbBvKHMHkAQAAAHGA10wez64JI0eOpKpVq1Kt&#10;WrV0TuAz8kyT1yD/+crI+XWOyhdzJ2GP6neo0F6779l4UsaY7UMZL5g8AAAAIA4Qk2ce5Hk2jdm+&#10;fTsVL15cxQW3ATNNXtXbLPpexxm3uZPwsWK5SD38ZPMXlL/BKyrPxN0fKGMFkwcAAADEAaFMXps2&#10;bej++++nZ555RqWDnUrl5aP1MGTM4mW+YPIAAACAOMDL5HHaPGXLcDo1M2y8jFte5WYelLmCyQMA&#10;AADiAC+TByW2LK/M1IinZaP9vjueTsYOC0EQBEEQFLnSbPLYhLHBSy9SO60MQRAEQRCUyEr16Vp+&#10;mfC8efOUATNn8Cyrs1YnWx1stY9AHW05yz/33He6RWdGb/fu3XTo0CGdkzqkz+6NwHlpnYX8+++/&#10;1d1LZru7du1K1z6nlczocyxu51jrMwRBEJRxysoTUWm+Jm/NmjU6RlS48DgaOHCjTqUNNnoCH8wO&#10;Hz6sU2ln5cqV6kthrVixQuemHT5oS7u8cdN6EDcx+8zxaJFRfY7F7RwrfeZ+cpsQBEFQxojHcj7T&#10;aE4CsFfhM5syzqdVcswIR17Ls9Js8pKSknSMjVlHHUs7pslL60yKm2nTpvk2DMejibnRo4nZ5+nT&#10;p+vc6CDt8g4RTTJiO6PPTp/lHxqCICgWxWMjG6RomqT0EPfNfbeyF/w5vJZPSdy+PPYmEsRgutvL&#10;wiYvem25ieRAvnTpUh0jmjx5Mo0bN06nvJEviRVNzD67TR4/lNJRYZ0TGdJnDqNJJNs5UtBnP1On&#10;TlVtQhAExZp4TPQyNTy5I4ZP5LV8JJJ2eH1sitisRWIquZ7XpNPWrVtp586dOuUnUqMXrP1IcK8z&#10;zSZv1qxZOhZtk9dBx6JPuAfyW2+9VZknZtmyZUopIV8UK5qwsZN2g83klSjxhY5FhvSZw2gSi4Yp&#10;NX32m+zQ/07p1WeYPAiCYlE8HrLZMuHrlYPBdcN96oaM42x6eBn3qdX9+/frmNNuOG2aM3ibNm0K&#10;GPtFtWvX1jUcwmlXJGb3r7/+oh07dqjLevixOF51WcePH6cjR47Qvn37VH3BXGcWNnntdSz68EFR&#10;dgCOh+Kmm25S4c8//+z7EkPBG1XaNjm0cKGOOWzevFnH/PTv31/HiI58+62OOcycOdPXrpf5sKyL&#10;dSxypM8cRpOsYvJ453d/d8G+x0j2DSGlfUKIpM/S33DahsmDICgW5Z7B6927N51//vk6FRpe1qtN&#10;HmPZ2KU0I/biiy/S7NmzdSplo8dlghi8Tp066RyHn376SeUXKFBA5zjterXnJTG8JUqUCDgGhCvB&#10;/BzhHZ1CkJVNHk+hehHJgfzKK6/UMT+XXnqpjiWHNyq3yzuZSR7jC+Avw+vXivklrevRg2ZXq6ZT&#10;znaWPnubvLN1GPlXKn3mMJpkFZPn/gdwp02ykskzw1DA5EEQFGvisVD47bffKF++fJQtWza67rrr&#10;1A2d/OQAvhyMz6CtX78+oL7AM2vuNsUoCTwTtmfPHvVjnydX2Bf8+uuv9Prrr9MLL7xAw4cP983q&#10;hTq9as7i8bjsNngmXP7jjz/qVPizebIOntR54403aMSIEfThhx/S6NGjPTVq1Ch67733aMiQIfTW&#10;W2+pZRlzfeEdnUKQVU0eT5kGO0BGciDnnY5555136Pbbb1dt8vRoMHijcrsBv1COH6cORl+C9Yvz&#10;27Ztq1NEDxr15syZo3ZAbtttmCyrHZmXAwRrPxjSZ5YJP/bDbCvSdkOZPG6rVatWKl64cOGI25Z2&#10;ue8pwW23b+/fn0KtK7NN3oIFC1R7XgoGTB4EQbEmHgsFGeMuueQSypkzpzrummOfqR49euilHMSY&#10;cXumEeNjzlNPPUUdOnTwqXPnzvTkk08qc/fKK6/Qyy+/rN7l++yzz6plgs0OssyZQe5HKEqXLk1V&#10;qlTRqfCvzXNPDqUG94xkQE/dG9MtL8IxeezE3W3xtGy3bt1U3Iu0mLxHH300aLuMeSCPZIYplLkT&#10;eKO6d7bZxYvTD5Uq6VTwHWTu3LkBZSWNOP+qCWbyvDj33HNDbgMT6TPLDbch6tq1q84lutVO57VV&#10;0FYhW/ls/c+WSSiTx0j/3P0sa6en3HYblbHDLrbq2PruiSd0qYO0y30Phdl/Ft88c/311+vS5GS2&#10;yRP4F2xxe7/hG3+++87/zEgvYPIgCIo18VhoUq1aNTWW8kyeCZsWvqmBJ1p4to/rXHjhhbrUgdsy&#10;DVLfvn2pS5cuNGzYMFq+fLm6Zo2vXzPr8Ezec889R2PHjtU5wc2Y2VeeCXSP+e7Zwy+//FIdg4VQ&#10;5tFUtEye2WZ4R6cQhGPy+Ny3m4oVK1Lz5s11KjmpNXk8O5TSQTe1Ji8ceKNyu6bJe577Y9y0Eap/&#10;ZhmbHWH+/PkRmTxuhxXslLWJbAuWF9JWpKRk8hivdrf26kWvcL7xnLqkypV1zEHa5e2dEryOZs2a&#10;6VRosoLJk+1t6rHHHtOlyYHJgyAoFuW+Jo9/hPNsXig++eQTNSbyaVaBj41yzOXTpDxjx9fHhYJn&#10;8vg0sMDLy/jsJYENJ68/FG+++SblypVLp8I3efIZ2KhFYvh4ltGchDI/R0BPzYOKW3Xq1NG1Agn3&#10;dK27PcGMm4Rr8szl+YsN1p5Jepo8adc0eQPtPm3t4L9bOFQfzTKeyRIinckrVKiQaiuc7SF9Zrk5&#10;evSoZzsf33knTc6fn2bY65lZuDB9VaAAjb/tNl3qkJLJk3aT9XHVKhUcHDOG2thlndzlNtIu78Qp&#10;we3zj4pwyKomj0+dBwMmD4KgWJV5rAwXHhMvu+wynXIMmpxO7devn5rFM+EyruOecRO4TMbmYDKX&#10;5fWHMpE8G8nX0gm8/pTaZ8k6+CyOOf6HK8FcV8DRaYx9UP3mm2/UrNHChQvV9UEc/+KLL9SFil6E&#10;Y/KuvfZaHXMwrzsKRiQzedxO9erVQ7ZnEsrkrXv5Zapmt1M8RFuT8uWj/Hb5nR51pF3zF8rmZ5+l&#10;YUbdYP1s3bp1QFkxI86ncsXkhWs+GG6Pr0Ewefeaa3TMQfrMciP94TeOhLt9hVAmj9uS9jhs0KCB&#10;ioeLtMs7cUpw+w8++KBOhSZSk8f/H+FuF+5rOH2WbWMqFDB5EATFqnhMdM/oCWy+vEwgP/XCnCkz&#10;67z22ms0cOBAnXKQYydLZv3YUHEoZV59M8X1hFDX/Dds2NCzjNfl1a4pr8+aGszPE97RKQRZ5caL&#10;lA6EJqFM3oFJk1Ro3ijhhq+xC4a0a+4QzP1Ge8H66s5vYaTZfMvOGInJG2K34W53pMt0S59Z0SSU&#10;yUsrvPNyuxymBH9+vmkmHCI1efxjKNx9L9w+c3tuHTx4UJcmByYPgqBYlvt4mRI8JkY6k8dGUsT1&#10;WRwP1+RxHRN+TAr3g2+y4Gvw+BQtz+DJmM33HbhJyegF2w4bN/6i2gwHNq9mm+EtFYKsYvIiIZTJ&#10;Y5raG7ObsUHlSxPUNXZLllAfI0+QdpPtEEbdd999l66++mqd8mOu42lX23whvrQbicnr6tHHYDN5&#10;vENEk6xk8kI99sYkUpPHd2aF+88Xbp9lfzMVCpg8CIJiVZEaPH5kCI+Jwa7J4xst2ORF8u5xNnsy&#10;NoeSu698/R/fRcs3WfDMopyiZYPHeWeffTY94bppkNvwapsValukdBwQ2OSZnyW8pUKQfiYvc954&#10;8WmePCqcV6qUCgXzLRObevZU4ZwSJVRoIu2yosmMGTN87UZi8pp77BiJZvLefvvtoJcbuDH7nNJ2&#10;DseAmUTS50iAyYMgKBbF46HAb3kwr3sz4efoTZkyxXdZVvbs2XWJA7djGiQ2WWz0+FlyGzZsoD/+&#10;+EPlmzN4vAxfc/7333+rslDmy1QoI2bCBu/yyy+niy66iFq2bKlzHeQ44JYYVb655Pnnn1fPvuM4&#10;I8ebGjXqqDuN2eQOHTpU3SXcq1cvdaewYLYPk+cyH4vsLyO3vSGrhjh4n1m5ku62yyt71JF2WdEk&#10;tYapoUcfE83kRUIkfeZ/OP4HDpf06jNMHgRBsSgeDwUxMSnJff22mDNuS0wS8/HHH6vn5HXs2FE9&#10;I4+fldquXTslfh5tmzZt1NM4mjRpouqz8XP3L5h4XcEMqcAzeHx84NPK3O+6devqkuAmT9osVapU&#10;wGdmJGTMMlOC2X5yBxAhfBpRsKzgT4COlGi25SY9zYe0y4omqe3z+rffps0jR9KW995TIWuD/SvA&#10;RNrlHSKapOd25r6izw4weRAExaJ4PBTGjRunHqHC15/zjYb8RAkRp71gU+duz22+2ARu2bJFPU5M&#10;xGl++wXP8sk76cOdyTPF6+Pl2CCy5LpAgWfwxIBdccUVOje4yeM2gmGaODPuJuqna/lOWeH88/vb&#10;K9CJNGJZ/gsn3RsurfDbI3gjsDgeLWTjygaOJunVZ7m1O5b6zNuZ+4o+O/D7F7lNCIKgWFMoYxMK&#10;Xk7GU1OcF2mbwdqKVNyGOZvI8AyeafCYYOsK91TwF19O0bHkuNtOs8k7dOiQjvHjzY7Z5qy7TqWe&#10;YcP4idL+U7+80RYtWqRTaYfvVOQNweJHg0QLvtOSN6psZE5Hi/Tss7QbS32Oxe2cnn3mNiEIgmJN&#10;PCayuQlnMkfukpVxNJSkXXOmjb2ESPK4PJz2whW35TZ6Jrw+r+VYvKwgs3WhZu1MZMLG3abFp3oi&#10;FZ/G4lkOOSCaH2j16uN2p5611UkZtcjViQoXHqdbc5AvYeXKlWrdXn1KSWaf3RuB87iM63jJ3Y6X&#10;uG/udll8hw+Xm22EK14unD4HW5bFN4zwTRumOI+V1fqckng57pu7XVZG9pnjXjLbNOtmdJ8hCIJi&#10;TXyMD0dey2Y1cT/ZQLrhPK/6Il5OaN0mskvWgm0bSzZcWsQmLNqnVAXeKF7rTIvcG8GrTmqVEe2m&#10;Z9te5amV2W56tu1VnlqZ7aZn217lqZXZLgRBEJT5kvGZ/ZFMVKU0XnO5eU1hqFm8ffv+1DGHYG1b&#10;0gG3pEPhipcxOxcN0sPgQVA8y+ufHIKgzJXX/6rIq34k8moTik2xj3Kf6g1m9Nz5wXybxUbKrbQY&#10;PWmDO8qmLxLxMizpg9c6IAiCICgWJcfW9Di+cZvHjx9XL6rn579Bsaljx44p827iNnQXXHQFzZj5&#10;jU6R+t692mJZ/CBAtw4cOED79+9XK4MgCIIgKO3ia2iXLFniWZZWsbnjx4+YEyVQbMo9m8fkuft+&#10;Zfa8Zva4vlc7rKDX5LmdJAAAAABSD5uvxYsX61T04ZcTBDsTZh743WVQ1hN/j+Hc68D1vJYXKZNn&#10;nt83BQAAAIDowMfbaD4+yYQveZo5c6bv4C7HcY6zsfO6HMo83rsl7aRUL5jSsizkiLcff1f83ZpE&#10;8igZ30yeu4DP8QIAAAAgOvCxdv78+ToVXdjAme845+M4h16n/phQJoHzuVwUjik0xXV5mUiXg4KL&#10;t6MprzpeUid3eSdwLwSTBwAAAEQPPs7ya7rSAz6O8/NPxQS4Z4C2b9+u5Ibrmcd+TnvBbYlpk/bZ&#10;APJ6OS7iPHO9nOb65jqgjJPvCj7+UsyCaJq8oz+OpMrdnHfcVrrJoopdZqg4IxcSOhcT/uN5USEA&#10;AAAQ67DZ8TJ5a9eupV9++YW2bdtmG6Wj9OKLP1HTpotsLaQ339ys6vDNkKEwZ/LYWLkpUaIElSxZ&#10;kooVK0b9+/fXuQ5iwjiMFl3KXkdt33Fee8rmz/QXUMbJ9lR+U2V+EWk1eWa7AcZt3Xiq08v/ijK3&#10;qTu9ZqzPEAIAAADxQjCTV6RIEXrooYfo4Ycfpu7dO9Orr26jrl032FpP77+/l5Yv/5HGjx+va3sj&#10;Js9t8AYMGEBVq1alxo0bU6NGjVTesGHDqEGDBj5TJ2fzzGXl2Lx1RFe6tkxnFU/OWrqyRHsdDw63&#10;axoPKONkf49+k2V+EW6TV+EGi1bb4TutS9Lwbw8SbfyE7qzZR5VJG2Zb/vhBuq368zpuY5u8hi/+&#10;oBPJTR7jlQcAAADEMsFMnpv3399PPXtuo2ef22Ybt+DvQTXhs3F84wUbNoHNI8/eufnjjz+obNmy&#10;VKhQIZ3jTPKYp1m9j+c7VFzSEh8yd29AmhncvAi98Pl6FecbBUzjAWWc7O/D/0XyziEFbpP38O0W&#10;tejPNs+h8CXJdwCzLYn/O/UNatZvhYorbJNXv/d3OhF6WQAAACBeCNfkvfvun9Sr1w7q3XsXTZvm&#10;mLY1a9aokN857gUbqaSkJJ9R4+vv2OCVLl1apd2UKVOGPv/8cxXnZUOZvBZFL1eh5J2YNojGrOQn&#10;cBylQs0GqLyLffX/oQeb9Kf3OlagftO26Tz/KWEoY2V/Z/4vMpTJE05NH0gd3/6ZilzqX07aMNuS&#10;+PGvXqMmryxTcYZPx9bsmfzuosOf96URP/yj4mY7AAAAQDwQzOS5j7fvv3+Ann9+J7300m+2yXPy&#10;+LhYp04d3/Fx4sSJNG7cONsQvqvSjGnymOLFi+tYcswZPjldG8zktSx+hQonPldX5bPGreYbNI5T&#10;keaDVJnks87NW48+7FKZXp/xqypjYPIyR/b34f8iQ52uzWXXO2aHf330PDXvv4qOfPkK5W3QT5VJ&#10;G2Zb/vjvdFOlZ3Tc9vg/jKAKnafrVErLAgAAAPFBMJNXoUIFqlWrFjVp0oT69u1Ngwb9Ri+8sMuO&#10;76UpU87Qzp3b7XBKisdGNnnmdXV9+/alP/8MfJH90KFD1SzepEmTdI5zqpb7Zp7q9TomW2flUaF/&#10;Ju8A5W/wispz921469LU96stOgWTl1myvxf/F5PaGy/cX66blMpNeKbvhS+du4kAAACAeCGYyePX&#10;kpm8995+NZPHJm+6nhPh4yjfmCHH03z58tFdd91F119/vUozbPL4OG6+KYFn7NjU7du3j7777jsq&#10;VaqUutNWHqfCs3diwHhZgdcjEu7U6U8GtaZGfZw3d3D6lam/+OKsotWfo1ca5KenxjuXaplnCaGM&#10;le/b453CdNrRNHkHvx1O5TpM0anQpNQWAAAAEIsEM3luRoz4Q12T16fPbtvknaG33hpiG7/3VBmf&#10;guXXl3khb7wwZ/PKlStHRYsWpS+//JJWrHBMl/m8PHNyh5c1T9lGA7e3gDJWPkdlftGsSEweAAAA&#10;AEITrskbOfJPdXdtr16/2sYtPNPF5sx844V56jUYXo82CXfZlGBzx+3D4GWuLP4yvb4ImDwAAAAg&#10;evBx1svk5cmThwoWLKhOpbZq1Zz69fM/J2/UqN/p++8X28ZvpK7tDR/LTZPHMmf0BDaDXJcndtzH&#10;fZHZRlrk1TaUsbKGDBlCEyZMSPalRNvk8WnY5ToOAAAAJBp8jPUyeevWrVNvvODTqP/9d4z69Fnn&#10;e+PF0KHOzQuRvPHCFJs5kbvMNANQfMp3unbZsmV09OhRX0F6mDwAAAAgUWFjFc7p2tTAJo+vyQtm&#10;6KDEVIDz+uijj1QmTB4AAAAQXfj4mt4mb/HixbRo0SJauHAhBAWaPD51G47Jyx6hYTsykR+geKVO&#10;AQAAAIkHH1vZhKUHfK0dZvIgt1I9k3dlBEaPZ/H6rdWJvyeotMzsOfELfHEAAAAgHmHztXTpUp2K&#10;LqbJk+O4l0wDEKoeFB/yuarUXJNX6uacOpacWZ1vC2revnjsPF8eh42+PKniAAAAQLzCp1R///13&#10;daxND+RhyMHMG+fzHbfcDw65brB6bnnVS4vSs23IL2vw4ME0fvx49cRtc2On1eTZu3OAkTOZ2vaS&#10;gDLrhsec0FUPAAAAiCfYXLHR4xk9PnXL1+ilRQsWLFDX4PHbLPghycGMG+ebb8IQ3PXZB7AJNOF0&#10;KPNoiutwXTGR7mU4zeJynn1kBasLpV2WbHD3xo3G6VrHtP2QzLx93fpiT0MHkwcAACDeEdPEx1rz&#10;GJxacVs8O8gmj9PmsZzF5Sb8erSvv/5axc03UnDIpisYXNecBWRxXOQ2h4IswwrVPmPWdcvrs0Gh&#10;ZXllsqJx4wWbtuYXWlTyrW06x+HjJtl8ho5D9aKVPcNh8gAAAIBUwAZMXmtmHsvdBq9mzZo0ceJE&#10;KlKkiM5x7vp11+XjsSg1XBXGcqlpG2YvMqXK5IWL5w6y/g1fvlO20xf/zakBAAAAgAjgGTJ5GLIc&#10;x90Gb+XKlVSjRg1q2LAhVa5cWef6TZ45E+ccnx0s6zodC5+7zw7fwDW+/yI6pOPhwJ9LPiMUWkFN&#10;Hiut+I0cAAAAANIL0+Sx3AaPT9E2aNCA+vTpQ3PmzNG5ge+vNU+l+o7dvyXRg036q6jkSZj3XIvY&#10;Fj5WLBdtssO/P3+FrNuqqrLCOS1qO2Qd0ZYvyLq1ispzLy9h27J+E+lVhx/Osf39J6lqt+kqzzzF&#10;DIVWwDV57o2WVvoVg8kDAAAA0hvzdC3LNGzVqlWjxo0bU6NGjVTcxDzue5o8mwvva2T/PUEX3d9Y&#10;pcc9+TAFXIT11zzq8d42OjFtEI1e4ZwFLHq5f3mnreO+5Sc+V1eduZN1dKp4swqJjtB5+eqr2EfP&#10;1KIddmj2w7os+SlmKLSSmTwRFwIAAAAgNpBHqPDsnNCrVy9asmSJmsXj2TwT92nP4KdrOX6Mij02&#10;xMnQ+OocWEBPvr9dmbwPlzmPh3kwh3v541S85ZtOhkaWb1PmWhUSHaJCzQbouENAP3IW1jGYvHAF&#10;kwcAAADEAWLyTLNWunRpdf1d/frODJngdV2baQ4DzJV1gw6dvN/G9VKhpC+yw9aD1tCfn7xIA2bt&#10;Unl32XlNX/7Bju0h63+VVJ7U//2j3iqUdKP7LqRVKubP2zP2ORVKmmf5rHPzqhhO14avdD1dCwAA&#10;AID0h0+1yhsvxOR9+OGH9MADD9COHXzi04+XwWOxB4gFzOsIodBSJs+rgAUAAACArA8bO7nxgk1c&#10;MIIZPFGoZbMCeIRKZLJ4g/GX6t5o0XiECgAAAADSH9PkidHjPD61ybN8kZgjrsf1eXkOxSdIXMTl&#10;pqSeV12vPMkPtoxZLp/Lq79QcMnJ7mTnuGHyAAAAgNiATZZp8twyD/zhymtZs023zHpm3ZTy3Aqn&#10;DhSefCaPMY1eNE3e0R9HUuVuSSpe6SaLKnaZoeIMX1QpIvrHuMgSAAAAAOEgJs+c9XLLbQCCyWvZ&#10;zJZXP6GUpRyVaaxkY6bV5JltBhi3deOp7vOLdcJVZnN6zVifIQQAAABAyrDJkxsvQhk9KLGkHFbN&#10;3NnoF7Wb+C/KdJu8CjdYtNoO32ldkoZ/e5Bo4yd0Z80+qkyMmrexO0i3VX9ex21sk9fwRb6t2sFt&#10;8hivPAAAAAB4A5MHeUm5KdNUBTN5D99uUYv+bPMcCl/iX0aWN9uR+L9T36Bm/VaouMI2efV7f6cT&#10;oZcFAAAAQMqEc7o2mOTUniicOumlzFpvvMr2U4GGSjZqsNO1p6YPpI5v/0xFLk1uyryM2vGvXqMm&#10;ryxTcYZPx9bsOV+n/Bz+vC+N+OEfFXf3CQAAAADB8brxgu9O5Xy+3t6U3G0rhtBtDETSjlcZFBuy&#10;+KXCJvKFuk1eLtt4HbPDvz56npr3X0VHvnyF8jbop8pCmTyi3+mmSs/oONE/P4ygCp2dlwwzoZcF&#10;AAAAQEqwmZs+fbo6hrN5M99DGwo5e2eK2xCDGI4ZTI24PZE7j9eXHutMRNl+yrmztUjz8crhS0Ek&#10;N16kZMoiMW080/f8F27rCQAAAIBgmKdrwzV4gmmmeHkv2B+w4RMjllpx+9wOt8dwX7nvHEqewHli&#10;9sKRfAbIrwD3xRteCqJp8v6cP4RKtv5Sp0ITiSEEAAAAQKDJE4oVK0YPP/wwNWzYkJo2bUrNmjVT&#10;Ib/HtkKFCrqWfzaPjVLWYJHtBW7T8fAREyo+BjJMHjtmc+NEYvIAAAAAkHmIyWOjI/Tt25feffdd&#10;mjhxIk2aNIkmT56s9PHHH9OQIUN0Lb85Mpc1J1zSZ/LlCFmXFdFxh2isx+1lEl2WTJXKlKgUwOQB&#10;AAAAsYGXyatevTo9/vjj1LVrV/rzzz+pZ8+e9Oyzz6p0kyZNdC1nWT7+sx8QTMN1lo7/t2a8yr+t&#10;ak+V5jiLn3z7RtOCKv6/Sk/psit95ULubE5a5hqtu2o4oZ3X/dHCRv3fyLrxIbrLjh9QNfz9ebNl&#10;cRUf+M1ulbauLWMs5yAzk5CeyTty5Ihy+TB5AAAAQOwhJo9DoXbt2tSuXTt66qmn6MCBA/T888/T&#10;Cy+8oNLNmzfXtfyzX8FMnsSts/KosE2Za1UYWOdmFRbUj1fzl/1NDzbpTyemDaIxK0+oHCnLWfhR&#10;+uz5+snyeRnHAP5F+eq/rHIs63b770Eq1GyASl8ifbLuVCGbvxc+X6/i/DlMo5PIki2qWL9+vc/o&#10;weQBAAAAsYGXyatbty516NCBnn76aWXyevXqpdSjRw969NFHda2UZ/Icfld5ou12jrsOp4s0H+SL&#10;C9aF91H3arf7lpUyJ55DxRn/Mn9Tttw1VcyyzifaOU2tj41isjay5Vbh7jHP0kuTN6s4Y05aJbIC&#10;vqF33nkHJg8AAACIMYLN5LVt25a6deumc7wRk2cu6zdcwkk770Ydd/DX+YXufLiXihXLpc2Xr+wI&#10;nZu3Ho1/qoZvxk7g/ONTB9J9jQIfx6ZO195cUcXeaVuW8p+v8zd+SgUavurENZZ1kwp/Gdmden26&#10;TsXNJ4UkumSLKoYOHZpmk8dfkikTTpftO1aFOdt8ocJeC3f4ygq/tkjFAQAAABA+YvLMa/IqVapE&#10;jzzyCLVs2ZI2btyors9j8Swe33UryI0X5p257uM388+P76t81h922qxT7XYnP3fNF1Ra6pl17vDl&#10;ZbdT/5J1dSmVz3mvTv2FXn/kAV1/A1k5HlRlRIeNOPnqSLuWdbEKV77RirqOWqLi/HncZidRFfAt&#10;bt68OajJq53/Mt9GfaVpdRWGxv6SdH1B0hXVF3SBijNvVw7cEQAAAAAQPmLyTKNWqFAheuihh6hq&#10;1ar03XffqRsx2NxVrlyZihcvrmv5T21yaJpEhmfF3M+vC4fMOqbL9YWm0UlkqW+Bb7z47LPPAjZM&#10;Wk7X8pfLWq7Twnc98/rKTDJrZwAAAADiAdPkuY1aKORUrRz7Oc5tiDgteeY1ewybP85z5zNpPa5L&#10;u9w/kdd6pA9cLv2VzwLZJk++QPeGcZu89s/PVqEyaTeWVvGUCPyS9/nSox42jN7vI9O8MwAAAACJ&#10;DJscNnlyPGejl9IMHC/jPvaHkrQdTGyy3OvktGkW01NefU50+UyeuyAt1+RtVbE9LvM235ceXdtv&#10;8m61Q5g8AAAAIPW4TZ6IDVYwSR338T+1kvWxweT+cCjr8aoPpb8sr0xWak3ef9u+UqaNtfYo5xz2&#10;mbjyZzn5pqlT6bP8F4ACAAAAIDLYVM2cOTOZgcssZYU+QCcDT9eyTKMHAAAAgKwPX5eWlJREixcv&#10;pkWLFtHChQshiCw+X26KdxSeYmXDBwAAAICsDx+/2eSZp0ghCBfDAQAAAHHArFmzgl4DZx743WVQ&#10;/MpKSvrTdv+OZs78g6ZP30eTJ++kjz/2vx4EAAAAAFkbnsnzMnKcZvOX3jdCeK0bylxZS5b8R6If&#10;fviXvv32uDJ8n3++Te82AAAAAMjK8KVWfOOFabI4zsbODddNyYyJKQzHGHKZ1OcbQKS+SMrc+SKv&#10;NqHoyFq+nEi0bNkZ+vHHUzR//mGaNMl53RgAAAAAsjbmI1T44M6h2+CtWLFCxxyCGSz3cow8cJjL&#10;xLCJeeMyL/g6wZTgNmH00k8BJo+1dOlpWrjwCEweAAAAECOwWZo+fboyTF4Gr1atWlSvXj0aNWqU&#10;znFMmNtgsXETHrrRopkehi8435OVLbeOB2I+Os1NODOLUOqUzOTxbB5MHgAAABA7mCbPNGpMo0aN&#10;qEOHDtSlSxdq1aoVjR07VpeQqmuaAnNWzrKusXWdTqWN5CbvJFmXFtLx5P2AoiNr1SqilSt5Gtdv&#10;8hYtOgqTBwAAAMQIpskzZ/GqV69O7dq1o169elHv3r2pR48e1KRJE2rfvr0q5+XEEPCywomVY6jt&#10;kHVU9PLAlxcwje+/iGzrQP+uHke5a75gx/aSdUtlO/yDrNurcRVfXXfYsvgVtEnF7Lzry+kYTF56&#10;yfr1V6ItW4jWrHGMnpg8vsMWAAAAAFmfYCZvyZIl1LFjR5/Je+qpp6h58+a61DlVKobAnAHMe65j&#10;yk5MG0RjVjovR/DNxm39kloPsk3D9q9dp2eP0gUFGqplPlymXnnlw7LOciI7p1H7oetV1LqpggoZ&#10;mLz0kXXoENGffxLt2OEYPZ7NW7z4WNRNnmVl17FQ7KduYwMvDAUAAABAaIKZvO+//16dou3cuTN1&#10;7dpVzeA1btxYlwbO5JnLsaHz62xfnmLjp/T4AJ7L82Nlv8f+e5TOz9+Ajk8dSB8sPeIUaHzLbvqM&#10;nhi4WkWta8uokIHJSx+prc4bf/9+os2bHZPHj1FJq8nzfaE21+n4643yq/yHn56r0oxZj6l4Y2Aa&#10;AAAAAKExTZ45I8ePValTp45OETVs2JCqVXNOqTJs7MQQiMlb/vpjVOuZ2SrO3JPdOS7L8ZpP5Tbs&#10;vYh2je5JzV5ZovIs6yb7r5y29dd1h7xsgxcW2rH/7LwcKo+ByUsfqa3OG3/RHmc2j0/ZBjN5XE++&#10;KEbSkifxLo/c58q/QoWKdeOpQZ/vdcJZxo114QM6BgAAAICUME0eS26g+OSTT6hUqVJ04MABlS5T&#10;pgwVLVpUxRmuK4bANIcZidddvlB0ZHssNmOl7ATRrl2OyfvuuxP01Vd2wkBm44gOU94G/ahV0Zz0&#10;q87xmzm/YfPFd3xNTV9d7sQZD5OndP1DOiewHQAAAACExm3ywjFsvIzbXPFy4TzfLlrwujCLl35S&#10;buq+7BZ9u5do587gJo8RQ8YUzZnc0JnmTOInp/SntxY5vyCYM2vHUd3nF+uUn/falyV5kZrZDgAA&#10;AABC4zZ5KRk9L4MnMtuQdrzEp3fDkdeyomB9gKIj5abutk3VvB1E27cb1+R9FXi61m+8DlP+Rq/T&#10;EyVy6XRok0dbPqPGfX904jYnV3xI1Z6Uc/3HycrpTBuPaFPKf1u10Q4AAAAAQsOmTd54IcYplEmL&#10;lrky1+dV5pUPZZxsP2VR7vqLae9eovXrQ91de0CZL9OASVryzLJX699r5F+iQuaPeYOpdNvJOkX0&#10;Yq27nDa02WNwTR4AAAAQPmLyxMCFKy9j4JbXctGS1/qg6Mnat8+5Fo/vrOWHIqfmESqmufPiihTK&#10;TSrcEH5dAAAAADgmj++kNWfqIMji2bu1a/0GLzUPQ07J5DHh1CFaQJ1HLdVxAAAAAIQDTB7kJYtv&#10;tGCxwUutyQMAAABA5pGa07Vep/dYXnVNeS0TiaLVDpSyLDF3pslbuPAI3l0LAAAAxAheN16wOC6z&#10;e+5ZPtMMeEnqhVsfynpKZvKWLj1NCxb8A5MHAAAAxAheJo9DzvdCzJ7bFMhy/OgTXlYkj0IJtkw4&#10;4mXdZtOrHhQ9WWzqTP3ww780e/YB+uLL7XpXAAAAAEBWht9wYZo8NlEpwcbNbQpSWo4fXszLyXpM&#10;8bJiDk1TyOK010OWg7WVFrk/UyLLmj//MInmzTtEs2b9RVOm7qGJE7fqrwAAAAAAWRk2UOaNFyYl&#10;S5akFi1aqHi5cuVo1apVKs5wXTEEbJCC8UyVW6nLhz/oVPSJ5ls22GTC7DmyVq5cSaIVK1bQ0qVL&#10;6fvvv7dN33xKSkqiKVOm0OTJk2nSpEkQBEEQBGUR8bH5q6++oqlTp9K0adPUMZtNm7y3lg/yzBtv&#10;vEF169alevXqUe3atVXeTn7FlUYMEc+qCeE9EcObvvXy0izdBzfSblraDxcYPdvk6W0BAAAAgBiF&#10;Z8LY5JlGrXDhwlStWjWqX7++ziF64oknqE6dOmpGT5DTqmIOGbcJe7NlcXprwR80vHVp+mjA46q8&#10;37RtquzEyjEqbVlXq7QTl+W3O+mbKqhUDp1/qQ7v8tWTdf5Ht1R+WrcR+GYtEXNy1VgVv61qT5V2&#10;lzM8o+dlfBJJ/q0BAAAAgJiEDRqfrjVNHvP888/Tyy+/rFMOPKNnEszkiQbN3kMjOzxEo1ccp3FP&#10;Pkw/G3XMcFTXKvSLHY7tUZ0c++cvG/9UDdpjh9fotIQFL3FCRupmy11ThY8Vy6Xeaf/AxcnrWOfm&#10;VWHbstepUPKJdpF1aSEdx2yef8sBAAAAICbhWSt5Tp6waNEievjhhwNm8hg+dSvX6DHhzOR90LkS&#10;jVl5gj56plYyA8dw3Dorj4qzEZRbN1W+1thVJ+lqvYyYvGK5zDbOVmH2e+qocHS3qqqdS3RdRtZp&#10;tsvPApF8xrrc/5pUmDwAAAAAxDSmyZObGLp06UI9evRQp2fZ6A0dOlTN4vXv31/djCGwEWJxG4Jp&#10;mph32palD5Yeofc7VaSfdJ7UsaxbVMhlG+2QZ/02qJzk7Vyk0xfr0HOW7tYqKuR1brLDwjk96pyf&#10;X4WCfz3/kXWx//33MHkAAAAAiGnYoE2fPl2ZGvcp25YtW6oZPb4Bg6/RM+HlxAiZs4Bsmky91vh+&#10;dQ1e/yYP0jyjDrN1RFdd73KVJjrmKyPaosss4ntzJd9fLuu6Uuf9S1bOwir/1YYFaImKSZ3sug7R&#10;6XUf6TyL/tDlDn/Z8btUjD+b2/QkmvxbGQAAAAAxiWny3LNyPKO3cOFCFeebMfbu3avijDnTxXHz&#10;lG1WxG/mQsOzmeZnS1TB5AEAAAAxjtvksdwzeibBTFBKyzFsBFnRfLadCbdrtv3rjNd9s3bB4Prc&#10;J94O3H+vz5aIgskDAAAAYhzT5MkBnuN8CpbLxDixEQrHBHF5Zov7HmxmkT+T3DBiyuuzJLJg8gAA&#10;AIAYh02P+921ItMEeZVnZXFf2ZTKzB6bPjF3XvWhQMHkAQAAADFOKJMX65LPZMqrHpRcMHkAAABA&#10;jCOnaxcsWEDz5s2juXPn0pw5c+JC/FlMedWB/NuJv38Wv54WJg8AAACIcdjk8ftrATCByQMAAABi&#10;HL5ubcqUKToFgANMHgAAABDjsMn7+uuvdQokKqNHr6WJE7fSl1/+SpMn74TJAwAAAGIdmDzAfPLJ&#10;Fpo69TeaM+dvWrjwCEweAAAAEOvA5AFm0qQdNH/+Yfrxx1O0bNkZmDwAAAAg1oHJ8xPuq8/ikWnT&#10;9iqDt3w5KcHkAQAAADFOepg8Nkv1XvhWpyIxT6fJurSIjkfCZrKuKq1ib7UsSq9O36Hi0aJ/4wK0&#10;VMfjlUWLjtKKFURr1xKtWgWTBwAAAMQ86WLy/lclwNj54hs+VvHqTz1FjV5aorLutNMBdW9/WKWt&#10;a8up9P/s+I22ajwzz05tc8qM+g6/qeUcjpF1c2UV2ze2p6pb9/nFKi3L+pff7aSvLqNS/nx/Xeb9&#10;DuXo02+Hq/TgeX+oPCmXOr+O7Eovff2Likueuw5TO7eT7lD/XvpX55l1hj5WhD564zGVfv6LTSov&#10;I+DZu/LlG9KePURbt9p90vkAAAAAiFGibfLeaV2S9tph5wo3OBk2YmAkpN9nUad3bEOUNITGr3Oy&#10;pOzc/I1UOOHJarTLDu+/wG83pM6Jr1+nIfP/VHGHA6rMUTadZ9fPU0eF+c/1t0E/f0HWrdVUVNrj&#10;df1mhxfptOQzbFjH96hKtvdx0u46O6dQ3gb96PhXr9GIH/5RWcnq0D9k3VZd1c3X8DWV067M1SrM&#10;4avzL93fZACN616Ftuscsx/pzZo1zvrq1WurjF7GrRkAAAAA6UK0TZ5pTIq1GqZCyRMDR4cX0TNj&#10;9tJT1W9TZSLmnHwNVUj751KXd7dT4Uv87Y3tVtlX98MVJ43l/iYrd22nko111j1EBxf4yp06Du64&#10;iM1mTl1m1mHGdK1EO3Vcyvx1jtEDTQfSmZmDaeya0yrnAo92lOE0TG2PqreokOuIzrqnnjKcv6qS&#10;wOXTm3V2v6Qf+/bZcZ0PAAAAgBgluiZvPVlXlNRxv0nxh3lUSP8spqdH/0ZfvlDPZ3oE644aKmRD&#10;N2b1qYBZOMu6SYWnpg+kt787pOIOv/lO0TLO+o6SdWdNJ0PT7MGLaKuOM9Iv4VxXfxnrmrJqdnKj&#10;pJPV+YvurvsynZzSn0atdE7AnuPVzi1V7W7OoI5v/6zSpskzea99Wdqg4+6y9ISvx+P1/fUX0U7b&#10;0WbcmgEAAACQLkTT5PEMFp/2FAY2fYAGztnnMytHJ72q4r3e7EUdhjt26y47zXlS59pyDXX6MpW+&#10;XuczN+l6Hw9oSQ8/PVfnMht8bUg7zK4PegTkmXV+UDnbfenlulyQfObV+vfSAhXz1/HX3UxXl+mq&#10;YrJM8jr/+m4oyXeOU96h3LUqzcgyhav1otca5qP5Rn5GsWTJf2o2b8sW5+aLjFszAAAAANKF9Ljx&#10;IiVGtivju4EhUclIAxcOM2b8TkuXnsYjVAAAAIB4ISNNnsxYWdZ5OifxkG1Q7cnZOidr8Nlnv9DM&#10;mX+ot10sXnwMJg8AAACIdTJjJg9kPfjdtfxqsy++2K7efgGTBwAAAMQ4MHnAC5g8AAAAIMaByQNe&#10;wOQBAAAAMQ5MHvACJg8AAACIcaJt8vw3V1iUuvtnj9jLnq3jILOAyQMAAABinPQweYIZjwTLul7H&#10;QGYBkwcAAADEOBlh8gLyritPtOWzZGWPFryYdnAkaQhZ5+RTee46EtbJY9EcFQPRRLYv448BAAAA&#10;ICZJz9O1QkCc3zH71xzfGy8K5XDKAurkKEQ0/x3qOXafSpfI5aqz4WOq8cw8Jw6ihvm9+b8NAAAA&#10;AMQkGT2Tl+3uukR/zqa2Qzep9AMXJq9jXXA/0ey36KP1OkPjq/PTBNdrzUA04O3boEEDJ67+AgAA&#10;ACBmyQiTl1uH/Doz6+bKRJsmUuO+P6q823XZPWdZxHN7J75+3V7uVpUny7coXFiFkj61egyV7zRN&#10;xUH0qFatmo7B5AEAAAAxT7RNHogPYPIAAACAGAcmD3gBkwcAAADEOGzypkyZolMAOMDkAQAAADEO&#10;m7ypU6fqFAAOMHkAAABAjHPq1Cll8ubOnUvffPMNJSUl+TRz5sywZC6TGfLqU0Yqq/UnUrn7z4LJ&#10;AwAAAGIczOQBL2DyAAAAgBgH1+QBL2DyAAAAgBgHd9cCL2DyAAAAgBgHJg94AZMHAAAAxDiZZfLM&#10;N2PEA9ntz/OTjscDMHkAAABAjBPK5B0+fFjHHA4cOKBjwWHz9reKbbfjOVUsEkPnrvtaw3y0SMdB&#10;xgGTBwAAAMQ4wUxewYIFKXfu3DrlMGHCBB0Lxk90XfkeOk70aMGLVXiBbdweuNAKMHCWdYUT+WmC&#10;yr+r1osqKXVaFL6Ebn+4pUpLnmXlCkgzkl4n6avL6LyraN/Ynip+RJfRuvEqnatER50h/KOXcdr9&#10;bfTT9N70V1W69nMLVZ6USx3GSV+l4ndns+iMinnU1Z/xlqrPqWSy8ixC1apVdczuow4BAAAAEKME&#10;M3ldu3alwYMH6xTRRx99pMJQj1v5d+UourHi0zpFNLpLRfrTDi83zIxl3aHDu3ToGMlOD12vQjE+&#10;1tn3qvCjp6rTHhXzlx2d9Cq1HLCWTnz9Oo1dc1rl+ZbT7bYpdSXtVDGzzFl3w3znqH4JPrP1xzfU&#10;6Z1f6MzMwTRm9SmV5Stjfv6CrFscIyT5XHe87TCLX+6kzzfq+9ebR4Xty16jQl+b6z+iK0p2cuJZ&#10;AO5XgwYNnLj6CwAAAICYxcvk9enTh/LmzUsFChSgKlWqqLxRo0bRe++9R8OHD1dpL06u+JBuqPCU&#10;TtnLdK5Av9thTi/jc14BJ7TTooNGWmCTt1vHffm7plL7YVtUVOpLmZjDtqWvci13JqDuYqdI8eeE&#10;Xr78p0f/RpQ0hMatdeblstl5ApcLUp/V7b0dVObqs335gmWdp0N/3X067fAnXV2mq45nPtJHFVd/&#10;AQAAABCzeJm86667TseISpcuTd9++61O2Ubu5En6/vvvdSo5fgPjj5/jkWdlz+uEeiZP8JXr8IOO&#10;5WmrivnzaNNEenzQT2q2TvAvd6sKmz14EW1WMbPsNhW68bV7YB51eXc7nZo+kN5bekxlSRmfPv5Z&#10;xRx8y2gK5XDSFxr5PpOX7W4VCv5ld9JlxdrreOZjfqbATwcAAACAmCPUjRephc1CgGHQ6cC8/zmR&#10;9R/5yo6qfKfO7g+ftOOXqLjkSfjfqtFUp5dzO4az7HVGHWeZqrdYvhs2pEyuyWNtcnIUVf7n5I3+&#10;5g26tVovte6Xp25XZf52nTosx+L6ZwZfT9pNt9rhvypf6uZWoWLjJ766fCuLL5/W0jn5HtXxrIX0&#10;EAAAAAAxSnqYvHAQMxbPWNbVOhZ7wOQBAAAAMU5mmDyeyZql4/HGin7N1Ofzz9bFJjB5AAAAQIzD&#10;Jg/vrgVuYPIAAACAGIdNXqjHooDEBCYPAAAAiHFOnTqlTN7cuXPpm2++oaSkJJ9mzpwZtszlQmnW&#10;rFlqPSyOe9WJVclnmz17tlIkn9Frm2amYPIAAACAGAczecALmDwAAAAgxsE1ecALmDwAAAAgxsmM&#10;u2tB1gcmDwAAAIhxYPKAFzB5AAAAQIwTbZP39+JhKT4nLlTZ5XbZXzqu2rm0iE6lTJ+ad1L1p+bQ&#10;9fZy8uK1m7kNW/wOXRA+MHkAAABAjBOuyatQoQLlzh34ntnk/EXWRQ/qeHAzF8rk+TlE+Ru9rmKP&#10;FryYTqpYhOyaSm2HOi8ws6yrVAjCAyYPAAAAiHHCNXmFChWiihUr6lRwvAyc5JnhTjsc1bkCvb/s&#10;ONGWz+y861XZfefL8v9RkceGqli7Mv7Xg5ltjFr5L33QsTzlrv2SynusyKUq/Pjph2n8Ojsy6016&#10;evRvRElDaNzaM6qMNk2kO2v2IfppAuUq0dHJAwrZtow/BgAAAICYJJjJu/XWW3WM1N23q1evVvHa&#10;tWurMCXYMPzMke2TqeWAtSpP8JuJk/RA04FEf3xD7d7arHIKXuw3eQUfHaxifpN3jAo07u9EbeM2&#10;4SeiiT1r0i4nJ9CkWOcTzXubek34k756sSF1e2+Hyr8ooA6sjAlvD9km2DIAAABAjONl8p544gna&#10;s2ePThEVKVKEevfuTS+88AI98MADOjdllGHY8XUIk/ePY9r2zqTWQzaonALnSdlhurvuyyrWovAl&#10;KiQ6Qvc98oYTnfUmfbSe6NNna5Fj3wJNm2VlJ/pmKD01yvkcnR66nrq8u51yGHVAILz9GjRo4MTV&#10;XwAAAADELGzy3M/JK1euHHXs2JFKlSql3ojRvXt3XUK0dOlSZfaC4TNa68aTdXUZFZU8d0i0i26p&#10;+pw6ddrwxR9Uzi122TEV20nXle+hYrVzWyQ2UZa91A75lCyf8uUzswwv+68djmhTSp0GPvH16/TE&#10;YNsJ2hyd9KpjNrd+7pyutanYZYYKgUPVqlV1zN7OOgQAAABAjOKeyVu0aJGOkcp//PHHdcpPo0aN&#10;dCzzGNutMr231LGDIPrA5AEAAAAxTrg3XmQVfvjhHxX6ZwNBeoCtCwAAAMQ4sWbyQMYAkwcAAADE&#10;ODB5wAuYPAAAACDGgckDXsDkAQAAADEOTB7wAiYPAAAAiHFSMnnPPvssFS1alMaOHatzQCIAkwcA&#10;AADEOMFMXrdu3ah8+fLUvHlzlX7kkUeoePHiKh4Kuev11OoxlLNoOxVPG1vpmrLddBxkFDB5AAAA&#10;QIwTaibvscceU2+64IchN27cmJ5++mkqU8Z5wLE3B8jKUUjH/dR45i1l/qzLHZPIDzeucYdFV5fp&#10;aqe2O2XGI1EkvUal9tM99V5x8vTDlRn3MiC6YMsCAAAAMY6XyevcubMK9+3bR23atKG2bdvS+vXO&#10;myM2bHBePxaMbSM6K/O1UacZ67bqKhzTtRLttMNWxS5TaUaM2pmZg2nc2jOqzHmLrZQdofv5/bY2&#10;8l7bwpf4LYh1cUEdA9EEJg8AAACIcbxMXtmyZWn27NnUtGlTZfJat26tSyLDsm5T4dn31lch7Z+r&#10;3h/brszVTtpmXPcqysyx+F20xS5z24vDlL/R6yrWtvRVKpT6ji5WeSC6wOQBAAAAMY6XyRs9ejRV&#10;qlRJxfv06aNO277zzjsq/cEHH6jQi10zXqNKXWfqlGPGmOx5nZfeT3iyGo1dc5paFL5EpRnLutmJ&#10;JA1R76J9okQu2uLk6OX30e0PO+/KfbSgY+jO0+2C9ANbGAAAAIhxgl2TxzdZ/PbbbyresGFDqlmz&#10;poqL2QvGytce1TNsfptg3VJQ5zkzeA/fbtF+FSO6Wdf9YmhbeuTlpSpPlnfqbKbLi3dQsaq3WHRY&#10;xfx1st1dWueAaAKTBwAAAMQ4oW68qFixorq7tkKFClS6dGkaNWqULokM64qSOgZiBZg8AAAAIMYJ&#10;ZfKiw36yrNw6DmIFmDwAAAAgxmGTN2XKFJ0CwAEmDwAAAIhx2ORNnTpVpwBwgMkDAAAAYpxTp04p&#10;kzd37lz65ptvaNasWZSUlKTEcbekjDVz5swAmWWsUMtGW+6+ZLSyWn/SKpg8AAAAIMbBTB7wAiYP&#10;AAAAiHFwTR7wAiYPAAAAiHHS/+5aEIvA5AEAAAAxDkwe8AImDwAAAIhxvEzeXXfdRV26dFFxLitR&#10;ooSKlylThjZs2KDi4dKz8s3UdcxynYpvds7oR1buRjoV28DkAQAAADGOl8l78MEH1TtrmR9++IFq&#10;1Kih4vXr1/e90zYY/Kqx1PJKvXtono67kXbT0n5mYlk5dCw2gMkDAAAAYhyvGy945q5nz5465adp&#10;06a+d9gGw23ChrUqRsO/PUjvtC5Jnw5+QpW/NnOXU7huvEpb1hUq6cRl+T1O+vqHVOoCnX+hDm/3&#10;1fOv86ZKz+g2LlVpRtqUOvTTBBX/X5VnVTJZucHVOr//rD0qfWPFp3XdnCrNBCy7aSLdUaO3it6i&#10;8xu9tESlLevmwLo2geldVKV7d5Ue/GhBmtC/hYo//8UmXZ6xJN8aAAAAAIgpvEwev6e2Q4cOtGzZ&#10;MqXly5fTqlWraM2aNWGZPNGQ+X/SBx3L07i1Z+ijp6rTTqOOGY7tVtm2OEQTnqxGu1WOv+yTZ2rQ&#10;n3Z4hU5fqcMHLnRCxtfeHc6MY8uiOWm7Hd53vkeds+5RYbsyV6tQ8ol+JytHIR1nNgQYQSe8TYWn&#10;pg9Un6lDuWtVmrGsPET751Kh5kPo9IxB1GrgOpV/79my7F0qHNe9Co1dc1p9Vsc6SvtH6N76r6r0&#10;+x3K0VYV8687o8mctQIAAAAgagQzeYMGDaLBgwfTgAEDaODAgfTmm2+qsipVqqgwGG5TMqpzBRpv&#10;+52JPWsmM3AMx8UAsRH8TcUk39GEn4hy6WXE7BW5NLANFeaurUI2UmygZNaP8dWxQ9FeI5+xchbV&#10;Mc2Gj1U595+xzr7XidAZKv74cNUXf3vZiQ4tVPn8WX/VNQUxiGdmDlbtlb7qLGNZ7sNxytfwNVWH&#10;Td7PKhbYv4wkc9YKAAAAgKjhZfKKFy9O/fv316lAypcvr2PeuE3Ju21L0+hV/ymzt1nnSR3LukmF&#10;H3Z6iH6xw1Dm5jydPl+HnrN0N1dW4ch2ZWibHRa82KNO9rwqFMz1WBc+oGNEG99sQwPn7FNx97Js&#10;1Dq+/TMVzelfVrF3Jt33yBv037QB9Ngba1TWnbKsdY0KD3/eV22P1iWvULOXfvbTbdWfV7GhjxUh&#10;Z+nA/mUkmbNWAAAAAEQNrxsvHnjgAd+NF26KFnXNdrlgU2Kqf+MC9HrSbnrjkftosVGH2fFeN13v&#10;EpUmOu0rI/pVl1nE9+ZKvr9c1nWZv+zigip8rWE+WqliUseRYvOnvvQhXe5w2I7foeMOUm/ED//o&#10;9B2+PEHS2a66W11jeEOFp1T+jTr/pa/ZvnK981S4dXgHenX6DhWXZZ1rErfS5cU7qPwXa91Fc1TM&#10;qZMZZM5aAQAAABA1vEwe312bL18+yp8/P+XNm1dJ0nffbZuZGCQaZsmyculY/AOTBwAAAMQ4XiYv&#10;Xvjtmzf0TFl0LEtmzaplBjB5AAAAQIwTzyYPpB6YPAAAACDGgckDXsDkAQAAADEOTB7wAiYPAAAA&#10;iHFg8oAXMHkAAABAjBNtk3fw2+FRu9khsjZ+SvYMPCEafTm54kO6ukxXO7aNrPPvczLjGJg8AAAA&#10;IMaJrsn7i6yLHtRxv7lKrcmKbLk/fO+5TQvme2kD2Pq5fiPFEbJurOjkxTEweQAAAECME+2ZPC9j&#10;5s/7k6wbKqiYZf1Ph05Zk/svIOdV/AfIurWaiknZOTqUt1y8174s3VGjt4rfc5aT9/HTD1P2vA1U&#10;XJYLFj5y3/m0wQ7/+uh5av76KqItn9HddV9WZZZ1iwpVP/7Hr3A7QtnurqteWVaqzQhV4qznH98b&#10;Khrkza5Cbn/kj0eJNk309c9ct3os8vbJzjtqf/1Khccm97PLbvDVySpknZ4AAAAAIFWk1zV5PlOj&#10;425M86PYO5M6DN9K7cs6r/9iki33zVD6aL3zHtydOsusc3HBR4nmDKOnRztvwOX3wzKWdY4Odd3d&#10;06jNmxvp1PSBZN1Vy8nTyHt0k70b9/gPVL7jByp94QNN7b+nKX+j11X6iRLOQ5ID35V7J9Ef36jX&#10;nzGfPluL9tvhZQF17P4lDaFxa8/otL8ss8k6PQEAAABAqkjPGy/EtEg4rnsVKtziTRV3l9HOKdR+&#10;2BZPk+erM/stZfI+eaYG/erk+Mts03X+fY8oIzjhJ52lUWZKhbrutknUegjP5QnHybqjhopZ1q0q&#10;LGS891ZxcAEVf3y4ip6Tr6H9918q0Nh5v2/b0lepUN6ry1jW7crkdR7Bb9ElmtS7vnqNWi6jDnN6&#10;xiAatfJfFfd/lswn6/QEAAAAAKki3U7XrhtP1hUlVVTy3m1b2jE0e2f68sz6TV5Zpk51WjdVUlnu&#10;OhyOWX1KtWO+wJ/nwd7vUC7Zad5WxYqp0N0Or6vRS0to+OPFadjiv+2MP8i6pqwq8tWhfb5r/Cqw&#10;mdvyGeWp09dO/e27Js+yrtWhq30by3KMn1n2B0f2JTmna22avrqc9o3tSW9848w8mstnNlmnJwAA&#10;AABIFek5kwf8PF78ctqi47EATB4AAAAQ48DkpS9LlhxRYVaapQsHmDwAAAAgxoHJA17A5AEAAAAx&#10;TkaZvFibyUp08G0BAAAAMU7Wmcn7lazLnBslgnFm7Tiq+/xinYocfmtF1R7f6FQg9e89mzbaYeMC&#10;59FKJyuhgckDAAAAYpxomrzil1u0QMct6zIdOnbBN5O3/iMVv7lyTydNv6n0nTVr+p5Z1/SBC1Xe&#10;WpWyl726jLP8tknUrN9YFb+l6nO61GlbldvUvTsb1bzT0q8g2x5QJvH1KhW4XLsyV9Ofdtjpoetp&#10;l8oJLOc7cvtMdl7Zdlmx9k5eHKM/NQAAAABilejO5G1Qb4H4b9oAqlb4EpUjJskXZrtbhfJsOZ+J&#10;slEPMz76HXV/33nUsX/Z21RIv8/yPVz4XF12gW/5f+n+JgPUXayCLH9ySn8au+a0Wp4fuMz41vvX&#10;HLW+p6rfRkftZM+ad6rn2XWtdJMqZtSDjffO9D1bz+xzvBL/nxAAAACIc6J9upZf0cUzenR4kUoX&#10;bfmWCs23Toj26bRwSeEWNO2VJgF1GPVgYWbnFPWmCqbwJVLmr3vWPfWodckrVL5gtmOaRHO5Yo8P&#10;pyer3Up8HyybvH/s8EqjnMUPNm471Hnx2u2cjnPi/xMCAAAAcU60Td4dbIpuq67ilZo0SfZmCjUr&#10;ZiD5RCedd8ImDaFO78gL0RzkocP00wR65OWlKpo3u7QXaEf4VO9JHZeyI1++Qu8tPUa09XNqNXCd&#10;ynMvxzOLe+2wQ7lrlfksmjOwnJdt1m+Fit7gWjYeif9PCAAAAMQ50TZ5G4a0plen71Bx00j54vwm&#10;DDvOOqwydjjpXHepa++Yevec5avDWNa5Kjz640iq3C1Jxa/VZYzULVytF1W9xaLfdT7faGG2w3B8&#10;mRFndX11OdXJY9FqO4/XzSEj5dYVuen0mrFU7cnZKv8SOy/eif9PCAAAAMQ50TZ5ID6AyQMAAABi&#10;HJg84AVMHgAAABDjwOQBL2DyAAAAgBgHJg94AZMHAAAAxDgwecALmDwAAAAgxoHJA17A5AEAAAAx&#10;Dpu8KVOm6BQADjB5AAAAQIxz6tQpmjp1Kp04cULp+PHjEASTBwAAAMQ6bPKmTZvmM3kQxILJAwAA&#10;AGIcNnnTp0+nkydPeh7socQUTB4AAAAQ43iZPI4Hk2kETHHZv//+q67x4zZPnz6txHHO4zKv5WU5&#10;KQ+1DijjBJMHAAAAxDimyRPDdebMGV2aHK7vNmKc5vxwEOPH4rgbXreUs9ggumWaQomzvOqypK7Z&#10;Zyi0YPIAAACAGIeNlJg8NkTCBx98QAcPHtSp5LBxEkPAcaZHhZtoho7fbFn0h4qResl/aJbRpYUe&#10;1/H0w+wzFFoweQAAAECMwyZvxowZygC5Z/CKFCmiY0RFixYNSDNsDAPN4Uq6pfLTKmZZl1DrQWt0&#10;PCXL8CvdXu1ZHU9fYPTCE0weAAAAEOOYJk8oU6YM/fDDD/TQQw/pHKK9e/dShQoVqFixYjrHMUxs&#10;8rgNwbJuUmHJx98i66L7VfzcvPVUKGbPHRL9TQWbvmGHB8i60b9Ool12nRtULPiy2+iO6s/Z4R47&#10;z1m3lD1WLBett8N6ec+lmdqIcl+9TA0UKNm6AAAAAIhRvGbyFi5cSM8++yxVrlyZmjZtStu2baOH&#10;H35YlfGM3p49e1RcZsXM07zKYP0+W52qrXDTRbZvW0BjV52kE9MGUbd3f1Z1Sl51tgotK5sKiY46&#10;ptBn3Bx86Z3TqPCjA1W0fflA00e0XxlEyWcu12X+OvvomtKdVIyvA3QbGii5Ar8JAAAAAMQcbPK8&#10;rskTfvnlF6pZs6ZO+WGzxMuwITBnARsWuICeKHW1irOxm/C0s+zxqQNpzMoTKi74TdjfVKTFoACT&#10;917HCvT+j/84iV8mU/uhPCfnx1/3EBVpPog6VnBm8ZirfSbPNpkuMJMXnmDyAAAAgBjHNHnuU6/r&#10;1q2jihUrqjcg1KpVS+c6yCwei5cTjiz9wDZXV+qUacb88eb62j5/2XbKXfMFFZM8y7pehYLkv90m&#10;8NTvo4VzUr76L9uxA3T23bVVnpSx2VynYidoswqd17iZZgbylnwzAAAAAIhR3CZPZuX2799PBQoU&#10;oCNHjqj0Aw88QI8/7twB62WUzNm8zMZvHpPDn9Hddyi5YPIAAACAGMc0eXxw59CczXPD1+0FM0pe&#10;p3sznlNBTZ45+wiFFkweAAAAEOO4TR6L42zY3I9U4brBDJ6Iy0VsqlhmnNtlSdqUlPF6RJLnJS53&#10;99ENXzvIdVPqNxQomDwAAAAgxmGj5DZ5LDFqbpl10lPhrovrsUF0mz1Oc35G9jmeBJMHAAAAxDhs&#10;8vgRKhlt4qIpMXoyu8chDF7aBJMHAAAAxDhsimbOnKlMkRgjCILJAwAAAGIcMXmLFy+mRYsWqQch&#10;QxBMHgAAABDjhDOThxm+xBNMHgAAABDjuK/JM8XmjstZqbnOzd2el7yWgzJfMHkAAABAjMMGzusR&#10;KpzvBRs90wyYMs0bi+vKzRCmWRTDGKlphDJOMHkAAABAjOM2eRyyCQuFl9HjPH4mXaTgUSdZUzB5&#10;AAAAQIzjZfLkmXP33XcflS5dWr2/tly5cupVZwybOdMQ8DKhWDXgcarcZapOBYf7ArOXNQSTBwAA&#10;AMQ4XiZPZuT4fbXLly+nw4cPU40aNahUqVIqnzHNmDnzZ75SrH+TB2mZjjO/f9SbWrzm5AR79Rgb&#10;TBi9zBdMHgAAABDjuE0ey+t0bc2aNdWsnmDW5zYE07yN7PAQbbXDY1MGUMdhG+nEtEHU7d2fKZdd&#10;h+vd16ifqsdxczlev7QNZY5g8gAAAIAYx8vk8TVyJlWqVKFKlSrRP//8o9Lu07XmtXhi2ES77byT&#10;0wfT0x/uoFNJQ6nn6F1OvYvuV2FOn7n7ja4p3UnFeDbPbB/KeMHkAQAAADGOl8njuFC0aFF1PZ6J&#10;+8YLt8kTRnerSmzp2OQ9M2on/TfzTXrqg19VmXV+fic0DKGVs7DKg8nLfMHkAQAAADFOSiavcOHC&#10;VLx4cZ1yZvHMuqxg1+S99XhJ2miHcrr2+NSB1O7Nn1SZZd2qw+R2gvtktg9lvGDyAAAAgBgnJZN3&#10;4MABHXMI9vgUwTRtfWrfTQvt8JeR3alh70W0/f0nqV6v+arMsnKokJGZvDuKtFZpr3VAGSuYPAAA&#10;ACDGScnkFShQQElwz+KJUnq2Xrh4zRRCGS+YPAAAACDGCWby5Dq77t27KzGhDBjn8wwcmz0Rty3P&#10;3DPhPG6LJeUc8jIweFlDMHkAAABAjONl8ljmKVghtadRuW1TwcrMfChzBZMHAAAAxDjBTB6L83h2&#10;jc0dTFhiCSYPAAAAiHFCmTwocQWTBwAAAMQ4MHmQlyyvzMwS75w8ncw7a6zAfcUUOARBEARBEARB&#10;EARBEJTesqZOnUoZqWnTptHs2bNpxYoVdPDgQTUBJhN4fF2oF+vXn6TChceRZT1rq6NLHdJJ7vU8&#10;q/qwatUx3atAzGtaWYcPH1afkT+r13ZIb7m3s9eX71Ykfeb23eIzBcFk1vNqj8Vl6dnn9FBq+7xy&#10;5UqaM2dOsu00Y8YMJTMvpe0WqRJpO6PPkSmz+szrDSWvZURcngjbGYIgCIIgCIIgiJXpt13Mnz+f&#10;Dh065HkVHk/gWVZnW91o4EB+b17mMmzYVrsv3dXEnteEHn+Gf/75R32mrMa8efMCfjCaVxDyj1ou&#10;z2rEep9lUlf6zX3GvhEd0OeMAX3OGNx9hiAIgiAIgqB4FHtzEV8I5SWzjlcbUBaYyOP3nyxYsMDz&#10;fSnnn9+fLKuL/WXqjCwA94X7xH1zI58lK8LvnOErwMx/CvnH4PysSLA+s9Dn6BFP+wb6HF3Q54yB&#10;+8xX6HEfIQiCIAiCICheJF6c72BkzxspvIy8L1c8fUZK1sviSUbuiym+mCs1MttwT2B69cOtLPEg&#10;5KSkJB0LxLI6KWU1QvUr2GfJCvDtXPylmzsjpzk/q+LVZ1ZW77O7vyy+TTarEi/7BvocfdDnjIFv&#10;ueU+QhAEQRAEQRkr9ooyScOTLOZFRhyXiZdIJ1uygqS/8hnNz8DyWiYakvWlZvIuGNyW9N9rndEU&#10;r4O/82j2P1x4f0vpc2aJibxZs2bpWCDOs+k66FTWQZ6h50WiTeTVqlXL3haWksC3j0qeqdTg1WdW&#10;Vv5Bzn1z95cVaiJv5MjNNGHCbvrii7/sH/T/2NvrOluldGn6kx77RnqDPmcMGdnniy66KM1jBhOL&#10;2xkTeRAEQRAEQRkn9oc8WcKTJqmBJ/h4kse8uorbkwkY04Oml8z1mOI+eE1KupFJypQmjSKRrD/U&#10;BBjfiVKxYkW68MILA7w/6+yzz6aSJUuGnFdJzwm9cPqfUfB3E+wzYiIvFYSayAv2WbICwX7c8g/I&#10;1DBq1Cj66quv6IYbblD/dMKmTZtUmsN169apZz+lFq8+s/iFEFkV7pu7v6xwJxEsa1DA9swIYnHi&#10;I576nNr/QS+2bNmiDo7ffPONzkkbGdFnRg7eI0aM8MVTS0b1OZpgIg+CIAiCIChjxBM1KU3gjR07&#10;lkqXLk1vv/22zkkdPFlmXs3n1Z+UJH6W25AJOp5oCjVJ52bZsmX0/vvv06pVq3ROINLP1PaRxcty&#10;G17MnTuXChYs6PP5V111FT377LO0ePFiWr16teoXPzea8y699FJfvTvvvJPWrl2rWwkkrf31Erfn&#10;3jc6dOhAN910E11//fV02223Ue7cuenee++lfPnyUf78+alAgQIRiZfhZe+55x6666676JZbbqFr&#10;rrlGtfnxxx/rtToE+4wxMJHXXqeyDtynWJzIkx+KvCOIOJ3WH7e8Q5s/urdu5ZeC+H+IN2rUSMWn&#10;TJmi0pHg1WdWqBn6Ava6njL6I7z77ruqH6VKpXylG9fhuryMG26b1xEM7pu7v6xwJphatlyk1jtg&#10;4FadkzEE2zdicVIsFvuc1v9BhvcbLwleeeGQXuOGyY033qj6xQeyaJCefZZt+PjjjyulZpt6IX2G&#10;IAiCIAiC0k+hrrZauHAhNWzYkC6++GLl73iy6dNPP9Wl0SHcySeuIxOOkUzYBYMvsHnttdfo6aef&#10;ppdeeok++eQT+vnnn3Wpn1BXgYWS9NeL2rVr+zzzq6++qnNTpl+/fr7lnnzySc/tkJYJUi9xW+79&#10;o3jx4r5+pLdef/11vVaHYN9H2n99RAFM5EVOhQoV1BfdokULnZMy6fXjVgY64YcfflCzzCZczrfN&#10;RYq7z/yPygp2tVFzez33GX0xkX+OcAlVn9fB6/KC+yb9NLd1ShNMv/4q6+ylcxw6d+Y3N4ff79Tg&#10;NcEUTp8zE+6bu7+x2Odo/A8ysr8+9thjOsfPE0884SsfMmSIzg2P9Bo3TKRv1atX1zlpI9p9lv6F&#10;q9QgfYYgCIIgCILSR+wJ3VeMffvtt1SzZk2fjzvrrLPU71a+Kixnzpz0v//9T109dccdd6g70Xhy&#10;77LLLqMcOXKoK6oKFy5MRYoUobJly1KTJk3ohRdeoA8//JCWL1+u1+BNsAk9zuPfkV6TjcePH6ed&#10;O3eqK9h43mHixIlqXXzxCeutt96iV155RU2W8YTQgAED6M0336Thw4fTG2+8QS+//LIq79u3r+on&#10;T+o999xzNG7cONqxY4deS+qudOP6Xn3mW2h5u/J2C3ZlXSg2b95M5513nmqD++2G1xlpX0OJ23Lv&#10;I5mJzCm4+xn0F8f27dvpgw8+UDO1/OOT3/bHlzry889McR6XcR2uy8vwspEQ7Yk8/meSf0QR7+DB&#10;4Ms1uU64ZOZEXuPGjX2f6fvvv9e54ZFeP8ilPyaSJ+IzG6nB3Wfekfkfiy/NdbP52WepqL2u8dmz&#10;6xw/0g+e0AgXc/LDDa+D18XrdMN94z5GOpH31Ve/0pAh3pc6M/IMAaFt27Y6lna4b+59I5w+84St&#10;exv98w8/48/J87p0e/eECfT7p5/S35Mn09Hp0+lEUhL9+803dNL+3zk+cyYd+vprVb7TPqDYg4le&#10;KjncN3d/06vPzCT7AN7NLucrMnvaWt60qS7xM8M+UH144406lRyvPqflf5DH3gcffDDAfLDatGmj&#10;jMT+/fvVgdssi5T0GjdMpG98TIkG0e6zuf3CUWqQPkMQBEEQBEHpI/aE7kmavXv3qgktvr1RvNwF&#10;F1ygLla58sorlddmX12nTh2qWrUqlS9fXt29VaJECSpWrJgS3xLJy59//vkBnpDFd56MGTNGry0Q&#10;udrKlNckEk+A9e/fX13g0alTJ6Xu3bvTiy++qCbreAKP52FEPPfB6xw/fryao/niiy/ULcIyicfL&#10;Pf/882oSb9CgQerRUAcOHNBrS91VbryMm927d/u2A99Cm1r4s3MbfCcgT2K6SU1/g4nb4faicRVk&#10;WuFJSu6LVz+D/uLgL55noG+++WY10/zAAw9Q0aJF1YMHecdlcZzzuIzrcF1eJtiOGoxoTeSdc845&#10;6gvmf0STkSNHqvxQioTMmMjjq2ykr147bzgE+3Gb0sRHZsJ9M/vMOzIPeDyB7GagvW1K2/rTHszc&#10;pOZ7ZoItt7VDBypj5/M63XDfuI8yoIiitZ2lT8H6lhq8Jpgi6bO7T9HqVygyss8tgpT93LEjjbDL&#10;XrL1+Q03qAnJUPALT9z95f07tRNMPGlcqFChZBN5bDaqVKlCGzdu1DVTT7QnxbyQfmfVibxmzZqp&#10;7ex+ZoUJl3EdrpsapM8QBEEQBEFQ+ol9odeVY8zhw4fpmWee8T06KjVzG8zRo0fVnITcucbi56p5&#10;Ib8bWe5JPO4rX1HXpUsXJb4llh/jdOTIEV0jfNasWaMm8nr27Kkm/3jegi9mcMN9EO8crrg+99+N&#10;+citYBdLMPx9BPtOGL69mV+CwVfmeU0IpqbPwcTteE2mZgY8mShzCu5+pv+v7TCI9hV5/HIFfpAi&#10;TzbyLah8r3soeKb4kUce0amUidZEHs/ey44dDL7qSurwfe1pIdiP22hNMKUH3Dezz7wj82Dn9YP/&#10;BXsbleVtuWyZzvGT0nYORtDlli9X6+J1uuG+uSfyorWdpT9upRWvCSZWuH2W23/D6c8ddvk9tvj2&#10;5EK2+MrGYlqFbd1vi8tvszX65pv1UsnhvmVUnzvZ5flttbXV2xZPGPP3X9sWX505v3Rp6mfH89ia&#10;bo85wYj2RJ6JfA5+BkU0ifakmBfS96w6kWdenZuSIrnq10T6DEEQBEEQBKWv2BumNFnDt7Dyb3G+&#10;JTUtmD6Sr+bzgvvCck9m8csp+NlwPIn35Zdf6tzUwXMikydPpr/++kvnBCJXf4lvjlS8rNdVbDwB&#10;x5+dX2KRWuSxYnzxglf/+bd3avvtFrfD7ZmY8zbpLX4uoEmwScqgv169Go1EkRCtiTxz/fzmw0WL&#10;Fql7v838YErpHnaTaF+RZ/ZD6NGjhy8vGlfVMMF+3IY18bFjh7pt8Md27Yh++01nRoi93IFJk9Qt&#10;lX9+/jn9xle3pHAbtnuyRibyvK7Im128OJW0t9eSypV1jh/Zll635AaD68pybngdpez8OSWK6xw/&#10;Xlfkhb2dI0D6Jhpja5Ct5211tvW4rWa2GttqYIsnztYHeetSWibyZP1ff/11QJqVnrj3jVjtM+8b&#10;0ZgUk/7zZf7RJNqTYm548i7a2z49+ix9TEmpRfoMQRAEQRAEpb/EI6b31Vc//vijzyfmypVL5wbC&#10;vx3dk0cMv5yCb6Plibxgjy/jCTj+DPzb0xTncZuhrnQzlxW/nFrx8l6fga8glM+fmkdDPfTQQ2pZ&#10;flvsH3/8oXOTI7+/vfoWibw+R0xN5GUk0b4iL72J9kSe4P4SN2zYoEuiQ7AftylNfNS1+1LdllDP&#10;jvOzwiJlesGCVDDC5dwTHzIo8bPBkmF/lgft9pt4rMO8sjFcpL7XgMPr4HXxOt1w38wBUbZztCY+&#10;3PCVbOF8tpHXXkubR47UqUD4uQjmdhaF2jdat24ddL3NmzcPq09pgfvm3p9jsc/R2jek7/yMjmgS&#10;bNyI1v68YMGCqG/3aPeZTY70MSWFMkuhkD5DEARBEARBGSf2ifIbM5znonEd9nuscOrz8+3EJ6Z2&#10;Iq9bt27qCkEv3JNxpjhPPptb7t+q0RC35eWF+fl78l4CFt9BxC+xCMaxY8d8E3iidnxBURjwdkzL&#10;Z+JlefuEyycTJ/n6+M3sBTo3OiTcrbXpTXpN5Am///67jkUXrx+3rFATHyZ8++Bb9g5aw9Y/48fr&#10;XD98lkB2Yq/tMK9UKapll/HEIN+WWM3W3hEjdKk33Dd3f3lnDradZ1erpm5vXNejh87xI33btWuX&#10;zgkO15H6brhtXgevywvumzkwsni7R2viww3f6hkO715zDW157z2dCiQ1E3mZjdekWCz2OVr7huyv&#10;1113nc6JDl7jRjT3Z75yOtj/WmpJjz5LH1NSapE+QxAEQRAEQRkj9oj8uy21J2LDoWXLlj6fyG9w&#10;9UIm19z9GDVqVNRurRV4cojFE17pMaHH7XhNSjI///yz+jz8ZmDTP2fPnt13C66Ir8D7/PPP1QQe&#10;T4Bmy5ZNvTiE7z7i7cgv+wh1hR5/ttR8JtknwpmkZbivghmPBrwduS9e/YzumlIJJvIyBq8ft6xI&#10;Jz4etXfQXh47afv2vF2cfzzPGfNffiHzttwFZcqo2z1DwX1z95c1c+ZMXSM5hxYupCPffqtTgfAb&#10;b7Zs2aJTweE6wZ6HwG3zOoLBfXP3l7d7tCY+3LROYRsKPJEXyRV53OdYnBSLxT5HY9+Q/z0+yEUT&#10;r3EjWn1m5Owcv7I/WqRXnytVquTbzm5xWVqQPkMQBEEQBEHpL54gCTbhlFaOHz+ufkvedNNNPq/I&#10;b7Xll2C4kckalvtKMH4ZBb+YQm6v5fj333+v2o8mPIHI6xfPnFZxO9xeSpNhfJUhv8iTn9/HL7FY&#10;tmyZ5zPwOI8n8PhlF/wCkRw5cqg3BF9j/75t06YN7d+/X9cMhLdtpJ+J67u/h1DwdyuY8WgQ41fk&#10;ddCprAP3KRYn8rwmEVgpTXzwZBtfPafYvJnK2fHmqdhJfS+j4Afa2zslvyigQwrtcN/c/WXxM92y&#10;KsFeaJBeE0yPhPldYCIv80GfST2/VAyNqWgSi9sZE3kQBEEQBEEZI/aG7skafiNstWrVqG7duupF&#10;mI8++ig99thj1KpVK3r88ceV+MUVLH5cD4sfwdSsWTP1Eou8efOqiSa3x73iiivU22K9kIkmU+5+&#10;8UQOP1P69ddfV5N5/MI+FsdffPFFevvtt9VLMb744gv66quv1AstRJMmTQoQX9XHV7nxW2A//vhj&#10;GjdunO/Z86EmjVIrbovbjMaEKV+Bd/nll6sJvMsuu4yuvPJKFXKaJ/YaNmxIe/bs0bX9RHplHtd1&#10;XxlZsmTJZN+rKYHjEz/9ika8OzpZnXAVU8/I4wcgeuFM5HlPmGUmofoV7LNkBbx+3LLC/XG7b+JE&#10;+t3+p08rp1esUG2FA/fN3d9I+pwZePWZt3t69Znf8sqTdPwMPBGn3eJnG2545x29VCCYyMsY0OeM&#10;IRb7jIk8CIIgCIKgjBF7Q/fkEt+uyRMpfIvnhRdeSJdeeqmaOOLbOnkyjieOWFdddVWArr76aqV7&#10;7rmHihYtStWrV6eePXuqybdQBJug4Tye/PK63ZfLfvnlFzXnMHbsWHrvvfdo2LBh6q4zEU/4eYmf&#10;t8eTRK+++ir17duX+vTpQ7169VK37zI8kRfppFck4nbls/G2588X7u2rAl+Zx1fg8ffAE3gXXXRR&#10;wOQp36LrfilIpFflcV33vjFkyBCqU6cO1a9fX03udujQQb2c9JlnnlHrFcKNd+3aVd3NyLdd86Rx&#10;rVq11P5Xr169ZHcexuhEXidbnXUq68B94r654R0xnifyMgPum7u/sdhn3u5Zuc8ZfRVhNOC+ufdn&#10;9Dn6oM8ZAybyIAiCIAiCMkbsDYNNlqU3MrEk/jSYpI//b+8+wKQotjYAN0nBgAii14AJUHKWnCTn&#10;HAUkSBQRkIwoiJEkgggokoOKEiSrgIqgSM4ISM45Jwnn9jlVNdPT27s7y+4yu/C9/3N+5lRX9/QM&#10;uzzOd6un3aFSbHCGeJGdV0yXeU5nRfa6jx8/LivwOBQzxSEeB2RuUQ0neS7vEyx3SGcE8zgyEZ17&#10;8EeJJefOnaP169d7/hLlyzfBfqFv0uef79AjocfnwufE5+bGr4FfC7+muObs2bO0Zs0a+Us3vyDm&#10;h4LHeXtcY87Zeb7x+ZxXr14dJ8+Zf17j2zmb99nr5xnnHHNwzrcHnxOfG58jCoVCoVAoFCr2y/w3&#10;IoclUV0ZFhV8bA6lOJwy/00a1eL9eH8uPl8+XnTP2ZwXHy865xZbZf5+IgsyeQWe13cPMt73Vl4X&#10;7+OVT7377gcSxHGlefpFGYtKMMeCmR/M30lIgjx+U/iDC3+p4d69e+UEw/sFevvtP+0Xy5ey8iq4&#10;9vpPXqmnvj9PFd9kISbLHJefQ60K9D/3G9S9e9gbKfC582vg18KviZfShvoDo/N93rNnj+cPgCne&#10;ztfHx6dz5l9anPOt4Z9XDvDwPscunPPtEd/Pmc/J61xRKBQKhUKhULFf/BmeywRlXBwCcfF/s4VX&#10;Zg6X2c8EbuaYXF7PGd1yHj865XXsuFTmPPm9DZYzm/E6ZmQV3vNxCDd/gfpOQTZv3kIZi4rw5kf1&#10;nC2vwdtR5i/EWfwDz78Q8Q2fs/uX1ZTXa7+dFZXziAvnHRfO4VYqFOfsfK+iW17Hj4sV386XC+d8&#10;eyo+njMKhUKhUCgUKu6W+e/LiMprP1TMl3m/TdjqDllNmOrMZbyOE0yZ5/GSMtVTUQ7vnMLbN6rB&#10;o2VeZFwp8xfjtTovrjGpaXghXlwt5w+A1/a4WDjn21M459tTOOfbU/HtnJ3ni0KhUCgU6u4sr/9G&#10;MOU1HxUz5fV+32p5Hf92lNe5eJXXvnG1vM4/quV1XK9y7sMZD4eD4eFArnadRroLTtNmbSIN8pzl&#10;dY6mLD7BWy33E8VUmePzizFJa1wI9vgc3GlvbL4PKBQKhUKhUCgUCoWKesXHz2rmnM2HddOjUKjb&#10;WyaLiiiHypOncNCr84qXKB/hXH4ur/MIr6yff/6ZIquffvrJV3xXVi6+LS7XvHnzwhTfATM65T6e&#10;eS5T5hxuZzmf331+Xq8BhUKhUCgUCoVCoVCxW+YzmfOzovPzq/kM6/4c53Ws21nhnbfZzne0nzlz&#10;Js2aNctXP/74IwqFug1lfuf495B/H/n3c+HChfTbb7/Rn3/+SWvXrqVNmzbR1q1b6bH/PSMhHdd3&#10;U6fT+g2b6csvx1KmzLkd49/Txo0b5aZ8y5Ytk+P88ssv8rs/Z84ceZ6o/I5bfIePWymzOs2sUEOh&#10;UCgUCoVCoVAoFOp2l/lcar76iD+vHjx4kJYu9d+kMC5+fnWeN//JK20uXLggi2l4O78W55VgMVFe&#10;KwHjU90JrwEV98v9e8O/h/w7GpP4eF6/317n466gvyPPeT0uFwAAAAAAAEBcwx+GDx8+TEuWLNEj&#10;8QMHepcuXZLVP1H9YO+c7yyvuVzuz/fhlde+4ZXX/tEtr+dxl9d+KFRMlfNnjX+nOHzjoP1WOMM7&#10;53G9njei8gV5XhsjKgAAAAAAAIC4hj/fHjhwQC5fi0/4Qz4HeXzJrfmc7vV53YyZUCGilUK8jUOH&#10;6AQHzv3CK6/9Yqq8no/Lay4KdbvK/Bzy75b5XXSX2RbTP7eWWbLrPLjXRGddvnxZ/7MAAAAAAAAA&#10;EDfwqjb+TLtv3z769ddf9Wj8wJ/NOcjj7+Qyn829ij+7RxTeRcSsCDLH8vq8b8o8F59XeM/H73cw&#10;mYIZj6i85vMxufj4/Dy3kl+gUHdahbltBv+Cml8Krx04xIvLQd6xxZ+SZSWh3bqPnpOU3LKo4/jV&#10;ugcAAAAAAIC4yhnkLV68WI9GT/fuK6hy5dlUtepcXXOoYMEp1L//ej0jZkQU5PFndN7Or8/Ltm3b&#10;KG/evJQ/f36p0aNH06lTp/RWb3w8r8/+5vluNSzkc+R9TfDGj8M7b8O5D/8ZzHPznIiyCxTqTq1w&#10;739rUnr3DqEO8q6tHSt3/aja3f2/rlynJ/iOIPfn0T3RJ/Wy++4SwlW56yK9xe/6unGyrcbb4X9/&#10;Qpk09v6Js+oOAAAAAAAA4qKoBnkZMmSg7Nmz00svvUQFCxakokWLUokSJahw4SLUsmUzWr16F737&#10;7lZq1GgptW69RqpVq1VUpcrP9Pnnu+n6daKFC3+ifv3608iRI+nbb7/VR446DrGcl9ZySMWfyyMK&#10;tfjGGOXKlbPPt7Cce7FixaTatm1LkyZNoooVK8rrKlu2rGewx++X+exvip/XHbyVfMr/udpZvaZu&#10;0jNiX9dyz8lzthu1TI+o80eYh7rbyv49UL+ANXqEDbn4F8Jrp2CCPAm/9LG5avb6Q29R9n/dKWB7&#10;3goV5M9Bi47K9sPjuknfp09dPSc1tX8lp37sr+0ym6h+jnvt/hHyPLONE2Vund5/6gG/Q2O7yrYh&#10;v5/UI97S8PPdl1t3AAAAAAAAENdENcirUqUK1alThxo2bEjNmjWjli1bSgjWpk0bGjx4AO3de44+&#10;/fQgvf76eurSZQd17fqvXTuoYaPlNHnyGTnGtm1baO7ceRKqrVu3TsZuhTPIMyGeO1Bje/bsoWnT&#10;plGhQoXkPINRtWpVCfo41OOg0skZhvGffB5uVV5Un7/d16rt+bqLjH88NyrXxO2UfZ4t20X30cPn&#10;iyAPdTeVRfvmyC/RK+/5U20jolV54TtDj3Polaqw7tk5SmSPZa3zkXSvFUghz7lHOuXGvEEyNmGD&#10;+ofq+tyB0o9Z85/0PgfU+bYZuk0P2Pb+KGMNP1ylB1wiCPKGNisg2wLqyVJ6q58J/N77caceAQAA&#10;AAAAgLgkqkFeMEaOPE5vvbWNevbcQ7167bNrL7VsuYEWLNATYgivvOMgb/78+Z4r8Xbv3i0rB3n1&#10;nVl5d+jQIb01Yi+//LIUh3n58uWjI0eO6C0KPx+HeFxeKwBrZE4sn4e9YspGeR+ytz1LKv47Rvfw&#10;Z+p0FaVjeR7kz9npdcdO0332nJz1VD5gfPVGaXmOUX+fl35UuzIB/Retikvfd6ZZzuNngkh3doFC&#10;3Yll0W4VgnkFeeEl28FdWntYjmvqjS/+1eNEBVJYlCBTTd1pCwbLvElmZa7ux669pge0XdNlvPWQ&#10;f/QA0dVZ/WRs6BLv7wC4uWGCbHevCmSrV4f9/ruvXn9Z5juiQjo2saeMhb2kFwAAAAAAAOKC2Ajy&#10;vv76FHXqtJ3efnsvvfvuAerd+wC9+eY2+u479bl45crl8lmRi1fKscqVK0ufPHly6YPFQd6CBQs8&#10;gzzWt29fKlKkiIR4n3/+uR4NDu/TunVr3fnx8zhX5EUU5Hl9K2CzQo/Y217UXVhX5/L32Fs0fu1V&#10;PXKZUtp9gSaf6p7oyhy1sKf98MCQrsijieierLXk8ej25WTOJ/OcS4KU8BYhoVB3Ylm0+Rv5Zajz&#10;zu/6V8DvVlbknfztMzlerXeW6hF2jhLbY9nrfSJdi8Kp7Dnp5LGPDu4mblStWZE3bKlaruyzaZKM&#10;v/rxGj1g2z5Vxur3/VsPBLq6erRsr9j5Fz1iXFbfq5eigO6VEa2Kynx/VEh0ZHx3GcOKPAAAAAAA&#10;gLgpqkFe/fr1qUmTJr5Lajt06EBdu3alLl260tdfj6QTJ67TkCFH7PGt9M47+6lPn0PUt+9heuON&#10;f+inn/RBtFq1aslnRlMcyBktWrSgnDlzyo0ocuTIQZkyZaJ06VyfiW38WdsEeV6XuLICBQrIuQaD&#10;g7mdO3dKsMiX4noxn/tNkOf1vNUyJpTXFHZF3mG1Au/FKtJN6lpV5hV+bYj0LGyQd0FuKvlSw/66&#10;t1/3bPX5f9yaK3okLLNi76M5u/SIH4I81N1U1pU16mYPVbq4/hWyhbc8NfIVeafoEfuYfFxTtd8N&#10;XPF3dEKPgO2NG1eUP8etU/9oHJ/0tvTvzw57rf2HtbP49jNxXs1MCew+ObliP3H8VxUSFms9Q48E&#10;6lPtRd/xpFzBHnuax/EdeQAAAAAAAHFWVIO8evXq2Z9FG0vQZoK8Ll26RBrktWu3jRYu1AfR+K6x&#10;zs+VQ4b4w6yePXtStWrVqHz58lSmTBkqXry4BHJuJsjjz+IcTnmtjuPvyONQjlfY8XH4e/42btQr&#10;YjTeny+j5e08jy/H3bt3r97q5w7A+DGPuZV/Xr0m59KZ3aM6y1jaCt31CNGINiVk7OsVF9TArpm+&#10;9+Or5efUGB1SY2kCv9LKXDo7bMkJPULUxH6P1urHgxrnl+3uG2yYFYXOzAKFupPLOrV0uPwyvNz6&#10;B/1roER0WW3kQV7UHRyjviSz308H9UhUXaLU/I9Bkmy6jzm4ay0AAAAAAEDcFxuX1o4adVIureXv&#10;x+vd+yC9994h6tBhB/3wgwq8fvttkQqm7DpxQoVQvNrOjEWF+Y48DqZMmOe1Qu67776TIJAvs+XA&#10;jovDOg74THFoyHP4O/E4rHQLbxVbeGFeXMR/3/w+eb0OFOpOLc9/VfgfivB+GWIryFvXr4n8I9dl&#10;stdV98FTq++S0A7dR88qOafOk279zkMAAAAAAABwe8RGkDdixDHq2PEf380u3nlnX6zc7ILP3dy1&#10;ll+DKf5s7hXmXbx4kSZPnkx//fWXHglOMOGXeV6vFYFxAZ+XCSIjeh0o1J1YviCPf5n5Hwf+ZYjs&#10;lzo2gjwAAAAAAACA6IhqkPfRRx/RwIED5cYRI0eOpNGjR9OECRNo3LjxtHz5H/ZnX6JPPz1Abduu&#10;py5ddlDXrv/atYOaNFlJ339/UY5x9eol2rr1H9q8eTMdPHirV5ipBTVeQZ6p8AK9YJjP++azPpfX&#10;Z313OZ+bs4Lwyr2dn8tdzu23UvwcUT1/FOpOLCuiX4zwfjnifJB34z+6eDH8L8kEAAAAAACAO09U&#10;g7zMmTNTrly55PJTvjSVv1OuVKlSVKxYcWrTpgWtXr2L3nlnCzVqtJRatVpNrVuvsf9cRVWr/kLD&#10;hu0hXrDGl9YOGvQpjRo1iqZMmaKPHHUcdkUU5Jkyn9v5M3xEYZnX53sur8/4wVYwx3LPcZbXfHfd&#10;yj4o1N1UAZfWXrhwgWbMmCG3zD579my4vzhxOshbrm6SEVsFAAAAAAAAcVNUg7xgdOv2N1WqNIuq&#10;VJlDVavOtWsOFSw4hfr3j97XQrk5gzwTwnkFcTFR7s/4EZXX/qEsr3NEoe6mCjeZ4jCPlwZ7/bLE&#10;5SAvmw7csvddoUcAAAAAAADgbhAbQd7tYoI8580uYjvQQ6FQ8a8iXGI2fPhw38R4EeTdmI2VcwAA&#10;AAAAAHcpDvL4M+vevXvpt99+06PxA9/AAUEeCoWKrCJMvIYMGeKbGDNB3gZ60LIo6QvldB+zGj6g&#10;L4EtN1SPBLq0fwO93b6+zPnprB60ldDhn1c91OxHPQsAAAAAAADiOv78euDAAVq2bJkeiR/CC/LM&#10;Z3Kvz+bucs+NrLyO4S6v/dzltV9cKq9zNuU1H4WKyxXhpbXbtm3z/OGO/oq861T0mRSUr867uo+K&#10;Tf6g7YF6eoxd9I2HZ1J9f0A3R48xM2ZVHqlHAAAAAAAAID7iGz2cP3+etmzZQseOHdOjcR+vJuQg&#10;b8GCBWFCPOfn8cjK7GPqVgLB8Cq6+6NQqOhXQOrFN7vgAG/q1KkR/oJGHORtpWcT+AOzYKrBOwv1&#10;vkE6OcG3rzG9WVI1lrmrHgnrx5YP+Pb7U48xM+aua3o7AAAAAAAAxB8c5vHn2/3799OqVato586d&#10;EmbFdfxZ+6effgoI39yfx8Mr8/mdXzt/354XDgt5W7DHNsfk+eZuuM674zrPM5jj3UqZY7vLa65X&#10;Ofcx5+ss53av/VGouFaW84fWXV47cEV/Rd5+esKyKH/d3rqPOhO2Gabfpnsvs1sn981brsfYnjVr&#10;aOXKvbqzXZrsm/fy5zv1IAAAAAAAAMQnHDbxZ1heoXfixAm55JaLv0PPFN8Y43YXB4x8HgcPHqTD&#10;hw/T0aNH5TGPRzXI4zk8N7zwLjz83oR3fHNMvtw3WDzXhHu8f3SKj8HH4tfkdQ485gwkvYq3cYV3&#10;DDfn+Ud03MjK6/1EoWKywgR5XpPcFRe+I69fYRW0LbUfn5pUWQdvpdXGcEwzq/bscn7tKS9d/u23&#10;7bpTzDzrmdf1CAAAAAAAAMR3vCot1OWFQ6SLFy/6Lq2N7DM6b+N54YVU586do/Lly1OhQoUof/78&#10;lDt3bpowYYLeqniFedxHNRSML5a994p8zi/WcqoeiVn8d+sOGJ3vLQoVE2V5DUZW0V+RFwN2D5Zf&#10;wIYzFvpCtx8juRa2U1YdztnVa8lBPRp4ae3s2b0D+qt6DgAAAAAAAEBs4UDO3OzChEBeQRCPcVAU&#10;XiC4adMmGjx4MC1ZsoTq1atHnTt3pm+//ZYKFixI7dq107MUd5DHj3nMrfIL6vPxOt2z/9apr7xK&#10;U+otPRKbLtFz/Bk9VUHdx5yqGRLYryM5HdJ9TPIKSlGo6Fb8DfJszsDNslLrUQAAAAAAAID4xQR5&#10;8+bNk/DHqyJagbd582aqWLEiVatWjXr37k3r16+nKlWq0Ndff01vv/22nuXHQaBZOWY+6/Njr+PX&#10;y3mffO7+V/dG8yKPyvhm3TMT8Jl6tmwXvcW4Sukc27kG/LRfbyPaO7qrjPXpU19vT0MX7P/Ldb/9&#10;OF1FalIgpW8/64mX9V5+V9aM82+368UqvfQWolNT35ex5gPW2t1JSuqY5557de34gG1pK3TXW/zP&#10;8c73QwLmPFKojZ7hxyv0nO8xChXduqUgjysuKOT4hem2LPJr3gEAAAAAAADiosiCPK+VcoxX4FWu&#10;XJlq1apF9evXl6pTp44Eer///rvnfvxc7hCPK7ygsEGeBwMCK1Pthwd+RdXrJZ8iK3Fm3Skq7Eun&#10;mh3TZL/Wgzeqnh1aIGPthv0j7aVZA6Qfs+qS9EaBlBYlyVJTd8q4tyrK3F26b/3yE2Gev22pNGTd&#10;k0UeX5kzSOZ3GLFDevZG6afJSqK2Gy2L/Y+sBBl0p7Qq/rh/bO9sOU7LQetVL/bLmPVQXt37YWUe&#10;KiYrwptduMu5Y1ywsl8B9YtiFwAAAAAAAEB8xSvkzKW1HKg5K7zvrKtduzZVrVpVgjsO8PhSWg70&#10;ONjjgM9LRKESj3sFefVz3S+fu923gjTB2Pi1/KVUVym1/nwethLRbrWLbx93dfl6T8D2sasDrwTM&#10;l8KiRJmq607TIWDHkbxW8Co96jheYCWTS2fNsdV8RYK+gCDvAqUIs7+pJCS3yTwwT/pWn26QPYwX&#10;eU7KArrzQ5CHismy+B+JYIr/V4G5c+dKzZ49m2bNmkU//vgjzZw5k2bMmOGr6dOnx1jx8fj4/Dxz&#10;5syRL/1cvHgxLVu2jNauXUtbt26lbdu2SfEy4pUrV9Iff/xBCxculHPmffg8b6X4Oc3ri83XiEKh&#10;UCgUCoVCoVCou6fM50rzWZc/X5vPrzxmbnZhymtF3fbt26l48eJUrlw5mjhxotx9lwO9ChUqhBvg&#10;hbcKz1m8zSs0rJE5sQRX7iOfn/GJjJsVdvkftsKsZHMa3b6czFeRnXb0Fxkzq/su/thf+hHLTktv&#10;ZLvXPvbz5XWnmOOZ0I9X7VkJM8pjLxdm9pP5zpV0TQumsseeI2d8medBDu30KkIvm7+R4zT6YLke&#10;YNfoWXvMeiC37v0Q5KFisuL1ijwAAAAAAACAO4FZkecM8jgAcgdrFy5ckDvQ8s0rihUrJoGe13fg&#10;GcEEeKZ4Ds9130ij9NMcbHlVSjql5xju76jjSvJ4Ft+82tnuDdg2er4K7tJX6inbd33VSfr3ZmyT&#10;XrlAz9hj/ytWk57X+6lKRYFxX8TP/+/IjtLX6LFITRb/+OY9WaKDHvM+TqLHMtExe9ulVWOkr9Rp&#10;vposTlBKmfei7hVzF1uv9xuFupUKCPK8JoRXAAAAAAAAABAzOHBz3rXWGeY5L3dt3LgxjR49Wnfh&#10;i0qA5yzz3M7nhKjjMBQr8VCxUZ4r8rwmOiuu3LUWAAAAAAAA4E7AK7e8bnZhAj3e7l4p52ZWfwX7&#10;2T6iMs8dzPPGBn5OU3ERnxeHnVz8HnFxcMcVU38HKJRXBdwlgn8Qg/nFR5AHAAAAAAAAEHP4s3hE&#10;d601xZ/X3eXc7vUZPjrlPDYq4vJ6/1ComK4Ib/ca3jLQuBzkHVv8KfGdZMwdcaLnJCW3LOo4frXu&#10;AQAAAAAAAGJesEGeV7k/s6NQqDu3LOcXN6bI10L/E+LH/5i4/2EIZZB3be1YOdeq3X/VI8Z1epJf&#10;x/15dE/0Sb3svtfGVbmr8wstlevr1BdY1nh7iR4Jq0wae//EWXUHAAAAAAAAELNMkMffkRfRijsU&#10;CnV3V8CKvErpOfBKRuqmz378D0dUgzwJvxwhWs1ef+gtyv6v1Z1oTOWtUEH+HLToqGw/PK6b9H36&#10;1NVzUlP7V3Lqx/4y51o/B9/55hHyPLONE2Vund5/6gG/Q2O7yrYhv5/UI97S8PPdF/Y20gAAAAAA&#10;AADR5QzylixZQn/88YcUP+b6/fffUSgUyhnk7VLhWPKXdO8XtSDvDD3Ox0lVWPfsHCWyx7LW+Ui6&#10;1wqkkOfaI51yY94gGZuwQX2R5fW5A6Ufs+Y/6X0OzJHxNkMdt6Le+6OMNfxwlR5wiSDIG9qsgGwL&#10;qCdL6a1+JvB778edegQAAAAAAAAgZmBFHgqFCqYkyDs6+V0JqZ4p01n+AXHiO7DwxOCDPONwQDj2&#10;xhf/6nGiAiksSpCppu60BYNl3qRNgf3Ytdf0gLZruoy3HvKPHiC6OqufjA1dckqPBLq5YYJsd68K&#10;ZKtXh/3+u69ef1nmO6JCOjaxp4yFvaQXAAAAAAAAIHqi8h157qDP3C3VXe557uM4P+ejUKj4UVaB&#10;lBy0pfW+JNUW1e/IO/nbZxJ41XpnqR5h5yixPZa93ifStSicyp6TTh776OBu4kbVmhV5w5aeUQPG&#10;pkky/urHa/SAbftUGavf9289EOjq6tGyvWLnX/SIcZmesMetFAV0r4xoVVTm+6NCoiPju8sYVuQB&#10;AAAAAABATIsoyDNhHc+5eVNdxXYreF8+hgn1nJ/zwyv3uXiV137xvbxeJ5fXXBTqdpY1ZtUl/Svt&#10;jf+xcP+wRr4i7xQ9wgGZo2q/u0xvU45O6BGwvXHjivLnuHXXZfvxSW9L//7ssPef/bB2Ft9+Js6r&#10;kZH75OSK/YS6k61FxVrP0COB+lR70Xc8KVewx57mcXxHHgAAAAAAAMQCE+TNnTvXFxqZAI+vlItp&#10;kQV65vl5XkTPz9ucxzLldczbXeZc+NzCK685ZkWjee3mNfKYcx+v50ShYrsCbnbhZn4Z3TsFd2lt&#10;1Bwc00VCtH4/HdQjUXVRhYeJsug+5pR+KnaOCwAAAAAAAMD487dzRR5/Fucxt9y5c1OhQoWoRIkS&#10;VK5cOapUqRJVqVKFqlatStWqVfMV95UrV6by5ctTyZIlqXDhwrKvEx/fHUiZ545OeMgr/5zhV2wW&#10;n6spM8bPG53zD4Y73HOfQ1TL7I+QEBVZhRvk8Q+k+SFy7xQbQd66fk0kyOsyeb0euTX7538sx9FX&#10;6EbTb3KsN8es0D0AAAAAAABAzOPP4CbIM4GQVxj18ssvS3hXu3ZtatiwITVt2pSaN29OLVu2pFat&#10;WlHr1q2luOfxxo0bU926dSXU433d+HlMeMTFz+2+fLf00/rqNY/6ORqX+t5eR9Xin3uy6j5Yq9Vr&#10;TZxZ97EvojwGhQoT5PE/FCYNDu+HJjaCPAAAAAAAAIC7lVeQ54U/k98q/ozvxs9rQjwu7t2qZ0ok&#10;YdYG3RvX1k+U8bQVuuuRuC1TIousNKV0F9bVtePl9bzyXuBXg4WK+btxZzKou7uszz//nIYMGULD&#10;hw+nyZMn0z///CP/aJggz+uHBkEeAAAAAAAAQMxxB3legRrjS2Z5JR6vvnvzzTepU6dOdPz4cTp5&#10;8iT16NGD3n77berVq5f8yT1vf/311+nVV1+Vfd34ecznf/7TaxVg3RzJJOBy3hBSOUZJ7PGstfqq&#10;dvsPMi97nQ9Uv+176bPUfE/am5umSG9ZT9AFGVE+a1ZIxof8elT6Y1N6S9/4I3V13PFv+qj9ni0r&#10;PWuU9yEZG/mn/5vyc93Px06rO6K8D9l9ggy6Iyr6WGJKlqOu7ojUzT9f1J1tzyw5ZuvBzmv8TtA9&#10;/NxpK0hnzsWcKzs4vqeMffHHSem/eqO09F+vUK9yVLsy0o/6+7z0TQqklD5T9d7Ss7R2b1kP0h7d&#10;GwjzUO7yvLR25cqVNGvWLLp48SKCPAAAAAAAAIBYFmyQV7NmTWrSpAm1bduW3nrrLeratauEeKdP&#10;n/aFeO+8845Uz549qUuXLjKXL7Hl785z4+Au2CDPq/yR10l6wO7vyVpL98rkbtXseYlVQLVvjuzT&#10;fMBa2WaMaFNCxnPU/VCPBLoyZ5BsH7cmcDVikUcTkZU0uzzuUP55e879dFg67fgi2a/L1yoeK/vs&#10;g5SqYFN5/D97vEjzofLY5+B8md926BY9wM7Q/fZYwoz+925Mh/L2vBd0d1q2vz5ks3TmXDuM2CG9&#10;wSFi0ux15HGbEk+SlTCjPDZMGNhnemBcypc5m78fdzaDujsr3O/Iu3DhgqzQ4x8W9w8MgjwAAAAA&#10;AACAmBPVII9X2XXs2JE6d+4sK/JOnDhB3bp1o+7du/uKQ7wOHTrI6r0GDRrI9+S58fM4gzyv562W&#10;MaGETKt0720fJbLnhBfGiX+ny3HMSrtwHZgn8wo2HSytCcfGrw28NLjY/5KQlSyHPJYg776c8jg8&#10;JZ5MSslfamg/uibfl+dcnSd2/yjP03KQ87v7T9C99piVvpLulTwPqnmj25cj68UqepTo0qwBcgx3&#10;6OjUouhj9px05IxM943pJvv1nrZVjygI8lDuivCutYMHD44TQd5V/cvurjn79IRwtMgadp86g37R&#10;WxeG2Ra2/Mt2AQAAAAAAAGJLsEEeh3H169enZs2ayU0teLXd3r17Zdu0adNo+vTpvvr+++9lgc5X&#10;X30ln+/79tWXwDq4b3bh9d18JZ9Sn5EXhHNOxuXVY2Veuoo99AjRgXE9fN85d2XNONleo8ci6Y2q&#10;GRLI+Brd05Zvpc/9yifSmiDv3my1pWfNizwqY+ZyVZbzPj7PZ+k/3RMdpByOsC5HMnu7vkSWmctz&#10;zWWy/62bIL3z/Il2y5j1WFHdK+a1cK3UY8bQ5kVkfOhvx/QIX05bgNbpx3WyJ7W3p6bTumdbhraV&#10;fbpO8r0Lgn8O3JkM6u6uOL8ir1cu9YvBtV2PEf3pG3vh7b/0WCCz3bKy6RFSd6jRxTIlT06JEj1D&#10;zpzct9+Tr+kRAAAAAAAAgNjlDvI4UPO6zLVYsWJUvnx5uUyW71zLd6RdsWKFFAd8XK+88opUvXr1&#10;qFatWlSlShUqXbo0FSpUSB9F8VrtFV6YF0onvn1PPqePWOaMvu58zsuenZkM6u6uGP+OvP0/D6Xi&#10;1fx3rBnUQn2pI1fCZ0vo0egZVMYfyPmT9kA/v5XGN0euhj+p7j7D1ernczIn0Enf9len+7+0EgAA&#10;AAAAACC2OYM8/hweUZgXU8xqPPdnfufz83lx4GeKex7n7abMnNiyecjr8lndfdnpnci8x/y+IsBD&#10;eZXctfbTTz+lYcOG0cSJE2nz5s3yjwf/wIT3QxPxiry9lOVBf9CWq7p/SWr/Zs1ocQz8I5RLH5vL&#10;eacbpxUf5/bN4WWu8/ryl1GqvsOii2qSg9lm1RytRwAAAAAAAABuDxPkzZ071/d53ARlHJzFZFAW&#10;laDInIuzIprnPGd3mW1exdtvJRDkoJP3cz9XTJXXuTrL+b44Xz+X1/G4nHO43Mfg8nqPUSguy+sH&#10;hstrsqnbeWntqfUL5G47E75fqkcUX/Bm+W8l7fNnJ9/2t9Sl+Mregb7xeXqIDSxmjhV+MAgAAAAA&#10;AAAQW0yQZ1bkeZUzHOL5XBxkOYuDMFNmzARd7uDI6/N+TFewz2POicu8Tj5vd7DHvfP1OPfzOp5z&#10;LFQVl84FFf/L8hqMrG7rzS72j/GFbFx/b/w+oN+lp7klc8z5+t+D1K/2U479Ar+k0j8e4b0/AAAA&#10;AAAAAGIFh1PO78hzh26xVV6f+aNTXs8RnXK+F7frPYmovF6zu7z2i6i8joFChVe3FORxAQAAAAAA&#10;AEDM4JVzHOTNnz8/zoVXKBQq7pTl9Q+EV5kdEOQBAAAAAAAAxCy+ZJSDvAULFvgun/X6TI5Coe7u&#10;ivK1pPy/EvA/KAAAAAAAAAAQczjI++mnnwJCPK8P8ry4xms8vDILcuJ6eZ07l9dcFOpuLYvvUhte&#10;bdq0iTZu3EgbNmygtWvX0ooVK+jPP/+k33//nRYtWiT/wPAddWbPnk0//vgjzZw5k2bMmEHTp0+/&#10;5eL9TfHxuPjYXLNmzQpTZpu7vOaa8prPZZ7PvA5TXueJQqFQKBQKhUKhUChUVMv5eZc/h/Lnab6c&#10;ds6cOTLGK/LcIZ7Xh3lTzsDLq7z2QaFQ8besJUsuUnj1++8X6LffztOiRWfsf0yO2/+wHLb/wdlH&#10;3333r/7fCwAAAAAAAAAgusylteY78iIL4ngbz+PVe+ZutQY/NlfTmWN5HSMqZc7Hq7zmR7Wcx3MH&#10;mVyR7eMur/ko1J1Q1sqVN8mrVqy4IfX339fpr7/+o6VLL9PChaclzJs2bY/+5wEAAAAAAAAAosvc&#10;7ILvWhteIGXGbuXrrngf9/GCKfN8fH5e+G67zsAwqmXCSD6OM4w0+Hmdz+Gc7w4wmQkxzT5eZY7D&#10;z+/1mlGouFzWqlVEEZUJ9TjM49V58+YdpenT9+pfEQAAAAAAAACILg6evII8Z3EIFZ7hw4dTqVKl&#10;pPhxePgYfCyvgMBZPIfDLq9wLXb9QpZl2fWs7mMPv7Zg3w8UKq5UpEEeF4d5y5dfk0tt588/hiAP&#10;AAAAAAAAIAaZII+/h94Ed6Y4UAtvRdyECROobt269Oqrr1KzZs2k+DGP8TYv/FwRhVe8zTs03KhD&#10;Nouqd1+ox0Lvk1dyyzkt07230/QYn/u92XTvF9n7gULFpbJWryZyVkRBHn9vHoI8AAAAAAAAgJgV&#10;XpAXXog3dOhQql27tgR37dq1oy5dulCPHj2k+DGP8Taew3PdwluJZp7TS/1c95P1fHmi7T9IcDZi&#10;2Wm9RRnQKK89norGfdTYF/hxfTh7p56hXFkzLmC7ZT1K5/Q2or1q7MkSuldqZE4csM/z5bvpLURf&#10;ti0lY1N+GxowZ+hvx2T7tfUTA8a5Sr8xU7YxXpmHS21R8aWsLVuINm8m2riRaMMGonXriNasCQz1&#10;3EEe3/ACAAAAAAAAAGKGV5DH4ZJ7ZdzIkSOpV69e1LZtW2rcuDG98cYb1LVrV3rnnXeoT58+UvyY&#10;x3gbz+G5vA/va3A4yMd3hwThBYeftygqAZj5xvw3Sj9NVuLMulNGtSsjc7bqnp3+/gMZa9ZvtfRn&#10;fvhQ+q9XXJCejelQXsZU3HeWHrQfJ85cQzraO1u2Za3VV/Vao7wPkZW2gjwe91ZFe05C2i2dcmnW&#10;ANmvzWeb9AhRrvststKU0l0gBHmo+FLW0aNER44QHTpEtH8/0R77t/Kff1Sox4GeCfP4phcI8gAA&#10;AAAAAABiXkRBntf31P3111/UqFEjatOmDXXs2FGCO7Mijx/zGG/jOTzXjcM6d3DFvdcltWYFXc56&#10;H+kRdoketsfyNx6ke6LxnSrJvB26FzumyVjLQev1gGLmSgUEgpcplT12X8560l2ZM0jmjFl1SXov&#10;o9uXkzn/6l7smSVjziAv5332cz1VUneBEOSh4kvZP9f6F8eujHWW0qlTRIcPq0Bvk/3zbsI8vuHF&#10;H3/wrbDjbpB38e8v5XWU67hAjyhln1avr0z7eXrEyX+Nf0AlzmpvO099a6j/1SHwiAAAAAAAAAAx&#10;J6qX1v7+++9Uo0YNatCgATVt2lSP+vEYb+M5PNfN69Ja7vk8Aq1Vn5H/V0z3DvoS2xYD10n71Rul&#10;pd8onWIua2380QrpG+d/2O6fI2c0aVbkqSDuDN1vP06YsZp0tHOGbMtco4/qtbo5kvkuvzWrBZ1R&#10;oft5WcaE9utIXVh3fri0FhWfytI/t/YvMckPuWXlpLNn1Sq9XbuI1tu/Ceby2qVLL9OCBcdDG+Rt&#10;VL+M9fv+rQeUg2O6yPjH8/frEQe9T423l+gBB71t4EL7BYfjxvrxMscdEAIAAAAAAADEhIiCPK9V&#10;cjNmzKASJUpQuXLlqFKlSgEBHD/mMd7Gc3iuU3jBFfeBz7VDLnO1rAS+S2rdzI0m+Hvw+jXII49/&#10;1dvYhRVfy1iVLj/pEfuoIzrImL8eoTN6G9FONfZoEd0rVTMkCNjHebz3a2eTsV90z87/PUrGKnf2&#10;f44/t/wr3/6Fmk3Ro+r9cr8XKFRcLV+Qt3Gm/oF+oRddvkx04gTRvn1qVR5/Xx4HecuWXQkqyCuT&#10;Rv1iqEyeaHjLItIPW6p/Nbd+I/0LVXur3pYtidrn61VXpL8wTV1Hb6UpI73Pnpky3uoz51X3Z2Qs&#10;baVeunfRYV3dPmGXEx8Z3122/aP78AxqFPYfJAAAAAAAAICYEF6Qx8WhmzOoY4sWLZLvvmvfvr1c&#10;Rnv6tP/GE/yYx3gbz+G5Tl6r8UyZ5/NaBXgn4vcVq/FQ8al8Qd6GGeqy1A5jLtgbiE6eVN+ZxzfC&#10;cAd5M2d6rHpzqJxOhXJN+pkoL1C+5Pb2DNV1py0YLPtM1Gtwb87/VPpx61zLeverL7p8/fPteoDo&#10;v9n9ZazRR+rLM8PQQV7td8PejHpI0/yybcRf59XAju+lt54qrXrNBH7vz3Z+fSYAAAAAAABA9EUU&#10;5JniAC46ARvvG0xoZZ6P53Lx87qLz5eP5/X9fTzG20xx7zUvppjjO5/TWe7tfO78GhDgoeJj+YI8&#10;1rbIoxJWjdpCdPw40d69JHezjWqQ53Z97kA57htfqCve8z9kUYJMNeWxjw7yJunvoTRBnlmh5/PP&#10;tzLefJD/Cysvz/xYxhp8sFKPBDKXxlbtHtx6unPf95X5vnDPdmxiTxlDkAcAAAAAAAAxLaIgz3yA&#10;N70J13ifYMoZWjmPF90yx4uP5fV6UKj4UNaUvfwPBtHMLvUkqLKe6CCr8Q4eJNq+nWjduqh+R94J&#10;ucOMZd1H5p4yJyb3kmM37rdWenPZbNY6/jveFHxYreIzK/IuzfhI+gG/HFYD2s0NE2T8mXLd9Qg7&#10;KmNPl+2m+0Dn/xoh20u/OVeP+PWtkVG2fTRPvya9es96rLjqtcGN88o4Lq0FAAAAAACAmMaBGwd5&#10;8+bN8wyeYqK8QgEUChW/yjpzhq+fJ7lbLa/C4zvW8kq8bdvUjS54Nd7tuGutWQX3xbKzeiRqdo14&#10;U/bvPSPgRtcxwqzo6/VDZN+kBwAAAAAAABB1JsibP3++75JWU16hHAqFujvL4tBuzx51h1pegbdl&#10;C9GGDURr1/pDPK6//75OS5ZcjLUgb8ewttEO4o7/qi7PLdJymh6JvrWfNJZj4n61AAAAAAAAEFuc&#10;Qd6SJUvojz/+kOLHXL///jsKhUKRxZfOcmjHtWaNCu+cAR4XX1a7fPm1WA3yAAAAAAAAAO5WWJGH&#10;QqGCKcsZ2IVXJsj7/fcLEuRNn75X/1MDAAAAAAAAANEV2Xfkub8ny2tOROXeP6Yqto+PQqECK9Ig&#10;b+Wqm/L9eCbImzfvKII8AAAAAAAAgBgUUZDn/BBvxnilnrlz7Y0bN+jmzZsBxWO8Lbp3rDX7RbW8&#10;jnU7y+ucuLzmolDxqaxVq26Sszi44xV4pjjE4+/H+/PPK7R48VmaO/cIgjwAAAAAAACAGBTZijwu&#10;E95xUBdVvA/va47lFRA4yzyfCQqDFRMBotknvIpofngBZ0wFmyhUqMv666//yKv+/POq1LJlV+S7&#10;8RYtOiOX1f744wH6/vtd+lcUAAAAAAAAAKKLgybzHXnOYIrLBGpuly9fpo8//pjy5csnX4Jv8GMe&#10;++STT2SOmwn0vEIC83xRCe8i4wzRTJBmyozxdmf4Fh5nKBfM/Ijwvu7zcZ9XeBWVubdafGzzM+D1&#10;d4W6O8viFXbh1Zw5h2n27EM0a9ZBmjlzP02btoe+++5fmjRpq/6xBwAAAAAAAICYwEHeggULwoRE&#10;EQVVzZo1o4oVK1LlypVpwIABUvyYx3hbeDgEcwdEJsRzP1+pNBZZVnh1D/E1e+9Wyyh9t8lr1U4h&#10;tU6dW4p8uv9H9Q/k1n38wn8f/HOAUA/FZemfCwAAAAAAAAAIIWeQx8ENh23uUI1X2RUpUoQ6depE&#10;/fv3pxo1alDt2rWpTp069P7770vxYx7jbTync+fOsg/v62TCPGfxmFv1TIkkCAtFRDeocX557r91&#10;H5yDlISDuxcq6/4k3cP9s2V1Hz/xzwL/bCDMu7sLQR4AAAAAAABAiPFlnubSWmeQ5zZ+/HiqVasW&#10;ValShWrWrCmhXXh4m5nLf/K+TvycJhji4sc85lY3RzIJ07bo3ssXrYrLnK9XXJD+6zfLqlVwz5eX&#10;nr2S+wEZW6f7/9ZNkD5D1Xf0yGFKzPukraB7otHty8mcbbpXjrrmnaBkdp8wYzXdX6JH7P7BPA10&#10;f41S233S7P73KntSe/+nSupO+axZIXmuDbqXOXbf5OOVeuSg9NbTpXVPdGjC2zKWsdq7euSIChHt&#10;Mu8F/Ttd+hx1P1T99h+kz1qrr+q3fKuOa5d57t2jOktfoeNcPaIgzEMhyAMAAAAAAAAIMQ7tzM0u&#10;OKjh8gryDL6ElsO5IUOG6JGweHUez+G5XpyhUERBXr2c90moFFGQN6pdGZkzbs0V6Sd3q2b3iSng&#10;G/Z1oNVy0HrV7/5Rest6UfUeJnapIsfZo3tW6JEEZCXOrDvlypxBcqzxa6/a3XV63H6cskATtdHG&#10;ffKXGuqOKP/D9vO+WEV3igoNE9Bu3RdMZVHizDV0p4ztWEGeR72us/SA/ThPg37SGeZcJqz7z+5u&#10;0P9cz82mdK9uz0kilyXTgXkyv/XgjbLNeNEesx7Orzs/c5mtV8iDuvMLQR4AAAAAAABAiDmDPBOq&#10;cWDjxjexKFGihHwHXvXq1SWo69tXr+xy4DHexnN4Lu/D+zq5V+RxeQV5NbMkkaBJx2+evnqjtMwx&#10;Qd74TpWk3y6dtvU7GWs+IPyLdPOlCAz2THD2r+4Zh3DugC3QJUpp73N/rvq6v0qp7D5Zjrq6V8dI&#10;kKGq7hR1zol8oaHXHLPScKd0Zym5/TjfqwOlM/6bN1jmTNmkLot+wn5cvNUX8tjTnlky3/2+pLPH&#10;/N/z54cg7+4uBHkAAAAAAAAAIWaCvLlz5/qCPC73qrzDhw/Tvn37dEfUr18/Cev4Mltn8RhvM3gf&#10;3tfJhHgmIODHXuFhhbQcrlm0XPdeBjctKHOG/nZM+s9bFJV+lXTKlTXjZKzuu0uk3z+2u/QN3/9L&#10;epY5MT/XE3RR90NeKyxzBv58QI+w/TLmvMT12vqJVMpcukoHKSFvf66c7o+o3vEdecNaFpNjmEtZ&#10;b2ycrI5p1yY9JufyxMu6Uz5tUkDmmFDzzA8fSt/mM7PXZbmsl8fU6kDbwfnS+y6ttR2e2Isa9P1T&#10;Hl9dO1621+71m/TKBVlFaN2TVfcKLq1FIcgDAAAAAAAACDF3kGeKQxuvcI2tXbtWbmLBq+2aNPFf&#10;RsqPeYy38Ry3iMIgHovokl6I3JgO5SWY+2r5OT0SM/jvDavxUAjyAAAAAAAAAEIsvCDPlNfqPIP3&#10;c/MaY8EEQeb5vC6zBbdj9McfJ/Vj/6pD65FCeiT6+O/B/L1F9neHuvMLQR4AAAAAAABAiIUX5Dk/&#10;wJsxDnWiErLdahBk5ptVgVEp3iey8trPlNd8U17zI6uI9uf33llm3LmP2Y+388q4W8V/F87n8Hoe&#10;8747y+vvB3V3FoI8AAAAAAAAgBDjcCe8FXnuD/LObe4QyF3hHQN1a+V83/nvLDLmcljn3wX+PlDR&#10;KQR5AAAAAAAAACFmgjxz11qEPnG7zN+NCUydK+ycq+zwd4iK6UKQBwAAAAAAABBiCPJQKFQwhSAP&#10;AAAAAAAAIMRMkDdnzhw9AgAQFoI8AAAAAAAAgBDjyzE5yJs9e7YeAQAIC0EeAAAAAAAAQIhxkHfx&#10;4kX68ccf9QgAQFgI8gAAAAAAAABCDEEeABgTJ26h7777l6ZP32v/m3CA5sw5TPPmHaX5848hyAMA&#10;AAAAAAAINQR5AGB8//0umjXrIC1YcJx+++08LV16mf766z9avvwagjwAAAAAAACAUEOQBwAGr8L7&#10;6acTEuD9/fd1WrnyJq1aRVII8gAAAAAAAABCLL4EeaWetMiyLPpV9069q74g23p8t1mPxISzlNI+&#10;ppU4q+5j23p5DV7VZ+a/es7tsko/d3rdR878Hfyie4ifeCUer8Az4d3q1f5CkAcAAAAAAAAQYvEh&#10;yNv/dSeyrEepQ4Nc9p+P0009bgxrXkhCpMG/HtcjMSMjh1lPlNRdbNsjr8F6uqzujdMy/lyFnrqP&#10;mz5/raCcZ0xGqXD78Sq8XLnK0KZNRDt2EP37L9G2bSQ9gjwAAAAAAACAEIvzQd6mSRIQtRm6TdoC&#10;KSzK02iQPDYmd6kkcyZu1AOH5qlQ7LkKeoAo+z1qdVvzQZv0CFHOpDz2nO6I8tzPvX8VWsGH1T5t&#10;h+1QA/tnq+M+W171tkwJ1JxPFx/TI+ygmvd4Cd0TZeDeSkXndR/WcUrEczJU170ypWtlOdb49Tf0&#10;CNGVHz+RsWYDNkh/+tve0tfv+7f0biNaFZXtjT9Zq0dOSW89U073ZykB989X1P15dS5pK+meqFGe&#10;+2UfE9Qdm9BD+gzV35N+XIey6phWOulZ0/wPyZh+9+j8D+/rOU/qEaKRrYvJ2BfLzkp/bGJP6Qf8&#10;clh65YCMpa3US7XbvtPHsWi7GvG9B69+vEaPEDXIlUzGRvyl3vWL0z/U+z0rPRvbvoyMjV17Tfox&#10;b5aW/utVV6Qf1baE2uep0tKzGhnVcy/U/Z1EVt7Je2RR1aqv0YkTREeOEO3bhyAPAAAAAAAAIOTi&#10;epCXOaFFVvoqurMtGCwhwyR/HkfT360tY1O2qL7YowkpSba6qjFOLZY5nUcfkPat8s/a/b10Sjrt&#10;zG8y561R+6Tl49ybo7489tHP/+aIXdLmfdA+v3SV5XFEbs7/VPb78u+LesTtDN1jb0+QqabuNX3e&#10;Hb7co/rTv0qfv+kQ1WvNC6W0x5/RnV+uZCqU2at7lv8hHsugO02/LhWG3qSH7Mf3ZK8nm8y2ceuu&#10;q97DhLfKy5yDuhdHf5KxN75Qlwab92DCBueaykt0rz2Wq8EA6W7MGyRzTLCmnKckjjl0/BeZ4wtY&#10;tZcesF+XDkLNc/nCXa19mTRk3ZNdNT8PkTldxh5SvVY4lUWJstSWxyYkdr5/tGWKjFXptlgP3Dk2&#10;2u8XvzZn1ajRUsI8BHkAAAAAAAAAIRaXg7xBjfKECRX8lYDMhbTT3qklY5P1crGiqROEDfLO/yFz&#10;uo8/Im2XSmnJSppTHoeHV+QlzFxLd5oOkdoN3ymthEe+lWzK12+UlDm+4InpMMys9ArrhFoV5wwt&#10;tUmdK8q+skbt5CJ53H7kbtkWvrOUkI/nOjfmDLy8XaMH7H1NmGVCscBwLZBZuabeFW3fLBkzqynD&#10;C+kS22M56veTzsxxrkAkukzJ7DHfSsxjP8ucVp9tVb2W+z77db1QVR6HF+R1rvg8WffnUc2iYTLH&#10;BMBezErDgG8p1KtEK3ddpAfuHOvXBwZ5tWq1ppMniQ4eRJAHAAAAAAAAEHJxNcjbMKCZBAlVu3vd&#10;3kKv1NPfJ2cuh/StGDs4V3pnkMbhHo+Z1XZMAi3HpbUcpmXNWkc/JsrCz2Hv06TfOj1yUnrnZZYv&#10;cP9IEd0pQ5rml3nmkk7aOU3tZ1fgJaNOu9Wcx4rrXtOrv9JVeVcPEJ35ro+MOS8jHdGqpu/y3qP6&#10;stcGH6yUPqwj6rmc3/9nP0+JOh/p5rja7nid9XPcK2PqYl7bxonSP1W6i7SfvvqS9P4zsuk5r7y/&#10;QlpzXgMXqjBV2S9j/u8APCb9C1V7695/Wa+5jJe2fiN9vfeWq15Lb485L2duViCFzPOtEtRhqm9F&#10;ns2suBuz5j89wpcE5/ddQmz+Llfrnl1bO1bGSr4xW4/cOeTutPZrK1GijoR3XHv3Em3fjiAPAAAA&#10;AAAAIOTiw80uYsK1OQMkoHhtoGuJFtxV1PcgOsNbcPr113O0cuVNCfTWriVat079uWYNgjwAAAAA&#10;AACAkLtTg7yFC523IlCrvizrITqjR+DOd33dOjqhH7PPmuSTn4Maby/RI+A2c+Z+WrDgOC1ZcpH+&#10;+us/uYvtihU3pBDkAQAAAAAAAITY3bIiDwAiN2nSVpo6dSfNmLGPZs8+RHPnHqF5847S/PnHEOQB&#10;AAAAAAAAhBqCPAAIBoI8AAAAAAAAgBBDkAcAwUCQBwAAAAAAABBiCPIAIBgI8gAAAAAAAABCDEEe&#10;AAQDQR4AAAAAAABAiMXlIK/i83ynWYs26N54Xu5Am5xO6z62PavveHte9wB3IwR5AAAAAAAAACEW&#10;l4O82lkSSZC3S/c+e3+U8cafrFX9xonSV+3+q+rFf/QUB3AP5VetntNn5hfyp6mnSndR2x1edGy3&#10;nnuJ8j7Ij9PrrcqXbYr759j16eJjegvRkKb57bGUNLl/04A5vX74R88AiLv4Z7VChQq680OQBwAA&#10;AAAAABBicTnIq5/jXgkV9uveyP8QB2Mv6s7mDva07PfY89JWUs3h+TKn9RBnmHaeEtljvjkH58qc&#10;XA0GqF4r8XgSsu7LrTuiVPacQs2H6Y5do2SO/Sa8VV6Os1s65eiEHjJWsfMvegQgbuKfU1N16tTR&#10;owjyAAAAAAAAAEIuLgd5dbImDhOIMbVCzqKDuqcjC6Rv9dlWPaBw4Jcwcy3VnFwkc9oO26F6TY6V&#10;sYZqFgyWORM3qtYo9eS9ZD3wkmp+HS5zvMo816TOFaXfI522ZYqMBa4aBIh7nD/T8jNbtaoal/8P&#10;AAAAAAAAACETl4O8SmlVkOD+jjza+o2MN+2/XvU7p0n/2sDABC7P/fb+L6gQwqy2azYg8GhZE9tz&#10;ni2vmn2zZE7gqj2iQintOQkzq+b0rzLnpVc/Vb2Hr15/WeZs0b3Ql/aWf+snPQAQN/HPKVetWjoE&#10;1xDkAQAAAAAAAIRYXA7yijyiAoWfde+3VYcNyeisHiHa4wsguJ4oWY/S8ePURdVmz+/Ru0pP8JwH&#10;8+peUTfTMJWaCqTnPx+la3o7U9+D55xnUd4KPWXbx3WzSe98prPL1HfzFWk5TY8AxE1FihTRjwIh&#10;yAMAAAAAAAAIsbgc5AFA3IEgDwAAAAAAACDEEOQBQDAQ5AEAAAAAAACEmAnyZs2apUcAAMJCkAcA&#10;AAAAAAAQYtevX6dLly7R7Nmz9QgAQFgI8gAAAAAAAABCDEEeAAQDQR4AAAAAAABAiOHSWgAIBoI8&#10;AAAAAAAAgBDDzS4AIBgI8gAAAAAAAABCDEEeAAQDQR4AAAAAAABAiCHIA4BgIMgDAAAAAAAACLH4&#10;EOSVfMIiy/JXqsJv6C3GDhlPWait7r0VfFjt/4/uI3Nm6TCZX/rNuXoEYtcJekD/He/QIxB3IMgD&#10;AAAAAAAACLGoBnmDBg2i5557jjp27KhHwpo5cyYNGTKEVq5cqUduTdmnVagT9iiHZfzFan10f5YS&#10;2H3GGn11H0O2TJHnafTRaj0Q1tBmBWTOet0DxHdFihTRjwIhyAMAAAAAAAAIsagEeUuXLqUsWbLQ&#10;1atX5cP+l19+qbf4rVixgsaPH0/nzp2j4cOH05EjR/SWqLm6erQEZE+V7qJHAo15s7RsV0e/SQ/Z&#10;j7mfuFEG6L/Z/aXPVPN9NWBrki+5Pfa07my7Z8icrHU+Uv3BudLnbjhQ9ad/lf6tUftUf2Kh9Dlf&#10;6a9624S3ysvYXt2zr15/Wcasp0rrEaL6Oe6VsU26Jzqq5qQpo3uinEn5NTynO6JmBVLInOaD9F76&#10;fKWeKafG6KTqHc9F276TsQzV31P9pknSP1KknerDOE9PyHFT0HU9ot4ri3bp/uL0D9XzWE/qEaJh&#10;zQvJ2MCF3n/Hw1sWke2vfrxGjxBlTczHSKO7sK85933cP687otHtSskxmvbXUemO76Xn2qlGfO9L&#10;ltofqn7PzID+0oyP9D5PSc8GN84rY+9M26ZHwFDvlUW1atXSIwqCPAAAAAAAAIAQCzbI279/P2XK&#10;lInGjBlDR48epSVLllCOHDlo9Wr/ajUe5+0nTpyg8+fPy7YvvvhCjh9V/60ZI2FCmjJd9Uigse3L&#10;yPbjuk9pPy7UfJjulG+6VZE5Jtx7s/RTZCXOqhpbCnvbvTnq606Z9k4te5976Sw3V5bL/r0mnyBa&#10;/IU8nrxZpvlM6VpZxg/pno3vWE7G9uhe7JslY62HRHBh789DZM6ULaptXyYNWYmyqEZrU/wxmXNQ&#10;92xS54oydli66/Sg/Thx1jrSGSNaFZU5f+g+Umd/l/mdRx9Q/YLB0k/YcFP14pyshHSGpUauZCoM&#10;cr4HrYqmlrGA2O/UYhnr+JWKQos9mpCsJNnksQlS3xxh4kTlux7V7PHEdFL3D9tzkuZ8RXfK1J7V&#10;7TkJ6Sg3nud+XMYeK95B92Dw++KsqlWrqnH5/wAAAAAAAAAQMsEGec8884ystHPauXMnvfjiixLy&#10;XblyhUaPHi0BntOaNWto8ODBdOPGDT0SrE0SIjxRspPuAzXO+6C93azcuibfrZa38WDdazrAMUFe&#10;x3LPkHVvDtXYOAAq+NrnuvNwbons323cYV/I1uHLgHjOF9o5V+SZVWT/6l7oVWMmyDMhY8DzL/xc&#10;xr7ZqloJHq2MqtGaF0opc5xnYc5BhYnhvBcR2DfqLdnfer6iHrGd/0PGuozRkaF+L8etM2v22GkZ&#10;CwzyzlMiPlbaSrr3a1E4lT0/ve68FU5l72vCSx3kud/z6e/WtseTqrDVlsqeU7jFF7oL68a8QXKc&#10;MWv+0yNMXZ6duuibugeD3xdTder4A2EEeQAAAAAAAAAhFkyQx0HdoUPONWd+x44do61bt9LZs2fD&#10;DesuXLgQJuALzgYdKCSlM3qEaI8eS0n+WEatruL68m+9+m/nNOmz1f1Y9Ta1mu1F3dn0pbTOIOr0&#10;t72p8SdrVaMv4/Rd2mqfhXqex8ms7TKXlw7+1awNJPqsST4Z819Qats4UcYafrhK2lFtS0jvC8aO&#10;LJCea/x69T6qsPJx3+WurFbmhDJnne6Z+Z4+vZCP6J9vpU9f5V09QLRrxJtUruMC3QXaMaytzG/w&#10;gfk2wvOUxO55rOVgddRz378n/aBFssZN2y9jz5bvId2Jyb2kj+g7BV+U4/7P9/7x311Wx+rBLIl4&#10;u//S23EdysoxTRhrwj1ekXdMD5n3zndpre3UN+/63usj47vL9v4/O3+Gt8vYAy+10D0Y/L5UqFBB&#10;d34I8gAAAAAAAABCLKo3u4jPXsmZlDhEuqZ7iJ/MqkTc2fb2QpAHAAAAAAAAEGJ3T5B3mR6zrIBL&#10;ayE+OE8rVlzSj4kOje0qIV54l1xD7EGQBwAAAAAAABBid9OKPAC4dQjyAAAAAAAAAELMBHmzZs3S&#10;IwAAYSHIAwAAAAAAAAix69ev06VLl2j27Nl6BAAgLAR5AAAAAAAAACGGIA8AgoEgDwAAAAAAACDE&#10;cGktAAQDQR4AAAAAAABAiOFmFwAQDAR5AAAAAAAAACGGIA8AgoEgDwAAAAAAACDEEORF5DAlsyyy&#10;7NqjRwDuVgjyAAAAAAAAAEIspoO8devWUbNmzahXr1565NZtGNBMQrQq3RbrEaLr68bJWPJ8rfRI&#10;5HaPbC/7fDRvnx6JjiNyLOup0rpXamVOaI8np9O6j65+9XPI89Tp/af06fk57doonfJKzqT22BO6&#10;O6rO66H8ugeIWQjyAAAAAAAAAEIsJoO8AwcOUPbs2alq1aqUI0cO+uSTT/SWW3GKUnMw9WBe3Ues&#10;/ys5VZBl6pEiegvRhWkfyNigRRMC5rzy/go9w7Zxooy16NnCt30tHaPMCflxGplybc4A3zZTX/49&#10;nZK6xtJVfkfms4NjugRsa/l2S/nz08XHZPvQZgXs/hF6vXYWNeex4jLOGud90Lcf14QNN/UW24LB&#10;MtbhS/9awTz32/OeLa87B/3aTKUs1FZvAAiLf0YqVKigOz8EeQAAAAAAAAAhFpUgb/ny5TRy5Ejd&#10;hZU3b16qX7++PJ46dSrly5ePpk2bJv2t2jXizYAQaqse9zuptj1ZSvfKyNbF7HEVwF2fO1DmTHQu&#10;ZzuyQMZy1O+n+kPzpG85eIvqNQnHrPS6Y9fpQXteviaf6V5pW+Jxe96LulNyJuV9n9WdcmPeIHke&#10;cy6TOleU3nnp7tVZ/WSs9ZB/9IhSNHUCSpargWoWDZM5PSeqQPCt8s+SlTirPHZqUTiVPS+t7pQ6&#10;WRPbY/fTYd0DOPHPlak6deroUQR5AAAAAAAAACEXbJC3ePFiypMnD7Vp04Z69uypR/3Kli1LhQsX&#10;1p3Sv39/2Wf16tV6JGZkv8cRkO2fLYHDawOdKV2g/2b3lznj19/QI+yyrKTL02iQao/9LHPaDN2m&#10;ek0Feel0xy7TvfY8XwCotSzyiGveJbrHnpfzlf661/RKusmbVTu1Z3Xp96tWjHmztIy5v5fv+7dr&#10;2OP30jludJDXY8JR2cY6lntGxvI3HaJHblJyu+cxr1qoZwE4uX9OeIWtjMv/BwAAAAAAAICQCSbI&#10;O378OKVPn55WrFhBBw8epKJFi9LYsWP1VqIuXbrIarzu3btTjx49pLp16ybjVapUoUyZMsnzRMX+&#10;+R9LiFC2w3w94qdW21m0Q7rTKnBwfWedumQ1NV23Hx+f9LbM+fwP5zfYnZCxTDXfV+3OadI36bdO&#10;9VpGPrb1uO7YcZmXtlLgdwCq76tzztMr8tJX0Z3202ey/6RNqp3cpZL06rUoxyb2lLFXP16jRxQJ&#10;FTNUV40OBN8csUv1PlckoMzVYIB0eR/k83cGjAAR458rrlq1aukRBUEeAAAAAAAAQIgFE+Q9+eST&#10;tH79et0pBQoUoJUrV9LHH39MmTNnlpAvPPy9eTznVqz5+FVfsGDqseId9FY/c3MIU48Uaae3EO0Y&#10;1lbG+sz8V4+wbTL2aLH20t3coL4/r3LXRdIrV+gxOd69dEKiVpNqAAAhYElEQVSPEP0j81IUaKN7&#10;Qx2P64mSnfSYP3Q0NXx4O/nTfN/d8JZFpP9bukAVn/fvx9X/50N6C9GR8d1lrMbbw303wjD1TLnu&#10;epbm+o48qYSPkl4UCBCgSBH/90s6IcgDAAAAAAAACLGofEceRF+jPPdLkLZB9wDxBYI8AAAAAAAA&#10;gBBDkBd7Dv2svpsvoJLl0lsB4hcEeQAAAAAAAAAhhiAPAIKBIA8AAAAAAAAgxBDkAUAwEOQBAAAA&#10;AAAAhBiCPAAIBoI8AAAAAAAAgBBDkAcAwUCQBwAAAAAAABBitxLkjR07lgoUKEDFixen0qVLU4sW&#10;LWT8/Pnz9Oqrr8o2nhMTTv/xeZgbRpRqN0dvjQvWyzk9mLel7gHuTAjyAAAAAAAAAEIsKkHel19+&#10;SS1btqQlS5bQ4sWLqVatWvTDDz9Qw4YNZXu/fv2oZs2a1KZNGzpz5gy1atWKRo0aJdui7gSl4uDu&#10;/jy69+v/Sk4Jz5bqPrQOyrk8X6mX7gHuTAjyAAAAAAAAAEIs2CBv5MiRNHToUN0RLVu2TP5cs2aN&#10;BHYc8DVr1kxCvaVL/RHbZ599Rh9++KHuoqZvjYwSkqUp01WPeMuUQK3UG/7nOTXwz7fSW2nKqN7W&#10;IFcyGXvl/RV6hB1W854spXui7PfwsZ7WnW3rNzLnuQo99QDRC7yPXdulO0dJdN96yD8yQntmSp+x&#10;Rl/V287/8L6MNem3Tvoj47tLX6HTz9IDxHUI8gAAAAAAAABCLNggr1ixYnTlyhXdEW3evJlee+01&#10;CfF4BR7/2bFjRzp69Ch9/vnnVK5cOWrXrp3MzZQpk/wZXV+0KCzhF9cuPcbyPmiPZaiuO+Xm/E9l&#10;XrvhO6VvVTS13aeVxxH66TPZb9Im1eZ/yD52+iqq8XSB7rXn52owQPdKm+KP2cfJoJpTi+WY+Zp8&#10;pnqtXvZ77PEH6LDuAeIyBHkAAAAAAAAAIRZskNepUycqWrQo9ejRQwK7Bg0aUNOmTeX78Xg1XvPm&#10;zfXMQGPGjJHv0YtJY94sLcHYxI2qL5zKoiTZ6qrGWDBY5pggr2WRR+z+OXlsjG5XSubkaTRIj9h+&#10;HiJjkzertkAKi6wXqqrG0ymZn6nm+7pXWhROZY+nV83JRTKn/cjdqgeIhxDkAQAAAAAAAIRYVL4j&#10;L3/+/FSiRAmqWLGiHlEWLVpEjRo1ovr168t35H3zzTd6C1GhQoVo3759uouagg+r1Xe9Z+zQI7ZN&#10;k2TMera8HtBhmz1mgj06MEfNeaacHjCr31LRZd2zoc0KyLyvVlxSAwfnqv3sGrv2mhrbPlV656W1&#10;1V5Uc1ZLt1ceP1mqs3RG7SyJ7PHUdEP3Z6e+J/MafaT2Yv3ql6Ye3+nEECCOQ5AHAAAAAAAAEGJR&#10;CfJY3759qWDBgvKnwXeqrVatGlWuXFkuqeW72Xbv3l3Cvdshc0Ir4PvwACDmIcgDAAAAAAAACLGo&#10;BnlOY8eOpW7dulGBAgUk3GvdujVNmDCBrl69qmfcDpfof5ZFVrJcugeA2IAgDwAAAAAAACDEohPk&#10;AcDdA0EeAAAAAAAAQIiZIG/WrFl6BAAgLAR5AAAAAAAAACF2/fp1unTpEs2ePVuPAACEhSAPAAAA&#10;AAAAIMQQ5AFAMBDkAQAAAAAAAIQYLq0FgGAgyAMAAAAAAAAIMdzsAgCCgSAPAAAAAAAAIMQQ5AFA&#10;MBDkAQAAAAAAAIRYsEFe9uzZKW3atNSyZUs9ohw4cICmTp1K06ZNo82bN8vYSy+9RHny5KH169dL&#10;DwDxH4I8AAAAAAAAgBALNsjLli0b5c6dm7p166ZHlIULF9LLL79MZcqUoQEDBshYlSpVqFKlSlS2&#10;bFkqWrSoL+CLqpJPWGRZ4VVCOmzP6V31Bem7f7tJ7RRSm9W5PfCS7nepPmlO3UOwji3+VN67e3M0&#10;0SORUz8vCeiQ7iFmIcgDAAAAAAAACLFgb3aRP39+KlasGH344Yd6RFmxYoUEdzVq1KCRI0fKWIMG&#10;DeiVV16h2rVrS6BXvHhxGY+qai+q0O7WYsDoGdw4rzz3Gt0H54QK7tJW0v0FSsh9mjK6h9hUL/s9&#10;9vv/GF3XPcQsBHkAAAAAAAAAIRZskMcr63jVXcWKFaly5coS3nFVrVqVqlevTrVq1aK6detKgNew&#10;YUOpevXqUbVq1ahUqVL6KFFTN1sSCcZ26N7LyNbFZM6YNf9JP7Z9GRWmPVNOevZKzqQy5gsEt0yR&#10;/oWqvfXAKbXPs+V1TzSuQ1kZ26175bRr3nlKzP2L1XR/g1LYfbJcDXRP9LDdJ85aR3dEWRLZ8x8v&#10;oTtlaLMCctx/dJ81sT3H7pv0W6dHdED4REnd2yOTe8mY/zXoc7Nr7Npramj/bOmz1vlI9XtmSp+5&#10;1geq//cH3z5b1QgdHNNF+oqdf9Ejbufof7JPcrqqRxrkSib7bNN9ozz3S9+431o9clJ6y3pS97Zd&#10;02UsS20dDO+bJX22uh+r/uDcwN4m7531P19QN6x5IZlj3qcWhVNJb71QVXqW/R7e5yndMfff9RnV&#10;P11W9+Zc/e8JG96yiBp3/B1Uz6DmLdT9nQ5BHgAAAAAAAECIBRvk8Wq8cuXK0aeffqpHIjds2DBZ&#10;kVeiRGBwFaxggrwxb5aWORM3qv7b7lWlP6BaRQdaLQdvUb0OiSwrveo9TOlaWeY4L9MskIL3yag7&#10;bcFgmTdJX9mb2n6cPJ//ctBH7f6+3A11R5QvuX2MdJV1p5jQ8KDu8z9kz8lQXXfK+I7lZI56XVco&#10;qf04VwN1KbOPPpcp+mU+4npu9l2PavacBHJZMh3/Rea3GWoiOCW9PWalKKA7tyv0LG+36+tVV/RY&#10;oLYlHre3u96nEwtlnwLNhkqb0n7sDDzZ92/XsOckphPcnP1d5hd87XPZ9k23KtLvkc5byyKP2HNe&#10;0J1yc766RNf8fBR5xD73RFlUY+j3Tc25QvfYj50BIhvdrpTM2al7oQPhKt0W64E7G4I8AAAAAAAA&#10;gBALNsgrUqQIlS5d2vc9eCtXrpTLav/++29avny5/MnFY7yNDRw4UFbx8Wq+W1EzUwIJSpwro9xM&#10;wGKCmsldKkofEPjsnCZjzQeF/z16Lz3A4VQ63fmDs326ZxLCZayhOy83KLm9z7056uue6CG7T5Kt&#10;ru6I8j5oHyN9Fd0pkzqrczahodccs9Jwv3RX6D778UuvukLVn4fInKnbVcshYtFWI1Tj5dA8me9+&#10;X563x6zk+XQXORN6mjCzQ9mnyUqSTTXGqcUyxwRzvFKxUPNh8tiTnp+/6RBpzXMErpAM1CRfcnvO&#10;M7pTrs0ZIPuZn4/CqQL/PsJSl0Nnqvm+7pURrYrKccyqSbFpkoxV7rpID9zZEOQBAAAAAAAAhFiw&#10;N7twfkfeX3/9JZfLlixZUm50wd+Bx8WPefWduZT2gw8+kH3y5Qs+FHIq/yyHaxat1r0Xc1nqsKVn&#10;pP+iRWHpA+6Xu3GijNXt85e0Ryf0kL7hh6ukZxnt3vn9ap+/VlDmDP71uB5hR2XMetJxqfCWKVTC&#10;XLpqLoH1XaapL+N0fEeeuUTTF05u+07NsUvnb5SB+0eL6U4Z0jR/wH6XZnwk/eufm71uymW9PGYC&#10;NbPizndpre3klHeowQcqaDVBVO13l6leXKPH+DiJs+rebb3sYz2UX/dEX79RUsYmbLgp/Rsln5C+&#10;3XCzfu2SugTZelb3Nh2uZqzRVw/Y79Y379KrH+tvJdTvS4bq76nepv6OUpNZB7j/604yp9Y7S6Wv&#10;kZG3p6CL0imHxnaVOUN+P6lH9KWzzu8t3DyZipvLjemgbH+yVGfdK/3q55Dx5bpn19aOlbGSb8zW&#10;I3c2BHkAAAAAAAAAIRZskJc1a1a5a23Lli3p7NmzdObMGTp9+jSdPHmSTpw4QcePH5c/T506Jdu4&#10;eG6uXLkoSxbXpYwQK8wqwvAueb1dXn3pAfs8nN9LB3cCBHkAAAAAAAAAIRZskAdxzRn666/z+rFN&#10;rzq0Hi6oB0JHraRMqr7rDu4YCPIAAAAAAAAAQgxBHgAEA0EeAAAAAAAAQIghyAOAYCDIAwAAAAAA&#10;AAgxBHkAEAwEeQAAAAAAAAAhhiAPAIKBIA8AAAAAAAAgxBDkxX95H+SbS1g078YNPQIQ8xDkAQAA&#10;AAAAAIRYXA7yNg58TQKqKt0W6xGimxsmyNijxdrrEaKdw9vJWO8ZO/RILNN3iH2iZCc9EJN2y7Gt&#10;FAV0Hzpln+aAMAkd1X1Q9HuTtlIvPXBMvZ5UhXUP8RWCPAAAAAAAAIAQi7tB3ilKzQHQg3l1761B&#10;rmQqKPJVarqitxHtc22zaIPewoY0zW+PpaQpA5oFzOn300E9Q9s0KWB76fr15c/s9T7RE9iJgDlc&#10;G/UWNrhxXnssBbWsnkFtf7ig3nIwYJ8Xqlale/jxC1X1dmVk62IB84YtPaO3EDXMfZ+M/aP7L1oU&#10;tvvU9I0OQk19suCAnqHs/7pTwHbr0WJ6iw7fHPV8xbf1NhZ4zlaaMnrcdvQnGcvX5DM9cIPu5zm+&#10;16PeJ3cIWiktH+sBuiDdfplTrccwSsv7mkpZSLY6DWqUx7/drt6968if6/V24fr7e65CT72B6Mj4&#10;7jL21dwPA+aU67hAzwADQR4AAAAAAABAiMX1S2t3jXgzIGAxYZXTtTkDZNu4ddf1CNHlmR+HGaMF&#10;g2Vsok7YJnWuKP1e1Yqrs/rJWKvPtko/vmM56SdsuCm9OPu7jBVqPkz1ruMK19jEThWk361acWnG&#10;RzJmnstIaY/dl7uh7ogetvsCzYbqjl2nB+yxvI0HS9eu5BP2cRLQEen8r2uP7pl5P14bqE5ozJul&#10;w8xpXiilPZZWd0Stiqa2+/S6U8z74YwEv+tRzR5LTKe5ufSnbC/RdpRsYxzIJsvVQHdXKYndZ6r5&#10;vu6VxnkftPd7RncXJcwMDEqJciXjn4HndHeBEttzrHSVda+Y9/mQ7tu+/LjdZ9Sd8vrL/7PHXpTH&#10;N+YNkvkBPyebJ8vYI0Xa6QFgCPIAAAAAAAAAQiw+fkde1sQc6JjQh+j63IESvIxfH/gdcVO6VpZx&#10;d03ZorZP7Vld+oB1aofny1i74TulfYNDsgSZ5LHPuSUyp2irEXqAaGafur7jO2uKzuhU2GXRftUK&#10;E6Y5x1gqe+yBl15VzcLPA47nrHtz1JcpHco+bfdJ6IR0RN90qyLb9+le7J8tY62HBEahrYs96jue&#10;laG6HlXUthd0p+R/KPAcnCXv68Vl8rh4my/VDrZH7N4f5N2g++w+5yv9da+o58qgu2syJ3fDgbpX&#10;VLCoAjg6sVCe580Ru1SvTXunlj1+L5n1ivzcznP0V0IVfOrANfBn57iMPVa8g+6BIcgDAAAAAAAA&#10;CLG4GuTtn6dWq5XtMF+P+KlLRy3apvtz3/eVftTKy3qE6LWCD9tj6XSnuVbJTXirvPQB36y37TsZ&#10;az5ok7TjOpSVPiAUO/6LjJnLR98s/RRZibLIYx/Xc5mVbNtVK05M7iVjX624pEfYZQmxEmaupdqT&#10;i2ROnkaDVO+hZZFHZI45x9HtSkkfENlt/UbGmvRbJ232eyyynqsgj42m+R+y5zytO6JXX3rA7p/S&#10;ndIkX3I5jnMlXwB9aa0/hLtKSe3eerGa7i9QIrvPUvtD3SuBqwEvUEJ7TsYafXWvqPMx53dRjusO&#10;+0yQd0r3RR6xn9sdxDpcnK4uqXVeqmwuyX644Ou6B4YgDwAAAAAAACDE4vqKvDUfvyqhirNSF31T&#10;b/Wrkt5sT04X9Vi6gP0ep2lD28jjBh+slO2fvvqS9MukU66vGydj1Xv+rkds+gYOpp4oWVL+TFf5&#10;HT2BKFMC53M9QdM/f10em+cy3+W2VDqnHY797Ho4PaXnP33fV6d81iRf4Dy7ClZ5V7ZVz6D61dIR&#10;9aufQ/olumf/rRkjY84bhwxsmNt3LKkwN9jY6dsWuDpN35AjoP5Ha3iTfq/SlOkqM8333fm/E1B5&#10;1rnvI0WoVuaE9uOUpKLYvTLuvKEJU9+j9yA5Y091Sa45Vgbq/frL8jhglaMOMQMqdUY6Z28yl273&#10;mfmvmis2yFiSbHpVJAgEeQAAAAAAAAAhFh8vrQUIT+aEHNQ95rjhCcQUBHkAAAAAAAAAIYYgD+Kr&#10;VR829K+w05Wq8Bt6K8Q0BHkAAAAAAAAAIYYgDwCCgSAPAAAAAAAAIMTupCCvaGq1KmuB7m/NZrW6&#10;K0k23d+ai39/Kccp1zF6Z3O7lX9WvYerdF85ner936wHdysEeQAAAAAAAAAhhhV5bsdVkPdUad3f&#10;os2T5TiNPjK3oLjN9E0nar/rvJVH5Mxdac0dcNXdZP13CIa7F4I8AAAAAAAAgBCLq0HemaXDJEDq&#10;99NBPXJCeq6deoR2TZe+xaebpTWh017pbPtnS5+1zkeq1/Mz1uirelu2JHzMZ3VH9G33qjLnnuz1&#10;9AjR6y//L+C4TfM/JL25z6m5c+prAzfqEdvh+TLGNX79DRm68uMn0jftv156NqptCRkbvfqq9KPb&#10;lZL+61Xqdg2N8twvvbn7rXJQxqz/vax7oiyJ+Lme0p1t3yyZ0+qzrXpAMUHdLt23KJxK+sO671ju&#10;GbtPSmd137ni83Z/Lx3XPR37WeZnr/eJ6vfMlD5zrQ9U/+8P0nOZZz44pov05d/6SY9AfIQgDwAA&#10;AAAAACDE4vKKvJqZEpCVpow8/qZbFcrfdAh9/3YNujdHfRmb2rM6WYmyyGPWvkwasqwkdFL3D1sW&#10;Jc35iu4UE9RxcDWla2V5fERt8nnUHkuer4k8nvNBA5nzTUAedpMesMdeevVT6VoXe9Sek14e+xxZ&#10;IPu1HbZDDyj5H7IoQaaaqlkwWOa8Ncqsf1MKp7IoUZba8rhV0dT2nOfksZ8/1NyjR8LQgVu74b7Y&#10;U95DHpvoyBtZCnuscIsv5HHXyunsOQ/SJemIelbPYPfJ6YLuU9tz78vdUHfKdz2q2XMSqDDw+C/y&#10;HG2GBq7hS2ePWcnz6Q7iIwR5AAAAAAAAACEWpy+t1ZeHDv51Ej1sPUzH9HBKe2z06lkSQDlDqbYl&#10;HpdAyczj7QWaDdVdWJM6V5TjmzV/Bh/fhFUz+9S15ySlU9J5e63gw/acZ3SnbZ8qx3auvmN57rfI&#10;ylBdNTrIcwdrTs0KpLDnpNFd+MKsRjw4V3pnoDa5SyUZM6vvvKgw9B46rftOFZ6z+6S+nt+bgq99&#10;rjsPh+bJczQftEkPKM/ZY9YDL+kO4iMEeQAAAAAAAAAhFte/I8/cbCFtpV56hOjs1PdkzHqylB5R&#10;XsmZVMZ90dWO76XPUP09PUB0YnIvavihuZXDMXUc63Hd+y9ttdJW0iMmTLPIubauVI5SdE0/rpU5&#10;ob09hW/VGru5YYLsU73n73pEkZVpjxXXHdGXbYrLvC//vqhH+NLd/KQuFtarEq2H6Jzu2Y3142Wf&#10;NGW66hGiutmSyJgvE9w0SfrnK76tB5QGuZLJ+D+6Z2VyqVWPzFzKa9bxmUtxfev6dk6T3vmeHp/0&#10;tv/SX/28gd/Nd01WOVoJM+se4iMEeQAAAAAAAAAhhptdAEAwEOQBAAAAAAAAhBiCPAAIBoI8AAAA&#10;AAAAgBBDkAcAwUCQBwAAAAAAABBiCPIAIBgI8gAAAAAAAABCDEEeAAQDQR4AAAAAAABAiCHIA4Bg&#10;IMgDAAAAAAAACDEEeQAQDAR5AAAAAAAAACFmgrzZs2frEQCAsBDkAQAAAAAAAITY9evX6dKlSzRn&#10;zhy6cuVKhHX58mUUCnWXFoI8AAAAAAAAgBAzQd7cuXM9wzsUCoXiQpAHAAAAAAAAEGLOIO/q1atS&#10;Xh/ib3eZc7mV8jpeMBXd/VGoO7kQ5AEAAAAAAACEmFeQ567//vtPir9Pj+ffuHFD/uTiMa8y+5hj&#10;eAUD7jLPxfvzc9yKmzdv+s7LfQ7OMtvM6+H9jGCPcSvl9bpNec2PSnkdE4WKqUKQBwAAAAAAABBi&#10;HFh5BXkcXkUnUHPj5zGBmFdIwOM8507GASEXv6fucgaJt8Ic14SP4b3PKNStFoI8AAAAAAAAgBAz&#10;Qd68efMCAjyvUG3x4sVUoUIFypEjBxUrVkyPKvxl+K+//jpNnjyZdu/erUfD4uPy8ziDJn7Mz+l0&#10;8JdBZFkWvTdjmx5he2WMa50eYVfWjJOxat1+0SO3Yosc44mX2+s+fuNQD4EeKiYLQR4AAAAAAABA&#10;iHkFee4Q77XXXqMPPvhAd0STJk2SII/vdOs2fPhwevnll6l48eJUuHBh2dfNGeaZChscnqHnObRL&#10;U0r3RBO7VKF7s9WmN0o/TfkbD9KjRC2KPkaWlY6cawe/aFXcF/pxDfz5gN5CNLhpQXvsMWpbN4fa&#10;/kwZe/QIJbEfZ6v9vppkG/JaYbU9ZQG6tGqM71ju+mTeHr0H0Z6vuwRsq/vuEr2FaPvw9jLWZ/o/&#10;eoRtkrEnS3TQPfs34BhpStWjF+w/ny/fTW9Xame7N2DegjDvIUlAyu+vVzCDQkWlEOQBAAAAAAAA&#10;hFgwQd6aNWtkFV7+/PmpaNGiVKpUKSpbtizVq1dPz1C2b99OFStWpG7dutHQoUOpRIkSVKhQIcqd&#10;Ozd16dJFzwpcLWbKvSKPmVBsl3SX6XErCU1cb887/TsltB6lYzJ+jVLbczqO/Fc6okuUwu6dQR/R&#10;eXrQHsvToJ90YzqUl+PukM44Tw/bY4WafSbd6yWfkjlbpQvr1XwpZPuov8/rEaK8D1mUMGM13Sn5&#10;UliUIENVeXzmhw9lny/+OCm9cpgS22MmQDTnNmbVJemVM3L+eRsNUO2hBTKn7dAtqrdd3zBJxip1&#10;mq9HFH6vEeShYqIQ5AEAAAAAAACEmFeQF96ltU5btmyR0G7Xrl20Z88eqlatGlWtWpUaNGigZyij&#10;Ro2iQ4cO6U5xrxIzzxvWf5T1Hoty1vuIJnWtSvfl9AeHHco/T0WaD6UrcwaRlSyHHiXVW/5Vas66&#10;J2stmTO+UyXp3UFeSuf8pNn1uNsxukfmpNO9tm+Of193JcokUy7NGiC9O6RLbo+Z4JFXG1r3ZJXH&#10;flfpUXtO8VZfSDetd72wz6Hrf8XayRzDhKbOQAaFupVCkAcAAAAAAAAQYibIC+9mFxHdhMGEeZUr&#10;V6aGDRvKfpEJ71JPHvMKD3d++RZZViJ6NGFC+vKvs3rUtmOaPZ6EMmVKRNnr+C/7pe0/SKCVo+6H&#10;eiCs4a1fljnrda8ckYCOQ0M27q2KMqfFQMe38W35VsYy1+ijB5zUpblW+kq6D+vU1Pdl/6+Wn9Mj&#10;7BTdb4+91LC/dHz5sGUlpn3SGf9JkFes5TDpTFjZ9nP/irzw8Hvq9X6jUFEtBHkAAAAAAAAAIRZe&#10;kGfKK8xbtmwZ5c2bV74Dj1fhMb7BBX9vXsGCBalkyZJ0+PBhGTeCufkCbwsb5q2U0Mp6ILfu/Sql&#10;V6vQftO9U78GedR+jspfsYds+1B/N17grTHUd9WlKfWW7v030eDq1au277G7nDfI2DGiQ5jtjxap&#10;rrcSXV49NmBbpU6d5M/0lXrqGTYdGJpq+skn9JD9pwn7jLo5kgXM46rf7ke9Nbj3HIUKthDkAQAA&#10;AAAAAIRYZEEelzvMa9++vXxfnjusY3xnWw75OOwzohIoeT3f3e74lN4S0r3ynv89jQz/vSLEQ8Vk&#10;IcgDAAAAAAAACLHwgjznB3juORQKu1ouYhzgmUtp3ceMrMxz8v78vM7i40ZUkYWAvN1rP67QB4j7&#10;5WYd7pV2PwdxXnz+/H4hwEPFRiHIAwAAAAAAAAgxDsYiC/JMmW0cFJmQzavM9oiOFVtlnjPYutX9&#10;YqKc7yOHcFHhDu1MOd8LFComC0EeAAAAAAAAQIiZIM/ctTYqoZB7fjD7oMKWee9MqMd/J+6Vgdzz&#10;uDu88zoeChUbhSAPAAAAAAAAIMScQZ5ZIWZCopgor0AApcrr/eIyfw/u8ppryuv4KFRMFoI8AAAA&#10;AAAAgBAzQd78+fOjHB6hUKi7pxDkAQAAAAAAAIQYgjwUChVMIcgDAAAAAAAACLFbvbTWGfa5y2s+&#10;l9flel7ltW9sl9d5oFAofyHIAwAAAAAAAAgxZ5AXUbhlxjioi+wuq153VHUeK9gy+wZTziDRlNc8&#10;d3k9LwqFClsI8gAAAAAAAABCzAR5c+fODTfg4p6DMZ4bVRzqmVDNeczwyjw/78NhoFfxefBx3Xd2&#10;DRbv5xU2BnuOKNTdWAjyAAAAAAAAAEIssiCPH3uFeIcPH6avvvqKOnfuTIULF6ZKlSpR9+7dafr0&#10;6XpGIA7NIgrKzPPyvFDgcI9fozvc8zpXFOpuLAR5AAAAAAAAACEWbJDnXP3WsmVLyp07twR4JUuW&#10;pPLly0uQV7lyZXnMY127dtWzFd7fBGTOcMAUb3NfrlvkUYssy6K59j5uvatnkm2LdP/PsHbS1+ih&#10;RnZ++Zb0tXv9Jr2yQ8ZMzbOfMyJm1V5454xC3U2FIA8AAAAAAAAgxG51Rd6xY8f0I7/ly5dTtWrV&#10;JMwrXrw47dmzR29RwgvFeMxrJV7FdCpw+1v3TkObF5Ftm3TvdvHH/rL99SGb9QhRy2L/s8fSU/jf&#10;7uctqpcHo1B3YiHIAwAAAAAAAAixyII8Lu7dq/Lc1qxZQ1WqVJGVeWXKlJHLbN3CC8N4zL0aj9XO&#10;dq+Ecf4ozm9sxwr2toS0V/dX5gySuW99uVP6/+YNlr7raDODqGOFtGTdl1N3ijqORV8tPyf9Z80K&#10;Sd9ramBEyOfnde4o1N1SCPIAAAAAAAAAQswryPP6EM/j7lV5bPz48VSiRAkJ77gaNWokc90iukSV&#10;x72CvDrZk0qotkX3ThM6VbK3JaGDujfBXfex+6W/8dPQgJ69VTEdWffn0p0//Gs/fLseUTIksMhK&#10;kU93SmSXBqNQd3ohyAMAAAAAAAAIsagEee7LX3fv3k358+enIkWKUNGiRfVoWJF9zxxv8woJq2ZI&#10;IEHbGt07fdm2lGzbpXsTynX6So1cnfup9B1G7JCetSnxJFkJM+qO6PLsgTJn3JoreiR85vJar/NH&#10;oe6GQpAHAAAAAAAAEGLRCfKCEVmIx8XbOSRzK/mU+o68nz0u6e3XII9sMyHf8W/6SN+s32rpT019&#10;X/rGH62QntXLeZ899j86r3tmvmtv0C9mbR9RtYwZw9xgI5jXgULdyYUgDwAAAAAAACDEohPkbd68&#10;We5e+9JLL8mfW7YEXgTLxw42/DLHj+h7+EIlKq8DhbpTC0EeAAAAAAAAQIhFJ8h75513KEuWLJQt&#10;Wzb5c/DgwXqLEtVVbOb5eT8+r1CHenwO+F48FEoVgjwAAAAAAACAEAs2yOMyIVswohriucucS2TF&#10;QVtslDm+17mhUHdjIcgDAAAAAAAACLGoBHlcJjzjoM59p1nuedwEYV77o1Co+FkI8gAAAAAAAABC&#10;LKpBnrPMfGd5zUOhUPG/EOQBAAAAAAAAhFh0gjwUCnW31BX6P+WzK3ULr9PJAAAAAElFTkSuQmCC&#10;UEsDBAoAAAAAAAAAIQAb4bIsfR0AAH0dAAAUAAAAZHJzL21lZGlhL2ltYWdlMy5wbmeJUE5HDQoa&#10;CgAAAA1JSERSAAAA1QAAAJwIBgAAAZ8Q3rEAAAABc1JHQgCuzhzpAAAABGdBTUEAALGPC/xhBQAA&#10;AAlwSFlzAAAOwwAADsMBx2+oZAAAHRJJREFUeF7tnQt4FsW5gLfo0VOs1IJKFQpqBUQpNNSEq1wC&#10;BEhAlCJQUXgUASsKUhEQTkEs51RqFQS0iPogd7mVIIQAaqyGCCKXQAJCwISLSbjLNWiEfGe/2ZnN&#10;7P67++//Z/Pf8r3P8z0zOzu7O7Pffjuzs3NRfvjhBxg6FAyCYYWFhbBv3z5dDh48yMLlMJQff/yR&#10;iTkc4+IxcpiCJ3cLnsAJRVGYIFZx9YsVFBQwMZOZmQlJSUnM7+ZiS5cuZX4RNzk5mbmIZznbxHMk&#10;EHGXLFnCXMRwsQ+XpnKfNf5yJmMVlz0gZjAMlf7TTz/pUlpaysLlMBQMswvHY+Qw5dKlS6BLifEC&#10;XgvLmZDKhl3s9bXlF3t93VWAjLeYv0WLFOjRsiXzi7CKYJmzsvQ3uM9bFHwQEPlilYX+NAq3Q4cO&#10;zEW+eS2OueKtUFEcHxClxT+5zxuUbdsAhFQ2ob/YmTMhvJj68ojR2xiyi3E3JCijRpUZ6h8zZ5Yx&#10;m5PrDigYdvHiRUPYN998w8LRlcMvXLhgeQ7LnGFxYGbnzp3cZ0R+GchvGqv4bO+pU6cM9Q9xsZo1&#10;azIXMR9sVbFp3bo19/nGL1TrMUHlTM6BuFjOzTczV2C+2F71GMPF/vn628wN9jYyvvySOVbxLXOG&#10;J8ALyoJh5nBRLzHXNaziouh1kPkLlkHnpId8IngpehFjxbfc9QrTxU5At1FzWH1j2noepNK8+QDu&#10;qxiOOTvIXa9gD8iWLVvYhplnP+Mej1DkC7Vt2xZSUlKYX9jSMrX4+VnDQcxfURxuYzF3vUMvYkJB&#10;aC9WU9VNyC724fg/xuhtDOnFuBsSlIkTuc8FWJS4Yc+ePbavQDNXr151HRfBuHh+fwTUMoFFkhuw&#10;kA40sWbwbSlEBuOKSsD2evWYK5g1axZzc/C4imTsxRdf5D6AsWPHcp9zxswJRQK9CXLtxup8ZRkZ&#10;kamxvbVrM3ft2rXMlTFkLDtbcznHjh3TPEVFoMyYcVXbsMB8N0Srgj+OHDniOmPimwBdN2BcPL8/&#10;DA0FKFaY40SD+GQMJRZgGVs4ppfeJCdnbPbIJK157tNZ8Pq8eazlrJ5aLX7ggQdg/ksPsTiiuW4R&#10;fwO/8qcumifM6BqzythfusdrGfvsbVi58h29SfCuu+7SM9b09tuZW7duXea+3K8Tc8MNyxi+FMrK&#10;tMYBOWPRjIIZkgkmY/P2qyfCQtGiTAkXQb08tkyoZ8gEfkstX54FTaI9Y9GAoYkxlFX9yib2M4Y2&#10;E5MZkyUWiN2McTfmUM6fN3aPsBIEiwGsoZh/RZhFfIagmLtImAW7YYi45i4ZZhFdNFDMv0nMoly1&#10;/xTT6dIln53MLRjXTZsEgm0oXrejuHoEO3XS7pJbMK782e6EaNaXEV/M5qqZ2y/yiMyUHVaZkjOe&#10;n5/PXEOmRAcdlNzcXB5qn6navC3CjFOm1q1bx30aTply0tQuvi81tbzbjYhvPMoGu0xNmDCB+4yY&#10;MyUuZs4QEqymdpsyjHiSKTvMmULMd13gL1OZ0nFyprbx8BEjRjAXccyUOQHhsCk9DadOwQbulzMl&#10;+Owz359atplSlGvh2/zDbDukmfrqK+7xxSpTViiffMJ9EmZNde+utQF63a6HYIHudVukWviWl77X&#10;XFsTiopO8a1y8ERCzP+uzRJIXMyMiIt+qzhC8Fzyua3iCPH5Kp43X+sviSxb/pFhX7SIsUOiKpcv&#10;X4befQbC//19GsuY1Z2IdInJ9ovgM1Wczj3lDGjenPvCC8tUu3btLDP1m9/8Rnfn7y6Dzz+fDY0a&#10;NYKP1TD1i6Wcj9/knsiAZQryUy0zpTU7a6/xpfs1gcI0ti2TlZXFfQD/TLvCfeHDMVN16tRhLmoK&#10;M4TaQnw0pVK/fn3uCz+ubUpkSMfCpu6/ITIyxjKFbe5yQRjtGPokiYy5YVm/n3Ff5GGo5InfPjJ/&#10;5h2vzIj64Sepc5iL2/2WuavDVTZKSUkJ83yl1o6Nj98h1psdZcAA3054TV/NYa6WuUyfSnA48fui&#10;sNLUJu4iLDPHtM+MRpMjo0XU9dtPRu6kG4kElalIetSsiMk2dcpUtBCbmcJGn+++A7iu/tDYyRRm&#10;4vBhgBMnYkhTmIm0owBnz8ZYpswS7VCmooXYzBR3Y4rYzBR2OejWzXfOgkDZuBGHSO/XRxeg5ORo&#10;H5JecF5NqDgvdjnwCkyjOG+kpzmg/vr+wP9zCCYO2+q9RPxzQ3H7T88tmNZoSDMpS8WtsnDwhvj2&#10;R9dqFhUZUlaQGV+zZg2sXLmSbxlxqyxEKGvw4MHMdWq4sUvzwRtv5D6NatWqcZ8R+dw7Vb+tsrCv&#10;wqRJkyzl+eef57GMuFWWnIgWLVqwbSF2BKss7HHjdF4kEGUFgl2acSCcwClt8r7isWPslTVw4ED9&#10;BlqJFYEoa9euXaxHnPm8Z/Hj1QK3ysJzIOnp6brfH36VNXcu99iwdSv2TQQoLOQBGm6U1aBBA9vX&#10;qZz+MyNGuH8NKsrP4ZNPv+Bb1sRqmfVD9+4Am8r/KeBNPIHNPJxCdXsN3tj10mQHKrZpnj4dYOFC&#10;vmFUikxcnDbpEHJIjRNQmeXvSY1FZX3N84xlhh2f8X25t9zCXIHXaVaGDDH9uHZAVpaV4jp1LleW&#10;257NbtmxY4eecfR7iejkFelpZnccP2axWzpahi7qjb/77hlMKaNHs7iWoLI7d/6WdRdctUp7QoXg&#10;JD1uuw/agR/Z2FXd3MPOi49XTBumMVrSbPmfUQiL4GD+AqtjSbwXBXvdOwmOaJk06e9cLUZ+H9cG&#10;9u7dC7t37yYJgThalixE+CFlRREGZQnkMPO+oNizCCYsPMk3LkHicG1Km1q1ahlmFIaDK+Ad06dc&#10;68HezjkazRiVVbDaMOGFYZ+BU9DvZW1YQvKddzA3IYHP1LZjkdbbOOMt2HBcC4KidfrkePoEvRx5&#10;e+fcMdCnTwdj591N78JCd2MhYx6jsvJT3SkrZwFM/Ujrtfl0+/bMTew7ibmyspiLFKa5UtZTbRpx&#10;nzTbISlLx6Cs0uz5MH5e+RhkWVwjK8mS8tegG1o9+Rr3EVTBiCKYsnAEmdxb/+uvv2a/oStNWac/&#10;YB/bboXQMAzSNCP3p/ASVEBkjFOILtgiBPKYMMHmzZsNbVv+mPzkH7nPCvXrW7eQvarfOEoQ9y3l&#10;/UnIkuzRyyxUDFqSeTSWEH8M7daN+6x5qroCWJO/R1WGcVpKTUE4uRh+EqxcmamHPZvBvAQndBWM&#10;IzNgkXoaK8vBsHT2Nj7N/KWlXzJXG0lFCEJaG0QFvOVuEgXCAuXAgQPgRrKzs2Hbtm0Vku3bt1uG&#10;k7gTyw7hVkKEH1JWFEHKiiJ0ZV1Sq85YAUA5d46UFYnoyjqufgShe+lSHtTq/KZBUShE+NGVhT2l&#10;Hml4I+y6aFSSECL86Mo6eRIAhxChyMNvhRDhhyoYUQQpK4ogZUUR9D8iiiBlRRGkrCiCKQsXosNx&#10;WsEKLlh9+rRv51Dsx+FvRQcnwX72uMqD+WcobmO4v5UlnATTJa88ISRS06wkJu4Hi0nuAwbn0Th6&#10;tFxZVXWeCoHXaVZwPJYXYH+bYcOO6Qlzu5SIG7CbQWUNdBPLk0R6mhUc/OYVYm0YlFAOH60I4Rry&#10;GiikqAAUhX8gEOxTKf5IOEGK8hC3ikpLS4PFixczv5j24MyZM8y1gxTlIW4VheDELAj2e+jWrRvM&#10;nz+f9UOxwy7NbLoFDi78JFbvlpGtdUf9+lVHUXavqWAUJa8GNHLkSO7zxS7Nm6W02KXLPA2QraJw&#10;vLBYzcssOGLdCreKmj59Ohtj9cwzz/AQjZdffpn7fKmIopzKkkAUhbPqCPCcTudFLNOsWmGpNC+8&#10;3TlwZTJ5IKGtonDuJXkuJlms1pdC3Cjqscceg4048aDK6tWr9QyjXH/99SzcimAV5e9mBqKoQLFK&#10;84k2bQAWLeJbzumT94Xl1XflyhWm8E3S1DnI999/z32++FPUlClTfDLtT0lIqBVV1KgRqAUb3/JA&#10;URjJTuRXgIwbRQ0aNAj69+8PxcXF0LdvX59z2+FPUUhSUpJ+DqdzyfhT1I9Tp+KTxbcsKCrSJs7C&#10;CbRMWKZZfUDVdzzfsE8nFjE4sZYg5ioTsrLc4KQosbzgXqfz4Y23wS7NedL57NKKazIuX76cb7lU&#10;VOrqdPjlr7Q1r5yIBEUhuFycW5wUhZwcPtxnwizDzVWtA2txH1vccLs0y7U+eRYzGcM11DLNlaLc&#10;PqGRoqhA8KcoZIeUfzHXoQ4uqYBMnqy5ErZpNrUp4rSsZgwVtuxsUpSTolbxfH/lkH/8GFXvtOU0&#10;dV6mOSBFbdueC337DWbbl3/wvXhMWpSbDiRYobAgbIpC7PxIYuIBPdNVdT4/GU9/c+D8fv5woyhc&#10;enjixON6pt0uGewG/BMr/piiW9F5/GTEMsSRnmYlNfUnSE4+yiZllCd07NGjUFVEdVV6GhQig+F4&#10;HL7ycFJIRGQaE+fFn1jMYDRNuohURprZsFI7Tp7SljB1UpRAnjZBFjR7fEcHI3isfCNlwfCKntvq&#10;vCiRmGbb8b940pHPv8TVYA0qyupYEu/FcaA2av/3cW25WnxpfG+C5XEk3ovfqVGxodTq1ffu+wtZ&#10;rx2rKTxJvBeflfqtBEFlHTpcCNu35+iKs3qXklSOhHSOCiJ4SFFRAikqSgiLoho37s19TpyChbnc&#10;S5QrCr+bELuPtYrQ9PbbuQ9g/MMPMPfDcb2gbdu2+jy2SEqLFtyn8f5o37X0qypMUUjt2rUhJUW7&#10;MWYliTgyt6s3/447tBmgEexVdOutt0Lrhtr6/Xfc0R1q1KgBc//xBPTp0wduvDGBhT/w8HjmMqTZ&#10;oZG4uC7cJ7gASSNnc3/VRrcobALq2Vq7ybKChMhM6pvIfd/Cg2OXwNwxPUF012jZsofBRfRZno98&#10;ZFCMPDM0kpT0KNSpU8cwn/r99zvPJVhV0BWFPYPcKgrpWq8eu6nIlAFdmYvEx3c3uIiuqIy3IE1e&#10;PM2kKEHOgvEgmkYTEjRLrOoEpaj71NekxjEY8kYGfDD2QRC/xoQlWSrK0aKKIX6gtjiMrCiyKI0g&#10;LaqMWZOwKATLqNtu+x20b6/NUVu79n3MRbbOGQU33HA/8xvKKMNyEwBfv/sXqFu3rvTquxDQ3Oux&#10;jK4obKaIU19niKwgIW6RLckKUetzw3svSGuDVHF0RfkTt8iWZIe776itsIiWkdDxXFFE5WAoo3A6&#10;bnRlBQnxmsvcJdzBFIXdpHAZCQRdXEKiMhWFv0kCEUK9Z9hZ3wrsvVmZiiICQ8Elw61Yv359JSlq&#10;vaqoztxPuEXBQcRWYLg7RRXBo+PmcL9/Pnn2Jug4W+o/V3ocHmigfRC/Gk+vPDsUqw7qyPHj5Z0p&#10;nRWFXIG/vLmB+33Bm/7zwauY/2bVr3VC46x7TFfK8F8p0Gwq/duwglUmcJS3XJnAeRRkJZkV9WzP&#10;dtChQweD4Hjcvy3iIxt8SAPlv59kPrOl5E2L18NuUl30o5xjIYTAo+p5MYye+TH3W6MouOD+KdW9&#10;UQvgyIr6VAzcOjtXDyM0PPjgdVdGsRufMQyUfkt4iIasqBUrVvDvq2OkKBMeKModeOP7qpJqGthQ&#10;OLeXuk8bDf9bdb9SYxDURFfRGnEJjZApqh67+WQlwRIyRS3vT4qqCCFT1IXVT6iK6sW3iEBxtUBY&#10;Xl4eq8JXVGiBsODF1TzoWVkVtyiiYpCiogRSVJRAiooSSFFRAikqSiBFRQlMUernDYzueitrOWj1&#10;dAbbJkVFFkxRe9e8D6PnaQp7beDv4ItCUlSkwRSFk5UcPKgpKv7aa/VVRklRkYOhjCpY+HdIHLXZ&#10;oCQUUlT40RV16VIpVKvzJOBMaLKSUEhR4Ycp6vBhgGuuuZsF4Mo8+BokRUUWTFFoRTjxFSqJFBWZ&#10;GMooOyFFhR9SVJRAiooSSFFRAikqSiBFRQmuFLVpE40PDDfU0S5KIEVFCaSoKIEUFSWQoqIEpqj1&#10;638CXNy/e/IRSEoqYMs4hEPw2rhWSOfOBwCXokCs+sHj5I+nT59myzNUdOmHioLT550/f56lBZd1&#10;sJuYktJcMaIpzcqMGVfZg2wzkUFYwLTg2i64gA5ivmm4ME24lWwFpgnTZlY4pdlbIj3NypAhZayU&#10;iDQwTbh8GCLfOFw1xOtlubwE04ZppDRXLpGcZmXoUO0BjjRw1TFcSQyRbxzOBOn1QopegmnDNFKa&#10;AU6ePAlffPEF39LAyUzy8/N1MS9z7pZIvs9kVB4Tycq2w+s0P/fcc6yrvBABGpFXg+8j+T6TUXlM&#10;JCvbjspK86RJkwxGVFBQYDA2lFatWvG9gRFUmnGB8exsvmEEFxYvLJTn6LcG4xgWIZfBcxcVkVF5&#10;TWU9oIFQUlLCfe6orDSbjQo5iP19JXD/2LFj+ZZ7Ak7z9OmwGdOycCEPKCcuLs4nnU5gXDzGh0UL&#10;4ZC6j4zKYyrrAXXDunXrmMJRcLZMt1RWms1GtWrVKrb9yiuvsO1evXAWM/cPs0ygad6qXudwzZp8&#10;q5wlS5awNIwYMYKH+Afj4jF4rJkDv/hF4EbVt29fdsJgBI91i5dGJZaudRJM29q1a+HEiROwYcMG&#10;tnYIhg8ePJifxR2V9YA6IRtTMIQjzdk21TC3BJRm1bh3471RXTMNGjRg9w2rpm4R1Vg81szJ4cOr&#10;Rkk1c+ZMNsW7E3ijxo0bBxMnToRp06axfx7B4NUDOlxVjj8qakwCr9IcSgJJc1GjRppR7d/PQ8oJ&#10;9v7ZHVeWkRG4UU1X66bVq1dnq0kFIngMHusWr6t/1113nX4jzNKyZUtYvXo1j6kxefJktu/JJ7W5&#10;p93i1QPaqVMnPX1mvDImgVdpDiWBpPlEmzawB++V+rI0E+x9tDuuWP0+DNiosItIbm4ue7MHIngM&#10;HusWL43qiSeegPfee49v+YJNvVj/v+WWW1i1r1mzZqy0CgavH9CkpCSmvOuvvx4yMzODfgicCDrN&#10;GzfCWjUtO1X5XJVPMV05YlVE93w/ciR8oR6brkqqKh+o8k2/fnyvNQGlef58yFHPebZjRx5QTnJy&#10;MrufqampPMQ/GBePwWPNHMJGD2qo8JagH1A/4IoOXhuTIOg0Y9Oy1JpXcNNNkKu+mAJGfaGhUTGy&#10;sjTXD4Gm+dsaNWCLzf3D+1qtWjW+5R+Ma6cLrGZ6alTX/FdN9dvlDOzYkQu3/lqb3iJYyKhCR0XT&#10;vEp9kDapckat5qsfozy0nKeeeoo9hCjDhg3joeV8dUN1VuIB/09UfE8jdj4ngknzGvWc2/m6rDJY&#10;k8K0vfDCCzzEHoyDcfEYMzvU/GOJ6KlRydYr+4OBjCp0BJvm/IGPG0uWt9/WjMMCXCPQbp3AH995&#10;B2DuXL6lMmUKrPPz/ETyfa5Uo0rp0R/ua9JSLb1OQVHRCcgvkJZt8wMZVegIOs3z5rFvKTQA/B7K&#10;Qv0H8N2sc+wYZKrHrufn+g+exw+RfJ9DUlKZ/YryC+aOfvGvPNQXMqrQQWn2FmXiRNAf3ori1qgE&#10;sl/m6lUtTU8/rf1bkm8cdu/fg324IhAcSIdpsxqSQGn2jkhPs3L6NJZUB6BbtwJYt46HBolsJCUl&#10;1pP5rEotXy3Yyqg2bgSWlg4d9sPRo9oNlG8cysWLFyNS4ZgmHJ1qTi+l2VsiPc1sKTcEH+DJk09B&#10;794FetXLTh5/vEQ1iPpw/oJ27OAhI5mB2JU8dmB8HCSJ58Rr4rUxDZgWxHzDZMEeD3hjcaQn3kQc&#10;nIZFfygFr4nXxjRgWswjUc1CaQ5Ooi3NrtdHlAVZtny1jxGVll7hPneI462uQUISrRKUUaHg2wDp&#10;2q03tG6TxPyBQkZFEouiYItJRQQ5ffpcUFW/vAPaDzSr85KQRKso586dg4qKmL3m8YHDmLGUlpax&#10;bSueGzmOxTnz/Xm2jZZ9+fJlEpKYkaCrf1YiqoTIlP99XTWea5kBXXtdLXjo4QHsJzBBxDqeGhUK&#10;QVR1yKgIwmPIqAjCY6qGUR1bD/F33glTPzIOS/hg7IPQsGFD+Ovi0zxEZg88fM890LhxYzZw8bbb&#10;boNatWpB3S44QUgJbJk9BerV6wp5WmSC0DEYldzQ8P6YXuyB+p8FWnd9OZ6ThI2r26FPhw7wwVd8&#10;W/DJTGjaNBFWGGfG4mRD73btYNp6vimjGmJyQrLNcZwTG6FTs2bw2lrt1wJBILZGBT9+Db3bt4fX&#10;12qGIsdzEif+NaILNGvWH8QULDkLxkOTJh1gkeiqVZwOiU2bwsjZW3gAwCt/6gIdOz4CS8WcHRlv&#10;QTvVEDo9+xYP4KhG9UjHjiajyoNBCQkwas5Wvm2iMA16tGxpbVSZcyAhYRCc45t27J7/EsTFPQqB&#10;DyInYhXL6t+VK1cA8lOhZ+vWnhrVrOGJcPfdd1s/xHCeGVDPMdJgNUQ1ovj47gajMmwLrAzk4xmq&#10;YSTAG+k2/80cjGrTrOFw110JkHqIB1zKgq5/+AO0HfIGD+Co6UlQS7R/e9PRn4gBQmpUPuxYBPfe&#10;e6/+rTO5f2dIGf0+8+uEyags2bYA7r+/GyyQiyUyKsJECI3qLIzp2Qpa9RzDt1W4Ub26mh+38U22&#10;/dzbX2rbKmhoiYl9YaloEfh0FnuwfYxq34eQ1Lw5vDR/Nw9A/Ff/Ulq0sDSqzf8aAffd1x7Wi7qq&#10;TUlF1T/CjKNR9WjVqnJLKjfsXAwtWqT4GpFbHBsqKsjxDdDxdx3hw318myBULI0KRcZqv514jl3J&#10;FAg2TeoVQjXWOnU6U5M64YOtUQUrBFHVIaMiCI8xGBV+S+FE/rikZFpaGqxZswbS09Ph888/Z+FW&#10;80WYJXIphl8qgQ/5J4hAYUaFP313797NxvQ7gft37drFxoyYjUlIpFKy4hFmUPUmlP9YJojKQMHS&#10;CRczRkNxA8bD+Hhc9BhVKTzMS6n/8BCCqCyUsrIyVs0LBIyPx3ljVFvhj/Hx0Hf023y7EtiujTZW&#10;ku1X/iAIr2AlFX5Dhb+kKoKnk5Oh34v/4tve8edfaqXUYm0Efzn7cHSytk/Iwu/5PpWRN/PwlHKD&#10;f5DHe3RlYDNHEVUH9k2FDRA4N5qbbyqc16yyv6lmv/QMvDQ7iIralxM0I2g/gweo7J2ihTWZzAN8&#10;OTA9QYujyrJLPBCK4R4eNt3/ouUEoePTpI6tfFgSYaufufUPGzTM8c3iBUEbFRyDu5ghJIH4zfty&#10;Y80wpuTyAAvypsX7GtXZRXrYncNWqAHfQT2+rSjxENj670RVIoL+UxXBn1NS4NFxc/h2cExrrT34&#10;bARI6UrNCKo/xfbZIRvVUr2ksuIYNOHxGk3exsMIwkgEGJW3DRVnF/diD/3sEwCpA7TZnIZ+zHfa&#10;UDCrNTeqn8G/RRG39gkepoDeCH/uAz3s2QweRhAmIqik8op09tD3efVVuJ0ZQFewHZdr0VChSXUe&#10;4QgkXGfcd0urUeBYmBFVnhg0KoDhvyo3gk5zvuOhBBEaYtKo9kxtxo2qoVrWEERoqfBc6rLgolsE&#10;UdVRtm0D8Eo2bXL3A5kgYhlPjSorKzKqfwQRTsioCMJjyKgIwmPIqAjCY8ioCMJjyKgIwmN8jGr7&#10;doDvvgM4dw7g4kXNxREhGG6OaxYyKoIwGdXx4wBjuv8aFKU5bFJ3Xr0KcCF7I9RQFGg57FM4etRo&#10;RGYhoyIIyah27gTY9e/ZrHvPY1Mvw969Wjga2j8ebwLVf/sMZBYZjcgsZFQE4eebCg1q6YQ+qqHd&#10;Bq9tAMjNtY4nhIyKIGyMCo2nKHMl3KSWWrU6vwklJfRNRRBuMRgVGg42TIzvWVctneJg4yWAnByj&#10;4TgJGRVBmIzq0KEsPrDPWrqOPuJoZGRUBOHnmypQIaMiCDIqgvAcMiqC8BgyKoLwGDIqgvAYMiqC&#10;8BgyKoLwGCUvLw+8kn379rEFDLapFkZCUlWF1uokCI8hoyIIjyGjIgiPIaMiCI8hoyIITwH4fw2M&#10;MjnF3ITfAAAAAElFTkSuQmCCUEsDBAoAAAAAAAAAIQDxm5oN4yoAAOMqAAAUAAAAZHJzL21lZGlh&#10;L2ltYWdlMi5wbmeJUE5HDQoaCgAAAA1JSERSAAAA1AAAAKAIBgAAAQNqclkAAAABc1JHQgCuzhzp&#10;AAAABGdBTUEAALGPC/xhBQAAAAlwSFlzAAAOwwAADsMBx2+oZAAAKnhJREFUeF7tnQecFEW+x+d9&#10;uNN33jvPk4eYc0DBExCWsITdRQlLMCAYUFAEOUHADOoJopgOAyAqoj4FReAUAYkrCifBQE5Kjssu&#10;sMQlJ/m//lVX9VT3VM90z/Sknf5+Pv/p6jDdVf3vf1foqn8Fjh49SokSdjEVeXlreSgyduewYnux&#10;m2/ewEP2HD58mC2dXCwQCAQvdsYZZ9Cll17KwkBcDAepmDJlCg8lKGWCkHP0788DZmwvtmULD2iI&#10;1P3+++9saUV1jl9//ZWJTODEiRMUTgSqfW6FpUyIFTwAIjXr1q2jPXv2OJIDBw6w/1gxbqNYbtek&#10;59Cf6ZFHHmHr0VJSUsJDQdjFTp48qUxZLKxdG2qn7GKzZs2yvZj10b+r3wQas5qoZs1mfItOvUqV&#10;KCsrn5aNeIat214MzJkzhy29Yv369TwUxPYB2bt3r/b4F/I1oqKiYh5yhupOmR79eGObsnjALvbs&#10;8CLjYuLRb9CgAVv3Enax2rVrJy5lR44cSdzFwI4dO9iyXr16bAlYHmSTxURD2AcEL/7h91fVVzzA&#10;dLF4ivL+YIeK48eP81CQRYsW8ZAZ6zlcXUhl8IsXL+Yhnd69e7OlOEe1atXY0rgQyhyXXHIJC8sX&#10;gikInFxIgHOUZGcbD1XEFP31bxfxkLMLHfvgA7a03pWAtUwArAeBb79Vb9+/fz8PmQm5kHjZquTY&#10;sWP8sNjLGra2hDeHKGNgqSpP2ImqpGW8IcRypHYn8/LasrCXhFwI1K7dgoe8g13IWraQk47Hs2PH&#10;jiycnd2JlmvLB+vWJZrxLtv29jSiOnXqsHA4ArgIsLuQV4Q8DHdk1WRLsPfIKTpxYCcd9uC6CStP&#10;2D7eXsMu9NXL7Y0L4fHOzW3Dwo8Nm8eUDapXb6cHooRd6KKLLjKlqFat5mx5ww2N2BKMXsUDUcIu&#10;lIjyQ2D7dhS6go93waB+bCkYmhugn5+7kq9Fj+3DIAookLO6TuZbo4ddaPfu3XzVnuXLlxuRadx4&#10;I91003pbadZsixF5u4qcAC8H5BI4FteIxK5du9ix4eLMEuUUHOumwu/0PYCM2hqP7t2781AokeIc&#10;kij5UYDIWBOFmpY4rqCggG8NYpcouVkFqBIVDuPYvn3ZQo7nxo0bU1dTJnjkBdZj5USVK1cuTRJl&#10;IdKxLFHRCuhw/8NsKVAdl2ixTVQkUKmRy7bgw48/56Hk4jpRhw4d4iGNE3qD7UF+uP6aPamvxAFc&#10;28kjbSQKzXFAlajXv9E1gtav48fjF2knoLEzElE/fgLxSkdTxoMPPsi36rRu3YUtl7Hf6BBNiAJV&#10;U6IVlqi5c+fyVb2J0S5RbqsGdevqiUSiHv9wvlYry9PbP3k9xQrqLFdffTX1b9eEPnoiX3uu50Sf&#10;KAgSIypSqkQNfaYrnTp1StnqkUi2bt3KQ/a4fvyQsIMHD9LN2iNXVFTE7ly8BQ3KSEy4eMnEbFOp&#10;iJEogatE7dDLe31G7WHLCy+8UPvVX/PJxFGixCsdRi5/6Hhr6im2FHVV8JlWe8CrP5mU3cdv6tSp&#10;fFWr9mpViDKRKAhKFOIjnzVRLbq+wUNBRHEfyxndKxjhVKDsPn5lTVii3DSO5OWtVja2yDJ+/Al2&#10;rJsGHWs1RgW+BeDYSHEOOC324AMQTuYEJMzpsQDH2n1gsoL4RoozawF2gpsqdzSJwvll8NLZsCG0&#10;6QDxjRTnlE1UX0tji0BO1E82b9uQROEOCWnbNvgBR5UocdykSZPYUhApUfKxQJUoO+REWVuZwFVX&#10;XRWaKHyiFDJo0CC+NXyiRFigSpTqOEHUiXr7bX0pweJkTZQdqkTZYacpVYKAKVEzZ9LGs87Swwrk&#10;RP1ic76YEzV+QrCIJYjFpja0b0/0nl4z3rZtG1vKyImyI+ZEqe6+Fy8KOxwlyunFRcbXrNkmvkVH&#10;TpQI5+SuZseqPryrwLGoTTsBx0aKc0zFpP8+o2JIolTHJVrY4xetdOrcgydHB4lSHZdoibqUjkYX&#10;IGsqVXCdKLQmbd68mRVyhQjQLIwvfaouG7EIvoPhQzGu7QRXicJJ5fIY2tCPHtzHwvu1i6NUvmeP&#10;uleNFyCBTmCJQrG/dU5OSKLe73EzLf/sWS3DCM2LkgVsJhKGplrWrRuSKMaikfTi3TfzleRjipsN&#10;kRMlkewmZ+CkMunKpqzPNN58EJTm9YZMM29MPhnSwO+WjXwpcJwotCKh+oA3mZtEnXbaaSxR48eP&#10;p379zD1KBMwmLV850PjZonZtys3tqq0tY1857EDPilbo0cVxnCgZN4lyQo72AiJao69wRKJ635Kt&#10;rW0PSdROTVCUbdd/EvsMhGMFniXqH/l6M3I0ifIauxsuY9jUxIkT2V1QJUpg17MzkTh5Wbl6UcDm&#10;RGn6yN7gOIKiohJWyqBjpXxLfNiyZYujUoWrRAFkfjt37mQvCNUHsngIuuagqCQXycKhLKWnQn4U&#10;C641lQ6U7UQBt4n618Tj9Gmvlix8W6VKVL58ebrkkqZsPZmwRB1fMoIlBNU+OVF2pfQ2ubnaL89Q&#10;i/TuoVlZHdgyFTA01fjGG40EiUQxFKV0lsNPH6yv8EQxFnzGA8mFJYroJzZw5OGBK0IT5Rb+xT6Z&#10;lN0XhWhInD9/ftlJlEyZT9QHve5my1Bm86XeSz9wZmd9GbidLZONYVMoKIqwSNT7Y7ZTdjbqPFZQ&#10;4wE/sN9A4FqttMnfhilAFC+K9awwK7om6uHgMhWIIlGpjylRqCSihK4quTsR/Fc+nxDRPzdWVOeO&#10;V5whsZ5XrnTLEk2cmaLwx0j9Q9yACqqIVJ8+O0jqzhUT+fn6AP54xxlhr0AchcJiiTNTFDTmJeJD&#10;KsTNyJBI4KMriHecI32oRWOGAJ9LVF1YZBDXWOPsK4rjRlGiKw4bqKVlzpEyaFtFWT6Ii6+YMjNn&#10;zmTLjFIURtfZ3dRoFDVu3Dh68cUX6ZZbbmHrdtgpakv58jykKcImXj169KBRo0YlT1HvvPMODwWB&#10;W4e3FV2NBNEqKpyCBG4U5RaVooqvuYZo9Wq+Zq8ogH0RFbVixQpm4irBN3gVThT1wAMP8JAO3vMV&#10;KlSgqlXtXZ64URQSh6E4kRQkCKuob7+lxdp5vg9zrn2PPkrTtP3DFceoFEUjRtA+1h6nYxdPfPVr&#10;3ry5n0cJwipKY5x2I/dwHy2gU6dOpps7789/RiZD2ypV4luCKBWlMUn6Px7UJ554gq8FEddICUU5&#10;feqTpqjhw2mqFse54eK5fTuzqP8ojrFTlBuYolD58hJ07xOJ7tJFb2gKh1DUgoUr6M679Cf1yNHQ&#10;RAmlxzvOTrsnOgHfBxHXWOPMFAVBZQwVPfTfxxMVjSCB8oAFIYVaPfX22zeyGy0LvFk0abLJZFHW&#10;sPB40e9FPT+UzxvPOGMb9qn+40QQJ8RNVHaFRBtnQ1GJFrCjRO9LJytHBttV/81ECezbt49KS0sd&#10;CY5Fr8hYBBdFM4qozd9YoyFbqrj2uix2vOo8mSauLSoWYPYYTI0LW4H1bNpcRAsXLjcsDB1ncE28&#10;59NB8F1FiNfEXVFIAPo9FxfrvZesiYsk6QYKDPCSgY5GCHulNJOi8MSD6667ji3lfULcgOKofLP3&#10;SiMtd+/ey0MaJ48YPlTAXnkfOHGYDhzx/imNN2gQwGveC2WFWBS+HaGnM7Dug8gM6ZZnGvwvdxoR&#10;TgDWrPGuwpuO4PXtRVUiJkU93ZK7jVw0kl6boO37dhB1f+9HtqlRozvZ8ujR9O4qGCvocyneVLGg&#10;zKOAajvEKbAoVaHBK66+OtgzffqAjqQ/Ht5x/vnn81B4Il07rooKJ05B3hSp07pwYilAQ2+fPn0c&#10;Jax+/Ydo2GN670iMs2AOG78fwhzRA+Y0VkP4JH+1fT5dcYXu0bZy5TvYslcr/ZgX7mxEqNG9fn8L&#10;mrCZbTKczDasXJktO2RlsSWcN7EBrAs+o/temcKuXe1mfXjf9deHuub1XFE4mfUTNNZhFfFS1Ecf&#10;fcRDOvjOA3+q4T51CODFF8x+pyvtnfmeraIMpzoz3jXyUzGkosX9r7OlQB6KYfUGjH3wKWR1wANF&#10;CRdk8lANgeeKwgAcFRgZ4URRsiNh4ERRmYDnisKN9cKi4HIN4HyoS2Q6eJ07uW+R8DSPeri57vYZ&#10;oO4AJTvxUVdWQQnazQibcMStMAGgLNQh8AoU1rWzuJiJ6SPGiQOsvlFYWEgbCndqKTxKhZo1by0q&#10;puPpV89lCsLbCC0yXigJxFVRMlAaWiqWvlqVAoFKbB3v7rIkuD94MKEoL1ojZFx5nfCihu0THQmz&#10;KJ/Y8BWVJpgUBapUac2WN1evzpbyfnFMtOjDFXXkCUGIFpsad5vzSUMMdhTQgEnedmZJN5QWBWrU&#10;0Gvpqn2CcK3nokVAdrdr1NynDzZc7zKKJpvOc/nlenNNkxtvZEuQbJe8ycakKJRcPnyyJWHGG3m7&#10;LDLhWs/FlFSyooI3fg2by8fAoqjKlfXP87KiYp3vJ92JWx4lK0jJ9mmGo+tIXHDBTTyUuYQoStQB&#10;sLTug/gkB0NRKu+TAJ8ifEUlH0NRkyer5xTD9lgVhV5FgUpP0+3nhI4lwvprv2xny9yh+gDhifyN&#10;iPCT3k5TnLaYXn0LFiwwvspi+fPPP5uUBIkW3HRIyDff6Y8a+2Ss65lO3AoTMrjpumPatWYFHB9n&#10;rP/66g1a+BwWHlxfU9xfzfNwZToJUZRP7PiNsmmCa4vyJTliUhQsRmVJTgT/Fd9krOIF+ACnOne8&#10;4oztsZ5bdV5INOdlikKknMyQGwmMKRKz6AqZNu0Em7UXY5yiFX2MlD6XnjhvPOMMd9qxOhvBg4X4&#10;yQ9CLHFmirJ2aokF2VMJgJK8AN5f+vTdYSQ6XnHGMlYlySCeXsSZKcrpLEFOEWYPYBFekZe31kh0&#10;vOKMpZcgnl7EmSkKQw+9BO9UnBd4qSgMJxWJjlecsYwE3CIANAhgQB5mLbUD8fQizr6iOE4VhQq6&#10;qKSbKu82+IpKkqKArChIXcmVvpWwilqyhAeCPo9kZN9IvqI40ShKzL8dzrJsFTVwINHnwdnc7c5R&#10;rVo1tswoReFmYL5xFdEoyrpUYaeoedJ/4JQKzqlUGNcIl2hMKYID7cQOJ4qyngvXwk3EFCbWidsF&#10;sSgqXHyBG0XJRIqHnaKWSfHBpIboo65CxDtpFhXN2CgniurWrRsPBYmkJBCtoiLhRFHh4udIUZid&#10;Ej7R5RkrhZxxxhn8qFCcKErMmSMEXrQA5s/p2LEjC1txoqhGjRqZEi6Hw5FoRf3qMI5iX1hFoWkF&#10;T7pK4B7ODieKimYQm9NXX+PGjen00093rCQQTlHwAvYDzhWm+WeWtn+8Jivv1McuC+wUtVyKG9y8&#10;iQfViiNFRYsTRUWDmzxKn+zJOeEUpRXv2GJFBX3+dRWzcUPnzuVrQewUtf7MM3lIp1y5cjxkpswr&#10;yi1hFaXBXMBJ+SduYJcuXfga0WR+Q+fwpcBOUWCR5P9PZf3w3ydcEaWEogKBP9F33+vNMuFImqK4&#10;pciOEEN6bX3yCVvAr59MOEW5IWUsykl+kixFIX+C00Qt0+ZbQoElTVGkwVdUAhUVC54qKl4eHwFu&#10;rhOgqNFjxmvLP9Abb75H6zdwhw8cjLB8+OHg96hU9FKpAvH0Is5MUU5nA3eCHDHcAHyZnTKF7wyD&#10;bFEq62rabCPzpCnOHa84Q7x8CGTvmrHEmSkKEi/XnABuRvEKhHUJEW5KH3qIHaJUVOfOp9ixcHMq&#10;K0lIqrkTlQXxkpUkJNo4G4pKtIwbN1lpOVZU/81ESZqiAoHTmSKKioITkqhQ/TcTxVUHTK9ENLwG&#10;An9ky3Co/p+JElA5+bUTaBaDB2KRw4cPs/e0qHF/Onw0W1r595ffsKXqHJkorl59sYJSIBSFzFEw&#10;bNgIHjLTMCffc6ca6UzCFIURjHA5M3u2mMoyyOcjv6LWbTrQocPH6NXXBlLT/Dvot99+Y5YHs4eC&#10;00HwYMXr4Yq7ohBxJAK+kL777jtj3SoyWMdx8+bNY1994UspHQTZAx5GVJq9VlhcFYXIItJQEvrA&#10;waqsCook6QbSiq/XXjqsAnFVFF5beNJUNXLZtTaOCXKUraP/9+7SQ3Ti8EFyNnY+tUBhCcryyrJM&#10;igIfP30LPf+5eYC1vN8NeKJwwxknDgd9mx89SIelts99sqK04+R9QFZqOgHL8qrtMERRdHQevTnJ&#10;rCDTfomqVfW5r6+/Xned0+iGG9gSHlxGryTa8dVrbN0L3D8myQeFIa+sKuTVRxvGO1bUlVdeyUNg&#10;P7V8Wv94Bke7/15FtHjI43TMozzVamXpAiaeSbqiBGKKiOZPfsyWUNTo34jmDujq2Q1OV0Uhv/Wi&#10;UBGDovZR3Va9WEgoSizx6vtyNdEcDxVl/5ikNimgqDAs/oK9+uAnNtOJn6I41u3yvoh8P4QpCj6/&#10;48Hgh3NoNFygcc49N+gH0AtOTX2Lnv/CWUkz0rXjpqhw4pZwikLFEN+jZIGT/IKCAhYOx9j+7eiB&#10;B1ryNXgya89DiadWrft5SE3KKwqfMsIpKpqZrQVfvng3lWrLe16ayNaFooKu51ZSz6E/s0LNTd3f&#10;Y1tyc3OZ95gxL9xJeh/fA5SVr897W71xT+33INWpw5U/6wPdf+Caf9OTHy/UAqXUoMtAtkvMv1Gl&#10;ShW2RK9c8PXL9/LzmomLolBBg5OqqVOnhngVg7ghkqKAbE21pXktIlkUFIWb8p+BegfIcIoSc3UY&#10;c21wJ47De9+iqUbndj7RSrPHP2RLYx6PVaPpxiaP6tvA9ME0yeJv37DmHQUm55ACzxW1bJmYCiTI&#10;0qVL46aoaKYgF0BRIra4ueL140ZRnz17m75ucCBUURJsRhttu62iLF48BZ4qCo2l+DhlBdvQXhcP&#10;RcWCrCia+R7ddFN3FmzDX0cfPt6MHv9wflhFocAvXn1t2vTRfvdT08eGsXVDUQUDaWCBvsk69VAD&#10;XhVJqKLC1ZyxL7Ki5lHbJ/W8QBBPRaUTCbMo2WVpeIrpzqfe52FdUevXezdAIF3xPI9SOavAJ3Ox&#10;P7KidJ4Z+h+2xPEYR5XpoBriqaIgKOmhxBdLqU8oCs37mTwlEcA9iNv0ruEkPMV0T2+eGWvgKYLZ&#10;ozCSqYiHPYUUFVqYEIUQ2VHTyUO7qPQYKS0Nzi8OntQCR/ZSYaHuYmCbtm2fM0NOOfAdCp84vHjt&#10;AQ8tKhREEhGGsphlnTpCu/fvp6LtaFcIsnndOqa8TZs2EXS1t2Qba9At2ePdQIBEgnwJbxMvO7nE&#10;VVEAysJ/EflTp9awVodruo9hRfeyJPDiwh6ukhLWRwQPpldKAnFXFECEUcwHUBQK7Si+lyXB/YEF&#10;ea0ggau+5z7Jw1dUmpCQV59P7PiKShN8RaUJvqLSBJOiUMwUiCKnLF5S49JLeUj3VxfkV9bt7Lzz&#10;zqOLGvekn4f2J/5JKaMxKWroY/n6rDR7f6AOr0wyKQkSE78vpE9/4eHv3qGvdD9QDPEpnLF9mmkf&#10;EF2lMxlDUSh+V7v4Yr6ZKKf1sxEVFa7vOfuyOiPYuURWVIcsfVZQgTGbKJg9jHVckVk24hmKfc6A&#10;9EaZRy38pDeNXB46F4aVcH3PhaLEp3D5U3VWGEXNffcRGg+zPjSX6nV+S9+onedrZw5gyiwhiqKt&#10;U+imboNd5VGqvufRKkqmRo2mesBXlFlRoHLl29lS3i7vDxK+7zlT0PdDgopaNZqeGaF3SQn36vvp&#10;/R40FR7WJIvyX30WRTW7/HJNUZWZy9CzzjqLHSDvd8ziL4IKUmEpTEQi7+95PJS5KPMoO3GMbEk2&#10;ZGkPhSM0pUY4VUYQH0X5eI5JUShA4FsKPvbFu8Lr4w5DUejDBxcDgvnz57Mvlb6iUgOmKFiPrCQB&#10;tsmW5ZM8mKLC9ZQRfR58RSUXpqhw3/ixLzZF/cCH0RxhS7k/7tft9WkfPvtHFX7MPL4Ec6Swj/Hq&#10;+/HHH/mmIJFeffXr16ceb05m4fdmWPyAK/ijduNbDA+6pK6qrf/hft3dm1UpvpLMGIUJuGf75RfR&#10;vE1GWOxXKcopJ766m934QKAy3xJE3x6godLkN9O7ladA+Uf4mg8wFAWB9SBPclI8P7LoC7acNew5&#10;atiwIQtH4mpNIde/upSv6UpqNWqfERa2hvBYP0s0YVJUJImGX/pexW48ODuCosRAd3G8T5C4KwrU&#10;Ol1/vVXM/gdbRzjQeFAwrMm9Q/RRIBjW6SsqlIQoyid2fEWlCX5P2TTBlUX54osv4SXEoFB9QqM5&#10;xp5hro9Y5hGJVnBNXLuwsJA5kVRV6WQBmAa5X79dbL4V63wtiRBcE9dGHMQYS1VchaTjffbjHFlM&#10;BoULLw8zgWmyQJxw8+S4QjA0DoaUl7eamjbd6GiWqnjz7bdEzZptopyc1WwiJfnbg5B0u89+nJ1j&#10;GBTGNMKCUxE8lIgb4ijfMNCly3aWQ2iHpAyIC+KEuAE5zul4n/04O8cwKFRmkWWlKogb4ijfNCCK&#10;W6mGKHYCOc7peJ/9ODvHN6g44RtUELgJFh9IBOg4ILbJEg3xiHO0+AYVJ3yD0oF3Yrjt+uKLL0wG&#10;A6e0Yh2OAuGMKFq8jnMs+AYVJ3yDMtO3b1+TQS1YsICtN22qD34bMWIEW1+zZg1bd0M0cZ6kXWvR&#10;JZfwtSDC0IcMGcK32INjcKyYURX4BhUnUsGgJk6cyBQ+duxYviUy0TycTrAa1MyZM+nBBx/kazrY&#10;/+ijkn95h7iN8/oz/0I/SXGRQRzKlSvH1yKDY+V0xWRQu3btohUrVjALdSP4D/7rBtVNA9Ea1MCB&#10;A+nss8+mS7S3VMWKFalr167KGWcFL7zwgjGrgxOSaVBTpkxhSpYV7RS3D6dT2rdvHxKfunXrGvGE&#10;jBkzhu9xh6s4aznhUu1ax9u14xuCNG/enMVj/PjxfEtkcCz+g/+CmAwKbxm8UfD2cSP4D/7rBtVN&#10;A24N6r777mM34Ft8MJLAjalVq5ahXKucfvrp/EhnJMOgYjEkgauHM0VwE+eS7GxagfszciTfEiTa&#10;eyf/L2OLfPgo/NRTTzEDf+6552jOnDl8jxpUmnv10n00OMErg3r55ZcjKtoLQxK4eThTBTdxLr7m&#10;GlqO+7Q2dA6SaO+h/L+YDEpk49EI/usG1U0Dbg2qQ4cO7Pp33XUXm2pp27ZtrFm3bdu2IXG0CrxL&#10;O8XrHArFTREPAWZ5sG6LFTcPp4pjr79O9MkneGPxLS4pLiaaN48IH2UhCBcV8Z1qXMVZe4Eyg9KK&#10;8Fbg2Q730s30JDgW/xFe8fxGiTjhtUEJZMPy0pAErh5OiQItLnOk+KzUwisqVOBrLtAe+Nku0+U2&#10;zgu0869RXGPUqFHsnvbooU8P5gQci/98+eWXbN03qDgRL4MSYPKMeOD24bSys1s3OtqsGS3BA2tT&#10;jBYvgx3oiGlFyzmKtH1ohZuoyXRNaJpicjsJ13EeOFBv5fv8c74hSLVq1Vy9qHBs9erV+ZpvUHEj&#10;3gYVL1w/nDYs0h603ypW5GtB5F4TCIeAqY/kFuB+/VjuF46o4ozi5JIlfMUMGszwMToSOMbauOYb&#10;FKfcH8/W6lO7adGiFVTxPNlLdHRkmkGN1x76+dKDP08LL45gCCrwsXUm/scfaJzj13POYWE7oo1z&#10;PPANiiNn826yfDsyNodasAAd9fhKDKBxQuE8SEXMcfYQw6DQ3R2Dr1IVxM3aRR/k5a2Ni0E1b3EX&#10;Va5SW3tR7tJ0W0IbNgZnZnQC4oS4ATnO6Xif/Tg7xzAojGzEqEZMEptqIE6Im3V0JujTZwc1a7aF&#10;vvuOrUaNXQ5lDQcC/8OWTz2NyeTVIC6IE+IG5Din43324+wcw6BEJNAlCKMck33zMHAMccAgMcTJ&#10;esOEgPHjT7ARsvn5hdS4sT4E3o107nwqrBEJrOFOnX43nQfXhiHl5K6mceN0ZymqOKfjffbj7AyT&#10;QcmCyCDbhKA8mkgR17W7USrBTY4F2VgOH9YN1cr4CcEx9vLxVhAXVRxVkm73GeLH2V5sDaqsCviv&#10;cmfRlkK9FanNnQ8w4whnICrE8apr+JK5kpEGNWr01yEGdPy4u64yvkH5opIAyqEYThEPQdl12bJl&#10;SRXEAXFBvz0IWn7gEhx9+PKbt6G62c6HZMjAoFB8SIU0+pI6EoCrJXRjiYeoypiJFpSd4WMfrqY2&#10;bdrERopiAh/Bnj37oyruLV32GwurrulL5kpci3zJBA0DSCCMqbi4mJYsWWIyJCudH+rJcx37aWO6&#10;9+zNjUl3T4UcKtbGEJ+yRZkyKMyThHFOyJVKS0vZdwj4KIBRif12IvNS/zc0w9HnRfrj6f9Lt91+&#10;L/u4K4Oi4/r162nfvn0sN0Z6cV1fYhPx7CAst8rhxaXSVaqR9gaFGyxyI1wTDzgedLjqhTLEfq8F&#10;58X5V65cyb6HrF69mtauXetLDAK9rVu3znCVgLFGW7duZb3SMRYN35KgY9nAUo20NShhKHiokUNg&#10;RC2MCDcf18Z+ewkahSzivHZiRWwr3b2bDoUpKvrEDowIH2lR6oCuoXPoPtUMK6JBIeuVUR1jJ/EC&#10;NxA3EnUivLlgSGhcMThxmPZqD/nBkCicpEOle2nvgWBd6vihUtqtHYvzIHcL/Y+Gdr5Sbb9yH+fo&#10;wX2m8/rEDxgTDAs6w3OWSkZla1BgZK9bmUcgTFIIry5vTtK3q45XSSSG9mxMF1xwAV100UV06aWX&#10;0ptTLBX874cwr0TYf84559Cbw4dT9jXZNHyp/s1o+5j+dOWVjbRiwa/s5u7ee4COaAbiU/ZBXbmo&#10;qCjljCpiDoWI0sYJ1LJuXQ8Nahe9cGcjuvMF2W3Uesq/7DJq1WsUW/vk6ZaUldWBTK40Fo2kOnVa&#10;0piV+uq6T/vQhAkF+koKcdif8ywhoMiHOhbqVqK+nGwiGhTeBLRhvMcGJSihJhdfTBdeeCGTYA51&#10;gPq3a0LNHv+Qr3O0HCsrK59G65+AaP6gnqz17UiU/kDixYEjfn0qUaDhQs6lkk1yDGr5Z1Tl3HPp&#10;9W/k+tl2ejgnhzq/NYOtfdqrFeW17UvH2RqH51BfrtZX5w7oql3neMrlCH4OlTjQMohGCjxvmWtQ&#10;jFP0RH6WkTuZcyjOzPeMOtT55/+dxo79gHJy7qB/84nIv3upo5bdH/If4AwGze0wKDSepYVBobny&#10;+JIRVE0rmj07XPePpjpOJZ4z411W5INB4fy4mT6J49TUt7QX2/n0/Be7+Zbkk3YGFYt4DRR63nnX&#10;0/DFx1jTaawGFW//5lbG9m9Ht956K+Xc8bxWSzSzbMQzVLNme1rG1zOFWNPtG1SM4Kbh5uEmRmtQ&#10;ifJvbuWrl+7RDLInbaXF1KjRIyR71rM+WHh5VKxYmUYskxs4lrBGnDZ9vmZrOOayy/Lphx+GGi+G&#10;q66qQ1OKsXc/NahQgRWlL788i8bwemcQc5G7Ss7DFCw5l2j12Sr0xEcT6OmWdehPf/oTPfV/Wulk&#10;+mD2mcOUQ+2cTjUvu4wVyyF/z+tGVs2LzyO4DuL4wL+C9x3pzs3tSptOzKfK2ksN51DHV01aGRQi&#10;iToUmiPFx1SsY7vqeKvEAy8MSoC0xNO/uZUvX7ybsrM7EXMpoz2IN17SlHiDpWFQxhTLWvG2Zs1m&#10;lgdrJT2o1WV7DuVehbRjatduQQWyv8jFX7DvhkN/4Oug9AdqWacO/Wsib+L57h2qXr0xTZY9HM8b&#10;Tjfe2IRGsU8SJ+mV+5rRrc+MYLsMtOvV0c7ztvA7WTBQewE1p9lSdvvT+z2oQoUGtBArhROpufaC&#10;emzYPLZPMKRbHl3X+p8sjHTjnrB3gGDuR+zFNmBS5MpxWhgUeiDABROmbbT20Mb6/PnzmaB3gur/&#10;QuKBFwaVKP/mVoRBBYs3G6jFFbVoxh6iVaP7RmVQIcdYH3pQNJla1K5tbENOmZ+fT5UrV2Y5BwS+&#10;ua+99lp6Ycw+dozys4Xq3Bo/D+2pGZGeG5pyOmUazCiLfJb4hiOlDQqRwsMFQ3ICjoP3TPxPPo+Q&#10;eOBlDpVoQg0KHKV/tm5Ngwc/Tw0adAka1LS3WY4xaStfZ+ifFh794Bd9NUqDggHUqNGUvrH1jLbX&#10;kUG9cl8NqlSvs1a4DLJyVB8t3vdqpq9RPEWZQ73TNdeUQ5VZg0KEMKODGwoKCtj/5PMIiQfpbFCD&#10;/tFQqyM0pp/4epAD1KtVXa3u0Ny8b0cBq5/gzY860tvTptE91apR277j2G5VPUvZEvfrSLpBy4We&#10;+3wn3wCCdSgcj1wqN7ctDZmDHGo/dcv7O91wVz/9UI7y3JqRifpRSA7FketQ5557Lr0xOfglfvqA&#10;jtq2XDK5tFTGV01KGxTqSZhk2A04Hv+TzyMkOorp4ebN6Z7ew/i6mXQ2KB/vSWmDQqRQhPvRoQtc&#10;FPkwXAL/k88jJDZOUr+OrenxQea+eiI3xE3E2BmfzAbPAJ4FPBMpZ1BCMMIVvhfgzETVKIHtop6l&#10;+r8QezZR91YNqV69epSj1QlUkpuby3q449tQu3bt6KWRemUCuSEMGEMtNm/ezLb5ZC54BvAspEXn&#10;WDy4aFqG5Se+2byYHmralJ58Zzpf10E80HsDH3aRO+Jm+mQmcLxTUlLCngU8EylvULFKdISvQwHc&#10;OLyR0G0fRVQMEFRxrHQ7bdhQSAe1OvDJQ7tYz+TiveEHAZ44sJO99TZvLqYDonZ98hjLmY8c0V4w&#10;fBNa53Zu2cKOLdlv6sLrkwDw+QIt0qk0dAOkoEE5Q86pYFAYbIawieP7qaiwkEqPnaDS7cW0desO&#10;OhS0CAWaoWoGBS9JRUU76OAJoaTjtKd4K7tGccl+7bqHaNe2IrZeWLw3pFXLJ35AxzAk6BxVk1TJ&#10;mQRpa1AANxLFULyhcHNR/EOOhS79KA4Q7aSipUv1g33SEugWukRJQBTxoWtsF1WRVCKtDUqAmyob&#10;F64tcqvP7vqD0cvh7eV6KyFahXxJbUGRDsYDY4IuoVPZiFLNkARlwqCsyDd8/wQxGUArti4Mz5fU&#10;F6FHWZ+pTkDln9kLQR+5hQsXsub3ZAvikSpx8aVsS5nMoXx8koVvUD4+HuIblI+Ph/gG5ePjIZlp&#10;UNum0rXX3U7edK3dRe2qV6fPV/BVn4zG1qDQXw+826MJXXzxxcwXANwld3hlEtvupD9f0rAdT3OQ&#10;nru9PjV65F2+TjS69y1Uvnx5ql+/PhvFqhzUtu4rNlDug1l8XcHHTzanug++wdd8MhWlQaE7x+/L&#10;R1KTGjVocIHeJV4Y2NhXOlD9W3sR+n6r/itLJKL1bS4G1MlOSs4880y6uHo7+nRAR7rmmmvojjvu&#10;oAYNGtBfzswi0b12xDO3Uv3bnjWNMDUIN0r020HMB8NIfZ41Gw7Qi3ffTI17DuXrPpmIbQ4lA2PS&#10;DWotddLe5Dc/8g7brvqfLPZE79scTkmMId8zFE5KgMo4tnwTflh1GINa/MnT1KRJO81Ic9gLAMaf&#10;3elNvldi9jA2JN0v/mUujupQjBnvU9WqVanTAH3An+o4q0TGvW9zkw8FlU8FoDIObnxmHw0SYQxq&#10;7ty5PBRk+WfPMt8Jhg8IoF0D3nrkId4+mUVYg0LfKaLD9M82eVQr/zHmnBHFQdWxKrElBt/m1hzK&#10;zqDgNsubHGobda5XiWq2f5Wv6ygNys+hMp6wRb55Hz2lVdZvpUU2L1zV/2QJT3S+zRs2bG0YkMpJ&#10;iWDesMfoiiuuoD//uYazOlQExyDzP3ycxVHU90KLfAdYMTav2xC+7pOJ2BqUnjuFR/U/WTzHLkdy&#10;zEF69rb6cXnoP3oin+p0HMDXfDIVR3WoaMVrwuVIrsB3qGu9+g41j2r+z6URWgB9MoW0Migfn1TH&#10;1qDgjAWjX2fNmsV878FVMZxgYh3bMV5F9T9ZfHwyjRCDwvcmjGfCLNvhwH6MeYLzEus5hPj4ZBom&#10;g0KuhG8uVl98duA4zFhh15Tu45NpmAwKw4xRtHPDxIkT2f/k8whJLOup1mnmmTICf21IkRoEp/TJ&#10;M/8nUI7+OZE70Nw/yrJPIfeM1I/18dEIyaFQR3KbQ+F/8nmEJIrvnzjPeMDX8G1Ev1A5vu2usfIH&#10;ZMEBasH3B1oG50HqexXfVrGHtlZK7Ro2pPr176Y50seruvx/NV73PSr5mAmpQ6GxYdGiRY7qUJhD&#10;Kpo61LElo+nJ/l/xNaJZw56j7OxsNlFYq0fe4ltjY/FrIue5mDbxbVaWD8jixwSImUbh+8Z6x8kq&#10;55nz6DS+f4A/T4GPghCDkgWteciB0LqHop3cyhfb8I1d1PvufGZA8G/e483gjB9T3nqL/sPD7gn2&#10;tBjU8m/cOM4zd7CVWPN+I8OAMI3M/PfbG+uPz7Tm0ruNnOmmD+Wp/3x8goQ1qFglUZSumE5jx46l&#10;sVMW8y1gF1XjBhCo/zbfJjH7UcN4es/n28Cql4ztH23j2zR+evYivv16KuHbfHyslAmDIvrBMIJA&#10;+Y7a+m6qI9YD/xuSQ4l87LHzxTEBNuHXL+/ea6wHmss93U9Rl7/w7Tn60BUfHxVlxKB8fFID36B8&#10;fDzENygfHw8JrF69muIlq1at8sWXDJJV9P+hJcHKbgsX0gAAAABJRU5ErkJgglBLAwQKAAAAAAAA&#10;ACEAsIEfRMXDAADFwwAAFAAAAGRycy9tZWRpYS9pbWFnZTEucG5niVBORw0KGgoAAAANSUhEUgAA&#10;AtAAAAI+CAYAAAHiHg34AAAAAXNSR0IArs4c6QAAAARnQU1BAACxjwv8YQUAAAAJcEhZcwAADsMA&#10;AA7DAcdvqGQAAMNaSURBVHhe7N0HnBPFFwfwpRwc9ei996I0QXpVUAQEsSKC9CodpHdFRKS3o/fe&#10;O0jvShdB/NsQpRcVEUXK+8+bnb1scrm9luQ2ud+Xz7Czs7tJbjL78rLZbDQCn0BH+wg62kd80tGa&#10;9r6qxV/oaB+xTUdrWviHwm3/qjrRVTV1SOqyjbvbYBG1m0Vlndjw7q0r7jq6du3aqkaUQPyRjQrr&#10;D8X4g4s2HiinPO/aCcZ8KlN7UFCQbE+QIIFqISqTMwMd/YcondNtPJH/J0uVU912Gjmvaakodb56&#10;sq1lhQKULGx9z/DsrUUAoQMd7TM+6egDB26qmv/StEGqFjM+6WhAR/sMOtpH0NE+go72EXS0j6Cj&#10;fQQd7SPoaB+Js46uk2OxeLc1R5QB1KHOZtUaPUUar1c1+4uzju5c80tVI3r++W/onREXKX/+/UQH&#10;xYPSQilTJr3zU6VaJacsefLlcpoy5Up6KqaNBlyk+hW+pmTJllFw8FJKkWIFFS58WK7DuI1lybJV&#10;rsO3Je9DMJYZjPncuXeH3Y8nxVlHd6x+VNX0DsyQZLGsJ0g4j9Kn3yDrLEcWR33yJ87HTLij2W9r&#10;5YRy5dpFnWoc02fcyJnzCwrt+guVSme9J6RK7XhyPQUx2kfQ0T6CjvYRdLSPxLuOPnjwlqp5j6b1&#10;VzWHeNfRcfWxGjraR9DRPoKO9hF0tI94taNTpVpKZcocV3Pec7z+UL1y5Yo+tRDdjg4NJRox4rrY&#10;TqNDh4jWqrf70eXXI3rd7XVyuq1CZ+rVS1YjFd2O7t//hKrFjlc7evLkyVStWjU153kzv51J53OX&#10;pHWlWtOePaoxEtHt6JIlW6la7Pj1iD4o/nFnH6njOGEyMtHt6AsXVCWWvN7RNWrsVjXvqDq7Kq15&#10;9lk1F7nodvSsWaoSS349omMiuh3tKR7vaMd5yN4R29uPakfnE/fj7r5iev9e7ej8ISFh87dFiW0n&#10;GWrnyBF2W3fk/0SpU6eW09pd58ppRPcV3RGdPHlyOS2RLZu8TaNEl2f+cjdi8mB8IWBCh92ho30E&#10;He0j6GgfQUf7CDo6wKGjfQQd7SMx6uinT71TfMGvYvSTJ94pvuBXHf34sXeKL/hVRz965J3iC37V&#10;0f/9553iC37V0Q8fWhc2dOiVsPmp0+Y5LY+oxMSBA6oSRX7V0f/8Y10Yf0z/7796MQ6ZulvXXGLi&#10;7FmiWi+eU3OR86uOfvDAujDuaFayZEm9Irhb11yi6/p1opkziaZMe0Rjxt9TrdZi0tFNmlyW9xMb&#10;Merov/+2Low72vXTCHfrmkt0bdqk38+uPUQDhl5Wrdai29H9+ulXddq6VU7E9h/rlWiKUUffv29d&#10;GHeAu2VWJbo+/vhvefaQpo1TLZHzq9Dx11/WxYi37pZZFV/wq46+J8KhN4ov+FVH//mndYmIu3XN&#10;JcoeHFEVXZHXhquabqnF2UXR6eiOk75TNQe+TFy9fPon7tERo47+4w/rYuAXwvfKF1Rz7tc1l6j7&#10;Wk11mpZHTl/OnVtOv7TIyaPT0S91ny//hmfeHEIjmpSSbble6k5NSuWQ9eiIUUffveud4gt+FTru&#10;3PFO8QW/6ujbt71TfMGvOvrWLe8UX/Crjr550zvFF9DRoviCpnVTNd+KUUdD9KGjfQQd7SPoaB9B&#10;R/sIOtpH0NE+go72EZ93dL169ejUqVNqTqd/tqj/TIeZ+fPGiGSOZB1NC1a1uOXzjnbtZAN3Kn/V&#10;7JQ62TFf3V6y7YUcWZx+W4VlzpxZTru8WEROXy6Vl8ZvF5VzK+Q2xoc1yZIlE/P5aVaPV2S7oWhS&#10;R93cnipVKqd5T/J5Rxv69w9/gadAFmcdHd+go30EHe0j6GgfQUf7CDraR9DRPoKO9hF0tI+go30E&#10;He0jcdbRCRPxCYRz1FzMPNkSu2+B8m/AaJr+I8LeFucjOo82Wf2usUPSpEtozU9EGTJspLeGnZFt&#10;adKspaCgRdSy4l7Hb7NcJEqeQv/NFP4NFsbrsCRJFsv1pnT8gbSkU8OW8zQkZA0lTryQUqdeLevG&#10;utM6/+S4bQ+zTei4spmoegfH+cgFGx2UU+4MQ548e6hgQb1d+kZNha+2Ern78i3/7gq7fJ7opKw5&#10;8G3zE2gw1vUGxGgfQUf7CDraR9DRPmLLjnb3Oyaedvx4tL40E2vxdkT7+jxpdLSPoKN9BB3tI+ho&#10;H/FqR7dp471Lf9UynVGkaa+qWtRFpaOHDPmNxo69J9ZNKueXL4/BJRgUr3b0jRs3VM3zZv00i7Ss&#10;Gm0RHb659hDVGnVR6eiePS/KzmZly5aV05jy29Cx/s56+pF+pa+/Jlq3jujrXhvVkqiJSkcPHPgL&#10;TZyoXxPj+eefl9OY8mpHZ8u2SdU8r5sYyfwbLG+ue1O1RE9UOprDxhx1yLxMmTJ6JYa82tFly7oe&#10;mPSsjZc3klYzZn9CVDq6R49v5ahmRYroZ67GlN+GjtiKSkd7ktc72pPnG/NtJSj2upqLSNSuGRRZ&#10;R7t73JqWWNWiz7MdvWsyBQUFicoleruE8bslWWjCDn1xokT6CeSxcW4Rf86nUdZaneXtDmxclKbs&#10;du6YRIkSqVrEIh3R17c7bvPwbFnXtJz6yeoFY5BOqqnHacmfUzV7CrjQYVfoaB9BR/sIOtpH0NE+&#10;go4OUOhoH0FH+0iMOtrdb6jEtviaX8Rod7+hEtvia37R0e5+QyW2xdf8oqPd/YZKbIuv+UVHu/sN&#10;ldgWX/OLjnb3Gyrmwh9ojh79rawz7kjXdVyLr/lFR7v+fopr4R9SmD79qqybua5nLjGJ0/zzIGfO&#10;qplo8ouOdvcbKubCHR0aej3cR/Tu1jVKTDqaf7JD0xbT8I+v06Il0fuRgOh0NH9Ay5+0x0aMOtrd&#10;b6iYC3f07Nn6BaGNFzp365lLdOP01av6/ezaRbKj+w+N3vdPotLRAwfq11revJlo2rTYpUYx6mh3&#10;v6FiLnrouOZ2WUQlJnFa05rT9u1ES1eqhmjwi9Dh7jdUzIVxKHC3LKLCv6nlS37R0e5+QyW2hV8Q&#10;fckvOtrdb6iYS92ui8QfotHEbWoDwd165sIviFGRzPRp99NtUf/pJldR6eh0hRrKqaalk9PYiFFH&#10;u/sNFXOp23Wx7Gi57vrx+tTNeubCL4hRsW9Ce1UTsfnDBnKqaWnl1FC5zRRVi1hUOjo4R2051bQk&#10;cjpi1T1KKv6uj9+L/if8Mepod7+hEtvC4cOX/CJ0uPsNldgWDh++5Bcd7e43VGJbOHz4kl90tLvf&#10;UIlt+f13deM+YvuO5k9D3P20R2wLx2lf8osR7a6jYluimt55iqZ1VTXfiFFHQ/Sho30EHe0j6GgI&#10;KBjQEFAwoMGjevbcq2pxI2AGtK/fT4M9YUBDQIl3A7pGjRqq5qxTjbyq5qB/I1nvIue64zfOjM/t&#10;9eX618TN6yYI28bRxrIlSUJBGarK+gl1Oot5HeOnwMxtVbM7Ph82t2taHlPd3O58n3Vy6z8Dxid1&#10;mNehK/vktPec45Q+fSFZv8ALf9oh6z1Dj9KrBdPIuqYllNvZleOv9XORDWgeyLVr16ZWrVqplog9&#10;/mmXnO67IyfySgn1ey2U9fE7/5WfgRsSifr6ke/K+sqBb8gpu7p+tKoRrR6kX4uhVv4ccsqSqNvI&#10;HxIip8z41IN/w04ONBdX1dTsmBidmpaXUvP6vx/QG2/pj1/nOLHAuE1NKxBWT5JEvywC0wesfuWo&#10;5Llecmp/o7i+gwWpNruy96OLBqQcwDCgIaAEzIAGYBjQEFAwoCGgYEBDQMGAhoCCAQ0BBQMaAgoG&#10;NAQUDGgIKBjQEFDi3YDuXPNLVXOWKfNmVfONRgMuOv1afEQ+rB+FlSwsGaDOsHLD+Al/8y/a+7t4&#10;N6C71T5JWbJsJU2bI8psen3IEdmeIsUKOU2adImcGhIkmKdqujH97lCR14/Qgt6XqGzt46rVWZ48&#10;e1RNlz//flXj00K3yKkc0PIcTd2mUfpVYHLk2Em/mC42ENEOaCj17hGa0/OKmiPKmnUbnb+sZoTQ&#10;rvol6ern2y6nZsZATpNmrZyaud5uunTrVc3eEKGVbNkcT3ihQofktGDBg3LKjOW8M+R87gs6t/Bf&#10;eqP7d7ItefLlcmowdo4ieXbKaXDwUjrPP5d5X3S4Nkq2vdpPjObz+gBkadPqV4U0dqg2L38tp30b&#10;hP+xvAwZ9J9pbPHSl7T4/H80rfNPcp4FBS2S0yFtf6FrYrqkn/4blywkZI2cJtbmyqnxOFOm1K8R&#10;aHW7xrp2hxwaAgoGNAQUDGgIKBjQEFAwoAOcu2/yBPK3ezCgAxwGNAQUDGgIKBjQEFAwoP3EoEE/&#10;UMOG1yl7dt+eg+EtxkVdPM2bA/rDD3+gyZMf0rBhV6lHj29p+vQ/aa36FJ1/Di9p0jzyh9F8ya8j&#10;9M6dcfA71h70RtiVid6k1c+2kD8JyAZ6cHB7c0C3b39SBJbL1L37BerY6TRNmfJf2M8N8kBv02a9&#10;/DVWX/LbAV25cmU5bd68uZz6kzU31lDohVDa8YCvHTeUDhwgGvtMdVqX5nnauo0HXB21Zux5c0CP&#10;HHmD6tcfSjNmOAeW0qVLq5rv+XWE9ldaFo32PdlHs6ePpc93niAtr0aH67Sln34i+t//iC5fJjp/&#10;+L5aO3a8OaC/+07/eSP+3ad1IsdYsmQJLVu2TAzy+rRy5Uo5v3Chfk1AX/HbAZ0x41pq2/YpVap0&#10;TrX4l/zD89PKaytp5rczKfSHUDpcW/9hRE/z5oAeN+6+uC0tXJ6MCA1e480BbUcY0AEOA9qGFpmy&#10;Cn6Jq1okg6g9kXUWFJQ1rJ5GTh/K+eTPvSfb7IIfE1/jOZOYGo+389slZJ3LTbUOlxFNSolpCBUr&#10;Vkyux/RljutJR4VXBvRt/XCM8Vid649Nbfq1pzd/1DSszdt8cy8x5K4TuC158uRh9VaffS2mjot2&#10;nxdlSZ/6cl7TgmRbXNEfg/OTXvyNj5wGNH8Lq3Ul/QfLe8/5Ldz6pd8dI+vMvCyqvDKgz+vfqnF9&#10;rHr9Pzlt8/k3YppE1jcMf0dOffEzttHrHfA7XhnQNoYBHeAwoCGgYEBDQMGAhoCCAQ0R2rqVD6z5&#10;l2LFwp/u5q7N7tav56uMRA4DGgIKBjQEFJ8MaE3rr2r+YfVqxzXdzIYOPaxq4Gs9e+5VNWs+i9B8&#10;mqG/lECCN4Ve8uSJ/5RAggHtJY8e+U8JJBjQXvLff/5TAgkGtJc8fBi7wgPNyHG57m4dT5VAggHt&#10;Jf/+G7vC+Ks+XKZPvxpumX7qos68LCbFl28MNW2ZKFPVnOdhQHvJP//ErjBjQM+adZOKFXtGthUr&#10;9hydP/+9rJu5u42oFl+9MdS0KbRyJU8/pvETH9C0mZ6/Y18OaE37gCpWvKjm4obPBvSDB7ErzBjQ&#10;M2boH4OWK1eOihYtSs2adZLzjCM1pw3ubiOq5bF+aQmv4sE8a5b+93z9NdEyMbCHf3yd+g/5hYZ+&#10;fE0sf0etGTu+GNCalkdOjeenT5/vZWCICz4b0H//HbvCjA6bPl0f0Dz4jHza3TYxLd4+0qFpO2nL&#10;FqLZs/W/Z/lybptHH42+RZ9N+Eut5Rm+jNB24LMBff9+7AqbNOlfeUWeSZMuu13HU8XXRzquX+dB&#10;1lvNeRYGtJfcu+c/Ja5eLr0BA9pL/vwz9sWMBx7jFIGPTBh43t220SmcygQKDGgv+eOP2BUD181H&#10;IXK/2ENO+c2gcejOddvoFt4pPOXJ2QX643ro+H3EpKWayKnxePXHnj5snvWuV17VdBcp4l+EteLx&#10;Ab19fNjjTJmnrpyy5p9sE+1p6KOmZahJqRyqlajgq30pqVi/bZUilL5wI9XqPY4e9LLff49d4YHm&#10;yl0bD0Z320encB4dKBChveTuXf8pf3n2QEOcwoD2kjviFdNfipGfBwIMaC+5fdt/Cr8xDBQY0F7A&#10;b+Ju3vSfwmlHoMCA9gL+KPnGDf8pnHYECgxoLzhxgi+M3dlvSpkyC9QjD48Hg/+UbupRh6dpXV3W&#10;tXeJKp/l0AC+gAENAQUDGgIKBjQEFAxoCCgY0BBQMKAhoGBAQ0AJmAHtbxeEDEQRXeTSlxChIaBg&#10;QENAwYCGgIIBDQElXgzorl27ymmNGjXk1K0/Tok3llH76eEEaj1362paQlWzZt42KvdpCLfu96vk&#10;5Av5f2zdUFP/FfWe9FOVK1dWNWtvDt2gaoarcvDU6TJdznFdS8CXvAr/pMtlaqCFhJQOqxvtidR0&#10;3Y+y2cmBCe0oQYIEsm6sH6Kmn7aoKacsiWoz5sPqj47L+V9FKZNe/21tZizvPOWAnGdh24S5Lv83&#10;tydJmDCsbm4vW75YWN3O7P8IY+mTTz5RNWu/q6nxJKZKlUpOE4onOIN6Im+vH01nF/STdaKzYU9w&#10;2rRpZT11gVfFNJ9sM26HrR7bU9Zdv8a/+CyvVyhsPZ5mzpxZ1llISIhs45LRNOiNaZYsWUTNcXFE&#10;43Fomr4d07TEcsq4zfm7CxFcO3jvNDkJDg4Ou51PN+rr2j2G6482wFWtWpWqV69OJ0+epHbt2qlW&#10;Z8YTx7iePGxAaNSqYk5Zz5dYb2s6dJGcMr5qWI4Sb8p6usrtwm4nYdpKYfW6PefKabpCDeWU8RfL&#10;EyVKJOu8XhG1booUKeSUGdvz1Px40qg673TGgObL8WmJM8m684DWdwQHx4X7vl8xVE7DXZtyxwQ5&#10;MV8lov9CfSjH/ZFma/pfHY+0b9+e3nvvPTUHgSbeDWgIbBjQEFAwoCGgYEBDQMGAhoCCAQ0BBQMa&#10;AgoGNAQUDGgIKBjQEFAwoCGgYEBDQMGAhoCCAQ0BBQMaAgoGNAQUDGgIKBjQEFAwoCGgYEBDQMGA&#10;hoCCAQ0BBQMaAkq8G9CaNkuUuaLMEUW/zJevGRdn17SBcmqlQ53NqhYzYzt/qWrhvTX8S3q8Odxl&#10;ZvxavBvQGTNuUjWHD+t/o2q+kTz5cjlNm3adnFrJlCl2Azpr1m2qFt6wVX8RnVMzASLeDWh3A6Rw&#10;4cOUOvVqSpp0iZzfOvou5X5ht6xr2kw5TZlyJSVLtozSpVsv51OkWCEHJreZXdtOch2+vS239Tau&#10;BwcvpSRJFst53pYVL/4lhYSsofQZHBeK5B2O7+vZN7+gAuIVpFy5c/SVWmbgbfi+89cWdybkzbuX&#10;EiScJ+vG9iElV9BrhddR+fLnafqxv6ly1rXyfvmxGIavvk9k2pddb7dQoUPytrJn3yHn/UG8G9DP&#10;PPMVJU68UKUc42Rb55rqZfmkPuEn1Yjkn23/R04NPAhZrly76I+nsuqkVpa11Li54wKK/RueVjUH&#10;HiQsS5atcsp4sP0sxvkzzx9WLTpj8BuyZdMHG6tS5IicZs68RU7pPFHBInv1umIM4FLVTskpy5Bh&#10;o5yaB3T27OFv1xzd+y9We6fNxbsB7TpAWMfqR1WN6PXBv1LSkCVURTzp+6fqbcPePEkTF/NlGYkq&#10;iahl2Lv8KeXOrUdyV5lEOsE7xpvF96sWB2NAm1MOo43lybGR0qfXozbfhpm7+0uVyrEteybv1rBX&#10;olSp9OtHl28gRrsL84DOncfd7erbssHLzZdutK94N6A5srr6sP4JVSMqUOCAvKIo45dc9kLWdXTx&#10;HtElsVrp0nrENVKNeuUcOwPrUG0PTd2oh25+JWDGwA0Sb0aZsW3BggfpxFWiptW/pOmHnxCJ26/x&#10;lv5YjMhqjsisQ9WD9Eo7fRRqmr7HhaU94oEXqaAPzDRp1sqpkS7wDnNXvP+7L+5P00bJNjlIz8oq&#10;dax2KOLbFRChAeIABjQEFAxoCCgY0BBQMKAhoGBAQ0DBgIaAggENAcXrA/r4cf/4hMnMOBsO/I/X&#10;B7Smva9qAN6HAQ0BBQMaAgoGNAQUDGgIKBjQEFAwoCGgYEBDQMGAhoCCAQ0BxW8H9PPPn6aXXrqk&#10;5vyfpk1UNf8xYcIDmjjxH/r5Z6IZM56Kv0Gjjz66SYMGXZZ1Li1bOn/n0tv8dkDXr3+Fmjd3vsSA&#10;v3i8y/mLuprWlC5cUDN+hAdxaCjRtWtEe/YQrVnzkObNI/r009+pevV2ckB37BT+Mg7ehJTDBg4e&#10;JNq2jfuqN9E3piu/2NyAAZdo4MBf6LQYsy+/PEVG7JYtv6Du3S9Qq1Zr5WBv3Nj5W+vehgHtY1Um&#10;VqH1d9bTp2c/lfOaVo4OHSI6fJhoe9E36IUXvpbt/oAHLJdx475XLXEPA9rHtGCNZn47k2ZdnEU/&#10;i3+cauwo9hbtyV1bRmmO1v5i40Z9R5wx44pqiXt+O6DnzJmjav4l/4j8NPf7ubTu9jrRNwsoR4p0&#10;tHu3GNQ7iDZtIlov30z1UWvb28yZROvWEU2f/ptqiXuI0HFg7+O9NFEM3M+2f0VT9uuX//zzT6Lv&#10;viP64QeiX3+VTbZ3/z7Rw4dEJ0/eo6VLl9KSJUtoy5YttH//fllfvHgxTZ2qrqfmI347oGvU2E1p&#10;0zpf081faIU1WnltJYVeCKXFv+hXJPVHxqG5WbOuq5a457cDunHjW9S69WP66y/V4Geqz61Os7+b&#10;TfN/nE/XxD9/dOAA0dGj/MbwqmqJe347oLNm3UjFizuuBOqPtDQaJeyZUM35Hz4OzeXTMfY5iI4c&#10;GgIKBjQEFAxoCCi2H9ApyzWXU3437W+MowAxYd7OTn87P5aECRPa9/GpqdfEZkDXyZmMRjUrK+ua&#10;loGyi44zOo+nrvWGhdKF1Y1lccX1/s2PSa+H0Ct5U8n6mJYVnJbxgZsUKVIQfb1CrZuK6uZJGbZO&#10;XEtTsZX4Xz+jLlP1DpQgQYKwx6Y/3oj/dm/z+r3EZkAHBQXJzmKalo+yvfCBrDN+ws2dtHNMS2pR&#10;Pr+sc3vy5MllPa5oWlpVIwo9wL9Xog9eov/Jtl1jW9P7z+eT9eUXibZ90lzswDnlOkahQ7Pkck3L&#10;Gbb9+6N9e/aaO6me159TfjypU+cT0yA533HSAUqZMvyOlzRp0nBt3uL1e4n5gHb8ICR3hqaloAJi&#10;yi93jjb94ev11FQlvXneNx1oJfxjdK5XzaDPz/zqAc3v/pKsc3ux10fq6+6fodoS0Eu5kuttNqAV&#10;akjL+zWUj4f7XdOShD02vc35cbpr8xav34sn3xT6smPAP/nVgAaIDAY0BBQMaAgoGNAQUDCgIaBg&#10;QENAwYCGgIIBDQEFAxoCCgY0BBSvD+hixUJVzX+sX++f3/EDHwxoAF/CgIaAggENAQUDGgIKBjQE&#10;FAxoN3r23Ktqztatt88VgqJC0waomjN/+3H+1aujfnVTrw9o4zj006f+U8B/+WBAt5BTdwPHrgX8&#10;l08GNA+SJ0/8p4D/8sGAbokBDT7jkwHNg+TxY/8p4L98MqB5kDx65D8F/BcGtJsC/ssnA5oHyX//&#10;+U8B/+WDAd0KAxp8xicDmgcJ/1pSbAqnLcbREnfLPVnAf/nFgObB/MEHX9OwYVepTx/9V0uNZTzI&#10;jevdmbeJTQH/5YMB3VoOkn//jXnhqMyDmX+Gd/z4v+XtGstccXpj3jYmxVf4twn5xzebN/9WtUBs&#10;+WRA//MPxarwIDUGNP9AOjOWmRmR2rxtTIqvaNoMUfbSpi1cr6taITZ8MqA56rkbOFEtnHK4Duhq&#10;1WrIqbvL67q7jegUX7h+neRve588SbR2PdGU6Y/E36L/Tf4oTZp1tHw5Px+1VUvc8MGAbiMHyQMx&#10;DmNaOEIPH37NaUA/91xZ6tSps9sB7e42olN8QdOm0KxZRNu3Ex04RDTq0zs08pObov11tYb/SJhw&#10;Aa1erf/29+LF/LdVVEt8z28H9IIFS6hWrVqy7srdbUSneNu1a0RbRJrBf48+ACbTJ2Pu0uDhV6jf&#10;4EuUPO1ctab/GDXqtvx7pk0TL6eCpuk/9uRrPhnQPEj+Fu/lYlr4TaUxoCdO1HMC46cp+HdYzDi9&#10;cXcb0SnepmkrZTTjv2emiNKaNoImTP5HDuiBw34V8/oPJdmdpjVWNaL584m2biVat041CJrWge7e&#10;VTM+4hcDmg/7uUZojtp8u3zYzt02sSnexJH5zBk9MhuDet8+okVLiT4WaYemVVVrQkz4ZEDzILl/&#10;P+aFo67rgHa3nqeKL2haA1F20e7dRKdPEx35ktvi9g1VIPDBgG7rkQE9YMAlmjLlP/roo5vydt2t&#10;56nia/wdP01rpuYgNnwyoHmQ/PVX7IqZJ27PqoD/8smAvneP/KqA//LBgG4no567gWPXAv7LJwOa&#10;z1mIbeFPCw3mtICXmbluF5MC/ssnA5qjnruBE9XC23d9Wf8db8O9jePFbReQdU1z/MZ3bO+Li6eY&#10;P8XMUburnJrbtPRV5HTVQMfxXLNClVrL6aDXi8lpXMukHnuH6pnkNHJn1JTohpp6m88i9B9/xLzw&#10;m0AeCHy0wzgKkTjxs0QnV+szAi8/L6axvS8unmQMYOMH3+n2Ln2qPDw5x2mQm6Ut+CoVFMumfvAC&#10;JUr0jGqNW/xYteDSak7546iqEO2+QzQnbNbxQ/t/0g+q5l0+GNDtYz3IePsuLhHasOYiUYL01WQ9&#10;pehs/rDF3W1Ep3iKMVA/Xvs35azTTdbNg1dLV1nVHDQtr5zuF3+zlrYS5RLrj2lZgY5M6yLb41LY&#10;Yz+1RJ8qP639WNWI1l/Sp+cWDSB6clKfUbqHqoVe5JMBzYPk999jV8w5NONPD929gXO3bXQL+C+f&#10;DGj+PN+fCvgvnwxojnruBo5dC/gvHwzoDnRHvFHwpwL+yycDmqOeu4Fj1wL+yycD+vZt8qsC/ssH&#10;A7qjjHruBo5dC/gvnwzoW7fIrwr4L58M6Js3ya8K+C8MaDcF/JcPBnQnunGD/KqA//LBgO4j3xS6&#10;i4R2LXhj6L+8PqCZpvUThS8K4w+lk3rU4RUrFiqWv+835eBB9+9wDxzgC9q438aOhfs9qnwyoAF8&#10;BQMaAgoGNAQUDGgIKBjQEFAwoCGgYEADANgUAjQAgE0hQAMA2BQCNACATSFAAwDYFAK0zRQrNkPV&#10;AGD9+muqFj8hQNsMf9kIAIAhQNsMAjQAGBCgbQYBGgAMCNA2E5sAff78eapcuTJVqVKFPvnkE9UK&#10;AP4KAdpmYhKgDx8+TF276r9P66pq1aqqFnXufv7zlfxpKffLfdRc9CURt/n+xyvVnHJ7r9v7cvav&#10;WMf9L1PGRK7kyWnmzB4074RqUPKXb0FBQUFqLmJJkyZVNQ/6c7/4G7OrGXvRtHSqBnEBAdpmYhKg&#10;OWOOSPXq1VUtahKLgBnZL+imdgmqvA1rXy0fNei9SNZZgSQJafoBorML+lLel3uqVvd2jmlJrw9Y&#10;quaIJnWoSx/O/07WEydOLKfs+vZxpKnfhk6QIAH9J2vC96tE3+k/vcuubBkb9pO9ZunUYzW/MCR0&#10;aWtfLSu9N2q7rLNX8ualfapTEiZMqFcETUulajpNyyWnWUWgH7/9X1lnxu1WSa/RlL2O9mKZjB9K&#10;PyfWySdr3LePZO00Zcj/iqxJZ5dRnuodZdXcH/T7QbFtFjXjENELn3P7AzGfTNa43Xz5aGO94OBg&#10;OWXrRr5L2V/Uf8bY9faN+daVClHuCq1knbmuB9GD3rOZmB7iqFGjhqo5NG7cmE6edP6N7ci0qZKN&#10;Ok06peacGcEpRYoUcuoqxGVnvL1+NOWr11vU/hN/Vwa90UXOZHqAqJohA/0ia+FpWh5V0xk7vdPO&#10;f2C6mHdke/9bOZzSFWqo5hySi22eytpZyvrsW3R4Rjeauk9vMW6vVcWcVOJlx++pv5Qrlwi4ej3s&#10;Pk8sosJV2+t1F9wP7oJdhZBgeqO34zTK4pkz05cPufY/sY7+LsF4AZncqSb1X3RO1l05/d30j5hP&#10;pOrhvd+wjlw/f239HZbztvwil1FOXdsNmmZ6x/DFJEpToIGsJkvm/OJkaFIqBw1a4rioerC43auq&#10;DtHn/lmBOOPpDwnbtWtHffr0ofbt3QcT936VO6xrcbjs1J4sd23Vru/ojqJnlIbMiczL9NJ7miNT&#10;dV2meyjq+dy06+ubmdeZuWi8mOpZqRkv+0nVyyRLKOZzqjnH7f0qsm/zbXVtWIreGb5VLjPa2OC3&#10;yjutt+LUA9nO9YuypjPWXzeiqdP6rxbNQdP2iwX/HBXzesDj9suyRlQ0OT8+x/p6Zu24Pd11l3nd&#10;S7mSO217Rn8NkoeqjLa3hwwSU3VY5/6JsHYudbvPlM1cNzzc+ClpSUvpM1e+cFq/kHoBqJE5EXWY&#10;6PjreZm5LyB6wj+zEKc8HaAN7733nsyoAcB/IEDbjLcCNAD4HwRom0GABgADArTNaJr70+UAIP5B&#10;gLYh/YeKu8psGgUlvpbo/AB2oEKABgCwKQRoAACbQoAGALApBGgAAJtCgAYAsCkEaAAAm0KABgCw&#10;KQRoAACbQoAGALApBGgAAJtCgAYAsCkEaAAAm0KABgCwKQRoAACbQoAGALApBGgAAJtCgAYAsCkE&#10;aAAAm0KABgCwKQToANe+6mHKn38/ZciwkRIlWkCaNsdUposyQK1J9GbxTWJ+ipoLPAkSzqOXe57R&#10;Z04SBQUt0uuxENd9NvKd4+L+p6m5qEuceCF9uOCGPnPCM30BnocAHeA61ThGKVOuVHMRy6NNpkKF&#10;DlG5589RqlSr6LJo07SP6Ed9cRhNG0PdZn+v5nSa1pfW3nqq5og+GfgTBQfNE+2zKVu+1fRQtZuV&#10;KrReLJ9JaTIuoZ/vq0Yr/xDlyrRcbDOLchdbpxpd/EGUPvUiebtlq+9QjQ4pUqygRgMu6jMXiHLm&#10;/EJWP3jrtNhmBpWrsVPOu6pSequ8zVTpFtPeb1WjkFcEZtln5c7JAPeVao/IW9X3itsJpSQp5tHB&#10;n1Wj0qPODrHsU+LO0rSJFJRuulpC1LDaHnn/wSkX0JqjqlF4tcBq+eJbvvx5+beN3X1TLSG6I/7M&#10;kOT8ghxKL755SLU6pE69moavVh3/jVg3ZI1eN7F6vD1f2imWfS7rLz3/hXx8OYqulfPgOQjQAa5b&#10;7ZP0zDNfUZYsW2XW5MieZ4synl4fckStSdS/4beUNes2NUdUP992SpR0gZojqiCy8Natb1H69BtU&#10;C9HrRXdQ0kxLZL1LrS3iNkfJulnBvHsp9yu7Zb33K1+FBUbDS7nWiu16qbnwCiZdQkXLmyKTwI9d&#10;Cx6t5ojSpFlL+39XM0rjUodJSzBXzZF8oQoL0GJSpMgRKl79sD6v8O1kKLlR1hd9eJly5HAO2n3q&#10;HhX33U/NEQ1odNGpz9xJkXgBZcm7Vc05cJC8pepzel6hggUPcmIf5ucVFO7+Vw65Iu5/oJojWjXs&#10;L8qe3fRiJP6udOnW0z01ayibZyclSuF4Lq0CdEoxTiJ7vHN7XaVixY7Rp5tUg8J9sfCcmoFYQ4AO&#10;cJ1rfkmZMm1Wc9Y6Vj9KyZItU3O6pCI4/m2qM95Rd6hkzfWt8Ssltstsjnf4tGnXUe7cu6lEiRNU&#10;5HXHC0GukOWULdt2uYynKUJW0G9qWURSJFksgxVvwy82qdMuV0uIXhDzZcqcoQIFDsgXD75vnvL6&#10;HHCN23YK0CIo8d8RjsiQze3lcm+Q98f3y4EwefLldPi6WijwOxTXPnPySH8hePbZ4/J2+PFwv3Ag&#10;49tLkmOxXG1W91/dZrGNS39BmTNvCbt//huWmRLiGV1+dnqHVDTDBnruubOUL98+GahD0qyRh7f4&#10;RZHfGRlcAzQ/LkORojF/vHy7g5eLtzLgEQjQAY4DiNtA5AYH6JAQ53Wndf6J8ooM+I1Sp6jFmEuy&#10;bde4+zIY1i55kl7td0G2sZwigBep5gjEBg4Wxd48JuvB2giR1U6UdTMOQr+ouitN603F33TOulnG&#10;jHr6tn/yQxFMtsi6FddDHLly7Qp3CKdaru3ynQYrnZSP0X8s62b8omJkifwC6C5QmXH/95xjvMy5&#10;N6PLpXCHot4pwYd0PlJzDvzCYxw/Du36iwygho+bnpd9GRmnAC3+Fg7kBv57YvJ4Gb8IIEB7DgJ0&#10;gGtaeofMfoxsKLUIwLxzcuGApWmTHW+HT5DMEDlAfRCqApnAHy4mSapnTgZu4+IqqWjj7JWDBu+s&#10;OQpspWbl+IOsqWoNoveq7JU7N6/DwYCz8C0/qYURyJtisXzM/DfwNgkSzFNLHPi+eTkXvm8t0Ry1&#10;RMfHdqu0U+nnXvWO4C/xohG8VN4m90eToaaDzMLQJqdlu/FYeZupu/9VS4Xjjj7rPMN5W7PXSu2U&#10;j8m4nSTiHUHvGXykX/dRE+6jSWrOYeWIKzJD5+347+LH2m7sD2qp8ER//Py4XuzqSK358Rh9wX2t&#10;JZylluj4ee80Vb087eZ55w86Y/p4+XY7THb+jAJiDgEaAMCmEKABAGwKARoAwKYQoAEAbAoBGgDA&#10;phCgAQBsCgEaAMCmAiZAHzt2hzStqyjvo3i8tKBixUJVT0cdb+P+9lBiV1qI0o0OHjS+eB012Ee8&#10;WWK2j0QmIAI0DzqA+IgDdVRgH/FPARKg31c1gPglqmMf+4h/QoAG8GMI0IENARrAjyFABzYEaAA/&#10;hgAd2BCgAfwYAnRgQ4AG8GMI0IENARrAjyFABzYEaAA/hgAd2BCgAfwYAnRgQ4COA8uX/00pUy6h&#10;rFlXqBawi8UFy6qaf/DXAP3GGzupVatj1KbNV9S69ZfUtOl+Onr0P2rUaKts69Pnexo06DJ163ae&#10;3n13n9zmrbd2Uc+eF+mjj27Sxx/fooEDf6F27U5Q7dqOH8MNNAjQPpY+w2p67bWb1LbtUzFAH1HF&#10;il/TPdffyAeP2vXee6pm7aWXzlE/rbEYT+F/a9Gu/DVADxnyG82Y8ZRCQ0mWsWPv0bVrJIPymjX8&#10;eDUaPfoYzZ79u1zOPvnkDh08SGLfmUG3bunrLF9O1KHDKX2FAIQAHQfy599F1ap9S+XKnaIcOaL2&#10;i9vgGVXFTk2PH6s5h0yZttCcuUQ7KnWhQ4dEoBjM42q+WqprJ7Z9sHWrmrMHfw3Q/fv/TFOnPqLp&#10;05/QtGmPZVZ85QrRyJE3KE2a8nTmDNHp0/yL8HVpgXq95HV27CB6/Y1R9OOP/DdptHCheF5EFh2o&#10;EKAhXtCyaaTVEyWrRm+tektvPH+e+oidXNOW0ebNItPeTbSyeHPiGMyBgAPEFA7oNuavATq6atWq&#10;pWrxCwJ0HKhevTrt3r2bmjVrRi+//LJqBW/Rkmi07vY6mvO/OTTr4ixacnkJbf97O2lVOTivoV27&#10;iI4cIdpdrQe9/fKrtEIE5f0bibZvJ9qzh8dXa3VL9uOvAZoz5T599ovHpdG+fSSz6GnTflVLwytd&#10;urSqxS8I0D5WpUoVVdOtXr2arvHBN/AaLalGa2+tlcE59EKoDNRfin+aNolKdJlCM+Zdp7UiUBw4&#10;QLTl+Y60d6+eQS8SbaufbUFHjxKVKvUdvffeD+oW7cNfA/Tw4ddo2TKiF174UAZoPh49Y8YVtTS8&#10;MmXKqFr8ggAdByZPniwDdaVKlVQLeNszE5+hlddW0tJfl9Ih8U/T3qazIgCPWnmbavVbTt0mfkNf&#10;fSWy5oof0P79JA95bNqkZ9H8wdT58yJoi/U1Lbu6RXvw1wDdseNpGaQnTfqXxo37Sx6Ttsqg69Sp&#10;o2rxCwI0xAuDjg2ij7uXo5kiyO56uIs2/r6R1t9ZL6d7H+0l7W19V7jwljo+7Sf8NUDz2Rr8AV/p&#10;0m1o7NirIml5SKGhEWfQru884wsEaB97881jVKXqeTG9Sw0aXKW8eXeqJeAtExI4hrnWWKM1N9eE&#10;He7gMvf7uTJYXxf/jvhZpuavAfrTT3+nbdtInjHDx6FnzyaaOTPiQ304Bu3H/ClAJ0u2kOrWvSzP&#10;gW7a9D6VLHlMLQFfyT8iP2UekZnW3lpHy68slx8gau31XWFv9epy6i/8NUBPmPBABuaUKQuKaSp5&#10;DHr69N/U0vBKlSqlavELAjSAH/PXAA1RgwAN4McQoAMbAjSAH0OADmwI0AB+DAE6sCFAx8o/VPyN&#10;weL+nbuRP/SILk0LVjWITBbR36u+VzMKPwd/qrq3uT7fccl/AvRZylevt6q7F51+1bRMahoQISxC&#10;CNCxYB4cmpZT1Rx15zZ93XIpU8qpIXmul+TUfFtvPZuVDtwjal2pEI3dEv7CPkzTCqpafHOXtJAK&#10;qk6UX/Qb9x2X0Rv+pZYVCqglOqOfzF8weaN4Ztr3B1GL8vlp9x29bVzbKjR+u14/Or2rrLevVlRv&#10;UDRNv+2w5+rscgrJX1+vC5qWQ07zlG0mp2xalxfpJ1X3Br8J0Ne3U6rn3T+G4GD9FDrzPjCqWVma&#10;sIOoSvr0qkWXMk9dOXXsY/o2SZJkk1Ppyi7qHnpJzfg3R4/4sbgYfLlNg4mdmN2LXhuwUtY1Lbea&#10;hg/QpYPdZ8rmwfl6sUy0564eqI0Tj17MnlTVdAkSZFS1+If7asV3akY5M7+vDKqtKhakk09Uo4mm&#10;ZVU1vV85QPPU+GpEr1fy0qJzen3D8HfkbbWtUoROPdXbzMKeq2PzqHqHGXpd0LQsauocVLzJbwL0&#10;tW1hAbpOzmRyakiVKq+cmveBke+Wls9B+dSpVYsz4/k0tjFvG0gC4q+K88EXBc+niv5hD4DI+E2A&#10;hhhBgAbwYwjQgQ0BGsCPIUAHNgRoAD+GAB3YEKAB/BgCdGBDgAbwYwjQgQ0BGsCPIUAHNgRoAD+G&#10;AB3YEKAB/BgCdGBDgAbwYwjQgQ0BGsCPIUAHNgRoAD+GAB3YAiJAM03rr2rgDevXX6MuXXapucj1&#10;6LGHtm69qebAGzRtkKpFDfYR74ruPhIVAROgAQACDQI0AIBNIUADANgUAjQAgE0hQAMA2FRABOhi&#10;xUJVDbyJP6WOqnXrrqoaeFNUx36xYo6f5gLvic4+EhUBEaA1rYWqET19iuKNAvaE86ADGwI0SpQK&#10;2BMCdGALqADNgeTJExRvFLAnBOjAFiABuqWcciB5/BjFGwXsCQE6sCFAo0SpgD0hQAe2gArQHEge&#10;PULxRgF7QoAObAjQKFEqYE8I0IEtQAJ0KznlQPLffyjeKGBPCNCBDQEaJUoF7AkBOrAFVIDmQPLw&#10;YdyVyAIZf4jpbjsuZvxC426duCxgTwjQgS2gAvS//8ZtMc52GDLkN5o+/QnNCH1KM2Y8pc8++5Om&#10;Tv1NLnO3nZmmOZ4SDozu1o+LEqhfVtG01qL0VXP+BwE6sAVIgG4tp3Ed0IwvdAwbdpVCQymsTJjw&#10;QARs/doU7rYz4wC9eMlqOa1XvwmdPvOdbOes2t22viqBGKA17W26dYunk+nbizxdLMrHaql/QIAO&#10;bAEVoDmQ/PNP3BUjg3YXoENDr+sLI2HOoM115u4+fVUC7duEmtaIjhwh2rmTaMoUosJFLtCqNUTz&#10;FhB92O+OWF5RrWlvgRyg69U7TuvXq5l4CgHag8UI0MOHXwsXoGfOvCGX3b59j9KmTUv58uWX80YQ&#10;Pn78rJxacXefviqBlEFzcD50iGjJEqI5c4gOHOC2wbRdBOtxE/6mT8bcpU8//4MmTPlXtNdWW9lT&#10;oAVoTetFFSp8S9u3E61dS7RxI9GePdxeX60RvwRIgG4jpxxIHjyIu2KcL+wuQM+Y4XwZwooVK4oM&#10;oR4dO3ZCznfp2kdOXQ0eor/l5gDp7j59VYwXH39nBOfFix3Pz7p1RO+994gqV/lZZtCjxtyh4R9f&#10;p8HDr9DgEVdoxCc3xXYDKH+RRepW7CNQAvTatU/FY+wg69OmP3baf7hMnCh2bkHTCshpfIEA7cFi&#10;FaBnzXL8wnWGDBmodu06dOnSFSpUqJAI1A1kO2fTQUnT0uVfr1LdVxrL+WeeKSGXxfXfFggBWtNe&#10;ldnyIhFnzc8PZ9FHj/LyYbRxM9GYz/8MC9D9h/xCHw78iQaPvELtu5wX6+RWt2YP/h6gN2zgx1ZI&#10;zenGjPlDPi8zZ+qFP2jv2fOiWko0duxtsU0VNRfYAipAcyD5+++4K8Zpdq4Bml/9Z826pS+MBAdC&#10;zpZ5yods4vpvMorx4uOvNO01OnyYaOlS5+BsFH4rXbr0r/T6m3dopgjYHKCHjLhKw0fdUBl0JXVL&#10;9uKvAZqTD0+WQBVQAfr+/bgtHFCZuwx6+nT9EIe77fyh+PO50BkyLBJj5DVR2lHixPvkh4O7dunZ&#10;G2fTnEHzIY9Tp3gsjaT1m8Tb7JlPaNK0/8R8DXUr9uTvGTRYC5AA3VZOOdNzF1x8VYwgxgGa35aZ&#10;A/S0afppdu6284cSiN8m5Ixa05qJ0lSUDfTTT0T589+gD/tz+9tqLXtDgA5sARWg//orbgu/QLD3&#10;3jtAHTueps6dz1KnTmeodesvafDgk/Iwgbvt/KEY7w7AXhCgA1tABWjO9NwFl7go5uzT3XJ/K/i6&#10;tz0hQAe2gMug791D8Ubhs0jAfhCgA1uABOh2cmqnAM2HO/i4LZ+NwcHN/Ni4zmdncHZt3obneRvj&#10;okquy+Oy4BCHPSFAB7aACtAcSP78M26L8WGa62lA5/TmMNzWfZp+ASUO1iyLyzbl3h0v2+3wdxmP&#10;0U7aVk5n6q+UeuOtL0xteqnQcqK+zEX1TAnDrRsdxjYharvOtbJS6JfqgwgfsXWA/nFNWB8ZRXdd&#10;1HOpunvGuo0KazRoteMcaCfnFpGW9xVZNdavmEajb2QtMERvRNqUEaD/+CNuC2fGzDEQ3Qe2YLW8&#10;WFAQmY8cmLcz8DnR7u7L18X4ANSuwvru78MUUkH/hZ0wOybQ8y0mqBmdu742S5Itm1yny7QfZQDm&#10;ulEYT0NCQihNgQaUT7WNfv95OiTe9dB/X4Wt5212DtCV02mUtVZnNefAfZMkSRKq0TGUFvV6Rc4b&#10;Zft1ohJiv0iVKhWlzlePhrz5DC3n+LxnqtN6xu0EBwfT2C2Pw9reLpFNTumLSaIth173Y74ZRV6m&#10;ae3llDM9d8HFV8VdgHY9djuiWQW5YydOnJhSpkwpB1hEjNvh4Oju/nxZ7B6g945vR/X7LBG1s5Sm&#10;on752TAiQJePYoDWtMJqmlVOWa9X8sr1uaRJk4YOiHc0LEHGanKaV93W9K61KUuWZyK8bW+wdQbt&#10;gp+j2l3nyrrRd/T73rC+5f2i5DvDZbOmJZLTYW+XoK36Gaph64X178MvKUvNTrKaRLW1r1aMMmcu&#10;LtZJL+f9ne9GkhcZAfr33+O+GAHZPJi4/MKNP4u33yGu30i7JZZnkLXcLtuElNUzQQ6Q7u7Ll4WP&#10;h9tNu6oZnPpL+mOfUxsX1+Bs6Fo7R7h1Da51c1nzI7c+FPWicnlKtW7PunlokTqWZd7em2wdoC+t&#10;l/1gLrr7sl6n2zwq5LI82wsfyDXkfPoqNLBxUVr8DdGyvq86rSfd3Cnrw1f+GdZWI3Mi+lXWfPcc&#10;eJP//wWCEaDtEMiMwseNOVjzh32cfXJ2bxxLNq/Hj9loN7bh49h8aMR13bgsdgzQEPXAa4cMGqIv&#10;oAL03bso3irG4RuwFwTowBYgAVq/TOGdOyjeKpzNg/0gQAe2wArQItNzF1xQYl/48AvYDwJ0YAuo&#10;AH37Noq3Ch8rB/tBgA5sAXeIw11wQYl9wSEOe0KADmwBEqA7yin/QjOKdwqfyQH2gwAd2AIqQHOm&#10;5y64oMS+4BCHPSFAB7aACdD8leibN1G8VfhUO7AfBOjAFlABmjM9d8EFJfYFhzjsCQE6sAVIgO4k&#10;L9HJgeTGDRRvFGTQ9oQAHdgCIkDv3n1LZtCMr7/MPy2F4pli/Mo44x9UjSpNG6hq4E1HjkTtlfPA&#10;AZG9gNdp2iBV84yACNAAAIEIARoAwKYQoAEAbAoBGgDAphCgAQBsCgEaAMCmEKABAGwKARoAwKYQ&#10;oAEAbAoBGgDAphCgAQBsCgEaAMCmEKABAGwKARoAwKYQoAEAbAoBGgDAphCgbWbo0MO0bv1VNQcQ&#10;f2naAFWLvxCgbWbdOgRnAEOxYqGqFj8hQAOAbcX331JEgAYA20KABgCwKQRoAACbQoAGALApBGgA&#10;AJtCgAYAsCkEaAgYHTp0oMqVK8ty8+ZN1QrgvxCgwe89fvyYatSoQb/++qtqIWrYsCF17NhRzUVP&#10;6czBYsfQnMrK0/+opTFzeNHwcLeZrlA9tTRiKcR636t6rF3bJu+39LujVIPhe9nePfSSmnevfbWM&#10;VLbZ52ouahoW0ihT9W5qzj2+b/nMnVsk63aRRjyWhV8/VXNxAwEa/F716tVVzVnNmjVVLeoa5E9L&#10;2Uu/reYcYhU4buxyu30C0TZy/W9qzr38ngxY/xylXLleokSJ0qkGXftq+WjcgNdo9IZ/VYt7Uz94&#10;gVp99oWa85yk4m+8p+p2UjxhQjr8t5qJIwjQ4PciCtD379+nDz/8UM1FTUSB+NG9R6omMux0QXI9&#10;oxgmd3rFqf2cas8h6rt/VzMR+G33FKdtl57Rg+VzyZNTt24NwtqTZq8l2zeNfJfebtFCtuV9RfyN&#10;13aGraOX1HI9Jw+OUJYsNalhkbyqQadpSWnl8Hfo040P5XzX2gWdbqvMO8OJHn5JKVKkoJQpU1LV&#10;dtPkeuZ1grLWkG10dw/lqPaSai9CI5qUomrtp8tFtbInc9qm6cgNsj2VqP/Hlb8Pi/aUsk28qjmt&#10;+1LXGbJ1YOOiVLZiRadl7piXa1pR2dblxez03HtjZZ2FiGWL1JOU0Wl9/TarpE9PH3R7z9SeQ7az&#10;9KZ1jfWZpiVxap9/MnYRHgEa/F7Xrl1VLby+ffuqWhTc2S12iFxqJgL/HqP0+eqqGeHsMspTXT+U&#10;Yt5RxY2FzTu3u+e6jjFfPnVqqsABUjHaz8zvS8EpS8s6c90+adKkqmZy74AIsmXlY67YarzeJv7m&#10;Ot1mUWj3l+jjtXowcb2tJEmyyemUzrWo2aitsv52iWy003TZlApZ09FlWbtACRIEyRr7qGkZqt9n&#10;iaw73+5DCgoqIWt8KEE/kPC1WCePrHGbWWI1P6ljDUqdsYqssyDR7jiwpVs1sDG1/HS7mnMY/EZx&#10;erHLHDVHlE9su+euqPy8mbREBfVGoXb2hPThvJ+pcrp0VL3dRNVqevx7p9Gz9XrpdeH0/P70wgf6&#10;NTOCghx/+59bPictQ1U1FzMI0OD3+PizOyNGjKCLFy+quSiQx2idAzTvlEYZL/b5+R82pHRixzXa&#10;EiRIIKYZxZqXKFmOF/WNFF5unhqMbfVSSLalSZNGBELn7IuVFG33ZU3X85Ui8nGcWzSA8tTtqVp1&#10;qRLr26VKlYrSpk2rWk3+3C+W69mkcfsvZEshp5+3qUwjV/8l6yJihT0G/ls5a2aftihPjfqvkPUk&#10;4u0/34+xHvfDW8PWiyXfifn8ch025M1nqGG/5bL+4OL2sPUzZsxIqVPnk+3pxLweoL8Ry/T+4Gw9&#10;uXj3YKzP5ZDoiIkdqoc9BlZQtC8P9xT/GrZNxyETVBvR8HdKihejeWqOqLBYfky8URnfrioNWnpd&#10;tTo8kygRbTJFf7491rlmcdm/xn3IMZCgiFxmrCPJdwSRvOBHAgEa/N7o0aOpWzfnD6J++OEHatKk&#10;iZqLOqcdzKR9tWI0dQ/RrJ51acDib1Sr2XkKzv6CquuM28ojphdkzdWPIiiXlLWQEEcGZ8bHQY2w&#10;yYwA/fXC/pS1VmfVqt/XvIOOD/k4uIXzxz6xnh4UjQzVeIyc6X6yXv8g1LUPgoOD5XT0+8+HBceI&#10;+kmk52KZ41AAB+g3Bq+RdedtfheBX8+W+XCBa4B2+w5A4BeJl3ssUHN6FrzkvJpxcXTLIkqVLHHY&#10;/X7SvBzV671Y1hm/+B1/pAfogUuuqVaHomK7Zd+qGcG4nbZVitCqCO7T6W+U/Z1VzcQMAjQEhCVL&#10;lshMmo9H84eD7777LnXu3FkG7n79+qm1IlcvbwhlLfm6mnMokj4lfbZZ7M1/HaEEQZlVq3CbD4uk&#10;kVXnAHTbMf/HQZdlui2Te4t2PUi5LjfmSwcnpXo958o6M9qPTu9KGau1l3Xmun2yZMlUzUQewsku&#10;q6uGvkUdBw+mUm+PkPODXi9Go9Y9kHVNyy2n7MyCAWHBclSzsvTmkLWyXi9femr2kX4MmdXIGkQD&#10;l/5G9Oi42D6LatVvVw/Q5yl1dsc7jOldXhVZsn4/acVjfyxrHNz1/ggWbXtvy6rEfx+/UI18t7TT&#10;YQp+8XN9vXwhu0bvjnR8mFlAvMDwMe6949tR8Ub99UYhceLE+oeA8hBHMb1RmNK+GuV+uZcM4EtN&#10;r6xGH9/d8hkFp3UcXvpt8xjS0lSUdafn4e4eMW8aKzGAAA0BjYN0r169aOTIkaolco2eyy13NHN5&#10;rl4XtVRkVskTOi0zTsBbMehNp/aTjs8V6dKBhU7L9OLIEn/ZNNZpWYNe+odiHIA6dXohrD1P9Xay&#10;feWA1yjRM2/KOquT23G4QdPSywAX7kzw/60Uy5KoGT2Y6MeNiTrWyExdp/8k647b0ajiO33klH05&#10;pbOsP/++fvzavJ6m6Vk2XefDGI7jsJ1qZgn7kNC8frPhIqiJqdEuH+vve0XdeGFxHKbgkiLvS7K1&#10;+0u5nD7oSy2WzT0lP2J0Yt7WnMWa20uJdxlGAM5qaufCsovpvNOOJ9FoZ3z6o+v6zFyn71eJeUdf&#10;xAQCNAS0YcOGyTM5evToQd27d1etAP4BARoC3tChQ6l58+Y0cOBA1QLgHxCgAQBsCgEaAMCmEKAB&#10;AGwKARoAwKYQoAEAbAoBGgDApjTN+lKtgQ4B2mY0DafCARiOHOGrOcVfCNA2VKxYqHxrh4ISf0s3&#10;Onjwltoj4i8EaAAAm0KABgCwKQRoAACbQoAGALApBGgAAJtCgAYAsCkEaAAAm0KABgCwKQRoAACb&#10;QoAGALApBGgAAJtCgAYAsCkEaAAAm0KABgCwKQRoAACbQoAGALApBGgAAJtCgAYAsCkEaAAAm0KA&#10;BgCwKQRoAACbQoAGALApBGgAAJtCgAYAsCkEaAAAm0KABgCwKQRoAACbQoAGALApBGgAAJtCgAYA&#10;sCkEaAAAm0KABgCwKQRoAACbQoAGALApBGgAAJtCgAYAsCkEaAAAm0KABgCwKQToAKdpYylhwvmU&#10;IME8UZ9jKrPkso+3/qrW1I1c94OqBZalfc6Jv3egmuN+6UtavilqLnbius/eG3JQ1aKmW+1t4u8f&#10;oOY82xfgWQjQAS5Tps2UO/duSpZsmdgR54riHKBHbftNrck76jRa8LWaCTBHp92noKBFao7/1tmU&#10;5YWtai7m4rrPNG0qdQ39Rc1Fzfg231KiRAvUnOf6AjwPATrAZciwkfb9qWYikS3bdtr7h5oJMKfn&#10;PqbUqVerOaLg4KVU6LVDai7muM/2/K5m4kDWrNto7DY1E0XTOv9EKVOuVHNESZMuoTz19qg5sBME&#10;6ACXJs1aWvuzmrHAO2n58uepYMGDMivLITJDTRuulurSa5+Lto/VnK5VhY2irZuaE0SwKpR9lWgT&#10;GXriudRxwEW1wGHeJ1coOIgPucykt7qcUa3WerY8Qwnkbc6hEZOvqFZn3ZqcFLcZSomTzqU1X6lG&#10;5cy8J04BOlWqVVS1w/eynixorttt2KFlDylF0vnysb74pnNAN/osX759YrlzX7m6I7ohJPkC+fhc&#10;b4dp2jD6W0xfKM2HHz6n8Wv0v/HCTvEcplgo779cDTFjwoeunn/+GypU6JBYPlq16t6qvlfeV5IU&#10;8+igy/M//YOf5d9v4Bcr1wAd+eMdSQOX3qXLR4iSJxHPZaI5NHlVFDMBiDIE6ACXMeMm2n9PzVhw&#10;DtChdH4xUeLEC9VSXbp06ylHDucgweu+0OW4rLevulvu7MmTL6ckSRZTSMgamWEmEMHYUCnLGvmY&#10;UoesluvxOnyYwEryBPPkoRoOKilSrJCBVtMmqaU6fqx8W3woh2+X1w3Jv0ItDR+g+Z1FrXcuyQzU&#10;eBzp02+gQi9/odYgallxr3ysIWnWmB7rLLVUD2xRCdAVM6+W2/Jj5234cbj2bdq066h9+2vycWva&#10;ZNkW2vUX+Tj5RdZx/3PlMsaHKThAFy58WLR/plr155LXNZ4Lvs38tberpe4DdN76e9Vc1B4vP67S&#10;pY/LKd8H9xM/17W7nVRrgCcgQAe4PHn2yAyLdzbnY9AzRBmi1tLlzPmFUzDnHc/87p0DUfHixyj0&#10;qGoQzDsuf/DU+vMf1Zxyi4+Db1IzIisTO/5+l0MCmvYRTT0uVowA7/xOrvI2w+ipms0vgkjGrC7r&#10;CHxfG9Qh9rPzn4p5R4CWwVj0i9nCvjflNgbus89dDh9o2ihqNf6UmtP7zPKw0Dk9+Lq+RpbNs5MS&#10;pXAcB+bgxi8WZvxi0/rzv9ScjjPlss03qzmSL5jmQxypghZRlrzhjydzkDV6mAO/a4DO12CfPvOt&#10;/kIc2ePNkXOnHFtmZcRj4dsCz0GADnDWAXqwWkvHgWSV6YSEYBF8G/Q9L+vHZz+ivEX3UpvK5ylv&#10;XT3burSS5NkhETl1gKhm+VNOOzIHfZ6ftcwIr5HjgJGnwB5aL27PHc6u3WlS+jRleV4PVl+L2GIO&#10;vnwMtkCt8DfI63SdcV3W5bHZvHtodOg/ct4d7rOV+pESt+rl3UalqjkCuhlnnwauvznM+VhECpEh&#10;5827l3p+elu1hMePd+TaB2pOD/TuVClyhEq9e0TWZ3a7HC5AF2io90XDgl9E6fHyi+bbI5w/nJzX&#10;W38HAJ6DAB3geEeKyiEOxjv7MtMh4w/rn6DglHpGVF68ze8z72/6ca2e2bFa2bdQXtMhAcZvuzlb&#10;49viwFm06FEZZAz3vtLvJ1euXbJwJlutkfWHdQv6X5br8dkonLHy9p1G/aSWEhUocIBKljwpM1A+&#10;HMAlS5atMrs0Dp+4BmgOvq8PDh9Z+QUk9yu79RmRvHLAMR4rB6hiFXfoyxTXPnNVVDzu5547K999&#10;8AsNHy7h2+G/wxzM+DGPWMNHoZ3x4+F1+W/n5zLHs87vFLivh61SWbZ4zSsiAvGzzx6Xfz/fJr+A&#10;cL9kz76DkuRYLFeb1f3XcAHa+MD02cxbovx4zS8MbEaXS04fPkLsIUAHON6RzFmxFQ42y79TM+yG&#10;I6gZQZnxbTJetssU/DnoZc6zJezQg8H1rbvhzVe+kkGcg1/mChtUqwURD2o8v09midlz7KBus/RM&#10;l7ePjH6IwxGgOSi92PUbNefAAcZ412DWsck5GSA5UCbJpAc6Fq7PXJQUAbJ8g/C354oD7ZAVEX/I&#10;1qf1Rfkixe8+zMf0ebvhq++rOZKPLzLuDnEUbKSfS/2c+Btj+nj52DYCtGchQAc4zqA2uz/pIRx3&#10;63IbM4Iy47arT5zf8vIpCOGOFQsL+91zCqDmY8eGvg1+lIdd3Dk18RexbKSacyidfz/lf3W/rHOw&#10;eKGzRZQUOEDzegYOrJnFOwBX/LftU4mhpg2lE3o1zJqRT+QHoIbI+nfEO19HeAjGjB/b4OXOB7P5&#10;izWT9v2r5nTfi9cYPlxl4Az3082P1Zz+d/WcEz4TN+NM1zVAG4c4Rr13gTKLLDoy7h4vArTnIUAH&#10;uMxZtlBUv0fBwabjBOdP8CqLnZUPH6TNqgdqxm2lSp2ijPmdAzIH8eKVHIcr3qh2TB7iMH8Yx2d9&#10;mAPMzQt6YC9Q3/nsEDMO3mmyOl4gdszWXxyGr9Uf64wPfpTzZV/Rj7GygW2/E9tNpw9C9eMPfB60&#10;OXjwYy1V6ivKXUIdsxUvONxm/gJHAm2afKxXHqkGkajyY01VxBHc3PWZKz5MwYHzroqj968SJZaf&#10;B4zSGwS+n/6LnY8150o8Vz7m0+KdjCFb5s2UIJlzBv1iO8eL0wc1j8q+eKWd491Bi5e+FPc1lRaf&#10;/0/O83nQ/JgM/AWesMM6Aj+WmDzeKR1/cHqnBbGHAB3geIfhY7H89ph3Ot6hjcJnYGhJxqk1iRJp&#10;M+Q65lO2Dk+9J9te6eM4X3n1kN/k9h9vdH6LO67tBdmeLv16uQ3vxPsv6zvzGtM3yvmDRQ6GXDiT&#10;S5J6vlri3l9nSWatxjZ8ewVqOJ+p0PPVr2Qw44DJ982HWxp3d3zYtWP0VfF36aevMU2bQq0/v0UF&#10;Mq2X2+l/t+MUNgMHJvNj1RKJVwcTR5+NUS3ucV8bt8P3pyV0nK7H+LF1mBz+mHgibba8fd6O+5bP&#10;NzbLk3S+uv8JqoWocWn9eLHRF9x3vWeIJ0L5qMlxsb7jNEVNG0cpnne8aLKYPN6R7zjfLsQeAjQA&#10;gE0hQAMA2BQCNACATSFAAwDYFAI0AIBNIUADANgUAjQAgE0hQAMA2BQCNACATSFAAwDYFAI0AIBN&#10;IUADANgUAjQAgE0hQAMA2BQCNACATQVMgC5WLJQ07X0Uj5cWonSjgwcj/tVtd44duyO262q6HRTP&#10;lRZyvEcX9hFvlZjtI1EREAFa0/qrGnhTVAfg8ePOP4UE3hGdcY99xDc8HaRxiAOijLOEqODMGSA+&#10;iuo+ElUI0BBl/HYuKqK6HkCg8fTYR4CGKEOABrCGAA1xBgEawBoCNMQZBGgAawjQEGcQoAGsIUBD&#10;nEGABrCGAA1xBgEawBoCNMQZBGgAawjQEGcQoAGsIUBDnEGABrCGAA1xBgEawBoCNMQZBGgAawjQ&#10;EGcQoAGsIUBDnEGABrCGAA1xBgEawBoCNMQZBGgAawjQEGcQoAGsIUBDnEGABrCGAA1xBgEawBoC&#10;dADImnUFpUy5hJYv/1u1+If4EKCXFCqnauAtL764kpo3P0Rt2nwlS8uWR+n113fIZe++u4+6dDlH&#10;Awf+Qn37/kht2x6nRo220rFjj+S6gwf/SqNG3abhw69Rjx7f0ttv75bb2QUCtJ/Lnn0zvfTSJWrY&#10;8Do9//xpGjToB7XE/gI9QL/77v/EY8cu4W0cnD/++BZNnvyvKA/ps8/+pN69/yeXjRhxnZYt4zGk&#10;UdOmsyg0lKhnz4t0+TLRjBlPZXtwcF45nT37EQ0dekVuZxcI0H7s3j2iihW/platHonM4Cm99tpN&#10;Sp9htVpqf4EeoDWtDZ1uNFJMW6kW8AbOhDk4c/DlMn36E5kxM64fO0ZUs2YH8TxotGkT0ZAhv9HN&#10;m0Tz5vFzpNHt20StW0+jxYuf0rhx9+V2doEA7efKlDkuMoh/xCB9QvXrX6FUqZaqJfbnrwF6XcmS&#10;9KHYsa0UL76fVqwgOl5/KGXO/JXY+dUCF+9FcjsQOT1AP3QK0IMGiRRZmDWLKGXKgrR69b9UqlQj&#10;2ryZ5CENDsrz5+sBesWKv+nZZxvQyJGnaeLEf+R2doEA7edy5FhN5cqdomrVvqX8+XepVv/grwHa&#10;sDF/fpobQYDVtDfp5EmiLc93pEOHeP41tUT3eNcuaoPg7BF8zJkPa3Bg5jJp0r/Ur99PchkHaA7C&#10;p08TnTmj13ndW7eIZs7U538Sq7Zvv4Beemk4ffrp73I7u0CADhBLltxTNf/h7wHawEF6X40aao4f&#10;70oRKIj27SNaUawZbdtGtGoVt38gl7fiwPzwoaxD7PEHgnzMmbNmLvxhYLt2J+SyDz44TiNG/CIy&#10;4wcyy65Xbzr16fM9/fyzfqijSZMl1LbtBmrRYrVc3qmTiOI2ggANccZfA/TkE5NJS6uRVkOUzI4h&#10;P40D7+HD4vF2l1nzzp16gOa31Tz/gtaL9oTkUmtDXNq/f7+q2RsCdIC4ceOGqvkPfw3QWm6NNv2x&#10;idbeWksbf99IWm2NNt7aqC/T1tMXIlDvHvIVx2raVqEzHThAtEy0ffUFL39Prgeew6fSffLJHZo7&#10;l6h1m3UyE+7c+axa6t66detUzd4QoP3cyy+/TM2aNaPVq1dT9erVVat/8NcAXWVWFVr661KadXEW&#10;zf1+Lq27vY6SDExCd8U/TRtCx48THdgksmcRlN9+uw3tq9mbdu8m2rHDONTRS90SeAKf22wcT+ay&#10;dClR//4/q6Xu8f7iDxCg/Vzz5s1VTVe5cmVVsz9/DdCtt7WmBT8uoNALobIsubyEvhH/NK0LnbtI&#10;8rSufRuItohgMbFxT1ojpttD78lDHRyoNU1EE/AYPt7MZ28cOcJ9q9HatRR2ml1EEKDB665duxZu&#10;oFWpUkXV7M9fA3TGYRlp0aVFYQF6/Z31dImuise5gLTCpelA+jK0q/lsedx5U9n29MUXRBt77aV5&#10;InjsFsGDz+7QtLfUrUFscQbNAXrXLu5XTb5LQYB2DwHax6pVq6ZqRHPmzKHJkyerOfvz1wCtldRo&#10;xdUVNPPbmfIQx1HxT9M+E2+zz9F5LSH1nvadDM579hCtLdmKNm4kWr+eaPt2oh0d19FOEUQ2iDZN&#10;E1EFYo1Ps+NT6/TDR5o8tY7P5LCyYYN4i+MHEKADQKVKlWTm7E/BmfltgE4pAuzdDTKL5g8JDz7+&#10;miaLwDC77woauewGabmK0Llz+qGOreU7ybM5+BtsW7bohzj4GPWxJpOokdgGYu+NN3bK8575/Gb+&#10;gHDkyOv0wQdfq6XuHeHjIX4AARrijL8G6HnfzqNeR3vRnkd7aOP8XrRIBNpRmw7T2B3HacLu01Rl&#10;1ED67ra+7r6aLejqVaL//Y/ou++Ivv+e5Dm4V67o8zvFiyvEzvHjT+UXTx49InryhOivv4guXSL6&#10;4osvaMWKFbRkyZKwwoc2ODh/+umn4p3NRlq6dGnYssWLF8t3oXaCAA1xxl8DNNPKaDRFBOadZ2bR&#10;1r+2yoyay7b72+iI+FdkYhG53skGDeQUvOf99w/LCx+9+uo4KlWqNc2eTWHfJIzINv72kB9AgA4A&#10;adOupGzZNlGNGva6VGJk/DVAf9exI30mgnPz3c1lQObj0Hw8mj8wnP3dbPmhofEFlh0VK8opeE+H&#10;DqdowQLeD0rLw0hDhnwlr2JnZc2aNapmbwjQfi5v3p3UoMFVevPNu1Sl6nkxPaaW2J+/BmiDVlT/&#10;wsqCnxaK4KwHaA7UK6+tDAvQ2ytUkFPwHg7QfGSCj/lrWir5YWFkARpncYDX8bG2SpXOUevWj+Xl&#10;Rhs3vkUZM65VS+3P3wM009JpMmNe8NMCGZz5yytrbq4hLRMCtK907HhafjmlaNFG1KvXJnnWDF9n&#10;wwoCNPhEyZLHqGnT+/Ka0HXrXqZkyRaqJfYXCAGa8XU5+PjzquurZPbMWbWWV98VNpctK6fgPRyg&#10;V67kcaJRokQ5aPDgM5GeB72K02w/gADt5/i4c/Hih6hs2ZOUNat+PQh/ESgBmmnZNdJaadRuZzvS&#10;cjp2g+VFCqsaeAv/TBVfi4O/7s1fWBk79h61b39SLXVv0aJFqmZvCNAQZwIpQAN4AwI0xBkEaABr&#10;CNAQZxCgAawhQEOcQYAGsIYADXEGARrAGgI0xBkEaABrCNAQZxCgAawhQNvJ9vHiCXHuwjLJNDqn&#10;6lHVpnI6mnvqPzVnX3YJ0Mv6vir73Vx85dr8vlS40TA155BNPIYdqg4G/kkx/flJnDhxWD1P3f5q&#10;ucPcrrWpw8SLas5auZQa3RTTVQMbU+ux0d3bvAsB2kbyi8FGl3dQ3/nXVAtRraxBdEXVo2pg46K0&#10;7081Y2P2CNB/yp3cyd09oi23mvGyU0uoyQj/+oKRHaR1fc5cbB3VjMZvVzOReClXcnokpnvGtaUP&#10;513VG20CAdpGNC2rmjq6kQfPfVU3MoaUecqRll7/aascqk2WEP26D5+2KE/PPZc7rH3pBdlMSbNn&#10;l/Ndpv1IIcY2qsQFOwTomlkS05LzasYN7n9HP6VVrQ9MbRrdUq3BOWqHtXHQdayjb1c3T0pTWybZ&#10;xvXg4GDac9fx/GppK1H9/CFk/E67YxuNrH8KNf7gvjAkNvWP0f7VzB5UoUKFsLY+c/U0x2l/SaNf&#10;afDVgmnpqZgemNSRPl77t2wLW0eUrtOtL13qTQjQNrF11Hthr/ilxQ4r9lepXr7UclosQQL6V9aE&#10;M8sofeFGslq+xadyytpVLSqnY1pWoHHbeMjpNC1YTd0/PT1eLhsWZHzJDgE6k1Of6Nm0UVjeco4f&#10;5Z3Vs66cFhbL/pE1naYlUVP9uWLmvjbq+cu3kFNm3BZ9u5beGa7//JJ5m4aF0slpi/L55dRgBPb4&#10;ztxXZr3rlZfTU3P70NvD1ss6M9av3OZzOWXtqxWT0zefySKnh6d+IPfBswv60Q+yRRfRffkCArRN&#10;8CAwjqtxRpWmgH6h99eKZJDTNC6DJG3BV8X/Vyl16tSUQARv3o7Lyv8RjWhSiv7QV5OMAaZpOeSU&#10;9Xolb9g2fBurzSPSR+wQoDmDvqPqZkafpUmThhIlShTWV59vfUKp1DKDsa65f402ZtTTpk3rdFv9&#10;F4oc+dg8qtd7sVxu3uaVvKnktGqGDJQypTnzdr7v+MrcD+axnC5dOjr5hOj4rJ60xvSzhPr6Dyh9&#10;+vRO+8v6S44AfWRaF5qwg2h2r1coJCQkbB1927iBAG0LDyhF7pdVXWcMiree1Q97cAb9UNaEcysp&#10;U7HXZTVRomfk1IwD9Geb+aiaTtOC1DS9nDJNy6tq/DY+V7wN0HRpvbj98MPWaEuYMHzGmk8se6Dq&#10;zPEOxdy/jts06okSZZZTJ3umUqP+K2TVvE2dnMnktFnZPHTisayCiXP/5lM1fmHLS6fEm8cz8/vS&#10;64MclxQ11k+SpKScmvEhDu7ifRPay3eenH23+uwLfWEcQ4C2AT5TY8FZ8bJv0q1OThqy7K48bmkc&#10;fuBBxiVFihSUsWhj2ZZdtRmF9amfnxo2LBTWxp9QM2M5M5YZZVEcfHhtiwAtPN02zqkvzP3hfAza&#10;6L+/ndoWf6O3Opa7r3NWbGxjtD3Z+rmsb/jFeRs+s8C4orF5m/z1B6nW+M3cV+b+4bLrNtHuz9vQ&#10;m2/WDGsznk8+O8a8LquSXt9H1gx+g3rM1C9Tal5H03LJtriAAO2nMlXvoGr+yy4BGsCuEKD9xHvP&#10;ucvk/BsCNIA1BGiIMwjQANYQoCHOIEADWEOAhjiDAA1gDQEa4gwCNIA1BGiIMwjQANYQoCHOIEAD&#10;WEOAhjiDAA1gDQEa4gwCNIA1BGiIMwjQANYQoCHOIEADWEOAhjiDAA1gDQEa4gwCNIA1BGiIMwjQ&#10;ANYQoCHOIEADWEOAhjiDAA1gDQEa4gwCNIA1BGiIMwjQANYQoCHOIEADWEOAhjiDAA1gDQEa4gwC&#10;NIA1BGiIMwjQANYQoN3YuvWmqoE3FSsWqmrWoroexM769ddULXLYR3zD02M/IAJ0jx57MAC9TNMG&#10;qVrUaFp/VQNv4ODcpcsuNRc57CPeF919JCpwiAMAwKYQoAEAbAoBGgDAphCgAQBsCgEaAMCmEKAB&#10;AGwKARoAwKYQoAEAbAoBGgDAphCgAQBsKiAC9NChh6N1XQKIPk0boGpRg696e9fq1VeoZ8+9ai5y&#10;vI+sW39VzYE3RHcfiYqACNAIzr4R9YslzVA18KbojPt16xCcfQEXS7Lw9CmKN4pB01qomjVcbhTi&#10;K1xu1IK74IIS+2JAgAawhgBtwV1wQYl9MSBAA1hDgLbgLrigxL4YEKABrCFAW3jyBMUbxQjSCNAA&#10;1hCgLbgLLiixLwjQAFGDAG3BXXBBiX1xBOiWeiUSCNAQXyFAW3j8GMUbhYM0Q4AGsIYAbcFdcEGJ&#10;fUGABogaBGgL7oILSuwLAjRA1CBAW3j0CMUbhYM0Q4AGsIYAbcFdcEGJfUGABogaBGgL7oILSuwL&#10;AjRA1CBAW3AXXFBiXxCgAaIGAdrCf/+heKNwkGYI0ADWEKAtuAsuKLEvjgDdSq9EAgEa4isEaAvu&#10;ggtK7AsCNEDUIEBbcBdcUGJfEKABogYB2sLDh3FfOJgZ16/gwnX+kI0Dnbv1/aHwY2cI0ADWEKAt&#10;uAsuvizGRYUiElGQNjJUg7t14rIgQANEDQK0BXfBxZeFvfPOHurX7ycaOvQKDRt2lQYNukzt25+U&#10;yzgQu25jBL8BAz8WT67+dHCgd10vLksgB2hNe1vVAGIPAToCHNT+/TduC2vX7gRNnPgPzZjxVJZp&#10;0x7LgM04QLtuwwGQGcHZYARz1/XjqrBAC9D37vFjHSxKF9UCEDsI0BGwS4Du0OEUTZnyH4WGkiwc&#10;pAcMuCSXuQvQjuw04qcirgO140WktV6JhL8EaE1rT7VqPaVvL3L9NdUKEHMI0BGI6wBtBDGrAM0f&#10;Frpu5xqg167bSomDMsj5y7/elm3MdTtflkAM0Ddv8uNcRseOEdWo+QcdPsrzddVSgJhBgI4AB79/&#10;/onbwtwF6IEDf5HL3D1Gx9eoHU+FuzoHStdtfVlYIAVozpjPnCH67juuD6N9B4hWr+X6m2oNgOhD&#10;gI4An87mLrD4srAOHSMO0FYiC9Ccxbq7T18UfnFggRKgr1/nxziVdu0mOnyY60Nozz6iBYuI5i/k&#10;+W6i/kCtDXFh/XqievWOqzn/gQAdAbsE6I4dT0cYoMeMGUeVKlWhAQOGyHnGAdgo7iBAe56mNaJD&#10;h4hWrSLato3n18hDHDNnE42b8DfNmMlt4yhPvpVqC/AlTatNFStepOXLuf4BpUmzTi2xPwToCPAx&#10;aHfBxVfFCGJWAZpxwM2UKZOsh4bOpificTMEaN/Qs+cptHUr0WwRkNesIRo0iKhy1Uu0cDHRp5/9&#10;QZ98epfGT/6H8hXaKtbtprYEX9C0+rRnD9HGjURr1xJt305UocK3or23WsPeEKAjwMdyH4h3pXFZ&#10;WGQBmuXPn19kCBXFwKsgnlDrp8BYzoHS3X36ovB9M01ro1ciYecAbWTPi0Uw5udn4UKi06e5fTSt&#10;EsGaA/RHo27R8I9v0Kgxd+mdZufFsjJqa/AmTatA60SyzM/NTPEuhsucOfqLaLlypyhRIvFk2RwC&#10;dAT8KUBv376LXnnlFapRo4ac17QgOXUHAdpzzNnzrFn688MBgAO2pg2lLduIPvv8ngzQQ0deo0HD&#10;fqNhH1+nLj1/EMsrqFsBb9C0AnI6YcKDsH3HKNOn6z+KqWkdRVat3nLaFAJ0BPwpQOfOnVsG50qV&#10;KongcEy2ucukO3buqWru789XJVACtKY1dMqeuXCWtnMnLwulvfuJJk7+NyxADxz6K/UbfIkGDL1M&#10;g0b8JtaprG4JPEnTmoeNsT59vpdf7jKeHy6jRjlON9W0PKpmTwjQEYjrAG0MMHcBmr/ubShWrDjl&#10;yJFD1vPmzUu5cuWSdcZB+uixE7Rt225Zz5tPzyrs8rf5c4C+epUf1zzavNmRPRuFzxh44YXb9Pqb&#10;d2n2XHIK0H0H/SzL8E9uyL9r3MSL6hbBEzStCo0d6wjAPXtelPuMcYiDn58xY/5QS3WaVog2bFAz&#10;NoMAHQH+wsfff8dtYe4C9ODBv8plly5dE0+gRvXrN5TzLEWKFLLNirv78mXhIM38OUBrWgPat08/&#10;5mw8N0ZZupTo/HleZwotWUb08Se3wwJ0/yG/0OARV8Sy4bR85X11axAbd+9yX/O1ZzqoFgfOnvk4&#10;NB+G4sIvqPPnq4Um/fr9K7ZvLN6d3lIt9oAAHQH+GrW74OLLwjp1OhNhgI4MZ8rGpUr5rA0OjO7u&#10;x9fF3wO0fux5nTyljs/cMAdnLnNF1vzVV7zOcFonMjM+i4MD9ODhV+jjMXdE+yeUp4D9P6DyF5yQ&#10;eLLYCQJ0BOwcoM2HOIyvpBuHDozrRXPd3W3aofh7gOYzN/gbg/v362cEzJvnePvMhQ958KldmvYR&#10;bd9J9Pn4+zTyk1s0Zvw90fYZ5S8k0mqAKECAjgBnnPfFO9C4LMwqQHMQdredPxTmvwG6jygtRBlO&#10;I0YQHTigv33mL6pwsOYzOXg+Z87v6P2Wf9Bc8ZZ6yozHYv3PKU/+5epWACKHAB0BBGjvFc6imT8f&#10;gzZo2ipR3hJlIA0dqmfVO3YQ7d2rTzVtpTzdTtOm45uEEG0I0BHgDwndBRdfFuYuQBun2fl/gG6r&#10;VyJh5wBtlj37TvFYG4vSldq1e0x//smPfSYlSLxdTHuptQCiDgE6AnYJ0G3bHqfRo+/KIM2FT7zn&#10;czsZArR91ax5Rjzu1qLw4RDHtVIAogMBOgL8wdtff8Vt4Q8AX311swzSnElz4cuPNmki3j8LHOzc&#10;becPhQVygAbwBAToCNghQHMA5iDtDp8J4W4bfyj8dzEEaABrCNAR4A8J3QWXuCrG4QF/zpqNggAN&#10;EDUI0BHg47v8I6Ao3ikMARrAGgJ0BBCgvVc4i2YI0ADWEKAjgADtveII0O30SiQQoCG+QoCOAH9I&#10;6C64xEXhgMYvGPwVbuMiTublxteneT132xhXrzMvj8uCAA0QNQjQEeCAxl80iOtifKDmigM1Bzvj&#10;56MMRhCMCC9zdz++LgwBGsAaAnQE7BCgjUD79MJ68USZr7iVXrbzBZ1Yj3qFZDvjs090V1220Zf/&#10;IwK6u/vyZTH+LrsFaHNfGT+JkNDUZpSIuK7XbvwFtSRyL2ZPKrep2q6dmOaVbTwPDua+5dJBXUs7&#10;gair7z659d5zyWnmV2KHFqz6NGzZuUWkZawmq1br+wICdATsEKA5S2aug6RmjmTUdPhpNacvn9Cp&#10;Nv2o5lntPKnInHzP6l6f8tQeIG/T3X35stgxQI9661lTQL1AWpqKspbEdQfdNZm05M+pGQd3O3J0&#10;du7K6dKpmkNcBwd7uUFJs7+o6jqjf8okSyanERnbuhIdVIfVrGRw+xymVbW4gQAdAT6u+8cfcVvY&#10;3bWfU53OC2SdjymH++LK91upQN0PZTUocy05Ze1r5aSUueqqOQc+/uvuvnxdmF0PcTQplYNGrNJf&#10;RaIUeH/ZQFraSmomvPr5QyhEbKNv91BOjZL9xS60+/M28ocWEiVKJNfX0uk/haVpqdRUoy9lLX7T&#10;+8/F9vEUFBQUtszoV70klW28PKxv3az3wdQfaNPIdyk4OFgtP0NpKrZS6+VXU43uyppvIUBHwC4B&#10;esGHr1OfmTdk3chAzcedGz+bXezyOn1wmfy0Q7bpRT8swodA3N2XLwv/DcyOAdrorzGb9Lcv/PbZ&#10;lWs/P902jmp2mqnmHLfBhd9YNy2Tiz7brI5HuUiSpKSclkqqBxNmZIqpU+ejl3LlIvVGCgRz3xqe&#10;UcHXVVLVpxPaV6P9YWNO/0Fl8/aGNGFtpylH7a6ylk68WBZMG3dZNAJ0BOyUQdfupP9Gj+P4skMy&#10;8fYuefLkMktIKwZSoz6r1BJnT3bPptTPtZB1d/fly+II0O31SiR8nUEzYwcOd4hDCLdziww6XeXw&#10;l05tU7mwnHJGbv4hJSPA8POWLFlO2ZbfdJtJsr0gp6lSpaLq1YvTpxvdPPEQ9jyY+87o28SJE8v+&#10;Yx+/9xxtUj9CpGkJ5XTXWL6Qlb5unW7zZFuQcTv/fRUWoFOnTk1VqhShDc6/0+wzCNARsEOANjJl&#10;YyAa6uQN0YP2wYXUZMhm1aozjpm5bkN/nqC0z7fWqyJAurs/XxU7Buj6+TVq8/k3as7Rfyld+zEa&#10;x6CbldV/Mfr1YpnoN1nTPww0S5o0u5zmNm2fKHMNOdW0EDUNf9vxzZQ2lSlZmaZqTmf0S0Gjfw7P&#10;phaf7tDrAr8Aso+alqEv1CukpiXQKybG7QSH9fNpeeiJ8Q/K6tO4eQ4QoCPAp7f9/nvcFg5m7I7I&#10;onmAOIr+K95cdz0LL4to+0HW/nbZRn9q+ENCd/fl68LslkGb+6rHTD1lSmxqM0pEXNfTUpaT7ZXT&#10;aXRe1oiW9Knvsp7+AVdqUdf9SVpQCVnj5YwPoWh5wn+eEN8495tGFVtNku0Z1TxzXYf1qZ/fabkx&#10;NUqq5/XxZczT4xOUslxz1ZZYTvl5K9xomKz7EgJ0BOwQoLlYndNs4HU4mBun3Vnh9dzdjy+L8cJj&#10;50McAHaAAB0BuwRoLhzQ+PHwMWjjK+h8mMAIzOZ1uc1YbmzzryjG2RvmdeOqIEADRA0CdAQ4yN29&#10;i+KtwhCgAawhQEeAM053gQXFM4UhQANYQ4COAAK09wof5mAI0ADWEKAjwMdw79xB8VZhmtZBr0QC&#10;ARriKwToCCBAe7cwBGgAawjQEeAPCd0FFhQPlLt6HyNAA1hDgI4AArT3Ch+HZgjQANYQoCPA5+re&#10;vo3ircIQoAGsIUBHAAHau4UhQANYQ4COAH9I6C6woMS+8GEOhgANYA0BOgII0N4rjgDdUa9EAgEa&#10;4isE6Ajwlylu3ULxVmEI0ADWEKAjgADt3cIQoAGsIUBHgD8kdBdYUGJf+DAHQ4AGsIYAHQE+V/fm&#10;TRRvlSdPEKABIoMAHQEEaO8W/nVyBGgAawjQEUCA9m5BgAaIHAJ0BPhDQneBBSX2hY9DI0ADRA4B&#10;OgJ8ru6NGyjeKo8f8+DrpHrbGgI0xFcI0BHgQxzuAgtK7Atn0fqHhAjQAFYQoN148IDo77/DvzVH&#10;8UxxfJPwQ70SCU3rqmoA8YumdVM1zwiIAK1pI+SUszx+K/7oEYqnCvenYc8edUJ0JA4cEFEdvE7T&#10;Bqla5DRtoKqBNx05oq7N6yEBc4ijTJkFYhB2EqUzisdLPzpx4r7q6ajhIM2ZNL/lQ/F8KVYsVPV0&#10;1PE27m4LxROlGx08eEv1tOcETIAGAAg0CNAAADaFAA0AYFMI0AAANoUADQBgUwjQAAA2hQANAGBT&#10;CNAAADaFAA0AYFMI0AAANoUADQBgUwjQAAA2hQANAAAAABANSKABAAAAAKIBCTQAAAAAQDQggQYA&#10;AAAAiAYk0AAAAAAA0YAEGgAAAAAgGpBAAwAAAABEAxJoAAAAAIBoQAINAAAAABANSKABouDYsTtU&#10;rFgoaVpXUd5HQUFBQYlXpYUq3eRrwcGDt9SrA8RXSKABLBw//ocImP3VHAAAgI5fG5BIx19IoAEs&#10;8BFnAAAAd/iINMRPSKABLPBHdwAAAO7gNSL+QgINYAHBEQAAIoLXiPgLCTSABQRHAACICF4j4i8k&#10;0AAWEBwBACAieI2Iv5BAA1hAcAQAgIjgNSL+QgINYAHBEQAAIoLXiPgLCTSABQRHAACICF4j4i8k&#10;0AAWfB0cHz16RO+88w5Vr16datSoQa+++ioNGjSIunTpEtZWrVo1Gj16tNrCt348upbqP/+s6BfN&#10;qaTInIc+HLVQrWUPKyYMowLZQ8I91kIla9PKIz+qtWLrYtjtHlEttnFukXxcmfMWpxad+9KJX1S7&#10;hZ3LJlPjOlXkdu+POqlaY+oBNamYm/K/1FfNe8dLufT+T1Oxo2qJvqdfLwx7Hr9WbU/OLghr267a&#10;wPC/sL4Zs/OqaoufkEDHX0igASz4Mjhy4lyzZk2aPXu2aolYt27dZDK9ZMkS1eJFP26nDOrFUkuc&#10;jvqNW0aP1SLDvrXTKW+qIPWimo723VULfGzdmDbqMWiUqUAVWnv0vFqiPLhOY/s0C1snXZmmakFM&#10;/UFZ5W1loDj6kyN27wBlSZyY0qXLSyVL5qHgjNXoqVrkztnZvcTfkY7Kl88v+2bo8t/VkpgZ+pb+&#10;Rqt+Hx+M0di6uZMSyOcxI91WTWDlAeWW/ZWY1v2smuIpJNDxFxJoAAu+Co4dOnSQCfFvv/2mWiLH&#10;iTZvs3HjRtXief/unSKTIC1Bfrqi2iydXayvryWjH1ST2azh7SiZXK6X4IwFaPqG02ppeJcOLKdn&#10;cqYJW59LpYad1VJno5qWlcsL1+2lWqxNaqsfaU1ZrqVqMfuV3n+xnNP9Fqv4Bl24rxabPJMoEQUH&#10;l5b1XTOHUZKwbYKoSe9xst1sVudacvmgJVdo1/SeYbefKEcNtQa7S92avEiJwm5LLyWqvuP2Mbj1&#10;z1HKmSwZ5cxZh67+fojSiHr1DlPVQhdPjlMmcfu955ykDaPfp8Qi8f5040O10OHQiknhno9EqTJT&#10;38mb1RrCnd3yOQ4ODqaMGTNS8uTJ5Xrlmjv3xS8HV1DxHClNt5WU3un1uVpq8o0+pkIqiOfp7zOU&#10;OZGxfmo6/ICod718cr7E25+oDRxWfN6XsqROrNbXS6psRWnu9gtqDeXBEUohl+cSqaFyY0fYNt+o&#10;JjN3Y3nGxjNqqUPrSmnl8uErb9K9b3ZS2YIZw7bRgrLQ+HXRO9L/4bu1XcZFENVvOSDcm9ompZLK&#10;5XlfGaBazBxHkMftuanaHPo2rUMJw25fo2SZitOaE84RoGyKFJQiRW7ZN5f3L6H8GVKErZ+rxMv0&#10;zT19PXf4bzDW5ZIpTzna4mZgl0upL19/SQyDTdMpR0iSsG2SZH7G7Ta+hgQ6/kICDWDBV8GxSpUq&#10;8lSN6OLTOvr29dZH5H9TfvlilZwO/quaYqhPvWfki16G/FXpwl+qUTi9dTKlUQnRrKP/qFai219M&#10;lG1cmvafplqFO6eoZMZUsj1NkddUo3BKT7JSFW2sGmLqMuVTj6dOi2GqTfd5p0b6Y0pVVrXoyqdO&#10;LRKJFJQ0aQp6s0+oaiW6dWolpeP1RXmp+3zVSnRkWhfZljBhQnru9X6q1eGFbHqSUOkN1+f1T2rw&#10;XAG57Pn3x6o2C/cPUSZxH+nSVZaz8z58TWybmOYel7NO3n42AyXPrCfwC/o1lPcxeoPjSf9p5XDZ&#10;pmmZaOlB59Nf9i0YQamTJqUEQQXI/GH+vA8bUGrRN52nHFItuqtbx+q3lSANTVhvSh4fXqKahbPJ&#10;ZeWbj1GNwpOT8hMQ7q/k6Z+j71Wz4ZPm+hudl3ssUC1Ey/q+KtuSZihBZ13ywzn9mlOCBAkoaabq&#10;qoWdphB+TFo+RyL69BQFy7Ysoucd+r1aUt52xgLVIhzLs485+u6zVhUpkXiTFRQURM/UakG3VLv4&#10;w+it5/XnU0tbSbVF7Lv5H8p1k6UrQ9dUm3T9S0orH6dGnaaeU43icTYsJNuqd5ihWszuUQ65TQLa&#10;YDq159WCerKfLFMpOnFDNQoD36km2zUtW1j/VM+UiUJCQsTYT0PNBs1VrUR/XdhIWZMmkuu/PWyL&#10;atXVzZdathev/p54BA4bp/ZVt5+Rzqo21qxsHvlmLigoGb3QzLw//kClMulxIEPFVqotbiCBjr+Q&#10;QANY8FVwrFy5skyGo+PKlSvylA+vnQ99Y4c8CpU4S03VEF7DQvoLt7syeOkduc65Rf1l8tNtesRn&#10;CVfKkIGSJNeP4rKCIuHQtKzhkiXDjC4vyvt4a8gaOX9mvv4CXK/3Yjkf3tmwxxW+pCUjD2pbuSAl&#10;S5aDXE78cLi0VW5TvLHjzc5z8ghrWvrCkRk5eSkXJyXJaJda/vXC/vI2spZrrjdE5tHvtG3DEvqw&#10;XTMqnD+XTFryvdxTLbTw536ZFAYFlVANRAXE86ClLq/mdBtHNJGPZ6U6KDu5U005P3K1KTt044cz&#10;X9GCaR/TK1XLUo4sWShlyty0R3/KpbGtK8nbeWOw/hzpvqEs4jHkK9dMzYc3vctLcruJX6gG+p88&#10;FYWTt1OqxWz4O3pC+2rfZarFveN7d9CkT/pSzdLPUiaR/KVK9Zxawi6oJDS/6TSXc6qtgJrng+ED&#10;5FjuOu2wagmvQrp0lDDJs2rO0Z8VWrp/01NU3kc2uq7mI3JwXFt5O0mSZ6YJayI/4944haZOt3mq&#10;xexfKijvNxUdUgdxD075QK5ftd0kvSES+rhPQqHO7490X+nnj+d9xfFp0OSOteQbiXlfqoZwrlOO&#10;ZMkoXRHHm+DWlfQ3AZ2nuNlIvLFKJZYlUm/84goS6PgLCTSABV8Fx5s3b8ovBzZs2FC1WPvhhx/k&#10;Fwzfffdd1eINjiPQBxwHhyPVuVYJ+UI5dY8+P7dPfUqTJg2lT59efqzPL4juS1LaK0+7/ZHSi/lk&#10;OevI7d06ECq3KfKa+nj6p81yPqT4G/p8lFyh3ClSOCWYNUUimDZtWvl4+W9wfnymkqGq2kI/hYM/&#10;+o/ojOERTUrJbSbs0OeNBDr7i130BhcDG5dx3I8o6TPkoSatu9HRn2/RqaXDZQKdvnAjtbaFP/ap&#10;0xIKqgaR/68aIW/zlV7qiPjDE/JNUrHXh+jzwuj3n5frfLTG9PH43f2URt6WXhIlTUElKtSiMVM5&#10;ab1PrxQoIE/VGG/6tp1xOw37LVctwqklMgHVj1w6PvJ3VxyJ33mVyOZye37ykDf1TzdeG7BStRBd&#10;2zHB6baSpQ6hai+9RnNX7Cd6/A2VzpmTUqfOR1+GnaXynRxzzgn0N+oThMJqXiT3XWuLxDuVHCPW&#10;Y1mjTb/q23zeprKcd//m7qHaxxLSYnfniYRzm1q+5Dw+jJKrzJtqHd1HTfX1zEfmHZ5QsQQJxPJ0&#10;9NV/esuE9vpR5hGrLM69MCki7zeYVv5PNZjtmixvK02BBqqBqGONZ+QnEtx3SZI4TsUIXzKJ9F7H&#10;R6C5bfhK82cAiniDaHxCEJdfY0QCHX8hgQaw4Ovg2LFjR3les/Flwvv3HUkMH3EeMWKETJybNGlC&#10;77//PnXu7P58YE/5eekg+QKmpTQfrbPWpnJhuY2RMF4Qt8EfmVdsHv4cVff+VF9QSkNfRvCtt0nt&#10;a8j7qNvDcWpEr7rFZFullm7Oo3Xre8omXsgTJCim5ok6VCsiErwkIvm3+rqdsxJB/OXJ1LTD9JG3&#10;WYUQTrRSknGGyul5+kfxWWp20htMVg96XS57uccc1eJs62etKBkfpSsUhTdav+9V5+jmFmmaQ9My&#10;uShp0uwiPXxMrSqKPktaIixhYcPeLiEfg/kUDj1Zyh3BFyX/ozKZMonbTOo2gW48cJVqYecoo2hL&#10;njrq44lPpeAjjREdpR38RnF5P28NXadazstkP1W2F9S8iwfHKZNM4HObEuj/uUmgwx+B5k9T+L4q&#10;NBulWiI3qpl+br77I8H/UD55H4loSYQfe0Tupy0TKVgmxIXCHv+4NlXl/ZrfWDh8SznE2E+cOEtY&#10;H6z/qKlcv0rbiXpDJJ6VnwoE07JvVYPZTv0UrNT56qkGoimdXpBtbT7frVoi93YJ/ZSegYvdfLwj&#10;xndSsYwTaKdTWnwMCXT8hQQawEJcBkf+cuCHH34oz3HmwqdqXLx4US3V8dU4OnXqJBPpVq1a0bBh&#10;zuftesZPlEe+UHFJSM17jQmXSJ3YsZAqFs6i1hElcS46bFqpRfncenuy3LR4v+PEjEtHVlCWhPo2&#10;ZZs5El+rc6BLZNC/eJYoY/hTXi5t/DRsu8TpC9OkFbvUEsMjCh3RhTImcRxdzlXB/BzrCR63F6j0&#10;jlPCtuCjdmHbLPzakWZxAs1vEPg0jdbDHeeCnt08MexLZu3HOz7y3zmmpWyTX4pz8fcWdX6wlo7m&#10;HbykWolunN5IpXNmlOfRckmV9xW1xELYl+AymM67Fa7skAkpJ7z8fI5Y5Zyc9KmvX4Vj0BLH8d5G&#10;hdPLthIvOx81/7zL65RE/O18NJb7YNw2R79M6ai/yanRdoJq0Rmn23BpMWSWamV3qEnlgvqyxI5T&#10;IOjvw5RYrp+OLqsmsw8b6OcRN/hwqWohKp4koWx7o7f5/N971LF+BQoWiR8fLU+SJBsdDDtL5Zw6&#10;Wp/d8SXCxyfCEjTz8c+ojOXn3x+vWh0Jvvtzkf+kbPI+NFrkOH3Zra8mttfvVwuiOXu/U626D16t&#10;IJdleM5xasx/Konl0memI2ndv2gUpUueRI6jBAky0i7TYf03iun7cLpCtemy6VuJO2fpbxy4zFen&#10;retHsBO4f9zbx8t1EzqdZ05UNpX+hc7U2cuR+TuJX67/POz2O05ynJ5inJPde46bL1eHje+0FIUr&#10;NHoNEuj4Cwk0gAW7B8d+/frJxLlXr140YMAAmXC3a9eOhg4dqtbwrP9+Pkbv1a+iEhpHSZklL7Xt&#10;/onTkUx3Puv9vkpUVEkYQp2GRXzZvvBX4Qii1zsMtbwcm+Hg6qlUoUgu07Z6KVyqBo1ZEMmVfW+e&#10;piYuV+FIl7ssLTvo+nn1FfUxcgrizwqWftTJsU2C1NRznHFU1GGquvqHlrWWanH1mNq63He117up&#10;ZcY5sxoNWBbRGeI687WNT6g2Q59X9CQ5qNjrqsXhrWf1JOfdkV+pFt33W2dQxmDHY0qSqSAt269f&#10;w+zc/H56exbnv6n7q/pRaC5Bz76lWnXH14fSs7n0L5UZpUKD1vTT32oFg7qeNZejqsns7RL65RML&#10;N3J+87hmXFdKrrbjkjFfeTqkkrZJ7fSjswUaGKcArQ1bL+yA6rfLwtrcnXsd1bHctEwyuTyyq2GM&#10;3h61K/CEDm1DKY37VKXiq50i3Cf4ihqOdZNS/9Cdsl2//KJG04+GP9fd9SoZfIWR0E3mr/fdCbsS&#10;yKc7wl+f51d5SUReni3s+wUOt6m7y+0nzpCfPpq1VS13KK7ekLw9LPwzbx7fcXkNdiTQ8RcSaAAL&#10;/hIcR44cKRPnHj16UNeuXal58+b04osvqqUAAOANSKDjLyTQABb8LTh2795dJs4DBw5ULQAA4C1I&#10;oOMvJNAAFhAcAQAgIniNiL+QQANYQHAEAICI4DUi/kICDWABwREAACKC14j4Cwk0gAUERwAAiAhe&#10;I+IvJNAAFhAcAQAgIniNiL+QQANYKFYslLZuvanmAAAAdOvXX5OvERA/IYEGiESPHntI0/ojkQYA&#10;AJk4a9og6tLF9ZdOIT5BAg0AAAAAEA1IoAEAAAAAogEJNAAAAABANCCBBgAAAACIBiTQAAAAAADR&#10;gAQaAAAAACAakEADAAAAAEQDEmgAAAAAgGhAAg0AAAAAEA1IoAEAAAAAogEJNAAAAABANCCBBgAA&#10;AACIBiTQAAAAAADRgAQaAAAAACAakEADAAAAAEQDEmgAAAAAgGhAAg0AAAAAEA1IoAEAAAAAogEJ&#10;NAAAAABANCCBBgAAAACIBiTQAAAAAADRgAQaAAAAACAakEADAAAAAEQDEmgAAAAAgGhAAg0AAAAA&#10;EA1IoAEAAAAAogEJNAAAAABANCCBBgAAAACIBiTQAAAAAADRgAQaAAAAACAakEADAAAAAEQDEmgA&#10;AAAAgGhAAg0AAAAAEA1IoAEAAAAAogEJNAAAAABANCCBBgAAAACIBiTQAAAAAADRgAQaAAAAACAa&#10;kEADAAAAAEQDEmgAP9a09A5KlmwZZc26jXLk2ElZsmyl9Ok3UJo0aykkZA2lDllNqVM7l5QpV1LS&#10;pEtI00JF+ZjG7r6pbs3h2JLfKaE2ViwfQhMP/K5awR9s/+SKeN4mijKZqrQ7pFqV3SLoa+NEmUIp&#10;nl+hGuNOfB9nV8XTkz1ouvj7h1Gz0WdUq3eMfOe4HBOaNok6Tf1RtSo2GxcA/gAJNIAf61zzS8qc&#10;ZQvlyrWLvlZtntCuyiFKkWKFTLRXfq8awS+cmvOIgoOXUoqUK+jVfhdUqyIGSVDQIkqVahXlqbdH&#10;Ncad+D7OpnT8Qb4B5jJs1V+q1Tv4vrivkydfToOX/6FalbP6uOA317nq7lKNAGAFCTSAH+tU4xil&#10;TbtOHlnefEU1esAnza5QsWLHqHDhwx5NzMH7zsx7LBMlHhONBlxUrcp5kglUpkybqVTTU6ox7hjj&#10;rFDhQ5zDxTvbxhIVKXKEihQ9QvO+Uo1eMv2Dn+Ubp5SpVtLw1fdVq3KO5JsY/tTKDm+sAPwBEmgA&#10;P8YJdLp06+UL35arqjEWCmszZeL17LPHqWrV76lKlf+J+leUOfMWSpRogVxnyBvfkKbNlh8Hzz/7&#10;VLaFI/K2YG2uPKKVJMlierHrCbUgvHwJZukfH+eYrVocutU9TAm0WfLFnW+LT0nh01P4TQP/3Vw4&#10;WdQSz6UeMy+rrVzcJcqTfJE8wsZ/G2/LhW+H5/nonyb+7lqtDqsNYmb/tD8poXisfHv8fJjvhxMX&#10;7gc+bWbc1j/VFu4Ne/cMJdLmyNvhxydPx0mzRtY5+U2QYB7leX4jPVDruzoz70nECfS3JB9TwYIH&#10;qV7fG7KpZN4v5OMz7st4vPx8F6q1Xa4TkSrZ18j1eH3ezvh7+e/nx6qJvyNPlY1qbYeiYvzwOsY4&#10;q1z5O5lI8+1o2qcU05MZ3quyV2w/V953WN+J++G6/jzPoYrvHlRrhzdKvKngsc1j7W8xX1n0Dd+W&#10;/tzNFGUMjdnuOHrbqdZhSphwvlzf9e/n54Cfq5CCy8nlhAl665nN8naLFj0q/3bez0qUOEEZMmwQ&#10;9zGJQo//q9Z0aFZ1n1gW87+NE2hel/s4XAL9jdhfg5fK27NKoGPbv6ObnZH9xf00dRfRyPd/kX3H&#10;hW+H9+cMGTbKKe/z2cusp//UtgB2gwQawI91eeE4Zcu2nfLm3cuvgR4zuvlVmdDw0bFzqi3MQ6Ks&#10;KfWPgrNU2aoanQ1987w8rYSTAj6KnSbDWrqnlpkt7POLTDL4hXeJ6WyDR/v5nMxPRZlBiYMXUssB&#10;rimI7uudRM8XOSDP/+bEoEE/50e7ZdQNmfzwueHPVj5K5+6oBQaR/3d/85x6DFNJSz7J7eOMzBtF&#10;t8n753PR3+oRPpH/TWSE5fNsEfcxV5TxVOrd8InpvJ4/yWSUE4m0GddR+2G/kkuaQ6c2i+Qz2yZ5&#10;X0FJFlHRxuGTnbPzn+oJtHizES6BFrMZM26iZ575ikqWPCnHTc6C22iJOed5QtTn3YsyOeLz6bn/&#10;PlygJ9uG37cQJRWPlY9k5y22l9afVAtMJve+Itfh51DTRrtNio1xxmMkNkege7x0VD5OfsxpMq6l&#10;0fPCv73YGvqYcmVaL/uO+/mtYS6ntwizuv8qn0Me9/ny7aNCZffRN+4GhMjqsos+5r8/p0iyJ6xT&#10;7SZbZjyiEJl48xvET2n6MU7JnfERaE6iucw/rhpd9H7lK5lMxvZvm9HlUpQS6HwN9qlGh54vH/NI&#10;/87u8ZvcV58tcVw+79zX9TtcIPPJK7+LN3kvlTos1+P+DUq1iPAtDLAjJNAAfqx7nVPyhb506dMy&#10;Wc2ff79MFo2j0sbRIaPwixu/UOpHkEdT01HuP8bn2+VEi18w3Z0aMrXTD/JFPXHihRR6VDUafiHK&#10;kHIl5cmzh86KbV8sdUq+ELYa65JYiuQ1h3hR5tuo2PpL1RgzLzx7nLJn30EFGzkf/epY7ZA82pU7&#10;924aK5JPrxB5Uc6gRfIoff7C+2OUgJ+Y9VC+IeGEYnT4A7bhib7LJ9448fNZr4/zmwZOoI0jeu6O&#10;QPNzyokzj5Ndrm8oXDQutk/2HydPK/6nGoXQLj/J8cRvktqPC58YRpUxzvixbvpNNUbTpPb/k4+F&#10;30juCv992HAei6HGzxX3d79Ft1Srbm6vq7Jf+O8q3jDiMXlqzr9yP8qZ8wt6obX7N3dRwffHb1J4&#10;fx296ZFqdeDzlrlvPPG3zex2OSwGRJRA89jI/6p492oyrfNPHnsM/PfyGOfxV+SFI6rVvQ8bfCPj&#10;Bo/lz3eKd+0ANoMEGsCPeesIdMcaR+WLJr8ILv9ONboomWKFfNHN8rzzUej+jU7Lj3PLvqefPR3a&#10;7Xf9VIv0zt/uH938okyetURzKIKTL6QHIiEf2utHeibvBkqbaqnchh8XJx6cGD/zzJdUSiTp/Oah&#10;6Buu2TxR0ZAVYetyUs/9xY8ndfrV9KJIkla7XKgiJi4seUTB4nFx8sX3wQkY17kPM2VbR20H/Uzf&#10;X1cru9HsuYOUO89u+SaIj0by0Tfelt+k8NE8/tg7cZD+d/NH3Py3FChwQP4tKbOtVLei+3oBRZxA&#10;i0HCzw3//bW7nVeNEfttrX5bnHS53tZLufQ3WPy38t/Mb2D4FISQ9GuoXK0DNH9jBKf3mPApSMY4&#10;W+byUKOqokjA+bnnvitS5LDsE368nPRz33ExviAnj5iLfYX7jpO87NV3qFvR8RFS7hsuPWY5J3+u&#10;+Kg3H+nn54r/fp7ymwG+n8Lld9GkuZG/sTAfFXb3JUJP/m18dD0qCbTrm9CqIuHl2/Rk//L+2GuO&#10;9bs3Tvh5bPA524OW4Rg02A8SaAA/5q0vEXasrifQnGxFlNjwUVMjmZ1hnD4scoYQdWR6m3FOtmjj&#10;I9L8ojtyzRO97RpRarEdr9d+osiQ3SgRol+dwDivlO+HX6iDki+igsW3UPsPfqAD6l1D7ZIn5dHA&#10;Qq9FnA2vn/GAKhXfKZOe9CLR40SAkz9ORjn54ftJlHIBnVIPMaaGdv2RcmfUz6/mhIITS74PLnz0&#10;je+/yCu71dq6OmIdI1Hi0xl4PU5IuH/000v41I+5eiIt2vj0DU5cNG2aKCP4wHKYyBJoTsr5sTUe&#10;ZDqkHBFxw9zv/NyVbOL+HPGv1hDVrXqQ0oj75OSIH7uRVPNzwkl1oqQLaMFptYGJkUBbjTNLj4iK&#10;iPvkc7q573hqHP009x1PzX3HdXlJt+ST6LG6KWYkbfz3Dl0Ztc8SfhHd8l6945RGPK88hviNE//d&#10;/HxzP/AY4Oeq55zwO6iRQHOSGC6BFu8/iopEs1ChQx7726KSQLvuQ8+Ix+/JxxDV/jXO2eaxHO6q&#10;IQA2gAQawI9xossvepyUrfpBNXpAVG/3lTxbZdLw3Gv6Gawzu/8hX/RcjzzxFw85uSryvP6x7YBG&#10;l+RRqMzltsh5V8+IF3OZjOTYStbHAYUbJJNUTogLN47ZFwE/6XqTCoiEj5MD/rLYT6rdk/75mejN&#10;6mdlYsVHkc3nmvat/zVlyrxZJvI7xJuL2HCcwuH+Khz8nPLfWbhe5H3FH7lzwsMJU58FkT4T4aye&#10;8JQKqqPTnFwtcLmkC1+GMbbjt0bmDTJJzZZ9u/ziX2zM6KoSWg8lbbvnE5Updkgm1PwmwTWJDu36&#10;i+xfvs+Ra8OfV1wr6yb5XHH/eepviyyBdj0C/WL2LR5/DFHpX3nVkNSrkECDbSGBBvBjnIBwMsYf&#10;He+zvrhDtHSodkQmvBkybrS83b+3k3xB5CNUU2ZxsnBMvgiHOy/6N6JsnEAXOUK9e/8jT1PgBNnt&#10;6SF/6edG89+Uq5D1NWkPhZJMfIs/86X82LhIfefzKpuV4YR4kiizaPAK6+vsvlrimEzqEySbR1E4&#10;1dPhnkhK5Y9QTKNEKRbQJdXs1o9EuUUiwklTiXdMR/pE7pRVJFh8/9zvw1daX3vgN9Hv+pcsB5KW&#10;fqxq1UXlKhzcV3ny7qGqLSK+SOGkjpflc8m3k/W5TapV93kLvlrFeFFmUsN+5uPf4fVp8L1McPko&#10;5RaXHJzfqKVLvz5W45e/0Minz3DfZciykRZFcnW+HZ/fFo97lCj9KX01/coyBj4izAkmJ21Wpw3s&#10;Gfur2P4z+fcXrbtXtbq3YuhDeVSaT3kYtcn5qCsnidzH3D9jt6lGkwdi+KdIukTu457828Id7TZd&#10;xs71S4R/iffCyYIWefwxRHZaBp97zevy9cxxCgfYERJoAD/Wvuph+eLLH/8bRzb5SJf+8T5/7D8n&#10;gsKX5JoiyieifEyuZyNOavetvB3+ON74CFpeSeBI+CNBgxp/TVmybqWChQ7KI6i5arlPervXOS5v&#10;jz8G5mmZ946pJeEdnn5PJkUZRQLP6/LfxS+m/Ji4cJ3b5GkbInnnhJz//nR51qtbcGhRYbc8+smJ&#10;Cienxu3wETdONI12flFPkHxezE7hEIlhjmD9dBa+LU5S+fb4Prhwndu4cKKSv7b7y8PVK75Nrp9e&#10;JJWcEHJCw4+Vt+HCt2/cLl/doprrLw0KX854ID9C59NdXu7pcu0LMcvbcr/1mfaEmlY+Kx8T3y63&#10;J0+uXzqP75vb+Tbq9nRz7oUw5v2vZVLMj5H/Zt7O6Fe+PXN7gqB5bk/hiGicTT10V60RRWL1EplX&#10;y+eTHzsX4/Fwv/Fj4mXcd5zI8hVXOk4Jf8h7Qlv9vPyEieZT73nWHwXsHHtTXm6Q74f/Tv57jX7k&#10;+zW3cz/1mB3+W5LHZ/4t+5gTbC68LV/Ssdss0xcT7xOVzKJfFs8Tfxv3setVVegEvyGbLR9L1hfd&#10;ZPIif/V1/45v862+rhjLka0LEBeQQAP4sTo5+MWKfwp5lnyh4Rcm47xE94mzUYwEmo8Ufez2NInf&#10;DhOVzb9GLJ8qyudyvbeHuPnm/FnjaCg/jlE0ZHUEl1P4gtf7SBQ+cvcxuU/LnJ3fQfTic9spRVI+&#10;p5IvBzaLUqdfQhVe2E3LTQfK5vb4WSzjxzCIan3gPoG/sJOoYbU9lCbFQrEe//3i9hLNppxF19DU&#10;NdZHp6Nj/uirVLrwBgoWSaP+mGdS0hTzqeIre2hfFM/z/ecSUZsGRylzxmWUUF4xhR/rHMqadxW9&#10;1/UsXbP4ft7SPufE+v1FGUhFGju/oXiy5YloHyDKKNFPjl/uaNvwmEgGuU+mU6Ikc+RjPfizWhiJ&#10;B2I9fqwZQngsqn5NOJuy5FlJ/SdYfT1UF36cfeR+nEURP8+Nqu+ljGn45+r1MaMlnkO5i62jrq5H&#10;5F10F29s9P4ZQG8Oi/gNnpOHRL1anaVcmZY7nistlEIyLKaWfc/zYmt/8jn8m8S2/NP6fFT/Yyr1&#10;lvtLsXjqb3truPMVRh5vfiza+4oykLR8U1Wre77q3261t0V5XYC4gAQaAAAAACAakEADAAAAAEQD&#10;EmgAAAAAgGhAAg0AAAAAEA1IoAEAAAAAogEJNAAAAABANCCBBgAAAACIBiTQAAAAAADRgAQaAAAA&#10;ACAakEADAAAAAEQDEmgAAAAAgGhAAg0AAAAAEA1IoAEAAAAAogEJNAAAAABANCCBBgAAAACIBiTQ&#10;NjJ06GHStP60bv1V1QLgX1avviLG8ADq2XOvavEs7CPg77CPAFjz9j7iKUigbaJYsRm0bh0CHgSG&#10;9euviTEdquY8A/sIBBLsIwDWvLGPeBISaJvQtPdVDSAweHpMYx+BQIN9BMCancc0EmibQOCDQIPk&#10;AMAa9hEAa3Ye00igbQKBDwINkgMAa9hHAKzZeUwjgbYJBD4INEgOAKxhHwGwZucxjQTaJhD4INAg&#10;OQCwhn0EwJqdxzQSaJtA4INAg+QAwBr2EQBrdh7TSKBtAoEPAg2SAwBr2EcArNl5TCOBtgkEPgg0&#10;SA4ArGEfAbBm5zGNBNomEPgg0CA5ALCGfQTAmp3HNBJom0Dgg0CD5ADAGvYRAGt2HtNIoG0CgQ8C&#10;DZIDAGvYRwCs2XlMI4G2CQQ+CDRIDgCsYR8BsGbnMY0E2iYQ+CDQIDkAsIZ9BMCancc0EmibQOCD&#10;QIPkAMAa9hEAa3Ye00igbQKBDwINkgMAa9hHAKzZeUwjgbYJBD4INEgOAKxhHwGwZucxjQTaJhD4&#10;INAgOQCwhn0EwJqdxzQSaJtA4INAg+QAwBr2EQBrdh7TSKBtAoEPAg2SAwBr2EcArNl5TCOBtgkE&#10;Pgg0SA4ArGEfAbBm5zGNBNomEPi8p3r1XZQ160YqXvwQlS17UhaucxsvA+9AcuD/NE2TBbwD+4jv&#10;vPHGTurY8TR9+OEPNGjQZRoy5LewMnjwr9S//8/Us+dFat/+JJ0+rW/Tps1Xsm3YsKs0Zcp/NHMm&#10;Ua1aIyhPntdp9myi6dOf0MiRN6hXr+/kuuzsWaIuXc7R8OHXaMaMp5Qr12tUpEhT8ZrTnIoVa0bl&#10;ynWjUaMuyWUffXSTunU7T2+9hdehiNh5TCMy2gQCn3ckS7aQSpY8RnXrXqZ33/2LWrV6JAvXuY2X&#10;8TrgeUgO/JumtaV0WjqqqZUQ9aYUGqoWgMdgH/GdVq2OycR5woQHMvHlBNZcpk59RKNH35WJ9JUr&#10;+jb9+v0k1587l+iLL0i8ZgwSfaxRUFAWMU1J+/cTLVlCNHnyQ7kdu36dZGI8axbR7t38nGjUvPlE&#10;eZu//kq0erXeNnTocZo/n+R9tmt3Qm4L4dl5TCOBtgkEPs/76y+ijBnXUqVK56hx41vUuvVjatv2&#10;qSxc5zZexuvwuuBZSA58p7p4QX5XlH+2bVMtsaNp74qyk06+OpxONRxB06ZxWzNRRFYAHoN9xHf4&#10;CDEfbeZklxNmfkNoLpxUjx17TybZ167p2wwdekUu27qVqHv39aJ/NVqz5iH98gv3tUbPPvuGTJL5&#10;yPSIESJzFm7dIvr0099lcnz4sL6ea6lTpyd9+SWJ2yKZoPORcXDPzmMaCbRNIPB5x5tvHqO8eXdS&#10;1aoXqEGDq/TWW7/LwnVu42W8DngekoO4saNiRXpZvEj3F4X++0+1Rp2mvSzKWvr6a6KjLw+gg7X7&#10;0qlTRF99xcuGifKWWtPapueeo2LiMUxNkkS1gCvsI77TuvWX8lSNiRP/CZdA8/y0aY9pzJg/aODA&#10;X8ISaD6SPGcOJ8Q/iL4NnwhzqVatBy1eTPTZZ3/KbW7fJvrkkzvyqDUfoeZ1WracIm/z6lX9KDS3&#10;1ajRSx6NRgJtzc5jGgm0TSDwedczz2ykdOlWUvbsm2VJl26VbAPvQXJgD6tSpqRa4gV7foIERI8f&#10;q1b3NO0lUZbTMfGe8sgRog1l2tLakq1o1y7942hOCFKm3CvWqUc//aQ2MlmZPTuVE/e1rXx51QJW&#10;sI/4TtOm+8POZ+bTJvho8+ef35NTTpw5Weajz927X6Aff9S3GTDgEn388W+iXzXxuvESbd4s9okN&#10;ROvXizeIm4h6994nl5Ut2zvsCDQnypyoc0K+bBk/J+4T7xkz/pHJO6/7/vuH5bYQnp3HNBJom0Dg&#10;g0CD5CBuNF3WlIJ7BFP9BfVp3NlxqlW5cIHGiBfv10U59vLLqlGnaa9R2rSH6NAhoj179HM+VxZv&#10;TsuLvkdbtugJw44dRAcPEvXqxeu3oOfyb6fTefJQd3F7P3bpom4Jogr7iO8cPfofnTlDdOmSfiSY&#10;z1W+cUMvnPT+9hvR99+T/LTFMG7c9yLRvUILF/4ukuH7tGTJPVqw4K4sixf/ScuX/00rVjyQ7XPm&#10;3JTbnDr1l0iMr9LcubdoxcoHIuF+Shs3klNZt+4xLV2qr/fZ2Is0cCA+BY2Incc0EmibQOCDQIPk&#10;wLe0bBppVTUafWY0bfpjkyxzLs2h7KOyk1ZMLHtGozvinxORKW8Rye8IUd7ROsgEg488792rJ9Hr&#10;SrUOOwK9cyfJ6b4F/9E2LS1tF9toWl1Rhqobg+jCPuI7jRptpbZtj1Pv3v+T5zbzUehx4+7LI9B8&#10;JQ0+2sxXxGjR4ohYdl5tFT0VK1akzXyYGjzGzmMaCbRNIPB5V+/evaly5cpUtWpVWbjObeA9SA58&#10;h5NjrY1GG3/fSGtvraUll5fQgp8W0MKfF9GKqyto3e11MqHWuoj18ml0RPxj/OVZTWtPefN+Q+fO&#10;ER1843NaLRLjDVoKOjzqazpcp78sR2fcovWifYUom/vsp3379CPRR4/y9nNFqRd25QKIOuwjvtOy&#10;5VEaPORXeb7z8uVEb701TfQXvwkU+81GklfN4ISaE+zJky+praKnTJkytIa/GQgeY+cxjQTaJhD4&#10;vIOT5OrVq9Nc/kaHC27jZUikvQPJge9oSTVqs60Nrbm5RiTNC2nWxVkUeiFUlpnfzqQ5/5sjE+nt&#10;f2+nE+JfxokZScvBycMgeuGF2zJ55iPPfI4zn8Jx4gTRms9P0iuvvCLLwnxV6KtV+lUF+NQO45SO&#10;7dv1o9WvvXZN3Nar9M47F9UjgqjAPuI7fKk4Ps+Zr5gxfvwNmUQ3ajRS9JlGh8S45ryXk2v+EiGf&#10;thETpUuXptX8zUDwGDuPaSTQNoHA53nXrl2jKlWqWAY0Xsbr8LrgWUgOfEcm0Nv1BJqPPM/81pFA&#10;c+GEevmV5bT38V76SfzrOP6Y6M9xorxDBdt8Jr8QyD8esbPTelouEop1WjI6KhKM/bX60L6aveUl&#10;t/bOf0irUpah+WL5imLNaMtS/bQOPtWDE2v+YpWmtRNliHpUEBnsI77Dp2/wF/34i3ucLPObxZdf&#10;HiD6TJOfpiCBtic7j2kk0DaBwOcdlSpVombNmqm58HgZrwOeh+TAd7TaGmltReJ7e508fWP2d7Od&#10;jkAv/mUx7fxnJ10U/94ecFD05Th6vv55+nzDX/Ra2uy0TyQRX2arSF9+QXTggH7FDeMc6DUlWsov&#10;D/IRZ74CAU/5ctMbe+2lZVoCWiq23dtinrzs3YUL/DzNFqWRemRgBfuI7/B1oPncZ77eM1+jma/t&#10;XLlyV9FnmvxUhS9Fx8v4XOiYJtDPPfccTuHwMDuPaSTQNoHA5z116tShatWqyWSZjw5w4Tq38TLw&#10;DiQHvjP7vEha02n0yelPwo5CcxLNp24s/XUp7Xiwg74R/2q03Cr6cQx11l6lK5w4VHmbxs77kbQ6&#10;zUh77mX63/dEx4/r5zdz2VyuA20q214m05w0c/LM54vy96T49A1OtHk93uZQ28V0iBNxUcprn4j7&#10;aSKSEf3KBOAe9hHf4cvY8U9u82kc/KuDfCS6RYvVlCNHQ3laB192jpfxpe6mT/9NbRU9/P2aHfxu&#10;EzzGzmMaCbRNIPD5xvXr12UB70Ny4FvJeiYTSbBGW+9tlV8Y3HB3A23+czPteriLDv++leYVzkMb&#10;RHKbW8st+vIjUUa5FD4ftL8onUVpIUpTUfQvWfERZf0HVmqJUl2UampaQ5QXROHrR9cXpbEob4vC&#10;V+fQfx2xrSjgHvYRe+JfExw4cCD16NGDOnfuTB06dJClffv2YYXnO3XqRF27dqV+/fqJ5PsjatCg&#10;AXXs2JGGDRsmv1vzwQcfyHnXbbm0a9eO2rRpQ++//z69/fbb6p7BlZ3HNCKbTSDwQaBBcuB7Wk2R&#10;7LbU6Lj4J5PmzBqNFgns8qYV6aj4d0z8+1L84+XH6QSdFP/Oin98asc28Y9PBdn+aLu6NaJ7PXvS&#10;dfHiD96BfcR33n57t7xMHZ8HbRyB5iPPoVxEnX8RkE/x4HViegS6du3adIi/hQseY+cxjQTaJhD4&#10;fGPnzqeygPchOYgbFUTCzNd13jmlE30l/u3+b7c8Gs2ncsz/cb48rcMoc7+fJ8+P5nOnt93fRiFD&#10;Q0gr6XhZ+LJuXdpbvZqaA0/DPuI77dodp1GjbtPs2UQlSrQUfcWfrCRSU43mzdN/3nvIkN9EYh2z&#10;L5WXK1eO1vO3acFj7DymkUDbBAKf9+TIsZry5ftCBLdTVLXqBVm4zm28DLwDyYHvdBAJAJ8uQd98&#10;I+cT9k5IWjmNlt9aLk/j4EvYccLMXyg0X53D+JIhJ9Z87nTnvZ1Jy6zRNfGPHalTh7ZXqCDr4HnY&#10;R3ynQ4dT9Nlnf4pEmU/POCp/Zvv8eT73+bLoN42GDj1OfLVT/lGVWbNidpofrsLheXYe00igbQKB&#10;zztSpVpKZcocp/r1r1Dz5v9Q69aPZeE6t/EyXgc8D8lB3Jp3cR5paTXKMjKLPAK96voqmSjzJe3M&#10;iTTX534/l1ZeW0nr76wnLZNG18U/hgTau7CP+A4n0GPG/CETaL78Il/rPEeOKqLPNJo+/aa8Kgef&#10;0jFs2NUYH4FGAu15dh7TSKBtAoHP8+7dI0qfYTVVrPg1vfbaTWrV6hG1bftUFq5zGy/jdXhd8Cwk&#10;B/ZQYGQBeYWO6nOrywR59Y3V8rSNeT/Mk0elebrst2VyWac9nUhL73hZOPjCC7T1+efVHHga9hHf&#10;6dTpDE2a9K+83nPJkvoXZHv33iwvvWhcx5xP4Rg8+Fcxvaq2ih4k0J5n5zGNBNomEPi8Y9CgHyh7&#10;9s1UvvwZevnlX6hhw+uycJ3beBmvA56H5MBe8g7LS1pqjbR6+uXu1t/ZIJPmjXc3yqt2DPxyoDxi&#10;3WJ1C7UF0bby5Wl9qVJqDjwN+4jvtG79pTo9g6h48eYi/neiSpW6UNmy7alIkaY0fPj3NHHiP9Sn&#10;z/cx/invZ599lpbzTxyCx9h5TCOBtgkEPu+aMOEqZc26glKmXCIL17kNvAfJgX313dlXv2JHkCoJ&#10;NMrWP7ta6jAvd26anSOHmgNPwz7iO3XqrKZ33tkjf9Kbr7TRu/f/ZLLM14bm+Y4dT1OLFkeocePt&#10;8hzpmMiVKxfN5PNAwGPsPKaRQNsEAh8EGiQHANawjwBYs/OYRgJtEwh8EGiQHABYwz4CYM3OYxoJ&#10;tE0g8EGgQXIAYA37CIA1O49pJNA2gcAHgQbJAYA17CMA1uw8ppFA2wQCHwQaJAcA1rCPAFiz85hG&#10;Am0TCHwQaJAcAFjDPgJgzc5jGgm0TcTPwHeFkmqa+Ns1mnHsvmpzdZ/yqnX2qRZvaVxUv59RWy+r&#10;FogNJAfudauTU44z55KUflXLA9M/NGjQdFW3cpPSqz7ZrloCGfaR2LhL+Zz2IeuS/cXeajtrY997&#10;Tq7/+qCDqsUT7lN+9TguqJbp7at54X4Cj53HNBJom4hfgU834LUi4u8uSE2alBLTbBTRVZmrZuDA&#10;k4R+VPPe0uPl3OJ+NFp+UTVArCA5cFj6YQM5trikq9xGtZrsnhK2vNVnX6vGALF9vPy7anbC9XFd&#10;YR/xtMuUK3lyKtVkhJqPvlUDG8vxOnDxLdXiGTWzJBa3m4YeqPnto9+X99Ntxs+qBdyx85hGAm0T&#10;8S3wrR70ugwe49VhpuIJE5KWpqI+46J2jmCxblq6reYN1TOJbcRtyKK2rZU1SMwXoP/knIPrUb+k&#10;pZqoJQ4j3y0tlqWns6I+QR0d0Esy+k1fJUx5/kW35M/R2a2fO9bLV08tJfrghWym7fXi7j4DGZID&#10;3fJ+DeXz/2KXOaolYq0rpaXCjYapOYcV/RuFjSNZkkb864Bda+dwXjdJSbXEoXSwaE/8rKz3fbVg&#10;2LppKraSbax3vXym2wmmX1S72coBr5nWESW4tFqi69+osGwPDg6mxIk5gUhGG/iGdk2W7f0W7KJ6&#10;+VKHbb/o3Lmw/fpb/SbChLsvN3+Xv8E+4mF/HaQgMTYyVe+gGpy5i8spyjZTS3V7x7eT7TMPEn29&#10;sL/TuovOqZVcROX1RR/nWemJmt83ob1cN1yifnuX021xWfj1U7Uw/rHzmEYCbRPxKvCJAJFQBIWc&#10;dbqpBuHMMhko3CUZdfOkFMscgWf4OyXlukmzv6ha2AVKp4JNalMi+1HTMrLN9YjEtC4vyvaXeyxQ&#10;LURjW1eSbVyMxJ59rD7SC8paS7UQNS+XV7alLfiqatHN7/6SbK/RMVS1KFd3q9vORjH7kVj/g+SA&#10;3aaM/LxH8OYwMjs+bSHHTdZn31ItunOLBsj2LDU7qRbjEx3nccoaF80o2zPX6KhaiN4tbbzg51ct&#10;7EfKIpNcbk9Fe+6qZqFEEL8xTUo7bujz+yd2kOtlK/G23qAYjyvXS91Vi/DzVpk8tx23RzUIF9ao&#10;+3He19hrRTKI9sz0j5rf/XkbuV5EfZCyXHPV4n+wj3jYjR1yTKR63rkfPm9WVrZXaTtVtSgiLidI&#10;kEAsK6gaiE7N7SPX5fLuyE2qlejApI6qPVvYAZpR6nYjen15pdci1WLsh9nJSIUPTeks1xm75bFq&#10;OUch8vYzkPNnUDfUaU0ZKD4eq7bzmEYCbRPxJ/D9R0VFMAgKKqHmHeb0ricDyqcbH6oW3asF04r2&#10;PGruJxlkctTuquadPZMoEaUr1FDN/UZ5U6Wi1KlTy5I0aVIVLLWwqablpkdqbT0Y5gz7iM3MeBGf&#10;sEOfb12pkJjPR3/rs5bKpkghj8ClEo+Fg2B8OUUEyQFTCXRIBTVvdo8KyjEYvkzcqa9RI3NmCgkJ&#10;oTRp0lCyZMkoYcKEcuwaU/5I+OBfvOYPlFpsl/3FLnI7V8b4NZLVlhUKiPm84ca6/ilMUtpyRTUo&#10;u8a2lttP3qXPv5Atm3xM7h6X/jcko23X9HXp9FLZ1rDfctUgfLVAtjX4cKlqcKifP0Qsy6nmiCqn&#10;Syf3He4H3o+M+3DswxrNO23sxf4F+4iHXd8ux4NrAu0Ox2UeuzyGU6TITV+prPjE7F7iNoId49fs&#10;+EJ5+/qbwXtUXOyf6dOnl2PT/etL3rCE+a1ns4p5x7g+Mq2LXMfYJ2f2eJlSpkxJadOmlVN+08m3&#10;Yx7nFVtN0leOR+w8ppFA20R8CXyD3ygeFgzcFT1YhIQd6WJvFM8s2vKpucgT6PSFG6m5XymnCJAV&#10;Wo5R89b0I9vZyN3XGY0Ewgh27z3H50tnJtcYa3xcr5fkdMSUofR9tZJ48c9Ea7x9MrdNIDnQGWPi&#10;hQ9mq5aIGR8ZT9urz3MCXdB0WkXEzlIysV3WWp3VvLMR8nsGjjeAxvi9rs+G+bABJ9YaLf5GNSib&#10;P2oq2yd9oc/XzJKFClVqrc9E5kCo3LZ+nyWqQTg4U7a5Oy9a/8Qpu5ojqiCSk3xRSIj8EfYRD1MJ&#10;dOryLVSDzvn0H+e4POC1qpQ6dT46pTJd/Qh0cLg3kdKxefI2Wo/ld5J/UGGRPFdtN15fFgnXI9CH&#10;p34gb8t4TZnRrQ4lT56LvtNnQbHzmEYCbRPxIfAtVkeYI0sk9G9WZw0LNK8XyyTms4R9bGYkA8ly&#10;1lEtOj5SFRQURFmeeVO1ONYNyV9ftSj/HpPt5o+wh71dQrUlpy9Mp6UZp4yYz6vTj5KlDPeR2ovZ&#10;k8p1p+xWDdINyi+SAD7aoWnpcAQ6hvx5HzF/idB8nnGYJycpWC3nMmzFH7LZOHLM5/W7SqvWNcag&#10;kfwmzlJTtej0N6AaZXvhA9VC1KBAGtGWMtzpRMb5067nXBpfrBqzSd8LjaNn5o++DWlku+ZIBHZO&#10;lPOvD1qtGgR1BLpymymqwaFG5kRiWZqwN7JffNZKrut8uokulbov08khfgX7iIddWi/HQ3Dpd1WD&#10;rk5Ojr0aTXUaKDeoQJo08mhvcHAO+lJ98Gk+hWPcNsd+YOyLCTJWUy1ReX1x7B8v504h5tOHfeqz&#10;c0xLuc7Ha43PMU9TCrlN+NOajC+4vzZgv2qJP+w8ppFA20SgB76/v9SPQvFRL/mJs4Wb6txGI/iU&#10;S6kHlf/JOYd3SmZX6/EpIUE0Y/9+eWQsVd5X1BoO4S8dlpB+UMsMLcrzlzwSycfXryGfoqHWVV+2&#10;Miuklrm7ANGyvq86tlWFEw8jYBZoMFitGdiQHLgX7guBqkT0BSXmbpu5p1y/KqsL9yVCN184LKyW&#10;HVLzhogu5TiueTnZ/t7HJ1SLLtwX+0Rx97jaVeXzmvXlfNWBp9vGyXqeuv3VGoYHYZf7Oq1aDO76&#10;YPaJf9VS/4R9xLMen5mvj40MVVWLg7u4/NnmR2GfLpZvMUGuZ7zZXfU90dZRzUzrJ3H7RVoWbp9z&#10;8/pSRC0zLmM3o0N1Od/0o+OqRbm503Q7einV5FO1MP6x85hGAm0T8T3wRd2P8guIHFR231FNypTO&#10;tWR7pdaTVQvEJSQHANawjwBYs/OYRgJtEwh80fPfpjGiz5zfpScp+Y5aCnaA5ADAGvYRAGt2HtNI&#10;oG0CgQ8CDZIDAGvYRwCs2XlMI4G2CQQ+CDRIDgCsYR8BsGbnMY0E2iYQ+CDQIDkAsIZ9BMCancc0&#10;EmibQOCDQIPkAMAa9hEAa3Ye00igbQKBDwINkgMAa9hHAKzZeUwjgbYJBD4INEgOAKxhHwGwZucx&#10;jQTaJhD4INAgOQCwhn0EwJqdxzQSaJtA4INAg+QAwBr2EQBrdh7TSKBtAoEPAg2SAwBr2EcArNl5&#10;TCOBtgkEPgg0SA4ArGEfAbBm5zGNBNomEPgg0CA5ALCGfQTAmp3HNBJom0Dgg0CD5ADAGvYRAGt2&#10;HtNIoG0CgQ8CDZIDAGvYRwCs2XlMI4G2CQQ+CDRIDgCsYR8BsGbnMY0E2iYQ+CDQIDkAsIZ9BMCa&#10;ncc0EmibQOCDQIPkAMAa9hEAa3Ye00igbQKBDwINkgMAa9hHAKzZeUwjgbYJBD4INEgOAKxhHwGw&#10;ZucxjQTaJhD4INAgOQCwhn0EwJqdxzQSaJtA4INAg+QAwBr2EQBrdh7TSKBtQtO6qhpAYNC0bqrm&#10;GdhHINBgHwGw5ul9xJOQQNvEgQM3xUAZqOYA/JumDaIjR+6qOc/APgKBBPsIgDVv7COehATaZjgA&#10;FisWKgZOV1HeR0Hxo9JNjt2DB2+p0ewd2EdQ/LdgH0FBsS6+2Uc8AQk0AAAAAEA0IIEGAAAAAIgG&#10;JNAAAAAAANGABBoAAAAAIBqQQAMAAAAARAMSaAAAAACAaEACDQAAAAAQDUigAQAAAACiAQk0AAAA&#10;AEA0IIG2mV27rlDu3JNJ0z4QpYUq7n6tBwXFDsUYo1y6yLG7Y8cVNZq949ixO/iVNRQ/K8Y+4ptf&#10;WcM+guJ/xbf7iCcggbaJEyf+FAOnv5oD8G+aNoAOHbqt5jzj+PE/sI9AwOCx7OkkAfsIBBJv7COe&#10;hATaJvhdF0Ag8fSY5qNpAIEE+wiANTvnRkigbYI/unD19CkKiv8UV+7GdGzwx3wAgcTTYxr7CAQa&#10;O49pJNA2gQQaxd+LKyTQANaQQANYQwINkUICjeLvxRUSaABrSKABrCGBhki5JhuckDx5goLiP8U1&#10;iUYCDWANCTSANSTQECkk0Cj+XpBAA0QPEmgAa0igIVJIoFH8vSCBBogeJNAA1pBAQ6Q0raWq6Tgh&#10;efwYBcV/Co9ZM9cxHVtIDiDQIIEGsIYEGiKFBBrF3wsSaIDoQQINYA0JNEQKCTSKvxck0ADRgwQa&#10;wBoSaIgUEmgUfy9IoAGiBwk0gDUk0BAp12SDE5JHj1BQ/KfwmDVDAg1gDQk0gDUk0BApJNAo/l6Q&#10;QANEDxJoAGtIoCFSSKBR/L0ggQaIHiTQANaQQEOkkECj+HtBAg0QPUigAawhgYZIaVorVdNxQvLf&#10;fygo/lN4zJq5junYQnIAgQYJNIA1JNAQKSTQKP5ekEADRA8SaABrSKAhUkigUfy9IIEGiB4k0ADW&#10;kEBDpFyTjYcPUVD8r5ghgQawhgQawBoSaIiUa7LBR/TcJSjxqXAfPH2qOiQa+Ac9Ytp/vB1/GY7v&#10;lwvX8VxErXA/mSGBBrCGBBrAGhJoiBQSaOdiPh2gbt119M47e6hly6PUrt0Jat/+pFNp2/Y4vf/+&#10;YXrzzS9o4MCv1FbR60PX0w/c4XXcbYuiFyTQANGDBBrAGhJoiBQSaEfhv9185LlVq2PUr99PNGrU&#10;bZo48R+aPPkhTZnynyxcHz/+bxo58gb16vWdWH5JbaUfPXZ3+64lfOKn0eHDx2nTph2yboYj0hEX&#10;JND+R9M+F+VVUbqrFvAlJNAA1pBAQ6Q0rbWq6ckjJyT//ht/C5+GYWjf4SQNG3ZVJsszZjyl0FBy&#10;KtzGSfSAAZdo2rQraiv9iLG723Yt7hJog2sC7co4Ku3uduNb4X4wv/Exj2lPQHLgWZq2TJThoswU&#10;ZZ0oC0V5ixYtViuA1yGBBrCGBBoihQTauZgT6A4dTskEmo84uybPRgI9YcIDmUBPn35VbeW5BFrT&#10;Usvy44/X6Ntvf6Fz3/yoljozjni7u4/4UJBA+w9NmyNKT+rcmWjwYJ6fTTPEvnTgINfXilKfsmRd&#10;q9YGb0ECDWANCTREyjXZiO+JmCcS6KgmtK7nP0d0BDp8Yq2XEiUrq1ZdfH3u+O82QwJtT5o2TZSW&#10;Yn8h+uknoqtil9G0+aJsEW8OiQ4dIdq6nahUmeOi7RVReqktwdOQQANYQwINkTInG5w8ckLyzz/x&#10;t3Dya4hqAj1w4C+ifk1tpeO+5GI+d9lI+FyPPBuskmZDRHUWX587/rvNb3yQQNuPpk0RpRn1Ejnx&#10;EZEoHz5MdPo0Ua1at0T7EOrbn2j3XqK164mWrSBasoyocxde9o4oDeiw2AY8Bwk0gDUk0BApJNDO&#10;xZxAd+x4OsoJ9MyZN9RWMWdOiB8/Np2TYDJ7zkJVc16fcZLu7m8K9IIE2t705Pk96tnzKe0VSfKm&#10;TUQbNxLt2UP09de8fLAom2j/QaLVa8UYn0s0dfpjCp1FNGc+0ciP74nlXUWpQtVr7Va3CrGBBNp/&#10;bN3K/dtSlBdEqasK11vKZeAdSKAhUkigHYX/9hgl0IN+oVmzbqqtdJzcckmYMKGc3rhxVy3Rcdvl&#10;X6/Lepmy1cLWjw7X9ZFA65BA24c5ed4tct9164gWLCBaKN4HchJ99ChR8eI/inUG0pixIrneQjRX&#10;JM3jJvwt5v+kz8bdk/XJ0/8T5RFpCfkLh7VE6aTuAWICCbT9aVofUeqLspiWL9ffcH7xhV64zm28&#10;TF+nj9oKPAUJNETKnGzwObkPHsTvYj69ghPo4cOvRekIdGiongybTZw4ldKmTUv58+enQoUK0eTJ&#10;02R74cKFRb9HP2F25bo9J5Pu/qb4UMznkyOBtgfX5HntWpEczyWaOZPEG06iZcuIdu0iuYxP49C0&#10;zfI0jqUiMZgw6R/69LM/aNSnd+jjT27TyE9u0qgxd+mz8X/R2An36YWXj4n1XxOltro3iA4k0Pal&#10;X6GmNpUpc5Z27CDavJlo9Wr9TSfvP1y4zm28jNd57rmvxTZ1RBmhbgViCwk0REr7f3tnAh9Fke/x&#10;JkAuQgg3IQjIFRcVBElAkUOQ+xR9i4K+ZV3lEEXZ53LfAYSooHEhICC4gAiCigKCuPBYj0UFFsUV&#10;n+/pish9yCX6hPDf+ldVZ2omne6ZECST+X0/n98n09XVPT2d6pnvVFf3WA/qR6r3NZIljGOKWCgC&#10;HTgG2qRmzZp0yy23UMeOHalTp07Upk0baty4sZzXIDWNYuMqycehAoFW4ddtnjkw23RhADkIHTd5&#10;5mOH/y5erIZzfPwxUdWqe0T98TQzk+iNN0UdIdjcA80CPXX6MZo87TBNzDhEE6YclH+nzjxO0586&#10;SY898Y1YbpBIOs169vKHUUUKEOiix6BBe8V+vIGqVFkvp/kYsRP42WOH5/GXUQ5TteoGsY4b5brA&#10;5QGBBp5AoP1zJQS6c+cuUqA7d+5MXbt2pdatW9Pdd/+Hnku0b99x8X+w6MSJU7rEG66/6Z0P9FRk&#10;nz2AQBctvOTZDn/or1pFclz0q6/ycpPIitpK77xLtHS5GsbxZOZJP4EeP/kAjZ24n8ZM/E5m3OTv&#10;aULGQRo7eb9YfqpISyoVO1tvCcgPCHTRwrLSRHroKcWECd/TrFnnKDs7x++4McPzuA7XNeF18TpB&#10;wYFAA08g0L7way+oQDsN4eCxuQkJCVSnTh26/vrraf36jdShQ0dq2rQpNWzYkKpVq6ZrKmrVvlH8&#10;Pyzau/d/dUlemqW3kXUCe5/5uZxeUyQEAl10sKznRfr5yfOiRc69aFy2ZAmJ44Jo505e9q8iE2jB&#10;QnUx4dx5OTTjqR8cBXr0hH00cty/aMTYb+Tf8RkHKGPmMRo18VsqEcsCX08kTm8VCAQCXTTg/WZZ&#10;19KMGXk/Px5//AuaNu0YzZ17Mc+xY4fncZ3Hh3+hl/LB6+R1439TMIryfoNAFxFM2eDxvz/+GNkx&#10;7ykcrECPG/cdvRBwEWFm5iyKjo6mihUrUtmyZensWd/g6i5dulFycjLVqFGDEhMTafXqtXqOj3bt&#10;eXynEmVOVMnytH3753quPyyQTq8lkmKOXYdAXx0s6zmReyg7W13otGaNkuf5LqegF7Isrybato17&#10;03gdGaKtb6W3Nwm5/gvR07PP5ivQo8Z/K+WZH7NAD3nsS7H8QJEmtHS5/0W7wJ/CbtM4RoLjwAHe&#10;VzNEmovcr0udGT9+vxRkPlPDXzR53PPSpSr8mMt4Htfhum7wc6nnnCG3AXgDgQaeBAo09+g5CUqk&#10;xBSxhx/2FujnnvtJvnktXHhcL8X71Ce+HCeysrL96sTHJ+g5wcHbCXFW4TYLgb66WFaWyL3imFDy&#10;zFLsJc8c7oXmu3K8/TbR7t28nrdEJsox0KvEOubMu0jTZ5zII9D20I3J04/Q+CkHxDI8fCNdLCMO&#10;CuAJBPrXw7Lqi/CQitnis0QXBsHy5eq44CFO771H9P77/uEynsd1uG6w8Dbwtqhtqq9LQSAQaOCJ&#10;KRv2OFonSYmU+Av07qB7oOfPd7+AiX9qmtdtDhEJhOu4DcVw2l5E7Rtzv0Kgf13ULww+ID/Et28n&#10;2rhRjW3mcc/cQ+Y0fMMM90LzUA+WgowMXl8GVU3+mNZtEOsQcs1345giRHnS1MMyU6YfpRnPnJIX&#10;EVrWTJFWVDf1Zb01IBgg0L8ePISvbdu21Lt3b+rTpw/16NFDXlDOF5PfeuutlJ6eTmlpaTL8mMt4&#10;XocOHahLly7UvXt3uUzPnj39wmU8j+twXa/18XPyMrwNvC28TbxtwBkINPAEAu0Lv/aCCnR2tu8i&#10;Qt6P5ljy/J4rME71EO/wvoNAXx0sq5tIT5Gp1KrVQcrKUuOZ+ZcGeQw0946tXasuEuRTz3znDRZm&#10;lmo7LNnLlqnbcakfVlkpMoleXUO0crUaC50567TIGZr9/E80K+u8mP+0SBuqXRfiXBAg0AC4A4EG&#10;npiyweN/WUjOnYvccA+wTUEFmuXZad3IlQm3WXPsOgT66pCZ+YvYV9NEePx+P5EBIuMpKmoLTZqk&#10;pJrHOvMQD/4FNRZrHie9cqX6y7K9YwfRgAG8z2dSyjU76R0h4SuFfC8W8j1PiLcaZ327EGexECgw&#10;EGgA3IFAA08g0P4xRQwCHR6BQBdt+GIny3pFpKvI3SL9RUaLbKZ+/U7JXyP8UOSTT4i+/JLo+HGu&#10;/6ZIFm35b5I/rqJ+ca0b1Wvwul4ruBwg0AC4A4EGnljWQ/qRGr4AgdY7QzB48C6aOPEAZWX9LAQ5&#10;RwqzKc989fMzz5ylMWO+pTlzfJc2Q6B/3XCb9b+I0NemCwPIwZWBxzynpLwj9i/fIeAuEdVjHRf3&#10;Dypd+nPxmG9H95TIgyLj9FKgMIBAA+AOBBp4YsoGD184ezayw+Npbe677280bNjnUpBZpLk32gzf&#10;vH7kyK9lT3Vm5ld6KSV0TutGrlzMoTcQ6PCnfXv+aeKhIoN1CShMINAAuAOBBp4ECjT36DkJSqSE&#10;Xz/3IBcUFnCn9SJXLvw/g0ADEDwQaADcgUADT0zZ4OELkS7QduyhASzELNQsaIHhco59Bw3su6sT&#10;3u/+Y6Ah0AC4AYEGwB0INPDElA2WwTNnECT8Yp41gEAD4A4EGgB3INDAk0CB5h49J0FBkKIabrMQ&#10;aACCBwINgDsQaOCJZQ3UjyDQSHgmr0D72nRhADkAxQ0INADuQKCBJxDo0ML7x8yZK7S/Ap9HPpdD&#10;PUTtGwg0AMEDgQbAHQg08MSUDb4Y7vRpxEygnOUH12GZM5fl6cBlc3LUBYdOdc1b6OUH3++YL5oL&#10;XD7SY+47CDQA7kCgAXAHAg08CRRoiJkKi/OlS3rHaF4a0UfsL8svrR7I1nMVFy4owTWFbv/Syap+&#10;TBM6ocsY+64dgZLt9DyWVYH26vk2vLzTtkdaAr98QKDdWfZEN6NdiZRupOcY/HO5fx2HLN2j64bM&#10;T1TBYX3Rje/R868UJyjJeL6m/ftTtHxcTWyR4t6bYuS8aev36ZLiCQT68hjWoYZsJ35xOo40S6ZN&#10;o2/044Jw6bO36cVNvh/r6lRTPefIFQU7CMeOHasfiaPxkwVq+8um6xKiVP2atunpSAQCDTyBQOcN&#10;9xDbXNizhqL0m0ly66G61Ef31ErqzSe+GR3TZf6cputKlqTf9OxDaUlJVOP2YbpccfGifiAY0r6m&#10;XFdS3R66xMe5dVnqeURmvHVElrGs4/8FgQ6aPUt1G4ojY3fRjN+ly/LWg4wvg+fep1hRVq/HCF0Q&#10;wLZ5el0WPTLn/3ShO22qROUuM3ZZ3qNldO9UPb8kfaHLCo9L1LBECSrtIjnMiB715DYU/MtBeACB&#10;LhitK5eQ7aNGB//3ceatjH5ynmVF0be6jKnBZeVa6KnQ+VP3unK9K/9HF1wOxzbLdVVo+aAucOaO&#10;FP4iGUf/0tORCAQaeGLKhtMwhEgL9wjbsDyXEm82MdXv0CXOfPPiOPmmdNfov+sSH13rVxDzrlMT&#10;u1+T9doPXqSmA7ijVoKYX5eMTXAF/y8V3gdmLz4EOlS+oDKiXVZsZey38x9SSS67zf2OJqN6NZBt&#10;+i+fBZyuCaBdcmlZ75UvdUG+nKEYUW/e9nN6mqh5ohCQ+Jvp0w3PyHXI1Omm5xI90r66r1ynbLrv&#10;f/bmlHtlWZkyZah8+fIUHR1NSfX4S+olSub6MTepioIp994k6pai9b7OPqKvVun1Rl8Bsb86QKAL&#10;wmGqLNpB6eR2etqDTc/KdlOqVCnxxU21/9semqNnCg6sl2WBWf5PPV9QX0yXEF/84uPj5bzYGh1k&#10;+fDOteT04n9ckNOSjbP91sMxj8vXJ/5WlnH75/Djaa/9SPTjB/JxqRt/q2sS3Xkddwwlk9GXRCdX&#10;TJD1rOjGuqR4A4EGnpiywT2vp05FdnhYhM2SP6mhFCMWHNUl/r2+LNv8gyr5sWKc+uCe+VqOLhEf&#10;0Pe3EGXx9OJHuiCA22uoN0ozf8w+qOf6w9vq9BoiMeZZAwh0EOT2RnPK0AfmJyUjBJrnmSLqyMkt&#10;st6tf3heF+QlR4tv+0cW6pLQ6NtICbKSXh9LHu8ky9sOma9LNIe2UFQU93an6gJFq0qVqHaz+/WU&#10;ooFY3hSi2QNbCeGpRsphDlNZMd+yEotdTxwEuqCcdBx+tOxzPduB5omJlGzIqfjk0EOHSvkJKjOs&#10;QxO5vr6T3tAlRC8M70yxsTVop+9jhKb2byrqRdEmdTKSnvzPNDGdRJ+pScWnr8h1lWh4ly5gvqJr&#10;4uKoSb8MPc18JrcnuZ3vDOvv0usIydai/PU6uR6rTDM1HSFAoIEnljVIP1ISwmLoJCiRElOgFz9x&#10;p3zjcBNo8xfwTM6te14u2+L+TF3io21Kinxz+l5Pe3F6rerJsDPvvV/0HLUNTq8jksL/C3+B9rXp&#10;wiAS5OA3sm2VpLX20N9Lu+TZl8TmA3RBPuher2AEut3QBbrExy+7XpTz8qaOrkHUvykPbapJxqGZ&#10;L83KlKE4IQjlypWjmJgU2ibahg2P64xJ8T+bVCegbN5jHSkpKYmSk5OpkhDua5r003OKFxDowmXt&#10;5Ht0u+WU87vWhXuRS1Ztq6ec2bnoCfmlL1HIdkJCAjXqO0nPsYdYxdDGw7pAMPmexqKsFG3WI6G2&#10;zh5oPD+nEn1ojtOy+f+P5NCslDse1QWCC59IgTaHpQxpe4M8W1OtWjV5PJjbEylAoIEnEGj/sBz7&#10;Lh48SteIN5aYZPchHOd2rFBvWqV9p4JvFm+EsbGxMuYbG79J8gc8l1dO7aNrE80d2lnOH/j0V7rE&#10;GR5PbSW1zB1vzUMXIv1/BoEuBHaoHukeI17WBXsoTkxXbu2+L+1xy15DONpXV6eMVwReCevAgOY8&#10;5rOBnrJ7oCvTIT1t88qoXnKdKvF+wjCqV0vZa/c3cTzbXMv1Kt6mpxS1RZnZA501pK0Ub/soZCHn&#10;iwydzwGFLxDo0Omdqtrawh0upx31cVOlzWA9TVRPTJes5i/Qtbgt6tTvOVKXCs58lEegVW9zSdpg&#10;NMJJfRuJshK+L7wBpIl1+I6N0rTavkzh4g45RCq5/SO6QOAg0A/cUp/K5PY4H1e97pVa6enIAAIN&#10;PDFlg3szf/gBYYm2+Xn3ajkWlN+I4lI66lKbS7J3gefFVldj05g7b+AP/HhaulMXOHBu/Z/lcuZF&#10;hV3q8XhpXl+tPLJAx7fr08kWDX3Wd0KZt9XpNURazLHrEGhnDi4eodtXvN84+y2zHtLlFUl8H1GI&#10;D9oEUdag1yhdEMDWuXqZgl1EOGap76yOzeanHsidzz1odo9z12vLiukyeYZRqAudLPrzX3WB5AjV&#10;LVdOjhmNiqpC7x7XxYLqvN6END3FXKBqXFahpZ72iYkpK51qqmFVi3bmc7opDIFAF4RDlCjbpn+b&#10;yWX7YjVPxBzHzF/c4mt20lOCXeoON/7DOogW/ldX2bnC45NTe4/WpXZvczRtFe9zNhn91FCPNV+r&#10;aXu71gWc1vx9C74oNsp37cHP26Us1+7yR13AfEqlRVnVtkP0NFGvBvxZVCX37jSMPFaEjBfGtYzh&#10;AAQaeGLKBg9fcJKTSAz3app3yGCGdVFX6Jspn/4HPVcx+6F2svz63tN1ibp3Mwseh4eA2PRLS5J1&#10;G/aapksUS0bc5fccdhYFXKOILzy+mENvINDu5LmNnRVL+/W8XPbqsyr5JibvMiFg383AL7FN9Fx/&#10;eJwyz39PT5usGNkzz3oy3/olV8Yb9X1S1zys51cxhoLs02XVyR5eet/NSpafftc4Xy5QQ1ws6jx8&#10;oy4JbyDQl4fjbezyOSbOvz49t445HllewGpEDfPIyS33iepp+WVW1SspO1cGt6kip7P/7vsqbA+V&#10;MtPi98/puT7sawc4zQc8m3tnDuvarroGUcMSav4uPa04kLvcmFXF5XLa/IFAA08CBZpPiTsJSqSG&#10;Rdq8RVp+8A+kBAq3PbzCXB/vX+41Nu8awbBYm3KdH1yHxRn/J194X0CgAQgeCDQA7kCggScQ6ODD&#10;+8YpTnUvJ07PwXGqi6h9A4EGIHgg0AC4A4EGnpiywT2jJ08iSPjFHLcOgQbAHQg0AO5AoIEnpmzY&#10;Y2qdBAVBimq4zXLbtYFAA+AOBBoAdyDQwBPL8t1uBwKNhGPyCrSvTRcGkANQ3IBAA+AOBBp4YsoG&#10;X/B24gSChF+47dpAoAFwBwINgDsQaOCJKRs8jtRJThCkqMd/DDQEGgA3INAAuAOBBp4ECjSfEncS&#10;FAQpquE2C4EGIHgg0AC4A4EGnkCgkXAPBBqA0IBAA+AOBBp4YsoG30/3+HEECb9w27WBQAPgDgQa&#10;AHcg0MATCDRSHAKBBiB4INAAuAOBBp6YsmHfhcNJUBCkqIbbLO7CAUDwQKABcAcCDTyxrCHy76VL&#10;6n66x44hSPiF2y63YcZu04UF5AAUNyDQALgDgQaemLIBgUbCNdx2bSDQALgDgQbAHQg08CRQoPmU&#10;uJOgIEhRDbdZCDQAwQOBBsAdCDTwxJQN+yJCJ0lBkKIabrP+FxFCoAFwAwINgDsQaOCJLRs5Oep+&#10;ukePIkj4hdsut2EGAg2AOxBoANyBQANPbNngC7Ag0Ei4htsuLiIEIDgg0AC4A4EGngQKNJ8SdxIU&#10;BCmq4TYLgQYgeCDQALgDgQaeWNbD8u/Fi+p+ukeOIEj4hdsut2HGbtOFBeQAFDcg0AC4A4EGnkCg&#10;keIQCDQAwQOBBsAdCDTwxDzdzXcy4FPiToKCIEU13GZxFw4AggcCDYA7EGjgSYMGL9DLLx/SU0Tn&#10;z6ufReb76vK4UgQpquE2ym31p5904xUsXryfUlMX6KnCoWHD+bRhg7B0AIoBb7xxSLbpwgTHCChO&#10;XIljpDCBQBchhg7dIr5tTaSXXvre7wcpAAgH9u8nWrToO9GGp9DAgZt1aeEyfDgfI6MhCSBsYSmw&#10;rHH06KPv6pLCBccICHeu9DFSWECgAQAAAAAACAEINAAAAAAAACEAgQYAAAAAACAEINAAAAAAAACE&#10;AAQaAAAAAACAEIBAAwAAAAAAEAIQaAAAAAAAAEIAAg0AAAAAAEAIQKABAAAAAAAIAQg0AAAAAAAA&#10;IQCBBgAAAAAAIAQg0AAAAAAAAIQABBoAAAAAAICgIfo33RxLQ2YtbAsAAAAASUVORK5CYIJQSwME&#10;CgAAAAAAAAAhAG9cX+XWKAEA1igBABQAAABkcnMvbWVkaWEvaW1hZ2U0LnBuZ4lQTkcNChoKAAAA&#10;DUlIRFIAAAT5AAACVQgGAAAB29AQOAAAAAFzUkdCAK7OHOkAAAAEZ0FNQQAAsY8L/GEFAAAACXBI&#10;WXMAAA7DAAAOwwHHb6hkAAD/pUlEQVR4XuydBbwUVRvGh7Kxuz9RwABREZC0MOgGRaQEJKSRkhAQ&#10;BUTEBqXtoltRQCxKUko6BJQQpATeb94z5909O3d2795798bOPn9/jyfnzNm5h7PPninrv//+o9On&#10;Twd06tQpOnbsGARliKxcuUZStPAGbpYsWaJjoRw/flzHQvGq79Uu49XGwYMHldyE259X24sXLw4c&#10;ACj24onsxIkTSfL5bySSPOv88z/Wf5bk4Q3cTJ48WcdCCTcgpkyZomNBvNplwrUhbN68WcdC61qW&#10;pWPh+ywHAEpePKB69+6tjh3HOc/9t5G6Av8NzG9TyRMxnG/lzh1+AMpOBfcOmEgD8AVjZ4LXAJQP&#10;465rfsj13bvrWBCzfnIDkPMkHwMwZTp58iT169dPHbuVK1eq9M8//6zSgtTdsmWLznGQfC84P+IA&#10;dOPVkAzAp/QfmAcdIwPivffeU6HgHrDvXXllyOAxCZcvYABmjMxju2jRIjUAOTSRusxjjz2mwiZN&#10;mgS+it3I7Gide+6HOit5vBr65ptvdCyUcIPHq35KBiB33ItwbXj1efbs2Sofik7uYxsuzxQP0urV&#10;qwfKOG0iAzM4VRhwIe/AzzIPlp/l9XnN45DZsqRTILGQAcDLcObAlHhGSa0D8owH/M/777+vY6QG&#10;3qBBg3TKYf27bVV4WckWKmS8Bk0s5fkVDPzHsGHDaM2aNfTll1+qNA/APXv20NChQ1Xa5M5azi9e&#10;xmvQxFIWz36YARODDz74QMeCP9pkXY8lX8sic6Ckl+ABE5Ss8kMTX8EJAC9dyTcdS3y/TDxyDQDD&#10;yyVcLrjzZcKKlTAAExSefZhy5coF4iajFh/VMYczC9YMLOR7DaTUCgMwQZFBJzMhh9EQ61kQAzBB&#10;4QEnPiwzhQGYoPAfX5BZMNzsJoPFqyytwgBMUHiwPfPMM9SlSxed4yAXbdz4aKeQCzg43GeHrzcq&#10;QdZV96s8rwGVUmEAJig8AJ988kk1CE1kwOWv3CPJACT6h1558h47fp7K8xpQKRUGYILCX6n81Ste&#10;0D0wpMydH2thACYoMujSy9tFKwzABIUHHjNy5MjAbDjd/loWrGz5dczBa/DEQhiACQoPugULFlCL&#10;Fi0CF4uK32POurOWE1nzuQq8Bk8shAGYoMgMyMhgkJmQf6CIwnnEWAkDEGQqGIAgU8EATHBWrVql&#10;Ywarg3dKWtb/lDe8LVv6DBUMwASnZcu5OpY5YACCTAUDMIHZu5do4cKFOpWUE5MH6hjRNh3GGgzA&#10;BKZBg+9o+PDhOhVKpVss2vuh8ziUdv0X0zI7tLJfrtKxBAMwQRk/fivx0zUmT96p4qxJk3ao9IQJ&#10;20Ik5ayvv94SU2EAJii//nqK+vbdTbt28SPz+JkvusDmPPtX7/79RH//TfTXX05ZegkDMEHhAdi/&#10;/1/03HP9acUKZzAIlnW1Cu+6/HI6dIifp5h04MRKGIAJCn/d/vLLSZoxYy9Nn75Hadasv2n27H20&#10;fLmuZDN//pGQOrEWBiAIYF6AypSvWEPH0g8MwARm7qm59g8BnTCwLi3lhGowpu9DCzAAExhztsss&#10;MABBpoIBmMBM+2caffWVThj8r1w3HWNO6zB9wABMYN5d8a6OZR4YgCBTwQBMYCxrJL3Y70+dCqX5&#10;/VfY5bnVOWCGf7B80rmSTsUODMAExrKK0bMtl+pU5oABCDIVDMAEplWrVtSuXTudCmKuDy6yZV1e&#10;RsUrdPqGcthlZvnVD3VQadFvOp/hNF/wb9Z3gwGYwLRsOcMegHN0KggPmKrdnEv11cC6oFgw7hpM&#10;V+o8yf9R/d+B8/jVlO5tTDAAQaaCAQiS8PL02F+A/6sO3WAAJjBnnXWW59fjzlHPU968wfybyid9&#10;U+ldTw6kAjktOifM1yu3y+XC77Y4b1yHck6GBgMQZCoYgCAAz1CiXpXz6lwHzksPMABBEniwfdDq&#10;IZ0iOueep+y8M6h12WtV+uTUV1UYCzAAQaaCAQgyFQxAEGC2DhnLukXHwvPa0/fqmEPuIk11LHow&#10;AEEA84dGjjtqOpGNwZtG5AeKXBXj/mFyW/W+Ku+/KaHvIY4EBiDIVDAAQaaCAQiS4P5qZawzC6nw&#10;XKPMXU/SEp6aNliFXu0J4UsAyAAwAEGmggGYoMhrEsxXMKTn6xjCCQMwQeH3fzBVq1ZVYThyRvBv&#10;XgMqpcIATFB4AHbo0IFq1Ah9ANGbTUqr8F9b/OMhm623mjqX5KunpNrpXeNesGOHYzJjYgAmKPJW&#10;pFOnTnkODC/JrOlVllphACYo8gquzBYGYILCf3zBjHtx+nTw+TD8/jivmSy1wgBMUOTrtG7duioU&#10;jk0xF4/3qJDVquz1Kv/KMs95DqTUCgMwQTFnPRkM7AdZjDnrOTg3KmEGBDEBHhBkKvzHF3gm4jTP&#10;boJ7pkovYQAmKDIAK1SoEDIY2w/7g6yzC9HrjUp4DphYCwMwQXHPgEk9X8bMghiACQp7QBZ/7fJg&#10;zCxZ/KuHR7+IO+U1UiEo1koy+7366u+0bJk8EzMIV/aCR7CbgwcPKrnxqst4tb2EX17mQbg2FvO7&#10;pFyE67N8eCj2kr+PV75I8jy/emfOnKljQbiyF+ZgcBYtkzJgwAAVmnVNvNqeMmWKjoUSbn+TJ0/W&#10;sSBmu2Zd+fBQdDKRwSNesXfv3irOeVwW7jhzvimVp+uFYA6+p59+WoVc2YtwA8rNA/YOZcWdMTvp&#10;1UaSwcdvs7MJtz8MvvSTyc8//0wnT56klStXqnS/fv1U2l3vkksuCWnD/LsdOnRI5SU7+AR344J7&#10;MPQy/siC/OHDDRyvtqOZ+Uww+NJPJovsSYAHG4cC/03MujzwzjjjDBX3aoPhvCQjhSen77//XqeC&#10;eDXAeA0GOXXjJiWD75tvvtGxUMK14VU/XJ85H4peJjLQTMzB597GnRY4z3Pm48b8LjkofpfXZ3Uf&#10;i8ySJR0C/mTHjh06FkQuNOWvTx4EMiBlLHil00Nq5uMI8Cdbt27VMaIJEyaokAcdU6dOHapZs6Yz&#10;C3l4dfdgibXsfTo/e4E/kcG3adMmWrNmDX3xxReBwcd8/fXXIYNv9BI1KNQ9Huk9+2Hm8znmzDds&#10;2DAVytctI2e0OO2WOVDSQ/B8Pmfnzp06FoQ9n9dgy2h5/toF/oInF7mYgHXkyJHAhDNx4sSQyYfL&#10;5To/83o/jrNksoqFMPgSEP7a5dmPf3AwaiAoz3eMNtr/7zB8I913MaePksybH3WuokKesdyDKLXC&#10;4EtAzB8cMhCixRw8aRUGXwIiPzgyWxh8CYh87Qo8C8mFpe7ZSQaK/CqOpTD4EhD52t27d6+6p1fN&#10;QsYi88Cn7rXTl+kUUfuni5J17UOqzquztqvQazClVBh8CYgMvt9//50qVqwYMvj22Cp/s3PNncMJ&#10;emnyH2TlLqxSnL9kYGPPwZRSYfAlIOL5ZOnFa2BwHa/8WAqDLwGRgcUD0D0gMlIYfAkIDz7+gVGl&#10;irN2xwPBC/nqTa9BisGXgIjna926tQrVQNAD7ZlBS8nKeTt98OvhQF56/NJlYfAlIOL5JM4DwfSA&#10;ciotkieMhTD4EhCZ+TIbDL4EhGc1Jk+ed1WYWWDwJSAy+IoWLapCN/dd6AyLxoNX2r7v5oD34zXA&#10;WILBl4DI4LOs9ioMR+NXV+hY+oDBl4DI4MtsMPgSEB58Ho+2CYG/akV7dTrWYPAlIDz4GjT4Uae8&#10;GfPNq4HBJy+KiTUYfAnKwoWnadasv2nChG309ddbVDh58k6aOHG7ipsaP35rQFw3VsLgS1Cef34D&#10;HThAtHat8wym335z8nfv5jvellDhq86lAhfnpN9/d8rTQxh8CUrnzn9Qhw6vEj/QgAfCCvuHLT89&#10;avt2XcHmvKsfp23bkg6aWAmDL0H58cfj9N13/9D06XuUZszYS7Nn76N58/61/d2Vqs7SpaS+mqVO&#10;rIXBl4CEW2qRHxXmjwvrkpI6Fnsw+BIQHnyPvPEIVWo3hWrWXKBzk/JF92pOZMYQJ4wxGHwJiMx8&#10;FYdVVGFmgcGXgIT72s1oMPgSEBl8ZZ/9QoVuxPN93k2/Mn/WUCeMMRh8CYgMPuvZzP3zY/AlIPja&#10;BZmGDD5+UKllPabiJl7ncXFuF8QEGXzvvZf0pX8ZCQZfAoKvXZBp8OB76qmnqE2bNtSyZUudG4S/&#10;YllD6hehre+3D6RvsPV+ywcDdXp+/aYd20xV8zvD6Dpdj7XJTl+v4+HA4EtAePA9+uhb1L79d9S4&#10;sfOEejc8aP62w0F177b//4fKy8MDacU4OmzHubxCp29U+pkSF6vyq9RA26DK+BpAHqwYfCAEfO2C&#10;TCO5wRdptjKRegOeKKRC4cWJzkyZHBh8CQgPPh44rGzZsuncUI6M769C67pH1NetpEf/5txw3nDg&#10;MjpLt/F2k9ArX9758R86Psl5zS1jXfmAM1DXfqZzHDD4EhB87YJMI9zgk69RCdMbDL4EJJqZ78OO&#10;5VVY4pm3QgbjqKWxmzUx+BIQfO2CTAODD2Qa0Q6+SN5Pyjao/6cODL4ExGvwyWB6Rj2ZKr/ydubg&#10;G7HYeZgkzXzdCW1k+aXlW+tVKGc6ogWDLwHB1y7INDD4QKYR6WuXqdZ9no6dpg9XOmWO8jr1lo9V&#10;pdluqx4oa/vo9XbOCRXnN1daVh76qFMFVW/cCk7nVnETDL4EJCUzX8lL0m+IYPAlIPjaBZmG+foD&#10;89UEGf1GIgy+BERehVC9enXaunWrMxDYyxn8osMzXPkm7sGUUmHwJSAy+GrWrEmlSpVyBoI9yIY0&#10;LK7yGX616X/LxlF2O//Uio9UXvPXeQ3Q+YHBuAdTSoXBl4DI1+7p06dT9FXLxPKNRBh8CQgPPh50&#10;mS0MvgSEB5/7NfeRcNeNlTD4EhDxfH/88Qe9//77aiAUOMOiY1MGJ/nh4aQPBOI8EN2DKLXC4EtA&#10;xPMxvObHcQ5lhjNnOiFWPzJMYfAlIPB8INMwZz75GjXPeqTnO3ZNYfAlIObgY9RAsL9Wt9jx50ds&#10;oVHtygXy01MYfAmIDL67775bff1x3AtzoKSHMPgSEB58/NWa2d4vRYOPN/AawRAEQfEm64ILPtVT&#10;W/LMnDlTxyIjjUfDlClT1KTqxfjx43UsSLi6XnDdqVOnqjh7asvyfrM7E6s+e5HSutx+NKSkz5Mn&#10;Tw7Uh6D0ELs5XkDhMexV7iWuy9uEW2ThSxCELVv4V7GDV12WWd8Lcz9W7twf6+zkidXkJ2vmDP+j&#10;DDc53HzzzXT4MD+QMEig7tGjKjDbknhhHfIHlYnEsprr0Nvscn+l7U2b+Oma4eu6J79GjRpR0aLh&#10;J1avzydtu/fBdfmYuPHqi9dx5noiE0x+UHqK6dy5M/Xr1486dOignnvLkn9/PK7l3wHnSTnX5W14&#10;W8ZsM9xE9thjzqPszbqi5JDVbVbI5Dd69Gj67rvv6Pvvv6cvv/xS5wYxJ78rr3Tej8l13f/QvDri&#10;9Q+ScU9+5V11vi5YgPIaeVJ3bdeuKjTbbNKkiQqL6zye/LwmEqZjx44qfE9/DvOPI3j1l3FPfuE+&#10;m+BulwlXn+ti8oPiUeL8ODTH/Msvv6wmMhbHBa5jbuPVHmOO5Vq1aulYcOHaVDRI3Sz3sze/6x/t&#10;6SVL6DEjz2siCQfXlW+ecLx7xRUq5Lqp7XNypLXPXhMfk5LjjMkPSk/xdQJ169alpk2b0rPPPkvN&#10;mzdXzu7jjx1zxeNa/h1wHpdxHa7L2/C2crWVWzw5mrDJueiii9T9SIxZlzENgFuM1FUpy2prq5Wt&#10;li5xXitauvSI2og7/80336h/SOG0ePHiQOMc96oj4rak7oEDB9Q/epHUMfOkLsus4xaXcXtS191n&#10;Lp82bZoSrwkusSdYqZuaPnvVY8Wiz5wvMuun9jhDULzLvCCL5ySvOjLZmnLXsfbv30+mjhw5AkFQ&#10;HGnbtm2e+W7x+rlcZgKdIMs9GwIA4gt+FEU0yHV1/A+fkRN7DOfxv38pY/jnptSXSVNcV7ifqPEk&#10;/bM3+FsYABBfRJr8du/erWPO5McTGk96ZcqU0blE999/vwpl4pP5QBi95BgVqTeIzlP5/9DwVmVV&#10;vtdPyXgSJj8A4pxIk9/Ysc4DZhlxfsyDDz5IX331lYoz4vzcJxciYU4k8Sj87AUgzknJz16e5HgC&#10;hI5j8gMg3pGfq9EgDk/Ea3c8KZp5MjmYeZGU0vpZRaE/7gEAvkVOYPA/fKFSpUohd0ww7jU/N7fl&#10;8C4/qEM35oSTlYTJD4AEwVzzK126NNWoUUPFTTfIhJv8mg5eRoNmbqN8qnyHk2mw1BZvu2NMN92G&#10;c2tqVnWFmPwASBBk8jPlNSmYZWZdyZN8d113WVYXJj8AEgT3CQ/3yQ+ZFNzplCgt22a0MPkBkCDI&#10;5MdUrFiRnnrqKaWyZZ3r9nhCiAX8buZwZKWJEZMfAAkCT34shh8ssG/fPurevTvVq1dP5fHExATX&#10;/HarePA+EKJi9YPvFmpf/uZA3Hz5fLb8le30WWo7LlfKlp+2j3aexJRVJkBMfgAkCKbzc8NlPCHw&#10;xCQ/h8265sXPMuGFg+uyZKJl+HFWnIbzAwBkODz5zJ8/n+bOnQvZwuQHQIJgOq9Ij4Vix8flXvnS&#10;BkvqiMy68SBMfgAkCDJxMRUqVKBu3bqpx8i3aNFC/UzlCYE5tmQ0FbsoODXw9Xv5K/cg63+PkXVz&#10;+eA6nq1GJS51Ktnw5OieYLKyMPkBkCDI5McT3SeffKJOeMgTXcS5pYV4c3+Y/ABIEMyfvRAmPwAS&#10;BnOdDxAmPwASBffkd8UVb+lYdHynQy+sHHfoWPyAyQ+ABME9+W3fvl3HkkdOcJh0GfOnjhFlv70G&#10;0d7ZVPjcYJ1Bs3fpWNYEkx8ACQJ+9oaCyQ+ABEEmv/LlJ1KrVsuVkzt8mF1d+Htx/QwmPwASBJn8&#10;6tWbT23arFJx8x0f0XB0wsvOz9/Zb+gc5ydxiWfeUk/vO6TT7p/IWRFMfgAkCHypC1Onzhy6884+&#10;Kv7WWyk76eEnMPkBkEAsWHCMmjdfqpzfb78RLVrkaOHC0wFJ3pIlRMuWOSFr6VKixYuduISc594+&#10;XoTJD4AE4tdfT1GXLhvptdcOq/W+gweJnnuuP/3xhzOh8US2yv5F3KlTJ5o0aZLaZt8+omLV3yV+&#10;yAv/nB01h2jO30T79x+hotXeoS1bgtvGkzD5AZBA/PTTCWrdeqU9ua2n33933Jt7UuCJjF3h8uWO&#10;s+P49h38s9lpQ9bzePLcvDno/uJNmPwASBBkzQ84YPIDIEFwX+dnWW/RFVd8pVORyVPhBR2zfwbb&#10;Yvd3jnKA0b8zOKuByQ+ABEEmP+dSlDq2Wtp60VZVlW/i1ImPS1ZSCyY/ABIE3OERCiY/ABKEpD97&#10;77F1O9WqVUvnhCe8A9yrw6RY1hk6ljXB5AdAghD42ZuHf84+TGfneZsef3wVXXrpaJUfiStdk1/w&#10;J/FuJ0MjjzLoN2WzjmVdMPkBkCDgZ28omPwASBCS/uxtSf36rdepyDx4lUVVun5PVfKFngRZ9VqT&#10;kHSQ4zRg5g4dz5pg8gMgQTAnv3ffPUUTJxL1H/A3FS8T3cMNRrYuS01LOS8sss67V4UDZ+1UoWBZ&#10;t9AF9mT4YcfyOoeo1UNX61jWApMfAAkCfvaGgskPgATBa/K7/PLL6cEHH9SpxAKTHwAJgtfk9/nn&#10;n9O4ceN0KjzBs7sHVPrep19Toaz3Wfmr0rNlLldxpuHAZVTsAitwlvj0dKe+YFn5qPkba+nus/X2&#10;dj2vn8dNSl5Cze+/wo79q9L83EBzjbHlg1eptJkXLSnfAgAQl8jkx09yvv32ztSkyQ/UocNaqlFj&#10;ssrPbEpflrHTESY/ABIErPmFgskPgATBPfn17Lmdnn9+g05Fhn9WfvK7TtARHTpYN1ekfFV60ztN&#10;S6n0v1+/pEJh7PLTKrSsW6lYw6Hq5+4ZdnsX2brQ+Mk6tv3jKnQzboUTjll2StU9PmkAFTozOHVt&#10;0aF14+PE557lZzDXOzVtsFPoASY/ABIEOL9QMPkBkCBg8gsFkx8ACUJaJj/5afres2XUxc4meSv3&#10;ssuvC/zcvPMM97QS/uEHmQkmPwAShJRMfjKRyaQXiTtqhq7xxQuY/ABIEPCzNxRMfgAkCJj8QsHk&#10;B0CCEPXkt2IcFT0/ODWssnVLpZ5kXf8oWf8rF/KTuNF9FzqVbBq/uoIa2bKsawI/lzksmMuit54p&#10;odIC5/83ZZBOEa219eb8/XTj411VmejwV/3o6ISXVRhrMPkBkCDA+YWCyQ+ABAGTXyiY/ABIEFIy&#10;+fFPThN32uFYSL7E5U4MSUt4cMHbSfL+NuIchpbvCMm73g5r9/7JTt+g8l5vUDRQJuH/dBgN0dcE&#10;AMQ10U5+8njSwd8G38/Bk0v7sUtU/BI7XqHTN3ZsU2DSYTh+xf016dVv/lRxKZPwz29eVSHDeUXL&#10;d3fVO9OIc+jceqfqXJKPrrHDFyf+oepteLsVDXiikCpnuM6PRjwaoqsFAIh78LM3FEx+ACQIJ0+e&#10;pGPHjtHRo0chW5j8AEgQePI7fvw4nThxQucE4UmRderUKZ0ThLfjbTgUzLjAddhdssy4W7KvzBYm&#10;PwASBJnEmBdeeEGFJjwxMrJm9v5zj9BHnauouAm/kdfKeTsdmzKYrrLrsopdFDqV/KFDbuv8e59S&#10;7ZhrcbwvrwkpI4XJD4AEQZyfuLa5c+dS0aJFVVwmIy9XmBasS0MvbmayivvD5AdAgiDOjyc66Dgm&#10;PwASBXF+7HpkAnC7ISnjSVImSjM/3DbxKEx+ACQI5pqf8M4771Djxo1VnCc2xrr2ITqzYE0VZ2St&#10;jsOCNfuqULT5g05Uu+c8XWdloJ4ZZqWTHKYw+QGQIIjz48mIqVy5MhUvXlzFxdE564ELVZ57EmOu&#10;e7i9SovWv9tWhUcXj6IKHTqoOlKfwyeem6gmXPfEkxWEyQ+ABMH82cviuJlOq8yJNau6PVOY/ABI&#10;EORnr0x6Xut6LCn3klkv3oXJD4AEQZwfi3nooYfo8ced10XKxMbIz9ZvbVXr+i3VfOH7QB4TD64u&#10;GmHyAyBBMH/2MsWKFVMhIxMCIxPdRlvth/1Bbd9dT1b2W0MmQKkfz8LkB0CCYE5+HBfck4K4Q/5J&#10;zC5Pfh6L3PXjVZj8AEgglixZQitWrIBsWfwNwDcznz592lPmtwUEQZAfFLXr85PVhSAosRXVxFe0&#10;6FgdS56DBw8qh8hhNHDdxYsX61RkpNPRwLae246GROiz9AOC4k2yLsm/THnMe9UxxXW8ZNaJauKz&#10;rFY6Fh28k2jhulOmTNEph19//VWFY8aMUaEgHyoauE2zrnl2you09jkccqCjwd3n5EhJXekHBKWH&#10;eCzyxMQnRTjuVcctrsf1w01o5vhev369joX/9WnWD4fUzRIT3+TJk3XK4brrrqMNGzYkmazMD3dw&#10;7lwVrl3Lb/gMcviHH1Q4ffr0kH5Y1rk65k1K+5zWiU8+m/kZ+TiktB9uuD2vSV76AUGxlozD2bNn&#10;q9DEfQ0gp93IdtyOWZdZs2YNtWrlzD8rV66kQoWc93SY9UQ8gZYsWTLwb8AtRvaR9F+IB7Gc+KpU&#10;CX0QItd1T3zZsmVTN1dLZwXusBy4lq4yplmzZjpG9M0334T0Y8sWHQmDWde9XzdcVyY+qRtuG67L&#10;/XbTokULHQuS1onv+++dC09FJjI4ICjW4n+TXbt2pb59+6oHorZu3ZpatmxJHTt2VGOPf6pyPfnJ&#10;yvlczvW4Pm/H27snScY9jsuUKaNCL9fHeckh/x4j/wvXRJr4ypYtq2NBwv3jladEmHDdlLgnOXi0&#10;0LnJ2sQ8SN99951nP7jOunXrdCqIu677gJu4+2zW7afjMx57TIVcl/vt5qmnntKxILF0fA0bNtQ5&#10;DjI4ICjWknG4atUqFZrw5MZIHUmbyHbyb8Vs0/3v8PXXX1ehe5Jk8dzArs8LvkKFkX2EtDpr1iz1&#10;BFeeNDZv5gdSO0Sa+LwmCOm0Sfny5XUsFK4rk8gKe+Yv7mqvoJHmuuL43vTYr9mXb7/91rMfTHJ9&#10;5vJ//vlHp5Ji9lnaqlWrlgrdcF0+0G7uueceHQsSbuLjv4cXXnW5P16fzxwgEBRr8VjkiYfFcXFf&#10;r77qvJLSK+3ext0mU7VqVRUK5th21+d2kkP2k/RfiAcZeXKjrf5ggQ/4009OaMN1pe1CuvyKK65Q&#10;ofC8zp8xY0bYfsg+TNLS50jIH8XN+eefr2NBwk18nTt31rFQvOpi4oMyQ2JI3ETj+BgvByeT5S+/&#10;/EK5cuWiESNGUM+ePSlHjhwqn/GqHwnuB9dN+i/Eg4ya+OY1akTlXP9obzPSXDfatrnNcHVrZYGJ&#10;z4twfT73XO8TMynps/QDgtJDTCP73++zzz5LzZs3V2vYnTp1UvnsxLiOODLO53Kux/V5O8bdJstr&#10;jJ9zzjmBL3cul7rcPt+LLF/+bpn1k84AHpxzzkAdSx45NR0tXJdPRESDdDoa3Cc3IsG//9Orz/JH&#10;iYaU9Dmlx1n6AUHpoXCOz+3koq3nJXO8X3rppSrkPK/ycEhd66GHvrZnw+dstfRQK1td1QY8mx44&#10;cEC5Ev5J5iUuk4ZZydXl9qQu/6PnPJHUEfHFvVKXLx52t2eK25K67j5zfOrUqTRt2jQljktdllnX&#10;LS5z99mrnoj7KXVT22cORVKX41KXZZa5xWVmnyEonmVObuEmS67jlrtOVI5P3AUU33L/8aH4Vkr+&#10;vu66iS5r//79JNq3bx8dOXIEgqA40b///ktHjx71LHOLr9pgl8QnARJdlvubAQDgT+RuJv53zv/4&#10;efmKQ/ccIHXCKbnyeFDIxMffHACA+EEuzI0GXs/mSUu22bRpkwoZmQNMxB2xSxSnKBcIx/vkp9b4&#10;+EBwAhMfAPGF18THE9QHH3ygU0H4ZJ5Qrlw5qlOnDr355ptqEmP3x5ObcNX95vV2y3UYJNyJhXiR&#10;Jde38MHCxAdAfOGe+PgfNbNr1y4VmvBPXaZUqVIqFL744gvVjnm7V4P7LubJgY5NGWyn/nUybQrX&#10;HUD9p/CbOeL7EqnAWV2ewTHxARBfmBMfmxe+u4HvRZ85c6Z6wpHp/MTx9enTR4WMedO/XGDMqIt+&#10;s9+qJ759TqamzwTnXnevCSVeFJj44PgAiD/cjk+eYbljxw4VmvAan/yc5Tsc+NpSWefjyYB/8kaL&#10;L9b4GE5g4gMgvvBa4+OfriNHjtSpIHJyw1zLY5dnTmIcj0ZSP16Fs7oAxDFeEx/D1+S64TU+/mXn&#10;NZElmjDxARDHhJv4vOAnFmHic4QLmAGIc5YtW6ZjkeE7N/gfvfxb57j7ImZzcpC85JSSullFgTU+&#10;AED8wpNXJPEEZ058nMdUrFhRhTLZmbCb5PVAkXnWl+PmWqEg+aysPCFi4gMgQeDLWfgfvUx6/MSj&#10;2rVrqzhPUubEZllX61h0PHG39zMjeV/uSScrCBMfAAmCnNVl5M4NgScD8wLmc+6qQ+fe/QSN7eg4&#10;Qvprjr6mz4Gv8+PyT7tVV/HnHrnBzj2kyuS9XtZFxVTonnSygjDxAZAg8MQnru4x/TIsRiYD86er&#10;ZV2rJrSdY7ur8Bxbez/prcqe6vsTWTc8ovJ3f9RThXXuOkeVmVhnFFA/l80JJ6sIEx8ACQJPfPIz&#10;V3BPCLEmq67zYeIDIEHgNT6eiEReEwLLLPOqHy7ulc6qwsQHQIKAC5iDwsQHQILgdnzmJChOyCw3&#10;HVK0Ssu2GSlMfAAkCF5rfIJMCDxp8QmQlFyGIhMdhzKZuutkNWHiAyBBkMdSFS9eXF2/V69ePapR&#10;o4bKkwkr7czTYVL4rLHXJJQZwsQHQIIgE1+FChWobdu21KVLFxUy7PLM6/iyWxb9t2wc5SnXRV2u&#10;Mt/O45CRMH82i9g/WvkqqTwnfyfl1eWMe5usMvkFewgA8DUy8VWvXp2ef/556tatG3Xo0EHl8aRn&#10;TnyMTGbuyYuxzrkrTPl+FaetU9QFz+Y2vb9eo0KviSijFewVAMDXyMT36KOPUqNGjeiZZ56hp59+&#10;WuWxE3Ov/x365X2PiS0Y3qLKcpJ1RWmV98qT99i5q1WZlbuwE+q6TNuRP8PxAQAyFj65Yd6dYSIn&#10;JHjyk/U+cYB894XbDUZC3KO5Dce5XfcElFnCxAdAgmBeziITnExyXpODW1yPJ05WtNtkVWHiAyBB&#10;4AuY582bR3Pnzk14YeIDIEEQxyeuJ95dW1qEiQ+ABIHX+PgfPU94Aq+9uScFOdFh5snPXPlpbP5M&#10;jscJFBMfAAkCT3zmpMeXtTDmo6OYh68LNy38qMOkeE2gWVmY+ABIEMyzus8++yz17NmT6tatq9I8&#10;Gcik2Oy15SrkS1H4yconfhtrp3bZ2qPyTfjKPOuaB1XcPblkZWHiAyBBMCe+xo0bq7s25CnMPBnI&#10;Q0p5wrOsHM41eL9/pvIc/qWjk1/VcYcmr/5G1lX3q7h7csnKwsQHQIJg/tQtXbq0Cu+77z4V8mTA&#10;a3apJas+aTmcMPEBkCDIxOee4MyTExyXOiJ2iW6Z5SxzUokHYeIDIEFwX86SyMLEB0CCMGXKFB0D&#10;mPgASBAmTpyoYwATHwAJgnvis6wWOpZ4YOIDIEGYMGGCjjlYlvMsPjfmo6QkXvZaJzTLghzUYfyA&#10;iQ+ABME98c2aNUvHQvGa+Jq/sVaFnGYVzOU9dbw2Z48qv9loIyuCiQ+ABME98fXq1UvHQvGa+JwJ&#10;L5sKcxWsTXRoPnUsf5MqE1q9vUGFXOfk1NALnbMamPgASBCS/tTtrGMp578pg3QsPsHEB0CCgLO6&#10;QTDxAZAgTJo0SccAJj4AEgS5gLl+/QW0dy//1LWoZ8/tVL164k2ImPgASBD4Xl1mxw4VhEVOaDAS&#10;d4cdXumgzuAynNf8/ivouYevCaSzOlm/hwCAmCAT3513dldhOMyJyz3hcdht3B76cCWpiY7TLD7D&#10;26VyXrpUp7M6mPgASBDkvbrJTUxmucTNMG/lXtSnzxNUq5fzRGbOq3arRTVuzx5IZ3Wyfg8BADFh&#10;xowZKoyHiSm9wREAIEGYP38+zZlzkBYtIvr55/9oypRdNHHSdho/fit9PX6LEscnTtxOkyfvVJo0&#10;aQdNmLAtWfF2bn39td1mFhUmPgAShGXLltGSJUTt2v1Of/xBagJkLVx4OiDJW7yY6LffHHF86VJS&#10;23JcQs7j0N1GPAgTHwAJwqpVq+j334n69PmT/v2X6K+/iLZsIVq+3J689ATGE5n5U5jju3fbbtGu&#10;Z51Xgv75h+jeKm/Rnj06z8qtJkKZMONFmPgASBB44lu7luill/aqNE9qU6eup2ee6aGcHU8IPIlx&#10;vihbtmy0Y8cyOnKEqHmLN2j5uLfp7ecb0okTTj2ePJfxxOmaWLK6MPEBkCDwxLdmDVG/fnvUxMWu&#10;jy9k3rTJmfB4QpCJT+A41zl+3IkXLNlSlxAdOUqU285bsSLpxJLVhYkPgARhhT1DsbN7/vkNtH17&#10;cP3OPSnw5Mc/f5ctc9bx+OfxwYNJJ8Q//yRavTrp9vEgTHwAJAg//vgjffPNfvrll5O0YMExmjXr&#10;b5o+fU8SzZz5F82evU+J66uTAfZE5574OP/bbw/Y9ffSjBl7PdvKqsLEB0CCMH36dB1LOfny36Vj&#10;DuYkGI9g4gMgQUj6zg3vf/7i7kRmnht3vXgBEx8ACYL7sVTDhumIC3MSc+JbnYTNJa4JrmiD1+Ny&#10;8sPEB0CCII+lGr56uD1JvUDW+bfQ22//p/JMkk58m1S80JkW5TLK/rRV6IkBgUmv0aDlTkEcgIkP&#10;gARBns4yav0oe6JqbquyrRa2yql8QSYykR/BxAdAgjB58mQVrjm8hqxbEvufPiY+ABIEvHMjCCY+&#10;ABIE98T3yCNfqtCvP2cjgYkPgATBPfENHXpUhfzUFhNzIgwXF+6o+ZIKk6uX1cj6PQQAxAQ5q3tT&#10;75vsyakaWUUa2+FIlWeSdBLbFoibZfzGjWINhwbyRyw+7hTYmPWyIpj4AEgQ5Kzux1s/ppzXv07W&#10;VYPorru+pV69lqp8wZy0JL5Qx82ydbZufLxrIF/KelXOq8KsDCY+ABIEOavLE9SwVcPoH/u/RAUT&#10;HwAJAs7qBsHEB0CCgIkvCCY+ABIEc+Ljkxr1nl6kU6GY63gSN8PuX/yu4oxZ14TzRVmRrNkrAEDM&#10;MR9S8P77RG+/8x/VevJbnRPEnKzcE9dGHTKD6t6tY0nr8Rlfy8puK0eSsqwAJj4AEgS5nMWy3qTR&#10;ozlsQy1aL1MTlEm4iW+7rT8CMaKXaxdUIddR9f74SqUZfp6Lk38mBf1h1gETHwAJgkx8OXK8QXXr&#10;rqRBg/6zJ6b7VF6igYkPgAQBJzeCYOIDIEHAxBcEEx8ACYJMfDVr1lRh+/btVdinTx8VpjfmemFm&#10;g4kPgARBzuo2bdqUWrduTW3btlVq1KiRyhfMCco9WZ1ePpasC++j6rdlC5Q54R4VWpeUpFPLxqh8&#10;wbr+UafMrL9iXGjaptqtFvFjE6yLS6i0k787WP+y0jSydVk77y+jPHWkfksAQFwhEx+/WLxLly4q&#10;zjRr1kzHHMwJxT253F6jn/3/o9TigSudDJvQ+tcTrf1Mp4Jl41Y4ccvKr9K0Z5YT2pjbn6/q5KUG&#10;Rc/XOQ4FavW3/3+cJvd9kp4ftZOalb7MKUgloZ8KAOBb5KxuvXqf207vW/un7ne285tNlSt/oPKF&#10;0InMFWfnZTu+CnmS1uHQsnIF4oKTH+r4TFco+WXvOotWqvTZKm3WF6c5pH4RlcdIeWpI/ZYAgLhC&#10;Jr5zz61KHTqupU6d1lPJkkOoatXUv283ljjXCGYMmPgASBDcr5dMZDDxAZAg4HKWIJj4AEgQ3BPf&#10;p5/ym3GTYq6dcfy/paNUfJVOC8mtsVnWeToWHfywU8ar3S3D2+lYeAY8UUjHkgcTHwAJgvlTd8qU&#10;U9Snzy57knEuHTEJN7lZ1sXU6u0NdNeTA+kCO98p4wtQDqry9bYs60aq/8pSuj07l+ejcR3KUfP7&#10;r1Dl9Pe3RH9948RdWDc+Tjs51O3mKlhbhaenv0YlL7H3M2OIU9Fm1FLnJehcPrb94ypkOG7y7NA1&#10;wbPJl5fRuQ7BTwUA8DXmE5gtK6cKc+fOHZg4BDMt8Us43DxBxccsO6UvO5F6f+uQ699IT7+8hG5R&#10;5VfS4S/7UtHzdb1d04m2OydY3FhXPqAeZsBtOgpeJ3j32RYdGc+XsziMXHJChVIu4TtNS6lQaPLa&#10;Khq7/LSKW+cXVaEgPQcA+Byc3AiCiQ+ABAEnN4Jg4gMgQZgwwfmpCjDxAZAwRDvxBdfZHAXzslOX&#10;T/neitRjtpmZYOIDIEFIycQnuCcpPrHAZ2BlAnvqnnN0SRB+365lXWfrcpW2rGsC9UVn6DCzwMQH&#10;QIIQi4mPz5JutkNnAtMPHJj5uhNqctzhPPaKGfHcwyrky0oYZzuLziz0hJORSWDiAyBBiPbkhkxO&#10;oojsmKoj8QUmPgASBJzVDYKJD4AEQS5gBpj4AEgYcAFzEEx8ACQI+KkbBBMfAAlCtGd1H7o63LQg&#10;z09JC+voN/v/ctIkt+fJk2U6TD8w8QGQIEQ78fFTTRienJ4odCbRqo/sFD+I4IDKN9lky7q5Iv37&#10;9UvqQQKHv+J3ciRFJruQd3Xc8BjdkcOieoXPpfeeLaP3w/yjQ6LGr65QkmsBYwUmPgAShNTcuUF/&#10;fKVzmZPqMVEmTYesJitv5cCk9N+UQSo0+XAl0VY75DqNi1/kZNoM++VfuvMMZztu955zZDrap8Mg&#10;IxYfD+wjFsSuJQBAlibaiS8RwMQHQIKAiS8IJj4AEgRMfEEw8QGQIKTXxJc9hmtvGQUmPgAShKhP&#10;btzovLsicIJDxZ2nsATSN5WnO2q2oJsr9qC8gTpW4OQGx/NUeCFQn+n8yat0zcMdVZzzK90SOv1I&#10;3Tx2eNwOH2/fXqUl3x1+NLAhDZi5w45tJ+uy0ipfypIjuloAgLgnJY6veOM3AxOJOaEEw1uoWMOh&#10;6iVAD1zpvL9DlX3zJpVu9q6qw5jb1uu/mIrkDrbXrPRlKt9EXjLEKvTEADpLx/mlRSb8tJdtdih1&#10;WWfaipboawIA4ppoJr6z9eTx6lP3BCYURkJG4uzIrKsfUi8DYjh/+wjH0TFXPtDOaSOnc+3ew89N&#10;oatc7Xm1+z/extYlJVuptFfdflM203w7dPK2qdAsT47oawIA4pr0WuNLyYSTVcDEB0CCgHt1g2Di&#10;AyBBwMQXBBMfAAkCP4/v2LFjdPTo0YQXJj4AEoSpU6eqiY91/PhxJUmbilTmF2HiAyBB4ImPJzQ3&#10;//33n5oMvMoYLmedOnVKpU+fPh2IC1x+4sSJQF0zbiqrTKiY+ABIEHjiO3nypPqHP2DAAKpRo4Yu&#10;ITUhcVlyDK5fTMdSD0+K7okoo4WJD4AEYdq0aTpG1LdvXxXK5MeTkdvFjV5yjDbaoXmN3LhOlVTI&#10;jFka6hC5Ts7bq9HIto/TeYFLXJzJdIv6v13nImfi9JqMMlKY+ABIENjx8c/UNm3aULVq1Wjo0KHK&#10;+THs+PinqMkb3++hRXYoE9/tOS0a2rikU+hiuS1V7+oH6LUG99GBL1+yc46qMhPrjAKqD16TUUYK&#10;Ex8ACYK5xseTH7Nr1y4VyoQQO/bQsSWjdTyUrLDOh4kPgARBJj5zPY9dntfEkBbJ5Mrwz+esMNG5&#10;hYkPgARh+vTpai1PJr9EFiY+ABIETHxBYeIDIEGQn7r8U09CtzifJ0eZIN1l4baLN2HiAyBB4ImP&#10;JzQ3cm0fT2qphdfy+GytCaez6kSJiQ+ABEGu4+vXrx+VKVNGxe+//34V8gTlnPDYr9LF6g8my7qZ&#10;3mpahl6dtd2OX2Hn/qnKjiwaqS5dYSRkrnmwrUqbT2RmvCaezBYmPgASBJ745Gzu6tWrqUqVKirO&#10;8MQnbvDD5ytT28dvUnF1bZ4W0SGyzrpT5+ch2jolMLkxPFkyl4dsg4kPAJCJmNfxFSlShDZt2qSu&#10;4+OfqTIhMNZ596iQGVC3sDGJrVR5L7xQMzCpmeEtFbqp8AJXmTnhZBU5PQMA+B6e+PgfvXudz1yH&#10;k5+8PBmat7C50+HgyW6WsdZntp2VhIkPgASBf+rKRMRhrCclbo9PaGTlkxoiTHwAJAi4ji8oTHwA&#10;JAji+Fg8AZqToDghSXvJdEzxLkx8ACQI0azxcRnfv+tez+O0nyY/THwAJAgy8fEa3D333EMVKlSg&#10;559/XqU535wQe1W9jda89Rz9May9SssZWsacQOJVmPgASBDcjm/JkiXUpUsXFed80+WNaleOjk0Z&#10;TCemDdE5RMN+OkgvfL5S1TMnkXgUJj4AEgSZ+PgnK1O6dGkVyk9YubiZGdbyYTXxHZ/6ms4JgokP&#10;ABA3uCc+/rnLyGQg+cnhh7U+THwAJAjuiY9xP4iUy0RyooNDifth0mNh4gMgQTCv4+NJjH/aSjrR&#10;hIkPgARhzpw5tHz5clqxYkXCK6YTH58W528QL2sJQRAEQRAEZZ6syVOOkGX1sNXe1nO2WqRALW3x&#10;Nq2VBLlPmd01x9PC/v371RN0zE5v3bqVDh48qGukDj4rz/0z22XFa5/TCo5zED/1GYIgCMo4yakE&#10;r7KsIOv88z/RXxtpx7Ja6RjRjBkzdCw2cGflQMaSKVOmBP5IHI8lGdFnvlAhluA4B4nHPk+ePFm1&#10;CUEQBKWveA43b/8IR2rPgHL7fB1OSuFFgHD7TDfTN3PmTB2LDdzZ9PiSjPaL/aabbrI/n3M2/Ndf&#10;f1VKDukzK5aw0ZN2vUwfL0aVLPmlTqWMzD7OqSEr9ZnHiCgS6dVnmD4IguJVPCeaZ1P+/vtvHXPO&#10;ILLBkrsrZG72asctqcvbycXMkfYTTbum2VuzZk3I3C+qWrWqruEQbX9ZYvb27t1LW7ZsUWeDjhw5&#10;4lmXdfToUTp06BD9+eefqr7g3qeVO/fHuijtZGXTt379eh0Lhb8kuV0WxyNx2WWX6ViQCy64QMeS&#10;In3mgWaS3x4MAg+Mbdu26VQQzhdWdOhAs8uX1ynn2EqfvcyIZeXQYcov2UzrcQ5HVjF98o9RcKdN&#10;UjI2hGiPeUr7bIaRgOmDICgeJd+TbMDeeusteuGFF+jll19Wl8Pw9/fatWuVmdmxY4cyPya8siXz&#10;qYjTnG/C2/H23A63x+1y+7wf3h/vVwxguJUylmn4eF5u1Srofdxw+S+//KJT0Rs/2QfffTdw4EB6&#10;9913acSIETRy5EgaNWpUEnH+sGHDaMiQIfTGG2+obRn3/sKaPu5oJHkRjelbuHBhkrZ69uxJ7dq1&#10;U/FwcGej/ZI0qVevXsR2U/PFzhw+fFjHwiN9NgfI7BIl6KdHH9Wp8F/k33zzTUhZKSPO127JL51o&#10;DFSuXLkiHgMT6TPLDbchatOmjc4luslOF7B1r1ZBWzfaMknO9En/3P18wE5PvOkmut8OW9uqamtB&#10;kya61EHaTW5smP1njR8/nq6++mpdmpSsYvr4UokS9rjh1eUFCxboXG9g+iAIikeZiyNjxoyhbt26&#10;KTMmcDmvZvFK1qJFi+jNN9+k1q1bU58+fXSNoFEz2+Jyrsf1eTventsx6/B+eH+8X0HacovnbYFN&#10;o3vOdxvNL7/8Un0HC7yC59WuW2b/UouXGU6V6atWrZquFUq0K33u9gQz7oY7m9yXpLk9/5EjtSeY&#10;X+zptQJlmr5X7T6tb9lSpyJ/ZrOMTY+QUtN37733qraiOR5yLFhu/v33X892Ps6bl8bfeSdNK1KE&#10;phctShMKFaJxefLoUodoTJ9nH5cuVcF++5dMM7vsOXe5jbQbaWwI3P4jjzyiU5HJCqbPPC4i/mUa&#10;Dpg+CILiVTwnmt+XJmxguMx9Mx0vQPTv31/FuYy/G6UO55sLFAyXcTtucyZwmczN4WRuy3PyypUr&#10;dSopvLDAK3RCtKePZR/8g9/9HRCNBPe+fHl61/zAyRHJ9P391VcqbBmhPV65C4e063bsdxvtheur&#10;O7+BkZ41a1bA9EVrRpghdhvudodddZWOOUifWbEkOdOXFlI6NvK4DGk4Umr6vv/++6jHXrR95vbc&#10;OnDggC5NCkwfBEHxLJ4X+ftNrr1jcVwUC9NntmfuQ75XvfpliuuYFCpUSM3NZcqUUSt7r7/+ujJ7&#10;Mmfz2Uw3vE+vtkVu35Aa2Di62034Gzkimb7Pbr1VhXP0y1oEs94a/faqb0qWVKGJtMuKJeYLo1Ni&#10;+urbg8/Ne1deqWMO0m5GHue0kpKx8fbbb9PmzZt1KjJmn5M7zvKPO1rSczxzmxAEQfEmMTr8aCs+&#10;s8RzpGnO2LDt2bOHVq9era5jY0NnGioxbaZh4nKux/V5O96e2zHNJG/D++P9Mry9V//citaY5ciR&#10;gy666CI655xzqFGjRjrXQb4H3OL+MR9++CF16NCBevfuTS+99JI6Fe0lNrh8KpvfqNm1a1e1LeNu&#10;37rggk91UdoxTR8e2ZJ+Biq1fV5lG561w4bRuuHDVcha/c47utQhq/U5GuJxbKRXn2H6IAiKV4mJ&#10;4mv/2aDxzRbr1q1T186JOO02W7yiJfOpiNPuU7i8nVd7vB/eH+9X6pltRSPeH28nRlJWGwU2e7I4&#10;cOmll+rc8KaP20grXsfFyp59mO2A9+gqqcey2tHSpcE7avjW4Vgxd+5c1VnpPKdjBZ8q43ZZ//zz&#10;j85NO/HaZ2kXxzl++8xtQhAExaN4XjTNE694meI8LmfJHJqcpE1p16tNaTfaNqMRt8Xth4P357Wd&#10;SPrtNq+R4Lr8WcJ9jujPR0UJu1s5cLGU2Wmv8tTKbDc92/YqT63MdtOzba/y1MpsNz3b9ipPrcx2&#10;07Ntr/LUymwXgiAIynzJ/MzeyPRHXnXTWxabNPcypAmXsXMMJ9Mpp4fZgyAIgiC/SoxALL8/uS1+&#10;LAk/WoyvVYMgkeU1YETsCgEAAACQfuzevVvHYgffTBluMSY9jCYUH7LcS3+m+JcCAAAAANIPr7cy&#10;pQU++2Y+5YG/zzkMd30Z50s9tzhfrnkzTaRXXS9xXdNgetWBMk7K9PEfQmQWwvQBAAAA6QdfQrV1&#10;61adigy/f/WTT5J/zBqbOHlHOxs1NyVLlqRSpUpR8eLFacCAATrXQXwAh7GizQNX07PvfK/ibP5M&#10;nwFlrDxv5JA/OkwfAAAAkH5Ea/r4sVGTJk2izz//nL766itasWKFLkmKrPSZK3vFihVTRs8NP7fu&#10;/vvvpyJFiugcx5jxNfuC+QzSYHxL4BEkjMSHfLsrJM0Mrl+MenyxSsX587qNCJRxCvwl5Y/D8C8D&#10;LoTpAwAAANKPSKaPF2Def/99nXLYvn27jjkv4/d6cLyYPtO48eu8wmGaQTnVG870NSrhPGPu027V&#10;A8ZuzFJeFTxKxeoPVmWSzzqjQA0a0eYxemVa8KH4srAEZbxg+gAAAIBMIpLpe++99+iDDz7QKQfT&#10;9PHK3/Dhw3UqiJg+XrHj9gU2d7yq9+eff9KCBQuodOnS6lSvvM+bjZ4YMt5WME2ckFenPxnclOr0&#10;mq/yON1v0oZAnFWsfFfqW7MgdRq3WOVz30wTAmWsPE0fTu8CAAAA6U+0p3cFNmzJwcZKruljcTo5&#10;ZLHHVLTbJgd/Rm5fvAWUeQrcyOF1Zw1MHwAAAJB+pMT0jR07loYNG+Z5c4aJrPTxd7op/p43ZZaZ&#10;3/2Qf4VHtgAAAACZREpX+qKBT9Py9X7z58+nefPmqVc9QhArouljAQAAACD92L9/f7KrdyllxowZ&#10;nmfwTJkrfVjtSwxZfOePW3xxKGvixIk0YcIEGj9+PH399dcQBEEQBMVA/L3K36/yXfvhhx/S0KFD&#10;qU+fPtS7d2/q0aNHitSzZ0/q1auX2rZfv340e/bssKaP873gfLMeb+u+po9XEZMzkyKuw3XZ0Hpt&#10;w2kWl3O7rHB1odgoePcGAAAAAHwBr/S5jRObKZPKlSvTp59+qp7hJ8g2Zl25E9e84TMlXB7Fdqlp&#10;mw0izGHKBNMHAAAA+Aj33btus1exYkWqVauWWhnkFUGBtxNzwKtuQsCQ7ZxBhes6b/CQPAnvyGUR&#10;n6BuWPwSWmOH+7/oR9ZNj6uyohda9OyQFUTrvgzkubeX8NkHrlYh41VnuR1uer8jlWs3VeXxNZEw&#10;ftHLOZIAAAAA8AWm6TOvFezevTv9/PPPVLNmTWX8TNgYmubAPK0rpotx4keoeMMhToYmUGff99Tx&#10;/U10bMpgGrHwX5VVOLd7+6NUotHrToZGtm92/1UqJDpIReoN0nGHkH5cWFTH8LDnlCh4BAEAAAAQ&#10;93iZvhEjRtA999xDW7ZsUWnBbfZEvG08wJ/Pq/+Qt2D6AAAAAB/hdXqX8/hUqNwsEe3qmBhH3p7D&#10;cOJyU5zH+2W564aT1A+3jZTJ5/LqLxRZMH0AAACAj2DTJa9hE4Pklpch8JLXtpktr35C0QmmDwAA&#10;APARbPr44czulTEIgukDAAAAfISs9Jlf9nx6lPP5FK8gp3s5X8yh1+qQ2Y5XORQ/gukDAAAAfIR5&#10;etd89Eo0mMaOtw8Hm0jTDKZG3D63I0ZUDKhXn7lOSlYtTaMDBQXTBwAAAPgIMX1sqIQXX3yR3n33&#10;XfUw5q+++kq9EYT10Ucf0ZAhwceviJkztw15VIoRjx2Hyboo+IBoJhb7YfMIAxgqmD4AAADAR4jp&#10;41CoWrUqNW/enDp16kT79u2jF154Qb2+rWPHjlS/fn1dK2iUzNPAXqbPypZfhfJcvdA616vw3vN1&#10;3UDZfvVwZ36G3+glzrv9pezCok/TZ91rJMnnbax8lezwLypQo4/Ksayb7f8fCDzH73zpk5VXha83&#10;KkE9vlil4vx5vMxPokqOKgAAAAB8gJfpq1KlCjVr1ozatm2rc7zhbdj0mduahs7huJ13nY47BOv8&#10;QXkrdlex+y4WMyZlh+mMAjVoXKdKAXMncP7Rya/SXXX6q3Rwm51kXV9Wxd559gEqeKbO//0zKlT7&#10;JSeukT5teK8ddf9shYqzecVqX1ByVAEAAADgA8T0mdfkFSlShB5++GEqV64cLViwgCpUqKDeyvHY&#10;Y49RiRIldK3gw5rdp3gZNlDmCmC0JDWNGQNO7yYVTB8AAADgI8T0seER85acWZMVPi+j4CVpO5zY&#10;PLr3yemU3IyRFnn1GYLpAwAAAHwFG7is9Jy+rNAHyBFMHwAAAOAjsprpg7KOYPoAAAAAH8GmT969&#10;6z69x3lsBPmUrxhCd51YSEyGVxmUeYLpAwAAAHyE2/Rx6L4pY/HixTrmEM6gubdj+AYJ3geXucVl&#10;XkRzAwhuvEh/wfQBAAAAPsI0fbyaZ1KnTh1q2bIltWnThho3bkxjxozRJcE7d0WmgbOsK205z+RL&#10;K56PgLmgiI4n7QcUO8H0AQAAAD7CNH28+ib8/PPPyvB1796devbsqR7U7H4ws5gD0ywWOMOxCl4P&#10;Vab1X1GTwcuINk6w8/I5eYp/6aw7a6ln741Y+K/Oc7CsbE5k6xRqMdR5iLI8i4+B6Us/wfQBAAAA&#10;PiLcSh/f3FGtWjWdIqpduzaVL19ep5xXsIk5ELO46JWGVPn5WSrO3J7TsQ1i+o4tGU21e86jbaO6&#10;UL1+P6s8540cu8i68VGdDt3G3LZWj7l27D877zyVx8D0pZ+cIw8AAAAAX2CaPq9TvF7wNlzXNAi8&#10;XWoexpxa5Dl+Zh+g2AqmDwAAAPARbtPHX/amATRl1oH8L5g+AAAAwEew6TPfyOH15Q8lpmD6AAAA&#10;AB/B1+NNnjxZpwAIAtMHAAAA+Ag2fRMnTtQpAILA9AEAAAA+gk3fhAkTdCopltXOVme65ZZhOgck&#10;CjB9AAAAgI9IzvSlhsBz+Vy48y3rClvBhziH284L6+qHdAykFzB9AAAAgI9IzvSNGzdOhe3atVNh&#10;NERj+u7UD3GmGUPow5VOVMpzFqilQto3hzp8sI3aP34j7XNyAnXOLPSECnn71u9upCK5k+7zxOSB&#10;NGDmDp0CKSXpEQUAAABA3BLNSt+GDToSJcmZvg1vt6Jq3eepOHN7didfyiUsfVk2av/+VhW3rP+p&#10;sIA2hO66eXXImGV9J29ScZBygkcUAAAAAHFPcjdyWFZrWx2oR49fdU76880336iQTdsBFQOZAUwf&#10;AAAA4COSM30gcYHpAwAAAHwEmz7zOX0lS46lcuUmUM2as2npUqJnnvmVmjVbrE7xcnjDDS2pWrUZ&#10;ujbwMzB9AAAAgI9g08evYRNq1JhFLVr8Rp06raf9+4myZStBN9/cgg4cIOradRNZ1nV0+x09dW1v&#10;5Jo6N+78cPWYzcPaUv9pzvV84ahxe3b63Q7r3HkGLXayQAyB6QMAAAB8hNv0PfXUPGXG2rVjOxUk&#10;JY91SY3pC8T1Hbs083Uat8LJOkuXBer8/a26waNThTz0r53sUjkvHbTDNo9cp4oZyzpXx0BqCf1r&#10;AQAAACCuYdPH794Vli0j2rOHaOdOop9//pm++uorGjNmDDVq1IiGDx9Ob775Jr366qu6tjdpMn37&#10;v3Pu2J0xJGD6ztBl7u2blb6MdtlhywevUmGxC0LLQdrA0QQAAAB8xMmTJ0NMX/36C+jOO7vTU0/N&#10;1jkOb7/9to6BRAGmDwAAAPARp06dom+//VanAAgC0wcAAAD4jF9//ZVmzvyLFi48TUuWEK1aRbRi&#10;BdHixaTyfvrpBC1YcIx++OEozZ9/hObN+1dp7tzDSpLmMq7H9X/+mfWf0i+/nAyIy3788bgKTXGe&#10;l9x1kvRhntMHd1/MPCh1gukDAAAAfMbKlSuVIWOj1779Gnrhha3UvfsWdW3f1q1Ea9c6JvC330iZ&#10;QjaDixZ5i8v52rtw2rSJaONGoi1biLZtc8TxzZudkPfH4jp//GHn63pctm6dc81hpP1DsRNMHwAA&#10;AOAzVq1aRb/+ekqZuy5dNlK/fnto4MADdPq0Y+D27nVCfmzL7t2OAePVQDZ4pkngNJtDrmvC6bvv&#10;vpty5sxJ+/axiVtKF97eiA4dIvr3X6KrjPqX3lSVbsyVi44fJzp8mLfNocKDB519sxFk82nuF0of&#10;wfQBAAAAPsNt+l56aS8NHmw7Mpv77nuEhgz5kvLlu4s6dhysDByLH9bsNl9yalhMn9QVOM7GjU1f&#10;serv0rFjwXym6HXXq5C59eHuKmTzd/SoYw653vbtwVPP5r6h2AumDwAAAPAZYvpWryb1UOZevXZQ&#10;79471cren386p1f59CubwpUrHbPnZbo4j8vE7HmJzSK3t2PHXyH5zNRp39rxC1X65YZPUKehh2yz&#10;dzJQZ6Td/vr1REux0pchgukDAAAAfMaSJUvou+/+UV/0DRr8SE2bLlKvX5OVPL6Zg02heUOG3KRh&#10;ivO5Htc3zYO0sXCRk88rgnya9q+/iI4cCa70Me74jh2kzKiYTLMvXn2AYieYPgAAAMBHnD59mubM&#10;maNTGcu8+b+o0DR6JuHyQcaAow8AAAD4CH4jx+TJk3Uq44lk7GD6MhccfQAAAMBHsOmbOHGiTiXl&#10;nnsmU+cuf9Add3ypc5InmpU7d5z1408LaerU2WG2/5sK1Oqv4w7e9UCswNEFAAAAfITXSp91j0Xt&#10;57Yn67IXbGN1BX0wluj999lkldA1IhPOjAXzt9FN5Z27czlP8i/02O7rnjVpr4qdpmINh6qY1Ffh&#10;rKE0YvFxlQaxJelfAwAAAABxC5u+qVOn6pT9RZ/Hok+2fmIbqk5U9tkvqFK7KfRws8/p88+J3nmH&#10;76TtqWuGJ2juQjHz+dl8C3U8xMRpzLx1Krabbny8q4q563O4TcVALAn+NQAAAAAQ97DpmzJlik4R&#10;rf13LdX+uDaN3jCaxu8dT1/++SVZFfD1n4jgrw4AAAD4iOSu6QOJC0wfAAAA4CNSavrKli1Lo0eP&#10;1ingZ2D6AAAAAB8RjemzrH465rB161Yd80autXMTmn9IpVmbdU5yqPoXlwi0E9peKNI2SD04egAA&#10;AICPYNM3adIknQpyRpszyGqamx6sM5E+/ZRo+HCili3X69LIhDNbwfytgZsyTLh8mRFnsge2OU5F&#10;G7yuYlLmDpOynaxzC+s4SCnhjioAAAAA4hA2fSF372azaMwfY2jY0hlUpPbHVP35mXTRo88TLwYO&#10;G8YGq5CuGZ5wJiyYv5GsS0vpONEdOZKaN4l/3q0q/alix6jQEwNUTMpUOGMINRq0XKVNbrDLDus4&#10;SB3BvwYAAAAA4p4kpq+GRcNWDaOpB6fSvNPzaO6puWQ9h6//RAR/dQAAAMBHhDu9CwBMHwAAAOAj&#10;ormRAyQmMH0AAACAj4hk+izrRVu1aNcunQESCpg+AAAAwEeEM32WNYSGDTtNefLMpdeGHKamzRfb&#10;eS/r0siYN2SYSP7BBW/TZaVbq3iBnE5ew2IX0FoVI9r6fnvqNT54p/DxxSPoqgfb61T49k2Gt3iA&#10;Num4EM12IAiOFgAAAOAj2PRNnjxZpxwsawC9+eZx4mcw8+V+xe77lV565S96ttVSKlZqtF1+sa7p&#10;TXKmz0TyWjxwZYhJs6zzdYzo1afuoRU6zvVlG6/2LtR5fNfvHhXjemfo8Dxq88h1Kg6SJ+nRBQAA&#10;AEDcwqbPfPeuZbWj55/fQG+8cUw9m++TT4iyZZ9A/V7eS3Xrz7PL79Q1w+Nlxphg/r5AXMIn7zqL&#10;VqqY9/ZmnntbWjGO8lbupaKS99YzJUge5OKuH9gORARHCQAAAPARbPoi3b375JO/2ibpPltn6RyQ&#10;KMD0AQAAAD4i0o0cILGB6QMAAAB8BEwfCAdMHwAAAOAjwp3e7dq1Ky1YsIAOHjxIPXr0oGbNmtEv&#10;v/xCjRo1onbt2ula3oS7Zs7MD8Y3k3XWXTqech67waK9Oh4Jd582vdeG+k/bqlMZx6PXW7Rbx928&#10;XLsg/aDj4ZDPEe4Yx5L03wMAAAAAMgwv0/fss8/qWJCnnnpKhbVq1aL9+/ereDjCGRIzn+PuepZ1&#10;pQqPTniZRi87RU1LXarSjNSV8JkSzh3Ez5a5XIWMZek7c1d/THX7LVTRQmc69S8JbJ9Dhaenv0bj&#10;9C3B7raJDlKBWv2Jtk+hpkNWqxx3neOTBtCopf9R4+IXqTQTrHOTCoc1v5/e/emQimfXZaH9vVaF&#10;JyYPVH0Z36sWHVD5Tt0Rzz1M7y88quJnufYvYXqS/nsAAAAAQIbBps/9yJa0Es6QmPkSP/j5i8ad&#10;t44JYtPHhqpB0eBjWwJm58bHVShlT997ngoZy7rMiaz8kOr1X6yihc91tsst2+vwyPj+NGLxcRUP&#10;tK1Dsq3X7TX6Ef3xFdV/ZanKuS1baJ1T0wYro/bcw9eoNBNsxzGffAfxG/P2qbiUhfbX2fbYxFdo&#10;7PLT9EnnSmoV8Bxd1zR9OQNth4bpSfrvAQAAAAAZBpu+qVOn6hRRtWozbENxOV12WU0qVWoAnXPO&#10;w1SmzCCqVGmMnX8hNWjwHT355Pe6Nqh+WzY6ouN+A6YPAAAA8BHpsdIH/AFMHwAAAOAj2PTh7l3g&#10;BUwfAAAA4CPSw/Tx9WbhlBXZOq0/Wbc9qVPexLLvfFNG8M3CWReYPgAAAMBHRDJ9y5cT5cv3ObVp&#10;s8o2PTfo3OQJZ5DMfOu6R1SY446adO/Tr6m4ZV2vwtoFc6m6chMFx/ku3OD2W6hs69aBNIfBMqLr&#10;dLp2759UmvvurhOSXvMZ5avSm+j3T6jv5PdU/k3lu6siuYFC7r5lzG3fb/kgffbDWyo97Jd/VZ6U&#10;8c0fT/T5RcWdbZw7dwvmcsqlnWMqtSWQZm60wxtsVX9hvp3a5pRdWkqVMWZdsw9DvnMeYGNZl4TU&#10;YfLotLM/oguKVQwpdxO+BAAAAABxR7hr+lq3XqLCXr120Isv7qKuXTeptGU5Zi0S4YyEmX/nGRZ9&#10;2qWyird91DZ7M4aoOMP1RJIWrHxV7P8foduq93UybBrdd2Ggztj2j9MfKhbEsvKoUB7TcrHRvnqE&#10;y8G5VLLJ20T7v6NWb29QdYue77Qnj3q5VIdmX5jRbR8ledqflEnbgqRZbYdtplKX6jL7M49ZdsqJ&#10;25jb3Xue9/bcf6kjhOuD4s8Z1PrdjdTmkesCbQTqXHG/CsMRuhcAAAAAxDXpcSOHaS7cCrKCrLPv&#10;1nHDpNi46wfLjpN1bmE7XE8XFW/hZNmYdZlrdfrFiY79s6wzVbjh7Vb08vRtKi7bZLv8Nrsr4+ja&#10;sp1UWKnzHFV+tW5P2jXbl22Zl2reQXIvs7vu0IbFyLqstIrLNrz/6+3wH5Xr5PNDXU4t47ujg+3K&#10;/h3WB8p+1jlm3Uh9+G/pKKrS1Sn9n97GKTtmh7eq/HCYPQAAAABAnIMbOUA4YPoAAAAAH8Gmb8KE&#10;CToFQBCYPgAAAMBHwPSBcMD0AQAAAD4iPUyfXE/mxswPVye1xLK9WPctXsFRAAAAAHxEVjF9I1uX&#10;VXem8h29O3Se1LGsvCrkGznk8S5CsM5ZKrQ/kXoMTOuy19IeneO1X76Tt817zh3JcjdtsC0dnllI&#10;hfs+6Uk9v16n4olE8KgBAAAAIO7JKqaP73R964cD9HaTkrRM50mdHDpkI3dfozfUo05avsWPNz4e&#10;NGg6rFf4XFqrYpx3jQpvvbWaCi3rChUKsk2j++5TobstCfnO2kTE+fQAAAAA8AVs+rL63buzZ89W&#10;IT9ceKGKgYwApg8AAADwEWz6Jk2apFMABIHpAwAAAHwEm75YP5wZ+AOYPgAAAMBHxMPpXZA5wPQB&#10;AAAAPgKmD4QDpg8AAADwEWz6Yn/37mW2LteptCF30JpYl5TUsdjy9L3n6Zj3fqNnB91UvruOxy8w&#10;fQAAAICPiLXpuz27tgozhqjn7jEBA7VlIjUdstr2RFPtvFucPMVJylmglr3NazTqt5M6zyGw7Z8z&#10;qNXbG1Q0++01VGgaM8u6VT17b8yyUzodxrLofn3YsTw5T+kL1m354FUqZCTv1LTBNFr36Z5znLxm&#10;pS/Tj4xxkPwgh+nuuoNUrPn9zmNiUtXXTCZr9goAAAAAqSKWpm/ZwIZUuct3OkWUX5uZgKlZMY5q&#10;9/6Jdo/tSvX6L1ZZzrP09pF13SM6HbqNe1uGVxKZvz56gZ5+eYmKD/luL+0a3ZkGzHQe7ew2UmZ7&#10;o5b+R7T+C6r/ytJAHlPj9uy2XXOQvG0fdKCXp29T8ZvsvON2mM8OT9vh/k97Oftf9RHd8FgXVcfZ&#10;bgtd83BHla55Rw5ia3fw8xepwYDfVN7r3/8Vsa9ZhazZKwAAAACkivQ4vQv8AUwfAAAA4CNg+kA4&#10;YPoAAAAAHwHTB8IB0wcAAAD4iPQwfXyNWo0eP+iUkzbDcBz++T2yzi2s4sG6O+m6R57X8chseq8N&#10;vTR1i045WNaZOpY+xPp6PMvKrWOZD0wfAAAA4CNibfreblLStmlErcte62TYuE2fhPs+6Rli0twG&#10;yrLyqvC+Rm+o8NkyzmNgil3g1LvvwmD9Mwo9QTT7Dfp0DdFFRjvSRtNSl6qQsazzdYzo9PKxVLef&#10;80bf7Hq7swPbH6dCTwyghsUuUDduMEn7qNM7p1HzN9aqu3JD71o+QgVq9VfpxsUvUiFjWXno+KRX&#10;Ajd33JHDacey8qlwbPvH1d29Y9o9RptVTnBfEo7rUI622mFOo0+WdY6OpZ1gqwAAAACIe2Jr+laS&#10;dWkpHU9qUtyhm6vsfLl7lu/wdQzRIbqzzisqj03fbjssfVk2lT7P1Y4YLjaFQaN0nQrvOst7nyeW&#10;jAysSgaNV2jdBkWDJtFdFkhvnaQMIj8KZuxysYjMfspbuZeKFcgZuu3hL/sG7j6+RbdjWVeqkO/2&#10;HbH4OH3Q6iFaq3KC+wrbB5tYrmyG7gUAAAAAcU08XtN3o8v0gPQBRxkAAADwEbiRA4QDpg8AAADw&#10;EWz68O5d4AVMHwAAAOAj2PRNmjRJpwAIAtMHAAAA+IiTJ0/SlClT6NixYxAUIpg+AAAAwEew6Zs6&#10;dSodP3488GXPcc53c/r0aTpx4kSIMTC34VVDL06dOqW2M/fhFpeZMvN5W+4P75/b4v2YdaD0EUwf&#10;AAAA4CNM08fmyqRUqVLUoEEDFX/ggQdo6dKlKs6Y5s/cjh8fEtQZ1LPKrdT5o+B2qUUeS2I+niQ9&#10;gKEMCqYPAAAA8BFs+qZNmxZi3IoWLUrly5enmjVr6hyiJk2aUNWqVenBBx/UOY7xY4PEq2+C25S9&#10;3ex+ev+XQ/RB60fJuulxlec2cPJw4RFtHgs8k07y5EHJl7rCgmc6IeNuT8KdY7tT/so97NifYetw&#10;uNwON73fkcq1m6ryeEURxg+mDwAAAPAVXqZv3rx5VLFixRDTx1SvXj2w8sdEY/qGtypLo5YcozEd&#10;KtA6neeuU1S/WWNk28dpg4rZpu/2ajrmcLHe5hIdFrso2IZl5VBhtvyVVcgG8w87PN/Yj+zz/mZv&#10;q1Aw+2JdWFTHCKbPVvDIAAAAACDuMU/vuq/Ja9SokTJ/AwcOpHLlyulcB95OjBGHWR230YwEHwe3&#10;AUpEwfQBAAAAPsI0faJwN2QwkU59yrZe4lVBtyKVm2Wm3OXcf3cZ50VCbgYxt5HP7vW5ElUwfQAA&#10;AICPYIPEp3fdpkfSXjKNQVYV91PMoRjDeOp/VhBMHwAAAOAj2BBNnz6d5s+fr67lmzt3LgQpwfQB&#10;AAAAPiLcSl9qJe245VUXytqC6QMAAAB8BJs+r2v6OJ+vfZNTo6JwJo5PpfL1fuHgMt7evH6O49y+&#10;bMf7M8uTk+zbq8wts69QdILpAwAAAHyErPSJARP4bt0yZcqo+NGjR+mjjz5ScYHripliM8fsmD2Y&#10;XhzvPGmP75b9TcWiuXN2NV39QBsdTz/YVMIARi+YPgAAAMBHmKZPKFSoEJUuXZoeffRRnUPqYc1v&#10;vPEGlShRgjp16qTyZFVOTB/jGLyjNG7Zf5TdutyO/0ft3uOn7x2hYvUHcxXKrU1g0AweouINh1CL&#10;h66l33UO83TRC9WDnZnst1ZRoTzTL7jtTipYs696sPOIhf+qHHf7/y0bRxU6TFdxNn5eBgdKKjnC&#10;AAAAAPABbPrCvYaNYbNXt25dnQrCRk/MAW8rbHivHV2ePbuTWPcl3Xqrjq/9ggrVfsmJa4LG7U+6&#10;q05/GtWuHDV51VkfDJYxf5J1SwUddwiW76PCdQfQuE6VaKvOudxl+kz485rGBgqvpEcPAAAAAHGL&#10;afpEco1dsWLFVMjMmTOHFixYoOJsDt0Gwdwus/Eye4x5ShpKXjB9AAAAgI8wTZ/5hc9pXs0zJadz&#10;zXrRirdLD3Gf+JStF+aNIV59giILpg8AAADwEWz65Jo+t6Hykpc5yEyZfePPIDLzvbaDkhdMHwAA&#10;AOAj2PTxw5m9zBKU2ILpAwAAAHyErPTJFz2v8HDIBtB92pRP8UqdcJJ2TImh9DKVXm1AWUMwfQAA&#10;AICPcF/TxyHnMTt37qSOHTtShQoV6Ouvv1Z5DJs/0xzwNpyXFqIxlFDGCqYPAAAA8BGRTN+ePXtU&#10;yFSuXJnuv/9+naIQg2YaPvPO2TeeKUUrdZz5d+JAajF0lYpb1i0q9IJXBKVtKPME0wcAAAD4CLfp&#10;Y3FcGDNmDD3yyCNUr149nZN0pc88DWyavjEdKtAOOzwxbQh1GbWNTs18Q4WMde7dTmjUty4sqkJ+&#10;9IvZHyhzBNMHAAAA+IjkTJ8bt+FjhVvpG1C3MC2xwz0f96JGAxbTvs/7Uv3+v6oyy7pShbwaOHg2&#10;W0OiqXq/XvuAMl4wfQAAAICPSM703XHHHUpCuBU4zg/3vLyUgFO7WUcwfQAAAICPYNPnvnuX5TZx&#10;XC+c4YP8KZg+AAAAwEewsZs1a5ZOARDE4vPs7PZ5kPCFlikRb8Pbchv4tQBBEARBEJQ1FdNVPiwT&#10;QxAEQRAEZT3F/LQuTB8EQRAEQVDWkmVZ/e3/dbbVxlZLWy1SoFa2Wit167ZAWz7nduzt27fTwYMH&#10;dU7q4FPGc+bMSdJpzuNTymlh//79tGnTppB2t27dGnd93rZtG/3zzz+6RurAcQ7FL32GIAiCMk68&#10;2JWVF7ysiROdp3KnFTZ9An+xpdWEmCxZsiRwIBcvXqxz0w5/gfNBkD9QWr/QTTKizywcZ/RZkD5D&#10;EARBGSOex/kRNOx7BP4BH8uznfJ9EY28thfF7JSuafhizZQpUwIfhuOxhA+CHKRYkp59lnZZsQTH&#10;OZR47TMEQRCU/mKjlxxpMX5uIxkt4W6kjaHha6VjsSerfKmPGzdOhRMnTqTPPvuM3n33XZX2Ij37&#10;LO2yTPjp6KLUkFWOc0pAn0PhvkIQBMWreF5kk8RGh0M2PTIPx1LcJrdt7isl+/Eye3wp2/r163Uq&#10;CK/4pfQzsGlLC/yZ3PuMoeFrqWOxJyt8qZtGKhpDZfaZn34eS6RdlhcwfLEhNX2WcfLee+/pnKSk&#10;d58hCILiUW6T8+eff+qYY2C4nJVSE8h1eRvZ3lw1M/fBcLlXG6a4PZMqVaoE5n5T+/bt0zWclT6v&#10;trxkts/XZu/du5cOHz5MR48e9azPOnLkCB04cEDVl2vC+TObdWJo+FroWOyZPHmyOgAsjscSPgjc&#10;LofJwX9ACUXhMPs8ffp0netw+IcfdIxowIABOhZk7dq1OuZwcO5cHXOQdlleWFYDHUsZZp/j0fBF&#10;Mzbcf7tIf8OU9rlZs2Z0yy236FR4Ujqepb8FCxbUOeHhvkIQBMWbzBUzvgntlVdeoV9++UXneJPc&#10;qhyXcZ1I8D54X7xPwW2U3DINY+HChdX8vHz5cp3j8Oyzz6r8DRs26JzoXzdnHguZ/1Mi8RVukwnD&#10;Zx8EGTDJwQeSEUMmaS/MPs+cOVPnEs0uX56Wt2+vU95t8J23Zn5+Vx0eDNK2G8sqrWMpx+yznw2f&#10;SaS/YUr7zG3lzZtXp8KT0vF85513qjBSXwXuKwRBUDyJ50JZlZo3bx716NGDevbsqS6fYsPEp0nX&#10;rFlDu3btSrIix3gZKdM0Cbwtt8FtcZvcNu+D98X75H0zkU7Bcr7AbzSJNC9XrVqVsmfPrlPRr/KZ&#10;+xg4cCANHTqUhg8fTiNHjqRRo0YlEed/8MEH9Pbbb9PLL79M69atU9u6VyuT/waJkqxs+PgPEu60&#10;qhxcDpND/rDu0AvpMw+6b775RucS3WNswytC4dow81ty/OhRnQpekMlyY25X3jaXKcE0T27Dx+02&#10;atRIxYsWLRrxs3sh7br7zMvPZlspbTctho/jkfaXkrHBcFvff/+9ToUn2vEs/XMr0j64rxAEQfEk&#10;nguZ2bNnU+vWrZUBe+mll+jFF1+kLl26UNu2balVq1bUsmXLgNgEbdmyRW3HmKbPNHtch+ua23Jb&#10;3Ca3zfvgffE+ed/cB0bmfrfMts855xzq2rWrTnnDczY/1othI+nVpltyPNKKeUxYnt927i8Yt7yI&#10;1vB5tTd//vxA3ItovyC94Db5MRjhkIPLYUr48MMPdcwb6TMfcH7OmlDK+IzcN9MMmpjH4qdHH6XZ&#10;JUroVHAZm5Ucclznuk4LexHJ8DHSJ7NvTD47fZetIrbY0PKK5IjrrtOlDtKuV5+ljyz+RyiUt9Pv&#10;22pnq4ytbrZ4XyZs5KXdSGPj6quvDtnPww8/TPny5VP/0MOR0rHB7X733Xc6FZ6UjOcFCxbQr7/+&#10;SsWLF09yaYAX3FcIgqB4Es+Fcpr0jz/+oD59+tALL7xAP//8s8ozjdLmzZvp888/p+7du9Nzzz1H&#10;y5YtU3XkJgWzLS7jOlyXt+FtpR1ZUeR98L54n7xvRtqSuqZMw8dz/m+//aZTDtKukDNnzpDv33Dt&#10;muI67nZSQ1SGLzVEa/hMR87s3r2bypQpE/F5ctF8QV566aU6FoT/GDIYwiEHl8NYIuaJD7hpAu63&#10;+yRw/8IRUrZwIb1gpM3rFpKD2xElR3KGj4mmHS+kXZYX4fo4OptFv5Yrp1P2AHa9FDxawyekpP8p&#10;HRvcdiwNX8OGDQPHxVQkuK8QBEHxJtNIMa+99hr9YFzv7kXnzp2VWRO4DbMdLuM6keB98L5M3EbJ&#10;lNk+z8fffvutTnnDdRba3+GCfKdEEtcRUvoMWL6xQ4jqlG61atVCvmDc8iK1K3zDhg1T+bzacsYZ&#10;Z6i4m2i+IKU9geMrV67UqfDIweUwlpiGz1zh45UqweyvG7NsfcuW9KqRTonhY+TYuG8GcWOap3Ar&#10;fCKTz2+7jSbfcw9NL1qUphQurNIbR47UpQ7SLsvNv//+69nuw0aaV/oK2fqleXOd42Ca1Kxg+Hbu&#10;3KlT4YnW8MnpbrciwX2FIAiKR5lmyoRXu/h7z7xZgvn999/VCp7ABoclcBnXMeE2uK1wK2iRzB6L&#10;522hZMmSdP755+tUUvjOWfecnVz7LHMf7vk/GvFNKAx/TrNdz28PXvb88ssv1WoFXy/Ey5Ec5wsU&#10;R48erWuFEq3hq1Chgo458F2N3MFixYrpnKRE+wVpfmC+KDMa5OBy6CaP3U5JW/vHj9c5SSlgl99h&#10;a1yePDrHwTR85i+A++y6AvezSZMmOhUKlwlv2vG1xnUCcg2fV5/DwacEzTaFNcbjQ6ZNmxY4zm7D&#10;J8dV4jVr1lTxaJF2WW6kXV7l9epjJLKa4YuGaMczw226FQnuKwRBULyK50X+jhNjJt93LP4+5Tzh&#10;r7/+StbwcR2Bt+U2pD2uy3m8L9mPV59McR0TnpPDXRrEZV988YVOBUluP+59pBb+TGa7Kft2jUBW&#10;uWmDD7D7nHok5OBymIQVK1TQOcKXbAku87g+zjR8bJSFBq62wn2Bm/l3u+rIgPXsczJUr15dxxzW&#10;DR+uY5ENX1qR48yKJX42fPxMJW7TrUhwXyEIguJVPC+KsRPDJzLNHsN3oyZn+OSOVcGrTZb5vZqc&#10;zH3w41h4XuYzlPw4lE8//ZTKli0bmK8vueSSENMpRNoXl/niGr7UkBLDl1Lk4HLoRWn+gt22Taec&#10;L3XzS1dO0VY38hjTiMyYMUPnOjxv1DXbEq644oqQB/fyqUwTaTdcn1PCWn1KnckIwxeLPpv42fAx&#10;Mt5MRYL7CkEQFI/iOdFt6iLBd9Ymdw0f14kW3rfM+ZHEdczTy2zO+KaPa665hs4880yqXLmyuj+B&#10;ue6661TeRRddlMT4hdsX58cCGD4XcnC9DvB/+vZs81Eq7se7bNSDiU/tmphGhI1ULJF2ue9pJd4N&#10;X0rHRqTX4bmJts9swvh2/uTMmJDe4xmCICjexPMhG65Dhw6py3v45gM2LLIKxwaLxTd+8vPyevfu&#10;rVbw+EkGDJfJvCpmjMu4DtflbXhbaYfb5LZ5H7wv3ifvO7WmLxyPPPII5c6dWxm+yy67TL01Q3Ab&#10;MrNtoWPHjtStWzfq27cv9e/fXz1nz0vyaJl27drRCn12kj+f2W4MDV98v1rNPMBCYfsL/Db+El+6&#10;VOck5TGp47pYPz37LO1y39NKtNfwpRU5zrHos0lGjI3k+hzNyptJevcZgiAo3sTzIa+U8Q0H9evX&#10;V9e387Nq+Y0VrObNm1OLFi0Cz9IbPHhwyA0ZpnniuMB1uK5sx21wW9Iu74P3xfvkfXMfZN5PTlzP&#10;PL3rxZ49e9RZOzZ8/Nw+87uCzWW4dgX5fkmJ5JrCdDR8wfPosSYjvtTNAxwL0rPP0i73PSWwueNr&#10;9nhVj6XMnnHLd3J36aYFOc4p7XNyZMTYiLc+QxAExZt4PuQVM346AT9OjW+85OvvWPxWDJHX9XBe&#10;K2Wm6RN4W7MtaZ/3xfvkfXMfZN6PVjKf8z5lRdKE98urfGLI+MkUTDSGLy24j0sMDV9rHUv64MG0&#10;wg8nlgMa7kHFqYH/sHJwY3WAhYzoM4exhO8mjrc+x+NxTq8+h5s8IAiC4kFsUFLiH3jO8zJ7Ii5z&#10;m69I8L4jtZcScTsmO3bsUA9hNl8ukFzf0wJ/bvn+Etlmc4guTj1vvrnebqiVTjk7knfSxQK+W1G+&#10;ICM9oDml8ONm+CDIQYnmbRTRgj4HQZ9DSa8+8yOUuK8QBEHxKp4X2ezISpkpzmNxucyhXm2YknrS&#10;Zrh2pU2vNlKrSKYtmlPHXM59i9YEcz3+POE+i8XP4rWs3mqFjk2bo5ZRSOq2oqJFx+rdOcjO+JVm&#10;fMqKL0xPqXg7Xv3gL0d3pzmPy9LS9uLFi5O0y5I+e8ndhpcyo8+cH65d6RefrmXxdXqmOI9X9rJS&#10;n5MTb5cVjjPHvWS2Z9bNjD5DEARBmSf2QnzGyITTyZk9U1w3WnltL4rZKV2B3ahXJ9Iid6e96qRW&#10;GdFuerbtVZ5ame2mZ9te5amV2W56tu1VnlqZ7aZ32xAEQVDmiudmXggTZdZ8HVPDlx5mD4KglMvr&#10;HzsEQVlHXv9uRV71k5NXOxBkyop0bpjLeOkxnLzOf0MQBEEQFJ28Vn7SImmH3+PKd4NCEOvw4cNk&#10;7d+/n8KJBwwEQRAEQekjvob3559/9ixLjfjL/eDBg4HFGFmQgSDL/etAxEvEAAAAAEg/2JDNnz9f&#10;p2IDm75wZ95MA+Aug/wty30dgCkAAAAApB/8RRzLxz4xvNJnGjr+PueQ89gIyuVY7jpekvLk6oVT&#10;areDYi8YPgAAACCTYDP03Xff6VRsYMNnGi0O2dx5wdfqi/FzewDZzjw17FUvnLiutJGS7aD0EQwf&#10;AAAAkEmwEZozZ45OxQbT8LHYrJl89NFHOhaEV/xMU8ZxvjnTC9P8iSE0b+AUcZ7AbZntQxmvkGv4&#10;zIKjR4/qPxMAAAAA0gP+7o3W8H344Yc6FhkxfG7TxdSoUYNKlSpFJUuWpEceeUTnOojpY7m3Swv8&#10;/lhG2je9BpRxskwHz+7c/GMAAAAAIP3g79xoDN/XX39NH3zwAQ0fPlznhEeu4XObtvvuu48WLFig&#10;DJ+s+nH8iy++UHGGt+M+CY/fZNHPOi7GzYtIZSYwfJmnJH8h/mNLIQAAAADSj2gM38aNG2n69On0&#10;ySef0IQJE+izzz7TJd6I4RPq16+vVvS8eOCBB5Tp27Rpk0rLaVmhyq3ZaamOE20l69qHVIwNHmuZ&#10;Hd/zca9Amnm9UQkVf+2bnSot+YzpMaCMldXxkRvUH+PR1pPUH4Mv4JRCAAAAAKQfyRk+ft+5sHRp&#10;0HpFgg2frOAxRYsWpTJlyoSs3AkrV64MMYNuw1ft9pzK1AmWdTMdmTSIRi9xPIKYuQsCpu4g3fvU&#10;QBXLrfNMw8ftmyYEyjipv8KRRSOpYscZ6o/BSCEAAAAA0o9Ihm/WrFk0ZcoUnSJatGiRjjm89957&#10;IcZOcK/wMQMGDNCxULj9kSNH6pSzAuc2fL/pOGNZ+XTorOiJmbtIh8emDE5SJiEDw5d5Un+FfxeO&#10;oEqdZqo/BiOFAAAAAEg/whk+vkGDr9n78ssvacOGDbR27VplztasWUPr1q1Tp2BHjBhBw4YNU2/r&#10;MBHDZ7461euUbunSpZUEuZPWXAmsmNeixTq+c2x3GvbTQWpS+gqdEzRzZ4mpW/8V3VWnvxPXmIaP&#10;+2WaECjjpP4K//w8nMq3n6b+GIwUAgAAACD9CGf4Dh06pG7Q4FU+YeHChTrmwIaQr+tzw4aP2zVX&#10;/3gVj0/rVqpUiXbt2kUtWrRQZq9YsWK6RtCM8bZiFh+6Nrha12fCOpVH9J/Ouzpg5ja81y4QH1Sv&#10;iC530hIy3LZ4DChjpf4Kf855ncq2mqD+GLiGDwAAAMgYwhk+hk3fxIkTdYpo8WJZa3MI95gWMXzm&#10;Kh8/ao2v5WvSpIlaNWTkRg3G/Zw887RurMDp3MyVMnx/TH6Jijd0HsRo/kEAAAAAkH5EMnxuli9f&#10;rmOREcMnpi852BSaZk/E24Z7+HJK4Da4La99QBkny3xOj9vhAwAAACD94O/caAzf+++/r07L8mnc&#10;aB7Lwu2Kwhk3zuNFHvN73y2znbTIq20oY6XetMGDwe2+8aYNAAAAIH3h791oDB8bM75BY+zYsTon&#10;PG7DJ5Lvevm+F5mmAPKvwr5LF4YPAAAASF/YcEV7Svfw4cM6Fhk2fF7GDkpswfABAAAAmQR/EUdr&#10;+KKFDd+8efNo/vz5Kpw7dy4EhTd8LAAAAACkH/xd+8MPP+hUbMAKH+QlGD4AAAAgk+Br89yPW0kr&#10;Yvjki97r+900AuHqQP4SDB8AAACQiezbt0+ZtFjBl2RFuvuW89kQ8lM6WMnVNeVVJ61K7/YhR9bk&#10;yZPJrUmTJqmHPU6YMIHGjx+v9PXXX0MQBEEQFAPx9yp/x7K++uor9diVl19+mXr37k09evRIkXr2&#10;7KnUq1cv6tevHw0ZMiSsieM8LnPDxs9dn02h+Xo2jkcyh6a4Dovb4G1kxdFdR4wnPyKGQ6nnrgul&#10;XcH3nQAAAAAgUxAzxV/MbHpSKt6Wxcbp4MGDnsaM0+bz+PhNGxUqVNCp0PfccjwS8gw/lrl/kbkf&#10;Eylnc2eaSTdiAM02Rbw/GMKUC4YPAAAA8BHmNXzyZc9x02DxHbz8AGd+ny6/Y5dhM+Wu+8gNwXfp&#10;XlnmOZWXMvaSddadOu7N4gGN6LE2k3UqOrh/MH0pEwwfAAAA4CPY8LEZEkPkNnu8svfjjz/StGnT&#10;6NNPPw2s5pmGT6h+Ry76XcfrFbmA/tHxlGBd+5COJY9lXaljyQPTlzLB8AEAAAA+wjR8LD41Kqxa&#10;tYqqV69ONWvWpAULFoQ8c1fMk3k698l7zqNNOs6rfIoNX1PBmn3txj6h/JV7qCzLul6HTp1AXZsk&#10;eas/dba327mrTn86MmkQtXxjtSqyrHwqpN8/owI1+hCt+dwJ7W282ua+uo0N5K3gUQMAAABA3GMa&#10;PtO8rVy5Upm9J598UoUbN27UJcHVPZa5Td3CuQOGr/QVOVV4aYiZy6ZjDl6mLNcd1VV4bMpgavPO&#10;OrokZPuzVX77YX846TMKqPCCkDq5iLZPo2eHrFDpfEaZ2W8osoJHDQAAAABxjxg+Nm7mzRMjRoyg&#10;GjVqKLPHK30CrwDK6h6L40KtO8+itTrOpqv122vpYsNwMUcnv0pnF6qt4l6Gz8pXyYno7U3Dx7Dh&#10;e+6tNSpuZcuvwtyuOrRpIjUeuERFbzbKYPiil+uIAgAAACCeMQ2f8OKLL1LZsmXV42B4pU9gQ2ia&#10;PZZp+CrcYpE8FvqOXBZxyemVH9NtVXupvHr9fqY9H/eiZwYttVP7PQzfyUA8m+St+oRur9ZbRZ9+&#10;6Rf688Meqh1G6v63bFzgdHHdPj/S8aVjqOYL36v0VYG2cUo3JQoeNQAAAADEPV6Gr2DBgjRo0CCd&#10;cvAyeyLzur+sCm7aSJlg+AAAAAAfYRq+cMbNfRrXLS4L9yy9rEAkswp5C4YPAAAA8BHmTRssvs6N&#10;V8NYbPSiPQ3K23Jd3p6349BLXGZK8nnbaLYXmfXDlbHkc3n1GQovGD4AAADAR7gNn1teZiCSwm1r&#10;5rsVrp5XvplnKtx2UOoEwwcAAAD4CPOUrmmaTHkZAi95bZvZ8uonlLxg+AAAAAAfwYbP6xQolNiC&#10;4QMAAAB8BAwf5CUYPgAAAMBHmIbP64s/Upn7NGBy5empzNqvXwXDBwAAAPgI900bbO74Lll+lAnf&#10;qSvIXbt8F2wkUyXteJVB8SMYPgAAAMBHmDdtsJmLBjZ+blNntmEaw1iaP2nPbFfi7pVI97ZQygTD&#10;BwAAAPgIMXzRmj2B64s54O3DPXiZzZ9pxFIrbkP2wauNHOe2zVVIQQxpNDJNDhQUDB8AAADgI8Tw&#10;sUkSHn74YapevTo9+eSTVK9ePaUnnniCKlWqRCVKlFB12GiJaTK3zUyC7+SNHjaObCa9TE8iC4YP&#10;AAAA8BFy04a5UjZ48GAaNWoUffnllzR+/Hgljg8fPpz69Omja1HA8Anlb7ZokY5XvyMXzdPxWHKD&#10;y9QdWTSSqnb5RqdSD0xfqGD4AAAAAB8hhs+EV/NatmxJu3fvps6dO1PXrl3p+eefp2bNmlHFihV1&#10;LcckmdvWLHgmrdZxoj/JuuERFeOVN1l9O7ZkNDXo2CCQNss2Du9AY19pqNKvTNus8ohO6zrXqtS9&#10;5zt1933e1867QZdZtNLOk3Ys61IV8r6sy0qquNRjat15Fg2uX0ylpxunstm8epmfRJRzpAAAAADg&#10;C7wM39NPP01t27alv//+m7p160Y9evRQIZvAKlWq6FpJDV+du86hNTr+dNELVbxJ6SucDBsrW36i&#10;P8ZTw1ecdcC6hXOTnAzOlr8y/TtxII1cdESlzw2YNyc8NmUwjVl6nB6+7hyVlnzaPo1aDF2lomfr&#10;vDN02LD4JSrMLXXpEN371EBqWuZKnTbaseHP4mV+ElHBowIAAACAuMfL8DVs2JDat2+vDB+v7nXv&#10;3p26dOlCLVq0oMqVK+taSQ1fjQJn0HIdF9iEsalylJNo6xRqPHCJLiUqnDu48sambvSSYyre+tEb&#10;VRjc1qIOwzfSIzecp+K7VKnNtqnU/HVe3yM6R7dDmybSH3ZgWUFzKDrrzlrU/MFrVD7DeQIMX1Aw&#10;fAAAAICP8DJ8fJPGc889R7t2BWxVAPOaPfc1fOXyWEmu28ufzQqs4jGnVnxET764QMVNs3VmwZoh&#10;hu98XWbWYYpf4spf/WlgxTCbUde6rhA1eHmhE3e1wauPR3Uchs9boUcMAAAAAHGNl+GrVq0a1a9f&#10;n1avXk3PPPMMNWnShBo1akS1atWiBx54QNcKGj55XErJyyyaYpsFN2yqWNkvv5X+XTiCyrWbqkuC&#10;ZQyf0m3QoKJKP9X3J5VHtl2UOv2nbKSbdV2iDYHtOJyrQ+EaI85IG/dV6EYVbrFoh5Ev8GfxMj+J&#10;qNCjBwAAAIC4hg0fGx3z0SqlS5emxx57jBYsWEAVKlRQN2qUL1+eHnroIbrnnntUHTZ5YpDYMLqf&#10;hycmMCVser8jDZyxVacyFqzuhQqGDwAAAPARYvi8TFsk3AZJ2mBxXOT1jD42gyz3/ha+3IA6jVus&#10;UymH25O2WbxvltfnknJ+gDTMXlLB8AEAAAA+QgyfGDYvg2bC5iklBsk0f14Kt0/Oc5vH9JBXnyEY&#10;PgAAAMBXmIZPxEYrnKSOl0lIjcx9sslzGz2vbaD0FwwfAAAA4CPkpg3TZGWWsko/oOMwfAAAAICf&#10;YMM3b948mj9/vgrnzp0LQTB8AAAAgJ/ISit8UNYRDB8AAADgI9zX8JnXcYXLh/wvGD4AAADAR5iG&#10;z/zC5zSv+sljS9LT9HntH8pcwfABAAAAPsLL8HGcn1Pnhs2faQrc4u24jnmnrVc9EZdzPa5vGkvJ&#10;5zx3vsirPSh2guEDAAAAfITb8HFosnhx6IOQw5k+3s7rAcdi5kzzxiHne+HVhhfh+gHFRjB8AAAA&#10;gI9wX8NnMnLkSKpevTpVqVJF5ziwaXMbBHNF0Hw/bTSEq9+jcn6abhu7cHj1A4qNYPgAAAAAH2Ea&#10;PnPVbcyYMdS4cWNq06YNtWzZkurUqaNLHLi+mAM2XsIfw9rTc0/cTQd1Oi0MbVySftNx4X+GOWST&#10;aZoUKHaC4QMAAAB8hBg+Nm1yOrVFixZUt25d6tChA/Xs2ZO6detGzz77LFWoUEGVM6bhM42irNbd&#10;Vae/Ct9qWoas6x5WcSmTMLsOz9DhU/eeT0vtcNuoLnRb1V40os1jdt18qky2KXimEwpmP6DYKfQo&#10;AwAAACCuMQ2fSf369alTp07K8HXv3l2t8v3888+6NHg6lbcNcoKsfJVUTAzaqHblaJ2KJTV8wkVh&#10;8nnbTTouZXefG1oHhi99FHqUAQAAABDXmKd0zRsm+BQur/S1bduWWrdurU7vLliwQJcGjZZp+AbV&#10;K6KMmYjNGpu2NU5xEkNX/BInHc7wDWv5MP2u41KGFb6MUehRBgAAAEBcE+4avvLly1Pt2rV1iqha&#10;tWo0ffp0nfI2fG7Dxqdy33imFC2StMvYsXnjdUU5tfvkPeepuseWjKYbHulIrz5dlGRNUbbha/i2&#10;qBiu4UtPhf4lAQAAABDXmIbPPK1733330f3336/i+/bto9KlS9Mnn3yi0qbRchvFjASPZkk/wfAB&#10;AAAAPsI0fCyvBy67kev3RJlh+nh/vF+zH1DsBMMHAAAA+Ai34Ytk3vgaP7fZE7nb4HrhJA9hTk5e&#10;27JkH179gGIjGD4AAADAR5iGT77sJe1ltExTAPlXMHwAAACAj/AyfBAEwwcAAAD4CBg+yEswfAAA&#10;AICPYMMHgBsYPgAAAMBHwPABL2D4AAAAAB/x77//6hgAQWD4AAAAAB8Bwwe8gOEDAAAAfERyhs+y&#10;WlCePO/qFEgUYPgAAAAAHxHJ8N1yyzDb8HW21U7ngEQBhg8AAADwEcmv8HWgK654S6dii2UFbUWv&#10;ynmp62erdCoyFxvbgfQBRxgAAADwEZl1Dd+OkZ2obd276bROv/VMCXptzh6disytMHzpDo4wAAAA&#10;4CMiGb5Vq1bRrFmzqGjRojondsjq3j1PvarCDzuWp3Er7MjOaWT9r5zKkzp3neWEhc91wuIXWdTy&#10;rfVE2yaTdePjKi+4WriDrKseVDHLyq1CkHLkaAIAAADAB0QyfO3aOdfujRs3ToWxxMpXxQm1Ufu6&#10;Z036eDVR6cuyqTQjZZZ1pgrpwPfU/v2tVOby7E7aJlDn5ooqNAmaQJBScOQAAAAAH5HcKd1evXrR&#10;9u3bdSo28OlbNmMiPpH7VY8a9NGqMIbvrLtUKPAKnxCoc1N5FX7Q6iG668mBKi5lIOXgyAEAAAA+&#10;IjnDt2GDjsQQtxGzrn+URrYuS6N/O0m0YyrdXXeQk6/r3Xue1P9L/f/27BY1GPCbHfubrGvLqjzr&#10;0lIqHNqwGL3z4z9E6z6H4UsDOHIAAACAj4hk+Fq2nGubJn4sS3udk7HAsGUeOPIAAACAj4hk+Hr0&#10;+NU2XR1stdY5Gck2e78X6DjIaGD4AAAAAB+R3CldkJjA8AEAAAA+AoYPeAHDBwAAAPgIGD7gBQwf&#10;AAAA4CPchu+hhz6jKlWm0TvvbKWGDX+iPHnaULNmi+njj/9R8VtvfYEeffQrXRv4FRg+AAAAwEcc&#10;OXJExxxq1fqGmjZdRBMnnqIuXTaSZeWjnj2307RptgmwnOfm1aw5W9cGfgWGDwAAAPARbsPXoMGP&#10;1K7d7zR5Mhu8m6lbt83K5Dlpx/DxCmDa+YOufqiDjieF95McUieauiBl4IgCAAAAPsJt+NatI9qz&#10;h+jPP3VGurGZbnisi44T/U+byXd/OqTSHBcJNe/IodLrddqynLdyBOr8/omKX1KylZMGqQaGDwAA&#10;APARbsNXpMgA2zRdT82bL9U5Drt379axWLExaPhWfUSNX12homLegkbvuPPmjT2z6Ll3/lA5wTrn&#10;6fBcJ8x+uwprF8xFu1QMpBYYPgAAAMBHuA1fixa/2QbqemrSdKHOcdi2bZuOxYq1dG3ZTjrumDiR&#10;pAUrZwH1rt2kdbTRCxi/YPk3KgekFhg+AAAAwEe4Dd/WrUR799p2bC3R9OnT6aOPPqJRo0ZR9+7d&#10;6d1336XXX3+dBgwYoGunhRV0WWnnDR5vNi5Om1TMMW1maPeQrHxV6PT016jFm+t0noO7rmXdokKQ&#10;dmD4AAAAAB/hNnwlSrymDFSTJqErfOvXy5VzseJHOuuuhjrumDaRV5qpdmvSOmZIK8YFylc5OSCV&#10;BI86AAAAAOIet+Fr2XKZMkz8DD6TlStX6hhIBGD4AAAAAB/hNnyWVVIZvjp15ugchxUrnJsqQGIA&#10;wwcAAAD4iKNHj+oYAEFg+AAAAAAfceLECfr88w00bdpu+umnE7RoESktXHia5s37l6ZP302TJ++k&#10;SZN20MSJ22nChG00fvxWpa+/3qIkaS7jOlyXxduJzO3TKtlftJJ+QtELhg8AAADwGWzGFiw4poze&#10;8uVEq1YRLV3qGL9ffjlJP/54nH744SjNn39EmUDR3LmHlTjOZVyH67Jx/Pnn/5R4exGnuUwkad7G&#10;Le4Ph2Z9zuN9ePVBaZ7Tl3l2GJIPpVgwfAAAAIDPmDFjrzJ3bPRat16pXq3WqtVylV6yxDF+Il75&#10;CyezHmvxYsc4LlvmiOOcx21y/LffgnkiLjPTXM4y++G1byi2guEDAAAAfMY33+xXRmrLFqIuXTZS&#10;jx7bVLhzJ9EffxCtXu0YNjFjYrzcEoMmj0Zxi9vn9jZtcp73x89y5nDzZkeSx/ENG0LrcdzLgELp&#10;Ixg+AAAAwGfMmXNQmbXt20mZvX799tCLL+6if/4h2rfPebcul23c6JguXplzGz8xe3xK2M1tt92m&#10;Qn6gM7+jd+PGX8k65z7V9vm2EZxvG8EDB4j++uuQMob79zt1t2/fS9a5xVW9x+64iEbY++H2I5lO&#10;KDaC4QMAAAB8hhg+XtHr1WsHDRiwnwYOPEAzZmykK6+8nh55pBZ98smvtiEj2rGDH8LsrPiZxovj&#10;bAR5NdANmziGTR2btwvt9KFDRIcPs7H7nco8OVKVD279BC3as5qa9d1B//5LNP2VbtT/oyOqLm/H&#10;ppMNJwxf+guGDwAAAPAZpuHr3XsnDRp0kIYMsR2Xzf/+l49uvDGvirdvP4iaN+9D9et3SXJ6lbdn&#10;Eygv5BCTJyHDpo1X7y6x89jQ8RNhTp926rw+dDZdeOHNqt6ZZxZS+ceOERW5JrcqP3iQaNcuojVr&#10;cFo3IwTDBwAAAPgMt+Hj1b3Bgw+pMjZbrJMng3EWv3jDXGkTw8fX3glSV+DTubxKeLGdx897/u8/&#10;XWDD9UrWfk3FqxbJr0LeJ5tCrjvt5a5Uo+1y1T6fOjbNCRR7wfABAAAAPkMMH5+u5VO6/fv/RS+9&#10;tJdefHGkOo3K1821aNFXGTa+iYJX2dzX8XGc87gsHLwtr9J1rvMQTdrirO5t/H6qKmPDd1jFmKNU&#10;peV4alj2Nlq8l9Rq4I4dy+iORwepFUQYvvQXDB8AAADgM7799oAybHw3bPfuW9QNG3zzhrpmb6dz&#10;967crcvmjw2XafZEfKqV38AmK3turV3r3IHLpu+uy89Sebfc31n1geOffjZBhUWK1lUhU/Ta81Xc&#10;si5WhtG9sgilj2D4AAAAAJ8xa9Zf6kueT5d26LCWOnf+g9q3X6MehcIGLpzB8xLX4/p8epfNIYfy&#10;vD0Wt8ft8l245lvdxOAxEj9xInizBq/s4Q7djBMMHwAAAOAzpk79U70Jg81U48a/UNOmi6hhw58C&#10;5oofxPvrr6dC3pjhFudzHXlwr9tAmHls+vj0MT/2ha/PY7wMHz8Ohs0hG0bZVvrh1QcodoLhAwAA&#10;AHzEyZMn6csvN9H06XvUa8n4y54NFb/KjNP8UOaZM/9Sb+PgOpHEdVizZv2tNHv2vhDxtYL8ujQ2&#10;buXKdVDGjp/tFw42hlyX+/T994dUG9KXaPoDpV4wfAAAAICPOGqeV81AZBVvzpwfVAiyFjB8AAAA&#10;gI84IudUMwHzNC7IWuAvAwAAAPiIzDR8TONnWupYKOHyQcYAwwcAAAD4iH/5IXcRqF59prq7NiXw&#10;yp2XTPKHyRfc+ZuHtXXyVoyja8t2otPLx1K5DrN0KYg1MHwAAACAj0jO8FlWPVsVdSo2VM1v0e86&#10;TntnKyOXPef5tG37Lnro4Qp2+gxdGCSJMdwykeq/kkInCqIGhg8AAADwEZEMX6VKS2jYMKJ33z1l&#10;G66ndW7aCb+qd6YTOfA93dfoDTtykqz8VVXWebKNXVbimbeIDv9A7d/fSrR5Al1xf1unDMQMGD4A&#10;AADAR7gN38YTG8mqbNG0f6bZBuwJsgrWpc8/J+radbeukXbE8O37pKeKZ7utuko7Ji8Uy8qlwvPF&#10;8P0zjx5oMdz2gouo+4d7A22B2IKjCgAAAPgI900bVj2LJvzFrzjrRo+1/JoqtZtC7QesoQ8+YPNV&#10;QddKG26TZuXhdo9QgVr9VfqZEhdT63edB/RZVg4Vninb7J3trPAd+ZE6j94Fw5dO4KgCAAAAPsJt&#10;+N5b+R7NPsrX1fWgCm0mUbnnbPN3WTF6/32iPn3+tPOf0TXTwtGAUds56nm68fGuHFM3YzC1CuSk&#10;dXZ4bOIrgXoBY7f6Y7q1Wh91Dd8zg1faGXvssrOcMhAzYPgAAAAAH+E2fO8sf4esGzraJqqRrVa2&#10;mtqqaOt5W0/bekjXDA+bMy+B+AF/LQAAAMBHJDmlaxuzYauG0Re7vqDxe8fTvW/eq0tAIgHDBwAA&#10;APgIr7t0reoWWTfbyoWv/UQFf3kAAADARyT3HD6QmMDwAQAAAD4Chg94AcMHAAAA+IiUGr5LL71U&#10;x4CfgeEDAAAAfERKDN/WrVtV+O2336oQ+BcYPgAAAMBHJGf4LOsmW8FHscTq8SqXpvBxLX+885xT&#10;d8U4uvrhjnR6+Vh6vP1MXRrK/Vc47eYu0lTngJQCwwcAAAD4iOQM39NP/04dOmxT8SuvvJLWrl2r&#10;4mmh4s0WLdbxU8vG0KWlntOp8CQxhpsnUP1XlupEkN3fDqbyHWereKVbLHLWJEFKgeEDAAAAfISX&#10;4Xt7ydtkNedVsrL06adEo0ez4WqpS9OO96qe8Zq0lR/SLZV62pED+rVrROdJ2YHvnVerHf6B2r9v&#10;2znb+F35QDunzIX3fkA04MgBAAAAPsJt+KwrLRq9YTS9+cskKlR1NFnXlqBp00i/S7etrpU2xIjt&#10;HttVxa3rH7VTB5xXprmQd+meL+btn3n0QIvhRCcXUfcP94Y1dTtGdqKrHmyvUyClwPABAAAAPsL9&#10;po0+C/rQjMMzbCNVjSq1m0JVO04nq3BDtcr35JMrdK204TZp1g2P2f8/QPmq9FbpBkXPp5ZvrVdx&#10;y8quwjNlm72znRW+Iz9S59HGqmAI/9n5F+o4SA0wfAAAAICPcBu+91a+Ry9/+zFZl79CZ+d5m3Ld&#10;MNQ2T/dSqVK/UJ4842NkpI4EjBqvxN3wWBc7tp2uebijyqt5Rw5aZ4fHJr4SqBcwdqs/dlYCt0yk&#10;ZwavtDP22GVnO2UabxMIUgKOIAAAAOAj3Ibv6i5X08dbP6Zvj39L8+3/vjn2DU0/MF2XgkQBhg8A&#10;AADwEe5r+F6c9aIyfcNWDaNBSwaRlRdf/YkI/uoAAACAj0jusSwgMYHhAwAAAHwEDB/wAoYPAAAA&#10;8BEwfMALGD4AAADAR0QyfHXrOm+sAIkHDB8AAADgIyIZPsu6y1Y+nQKJBAwfAAAA4CPCGT7Leo3e&#10;fPM4vdSf32ZRWufGDn5Wnvm8PEmHe4aelD3UarLOicy1un6VfBb9aqf71ypAWK+MHhg+AAAAwEeE&#10;M3zZs4+hD0YQFSg4l3q9uMM2T411SdoxTZ114+NOaOYZccZMV8hj0Twdj4S7jfdbPkirdBwkT+jR&#10;AwAAAEBc42X4LOtVevfdU/TJJxzvT4MGH6QWzy2jcy94hXbv1ZViwcav6Z6nXlVR06BVu9Wi/TrO&#10;uM0bo97De3kZFa9dMBettcMRzz1MY5adUnmWlU2FrR66mrjLX3SvRrvscFjz+6n3hA2qDIQHhg8A&#10;AADwEd6GbzgNG0b05ZdE11w7j4a+eZR6vriDqtWaSbkveYFatp6qa6YR2/CN06/nNU1d9duy0QEd&#10;Z6Qsrx1y/P2FR+nohJfpg0XHVL5J8cZvqtCycqiwzSPXqbYm932SDqr8m1U+iAwMHwAAAOAj3IbP&#10;svrSgAH7afhwos8/J5o2jeiNt45Rrz47qUad2XT+pT1o5aqkRiu1iJkzDZ8ZZ8z0wc9fpBGLjyvD&#10;N/xX57VwZnmxhkNVKHnN779CrfB93bMm/W3kg8jgKAEAAAA+wv0uXct6kfr23U3vDTtNo0YRjR9P&#10;VKrMj9S2w+90d9ExtJddUxq50DZdP9jhjpGd6Kby3VWeGLHNw9rSRcVbqLjw++vN6Ir726p4Hrve&#10;cjvcOep5GjBzh8qTbe86y6LbqvdVccmrc+cZ6nTvB60eovV2+OeYLknaB0mB4QMAAAB8hHuF77ff&#10;2CzdY2uwukuXT+1a1pP04CMT6cAhXQn4Hhg+AAAAwEeEu0tXsKwqtvJT1+5LdA5IBGD4AAAAAB+R&#10;nOEDiQkMHwAAAOAjYPiAFzB8AAAAgI+A4QNewPABAAAAPgKGD3gBwwcAAAD4CC/D99xzz+lYKKtW&#10;+e/lZAv71aX7Gn2mU0CA4QMAAAB8hNvwtW3rPO+O+fHHH3UstlTOa9EyHU/rg5At60wdi8S6wHP8&#10;hMx6ALNl5dKxpCTXp+0jOlLdfguJVn5Il5byNuWxAoYPAAAA8BFuw9ewYUNq0aKFWuVr3bo1tWnT&#10;htq1a6eMIKebNWtGdevW1bVTR/0iuWm7HT5T4mL63clSsOExTY91aamkeUZa4jdX7EE178hBVfJZ&#10;ytgF65/U79s9QAVrv6xyuIz372x7Ax36si/V679Ylf1Pt+ekgu2zBElLnWvLdtJ5F6k0vxauan6L&#10;rnqwvZ06HajPSPx/5bqFpAWznvlQack/NW0wtX53I9GfMwJtpBfBXgEAAAAg7nEbvk2bNlGfPn10&#10;ymHAgAEq7N+/f0yu+Wta6lJlYnIWqKVziG7VpoYJGp88KuS3ZPD7czncpHKCZZaVV4UNi12gQka2&#10;Z6y8lVVYutm71O6xG+hPlQrWOT39NWr19gYa2/5xGrnkhMrLHti/tHOQrBsfV+/+bfKac1o72Mf/&#10;qfDk1Fdp7PLT1KTkJSrNBLc3DafT34K5pMxs62yif+ZR4XqDdVrqHKYi9YcQzRpKXcbYn+DA95S3&#10;ci9dlj4EewcAAACAuMdt4BYvXqwM3tq1a6lr167UrVs3OnjwoCrbu5ffSpt2Ghe/SBmvlg9eRVuc&#10;LMoWMDdE5wQMUD4Vnpg8kEb/dlLFm5W+zDBCXMcxUI3uu1CFjFkuppLzrLPvVnEmUGfGEGo3fAu1&#10;svsi8D6YkP3cXFGFvMrG+QHjmP12HTul3uPLn0mwrOt1jOM369D5TDmNtnPruOqjuU9tahkrZwGi&#10;2W84hm/fHLqlUk9dkj4EewEAAACAuCcWK3YppVaBnOr9towYnDtymEZHDNC1Kvzroxfo3Z8OUYGc&#10;Zh3HTEmdJwqdScdVLLg9Y+WrYv//JBVt8Dp9/HxFava6cxJZ6vw3ZRA9O3QNjW77KI1Y7LQg5jOk&#10;nWvL0vstH6SNkpY62vDxSmHzN9aGMZ5/Uf6qL6qY9Pf27Ebbgf1lt/9/0g5v0Wmp8w8VemJAYDWS&#10;Nk9Qp5LTk2DvAAAAABD3HDlyRMccqlcfTU2aTKLWrWdTu3ZzqH3775Tatv2WmjefRk8++Qk99NDr&#10;unbqePgai77XcaL1huFxr3CdrcJ1b7agPpMcq5W0jkWXl2lDj91g0W6dR7ad5PwrH6hF1mWl7fRO&#10;uvHxrqqE8xfZId84Ylnn07YPOlCNHj+osht02wtVyqnrcIyscwurGOex1qgUp/ME8phKt1i2vRPs&#10;7YwyhuPcX4m7yxi+DvCahzuquFlnx8hOVLPnAjq9fCydd28TlZdeBHsFAAAAgLjHbfgKFOhNF1xQ&#10;mXr23E5lygyiPn3+VGGvXjvo4ourUdOmi6hChUm6NrCsi3XMX8DwAQAAAD7CbfhuvrkzFSkygNq3&#10;X2ObmRuoU6f11LHjOjv9O+XP34Hq1p1LZct+oWsDc4XOT8DwAQAAAD4iM67hA1kfGD4AAADAR8Dw&#10;AS9g+AAAAAAfAcMHvIDhAwAAAHwEDB/wAoYPAAAA8BHpYfjkUSJuZVWS79tSu07wIchpY2eWPhYC&#10;DB8AAADgI5IzfJ9+Ku+UiB1Bw/NnML5iHFXqPMeJG/Az56p1n6dTKafizRY57wlJDRvJuqSkjnvj&#10;Nm8b321N/aZs1qnIxMr4pYeBjH2LAAAAAMg0Ihk+fixLmzarKF++z2n5cp0ZA/Jpg8Jvvmj10NUq&#10;zq9bE9jABEzM1kn09MtjVfp/5bqpLClnY7VleDsnfVFxVWZbxEA5U79IbppkmzBOBz6CbS45nafC&#10;CyopdWU7SfMbLpx38f5L1g2PqZxqtzrlNzzWRaXd25ivgZO8W3T5KZXi/BvU53W2u1znOXWWqBTR&#10;5WVqqDQjZYLz0OjwfRjasBh9PKiRSg+YuUPlMU4d512/19nxi20VbfCJSrsJ7g0AAAAAcU84w8fv&#10;fO3c+Q/14OWePbfRlCliV9LO/k970U47vNzKZndgAe234/I+2TN0yO+mLd74TaKDc6ntMGfFLJcu&#10;E2PDSFxeaWaW3Va9b+C9uIyUWVZ+FbZ44EoVBvNlW9vg5a9qh6fp7LvrqpxcBWsT/TmDbq/RT6Xr&#10;FT5XhbINv/ZM9XPWUPp0DdFFRv64FSoa3E+OO5xQ9rfuc2o0yLGjgTr/K6fCka3L0lYV02VbJtKt&#10;1fqotLsP/J7fFm+uo3EdygXeURxoz6jDhtR8tZsXkUsBAAAAEFd4GT7LekSFXbtuohdf3KXeusG0&#10;bi3rT2nnricH0hl31lFxNnZWtttUnPbOVuaEdX/zYUSH5lOb9zaponvPc2xIDm1eBFX/1mqBuMkz&#10;JYJvwpAyaZ/Fr0Ez84Xst9dQ4bmF66lQGb8ZQwKrd0Jgmz2zqMMH24jmvK3yHmgxXGW3ffR6lRYx&#10;Vs4CTijb2vDKIKdlPc66pZIK+TOb27NhG7X0P1UmBNrZPZNav7uRPulciZy/WLDMbINNYcFcwX17&#10;EbkUAAAAAHGF2/CxIciWLRvlzp07xCRYVg4688wzA+m0YlnZ6INFx3TcCqycBds+TUUbvK5W1Rq/&#10;6iyRyaqUuX/rivtV6LXCd1P57vTkXWfZLTlIGa9emgTzjXbVCtsRbSRPOCt+O6YGVtdqF8ylwsA2&#10;6z6nZ4euUabww5VEJS+xaJed/VGnCjR2ufTAwbL+p0Nn27eblKS1KhbMs64tq8Kn7jmH/lAxzYYv&#10;KW/lXirq1YdnBq+kEc89TOucnGB7UkdzsyvtJnIpAAAAAOKK5G7aSA1sLrxkYqYr5LHoJx0fXK+w&#10;Kntp6nCyrnxAXW9Xuct3quwqvY25bb8atzvth7mG7/EbnVU8JrCdvoaPxZ9e8gPldJys3EXscIu+&#10;aWN74OaNSrc421V8/luVlm1O/jZa3Vyyc9Tz9NqcPSpPyvLYIcclbVm5Vcif27LOUnEpX6xSp8g6&#10;+24VY6TMsi5VaWc77z5U6fo9DXiiEP2gcoJljLTTd/ImutTI9yJyKQAAAADiivQwfCD+geEDAAAA&#10;fAQMH/AChg8AAADwETB8wAsYPgAAAMBHwPABL2D4AAAAAB8Bwwe8gOEDAAAAfAQMH/AChg8AAADw&#10;Eelh+OTxH24Jj90Qms/PqzPLU0qvynlpto6nlt5V8lGfSRvplTp3Us+v5Sl2iQsMHwAAAOAjMmOF&#10;jx8YvFrHY8E7TUvRKh1PK/zQ4nd/OqRTiQsMHwAAAOAjMsPwPX3veaFvj7CRFT4J6959Nv2uYnvt&#10;vKtUTMruyOGETUtdSn/a4Wddq1C226qrPKkjrw671U4fVzEHKX+/5YM0YvFxGtXmERqz7JR6HRm/&#10;IePrnjVVqN6ukaeCHe4m65x7OCOhcI4SAAAAAHxBZhi++kVyJ2v4aNd09c7XZ8tc7qRtzpEy4ciP&#10;1G3cHprU5wn6W2edG2gnpwq5nUaDlqvo8UkD6M46r6h4YD82ZxZ6gib0rk1fbiCa1r8efWV37uFr&#10;ztSloXUThcT7xAAAAICPyQzDx++3lXfHCkkM39ZJyvA1v/8KJ21zobvOsZ+V4WOzttfJofsu1HVy&#10;3KFCE9O4uU3cF92r0ceriSa+WIc++Z3ogSu1YUxQQo8OAAAAAOKazDB8VfJZtFTHhSSGb8U4qtef&#10;3yx7gKy8lVWWu87ZdtjyrfU0pt1jZP2vnMqTMjntS+qkL1E+O/+Uijm83aQkvb3goIqvscWneEcu&#10;OaFO8XKo9nttWVVe4IF2Kkwk5OgBAAAAwAekh+Fj0+WltBKLNkB04EgDAAAAPiIzVvhSCwxfxoEj&#10;DQAAAPiIeDJ8IOOA4QMAAAB8BAwf8AKGDwAAAPARR44c0TEAgsDwAQAAAD4Chg94AcMHAAAA+Aic&#10;0gVewPABAAAAPgKGD3gBwwcAAAD4CBg+4AUMHwAAAOAjYPiAFzB8AAAAgI9ID8OX0gckh6vfq3Je&#10;mq3jGQH3Q/rC4cUlWqq4w76oP1e09bIy8f8JAAAAABAg1oZv2wcdqPUTheiYTqeFNxsXp1U6LtyU&#10;jmbKsm50In/OoKZDVjvxVADDBwAAAIAsRawNn5idO+u8osJ3mpYi6+qHVFzK3GE2HT51zznK4O0e&#10;25XyVX2RRrd91K5zsyqTuoXPdULGq73TdjikfhHqNX69ynNYRdYlJVXMsq7ToW5n5YfUYOAyFbWy&#10;3aZC2v8dtXlvk4oG6tlY1rU6TLpfJq8drrPDXHb47NA1RJvGU377czBe20hfe3y1VuVlJZxeAgAA&#10;AMAXxNzw3VLJCbWxGdv+cdqsYqFmxyR3mHzedoeOS1nxi3SdvbOpSP0hKtrqoatVGNx+L139UAcd&#10;DyVJHzZPoOZvOIbLsm5VIbf93Dt/qKjZJ8vKo8NgHmP9r5yOOZwRsk1+on1z6L5Gb6i0V1+vuL+t&#10;jmcdQj8hAAAAAOKaWBq+wfUKKyMjYrPGpm2jU2yYHIdiFzjpcIbv/ZYPkmO7gmX3nqfr7J4ZMGVC&#10;cPs/6coH2uk40WtP30sFa7+s4lInUHf7FGc1ziZwSnfDl/TM4JUqavYpUK4JtHVTeRUKodvcQvT3&#10;t9R2mNheh2CdXXRZ6dY6nnUIfgIAAAAAxD2xNHym0WH4VO7bTUqSc8I0WC7hHTlC008UOpOWc2TF&#10;OLq2bCdl1JaokmAdPm36n4oF84Y1r6lCSROtp/OLNtNxopdrF6Q35u0j2jIxUEfC27JZ9NRLi1Tc&#10;si5UIe+/+gvzVTTYJscv1uEVOgxtq0o+ixYbacayLtOhk5e0r+vo3MLP6HjWIfgJAAAAABD3xPqU&#10;LvAHMHwAAACAj4DhA17A8AEAAAA+AoYPeAHDBwAAAPgIGD7gBQwfAAAA4CNg+IAXMHwAAACAj4Dh&#10;A17A8AEAAAA+Iv4M32aSN16A9AOGDwAAAPARsTd8a0OeQze0YTF664cD6hVrA2ft1LneyHanl48l&#10;6+ISKm62lRzuuuX+Z9FeHU8PXqyan5yn9cWGijdbdFDHMxsYPgAAAMBHxNrw8cOTaeskGrXUeTzy&#10;uA7laNwKos+7VaWxy/ntsUT5bGPG5sw0Y/8tHUU1evygU0QFcjqW4yy73t1nO/UF64r7Vcjv3OX8&#10;+q8sVWmpUzCXZbfVQ6UD260Yp+KXlnrOSWukTqCezesNiqr0q9/8qdKWdY4KVw5+hp7/WD0aWsEP&#10;hn7ppadUXXm4NOO0d6kRt2jAzB2BPlz/aGdVxkg5U79Ibpr8XhuVtg+Zgh/2bNZhQtPbqVLnN5y8&#10;MwvpvLQT3BsAAAAA4p5YGz4xIlaOO1T4dc+a9MV6omn969Fn/Mrama8rA8iYJmbL8HZUu/dPOkXU&#10;uPhFKrzQqGNZeVWY7bbqIWHJS/Q+dd2cBWqp8Nkyl6uQsaybVVi7YC76W8Ucgn04SNbNFe3wKN3z&#10;1Ksqh80mI6eQt4/oSH0myYviiN56pgRt0vHA59bh6emvKYObK9A+lznv4m1WOvTtG8xt1fsG8hl3&#10;eycmD1Tv/P2oUwWSdVKn7F8qUKu/Suex07tULO0EewYAAACAuCemhm/FuMA7ay/QRmXii3Xoyw2O&#10;4WPj16lCHmVURMLmYW2pVq8fdYqoYbELVCjtMFL/nHueIjr8Q5J2zDgTNHwnQuou0LmMWV8ZyBlD&#10;QuoyYtT+/rgHvTJju4ozpuErcXFoH1j8rl8xjURHQsr4PcMcmjxTwnl1GyNlgTq7Z6r38d5/RY5A&#10;G07ZMbqzziuqSq0COWmPiqWd0J4BAAAAIK6JpeELmBNm22Rq+dZ6+rRL5cApXQ4/fr4ijVl2Slcy&#10;YUN0no4H28pptCl5ZxR6wv7/6cAKnyDlEvIpUsGybtSxUMw+Wzc+TrRrOt315ECd42BZ16tw74fd&#10;qf+0rSrODK5XmNbouHvfQkj7uh3BLLupfHd6stCZ9qdySNLeus+p6ZDVahUwaDmZfXRzxR4qVukW&#10;x0jGgtBPAQAAAIC4JnaGb0uIgWE4/Wbj4jTku730RqP7AtfE3Wjnc5m7vjqt6sqXdEjeTeVVKNfw&#10;SZmEfG2ddUExO7YxuJ2+fo4lJo0JlNMxss67V8XU9rouM6ju3SreuXMl6v7F7yqP6V0lHzWqeLMq&#10;U9foaWTbflP4jmJpn+jUsjGBMufmjJOBNPP4jRb9pWLBfkl48rfRVLXbXBWXbZzrBNfTxSVaqvz7&#10;r7BotYqlnWCvAQAAABD3xPoavozAuvA+HQPpBQwfAAAA4CPizfDxytYfOg7SDxg+AAAAwEfE4wof&#10;SH9g+AAAAAAfAcMHvIDhAwAAAHwEDB/wAoYPAAAA8BEwfMALGD4AAADAR8DwAS9g+AAAAAAfceTI&#10;ETp27FhAR48ehSAYPgAAAMBPuA0fBLFg+AAAAAAfwYbv+PHjnl/6nG/Kq45b7m2i3Q7KWoLhAwAA&#10;AHyEGD4xZhyeOHGCTp+Wt7oGOXnyZFgDx9ucOpX0HbncTqTtWLJ/kbvsv//+U21LW7wvdz0otoLh&#10;AwAAAHyEafjEXCWH22yxAYsGNm3cPou34ZANnBuux/leplPgOtyGtONWuPxw4vowkUHB8AEAAAA+&#10;wjR8bHyEpUuX0gMPPKDiDRo0oFKlSqk4w0ZMzBGHYswevk5e6u9oi53HYdr5jawLi9rhGrLOu8fJ&#10;SgfMz5XoguEDAAAAfIQYPl7hErZsYatGVLVqVapRowZVr16dBgwYoPL4Dk6G67Mx4G2Fqrdmp6U6&#10;nhrCm8MdZOWtaId/k3Xjo05WOgHT5wiGDwAAAPARYvjM1b0HH3xQmb0mTZroHKKaNWtS+fLlqWhR&#10;XmlzTqm6jWLtQmfTKh0XxMRJ+OQ959Fvdnjit7GUv3IPO7aLrDzlVFnQ8O3WeX9R9lur2OERyl24&#10;rh3+R2fdWYsrkHXtQyp8vVEJWm6Hd55lUYOXF9ox2xxe97Aqk/Zy2eEHvx4m2vA13VmrH9HaL6hA&#10;jT5Eqz9N0j9GzGwiK3g0AAAAABD3iOFzX0vHK3smffv2pRYtWuhUcCXMbfhW67gQNFQ5Vcimq+ng&#10;ZUQbJ9h5+Zw8jWXlUGHxS4J2w9n+JF1UrL5Kn3/vUyq08lVS4Yg2j9EmO0y6zUEqXNdZlTw2ZTCN&#10;/e0EXWmYOsvKRbR9Gj07ZIVK5zPK2Px6maBEUvBoAAAAACDu8TJ8fM0en8Y14RW+ihUr0rx581Ta&#10;a4Wv+h25yLZyISRZQfv9M3pmUOiJXzF+UqfYRW678S+de/cTdniczi5UW+Vky19ZhaPbl6fNdmhu&#10;I4av6NOvqvSJaUPo45Wn6WrD1Ck2TaTGA5eo6M1GGQwfDB8AAADgK7xO6fINGnzNHq/yDR06VJm9&#10;atWqUYcOHahNmzaqDhtE3o4llMtj0c86LrgN37Elo6l2z3m0bVQXeqrvTyrPsq7WodiMbWRdX1bF&#10;Hq79kv3/HWT97zE7/DNwDZ/Z7ko7vC1H0KK493mpHY5Zavdzx3TnlK5N3T4/0vGlY6jmC9+r9FW6&#10;LoNTujB8AAAAgK8wb9qQu22FcuXK0cCBA9XKXqNGjXSug2mKvB6tkpUY2fZxGv7zPzoVGdy04QiG&#10;DwAAAPARYvjE9Am7du0K3KAxd+7cwMoe4z7lydvyKd6sxvz5f6swuHIYGTlNbX62RBUMHwAAAOAj&#10;TMMnps+90mfCZs/LFMm2XO4lLjMVqdxdZsos55VFluRLWaT+M+5tzM/v/lyJKhg+AAAAwEeYhk++&#10;7DnOhkhW7dhAsUkSc2Qag6wo7qPXaWb+TO7PCnkLhg8AAADwEe4VPv6yN9NuuY1BVpT0lQ2euZoX&#10;L/3PCoLhAwAAAHwEGz6vU5t+kV8/V3oLhg8AAADwEWz4+Nl68+fPVyHfoAFBMHwAAACAj/D7Ch+U&#10;OsHwAQAAAD7C6xq+tMhsK1ZtQhkvGD4AAADAR5iGT77sU2PWpL6sFpqK1JaUhSuHMkcwfAAAAICP&#10;cK/wsUHjO1v5kSxyh6tIzJvbHHCe12NQTLg90/yxuE3z0S/mPqKR7Ds5ufsLJS8YPgAAAMBHmIaP&#10;DVc0sCkzzUFyZi89YKMoSg4xm2afociC4QMAAAB8hBg+0+zNmTOHChUqpFNELVq0oE2bNumUgxgo&#10;3lYIvsJsSyB+bMloqtJ5toqHI9pXn6UVmL7oBcMHAAAA+AgxfLJK17hxYxV++OGHNGXKFBVnHnjg&#10;ASpZsqROOa8nk5VB4SZt3MZ2rEgtH75OxZuUvoJkDY6NnZi7IQ2LU8vahci64RHKpfNeb1SCrIvv&#10;C9RjvTJtsyozt133Thvq/fUaFZc8og0qft3DdeimxzurnJoFz1R5M4wVSO6vl8GBQiVHFQAAAAA+&#10;wG34Fi9eTMWKFaOHHnqI6tSpo/LWrVtHnTt3pgcffJDuvvtulcenSd2Gb/MHnWijHV5l5SLaP5f2&#10;2PHLtCG7MGDM/qHCdQfQyLaP03qdc5EuC5o3B0kXuSCYb+WrRAe+fInenv+3SudMsu0BKlJvENHO&#10;GdTyjdUqx2wXhi86BY8YAAAAAOIer1O6Qvny5Wnz5s1UqVIlnWP7qJ07Vcj12RiYho/oBN1Vpz+d&#10;c5djFEs98wZZZzunhtl0ic4oUINGty8fMHwX63yTM4y0ua2V4zY6MmkQjVj4ryo7X9ezziigQtvS&#10;UZmmb9FXveqEbCfgtG50guEDAAAAfESkmzZWr15NFStWdJk6B84Tc2DetGFZOWjYTwd1PBcVrNlX&#10;x0MtxDvPPkDLdFzMXaDOqk/o9mq9nbiNnPIV9n3eN7CPcwPb5lQhG77STd6kY1MGB1b4TMx+Q+EV&#10;esQBAAAAENeYho/Fj0dhFixYELhmr3Tp0uoUr+BeJePtBNPYVbjFou91nJHVtmLlu9JLtQuR3Moh&#10;2/ANHlJHdPUDbVSZpC8vVTUkzVKs/lTFG77yCt371ECVVbvQ2SF15DS02XfIWzB8AAAAgI9wGz5Z&#10;5WvTpg3t2rVLxZkiRYqoMJxp8jolnBns+bgXPfniAp0KBadzoxcMHwAAAOAjTMPHX/QchnuuHq/+&#10;eZk9ERsq3pbFxtCUrBwKnA5Xlhr4ppCQFT8D3gfMXsoEwwcAAAD4CLfhY3GcDRKv2ok4HcnsJSfZ&#10;h1uRypKT9DEcXCZ13f2BIguGDwAAAPARXoZPJPlZ2TBx39j48SqewCuMaTWoiS4YPgAAAMBHuK/h&#10;S05e5iCzZPaLDZ7IzGd5bQtFFgwfAAAA4CPY8EUyS1BiCoYPAAAA8BEwfJCXYPgAAAAAHxHplG44&#10;I+h1CtAsT6m82oMyVzB8AAAAgI/wummD4+67X+XRJpEMmrRjKpxpFHm1A2W+YPgAAAAAH+E2fByG&#10;ew4fw8bNbQ5kO3mEC4vbiPR8PS7DY1OyrmD4AAAAAB/hNnxs6IRhw4ap16t16dJF5zi4DZq5TWqI&#10;ZvUQyljB8AEAAAA+wn0Nn5i3pk2bUokSJejxxx+nChUqRHyXrjwDr9TlFk212xDkrRfukGi9ik9z&#10;GUVuB6YvawiGDwAAAPARkVb4hJ9//lkZv82bN6s0n4oVY8DbCeVvtugXHWfcrzmTdNMyV1LwMcmh&#10;wPRlDcHwAQAAAD7C6xo+97V3lSpVorJly+pU6AqfafhqFDiDVuk4Y1nZdejYBwnblcujQsZdxsDw&#10;Zb5g+AAAAAAfIYbP/LI3b9p48MEH6ZFHHgkxdmZ9M7/WnWfRah1nLCuXDr0N37Epg6nNO+tUPH+2&#10;oMVwnzKGMl4wfAAAAICP8DJ8fMqW2bRpE5UqVUrFBfN0Lss0fJXzZ6PFOs64jZ6EzR+8RoVHJ79K&#10;o5ccU3ETGL7MFwwfAAAA4COSW+Fz465rGr6HrrVolnE6OJzhq3PXOXRIxYJ5lfPnVyHj3geU8YLh&#10;AwAAAHxEJMO3cuVKKly4MK1e7Zyo5XyznkhWBGNBuH1AGSsYPgAAAMBHRDql26NHDypYsCANGTJE&#10;pd2nc0W8PZdFetByNLDZw+pe1hAMHwAAAOAjxPCZRovjXiRnxqQdEV+Lx2IzKJI8U5KfXPtQxgmG&#10;DwAAAPAR4QwfmzDBfA2aaQog/wqGDwAAAPARbPjM1TY2dRJnk8enWc2VOTGHkL8FwwcAAAD4CDZ8&#10;8mo0AAQYPgAAAMBHHD16lBYuXEjLli2jFStWQJBSljN8fF0BLzeby8xe56IhCIIgCIIgCIIgCIIg&#10;CHKU5c/qmgt+Xh8AgiAIgiAIgiAIgiAIghJdapFv0yaiBx/8iiyrl622tlrbes5WK1st01Hcvqgr&#10;FS06lpYuPaIW99y4r+77559/aPHixTR79myaPHlyhmvKlClq39yHAwcOeB5ct/zeZ27fralTp4aV&#10;Wc+rPRaXJcpxXrJkCX3zzTchx2jatGkhch87r/2nRol0nNHnlCmz+sz7jSSvbURcngjHGYIgCIIg&#10;CIIgyJSVLdt7ZFmv0ciRu/VyWubx5pvr7b60U4t+Xot9vNB36NAh+u6773RO1mHOnDkhP8zMKw/5&#10;xyOXZzXQ54whuT5jPMcG9DljQJ8zBnefIQiCIAiCIMiPYm8ukjeEuGXW8WoDCso699wP9U+KrIH9&#10;9yO+kvCsswbonCD8vL7vv/9ep7IW/IRzvgrLHHwyADk/K4I+Zwzh+szCcY4d6HPGgD5nDHxSi6/s&#10;4z5CEARBEARBkF8kXpxf+8s+PaXwNryt6ekzUrJfWYDkvojYw6dF0o57cdOrH+FkXXDBp/pQZR3k&#10;VmEvZsyYoWNZD77dig+q/CHkj8H5WRW/9JmV1fvs7i+Lb73NqvhlbKDPsQd9zhj4Nl7uIwRBEARB&#10;EJQ5Et8oiy7mwov4yXiT2X+vz+W1TSwk+0vNwl44uC3pu9c+YyneBy/AxbL/0ZKSz2mdf8EnerOs&#10;gzyvz4uZM2fqWNYDP3wdqlSpYv/9LCWBb0mVPFOpwavPrKx+nN39ZUVa5Bs2bC2NG7eNvvhiL02a&#10;9I99vK62VVqXpj/pMTbSG/Q5Y8jIPp977rlpnjOYeDzOWOSDIAiCIAjKeLFP5AUVvrIqEnynoVx9&#10;xfVlEcYtr32kl7z2L32TK82435HgOvJZvPaRUkkfIi2OzZo1ix555BE655xzQrw/K0eOHFSyZEma&#10;Pn26rp2U9Fzsi6b/GQX/bZL7jNb552fFRb4WtuJvkU9+kPFBF3Ga87Mqse7zyJEjacKECXTttdeq&#10;f5DCmjVrVJrD5cuX0/79+3VJyvHqM4tfTJFV4b65+8uKdoHBsl4NOZ4ZQbixkZUXReJxISdcn2M5&#10;b6xdu1bd+slfnrEg1vNGOOSL/d133w3EU0tG9TmWSJ8hCIIgCIKg9Bf7Q14IC7cItnTpUnr//fdp&#10;4cKFOid5uC1eHDIXA00vmlpJG9yeLN7xfpJbwDPhz8Gfhz+XF9wWt52WvvK23IYX3377LRUuXDjg&#10;8y+77DLq2rUrzZs3j3777Tf1Ykquw3nnn39+oF7evHnVmoIXae2vl7g9Pr4mLVu2pOuvv56uueYa&#10;uummmyh//vx0xx13UMGCBenOO++kQoUKpUi8TYECBej2229Xn+/GG2+kK6+8UrX58ccf6706JPcZ&#10;rdy5QzfICmCRL+NIrz7zYDd/kK9fzy9VCf5Ir127topPmjRJpVOCV59ZkW7lLmTvq5PRH0EWD0qX&#10;Tv4KOa7DdXkbN9w27yMc3Dd3f1nRLD41bDhX7XfQoPU6J2MINzawyBdb0nORj8eNlwSvvGhIr3nD&#10;RE4U5MuXT+ekjfTssxzDxo0bK6XmmHohfYYgCIIgCILSV+wN3Qs5zIYNG+iTTz6hF198kZ5//nl6&#10;+eWXacWKFbo09fACGu8vJVefcT2uz9ulZDEvHPw5+PPw5+LPx5+TP68b3l+0fTQl/fXCvPvvpZde&#10;0rnJw3Vluw4dOngeh5Qc02jE7bmv4itRokSgH+mtV155Re/VIbm/Bxb5YkhG/PCNRNmyZdUgaNCg&#10;gc5JnvTq83nnnaf6Ivz0009qddqEy/lWvJTi7jP/o2OFu0qpvr2fu4y+mMg/nGiJVJ/3wfvygvsm&#10;/TSPdXKLT5s3yz676xyH1q1bp6jfqcFrbETT58zEa8EsHvrs7m8s/g0yMl4bNmyoc4I0adIkUD5k&#10;yBCdGx3pNW+YSN8qVKigc9JGrPss/YtWqUH6DEEQBEEQBKWf2BeaV5tt2bKFxo4dS926dVMLYD16&#10;9FCLYH379qU+ffrQgAED6K233lIeetCgQWoRhhef+vXrR0OHDqX33ntP6YMPPqBPP/1UrWHwlWlb&#10;t26lo0eP6r0ESe5WU87ncq/bRbk9bpfb5/3w/ni/0gfuD/eL+8f95P5yv7n//Dn48/Dn4s/Hn5M/&#10;L39u/vx8HITUXCHH9b36zLflsj/mK/fCXZEXCb478IwzzlBtcP/d8D5T2tdI4rbCXY2YGUQaK6wU&#10;LfJt2rRJDRhe4eUfH3z715w5c9Tz1kxxHpdxHa7L2/C20ZIei3xFixZVg8DUiBEjdGlS+BJJrpMS&#10;Yv0jMlqeeOKJwGf68ccfdW50pFefpT8mkieqVauWLkkZ7j7zIOd/dHwpr5u1XbvSffa+xuXMqXOC&#10;SD94sSNazIURN7wP3hfv0w33jfuY0kW+CRM225Ow9+XTzNlnnx3Sl2bNmulY2kntghkv5rqP0aFD&#10;hwJ5XpeDb//wQ9r92We07+uv6d+pU+nYjBl0YtZMOm7/ez8ybRodmDBBlW+1v2zsyURvlRSvBbP0&#10;6jPzVYEC1M4u5ys5u9haWLcun5bTpQ7T7C+xEdddp1NJ8epzWv4N8tti+bL3SpUqBfrPatq0KT35&#10;5JP0999/05tvvhlSllLSa94wkb7xd0osiHWfzeMXjVKD9BmCIAiCIAhKP7Ev5N9pwr59+9TjlgYP&#10;HqwWvLp37069e/dWC0q8YPb222/Tl19+qdY6xo0bR6NHj1ZrC7zuwbe/st544w21oMbbtW/fnp57&#10;7jklvliDF9e8Fre8FtI47bXAxNtzO9yetM374f3xfnn/0hfuF/eP+8n95X5z//lz8Ofhz8Xb8efk&#10;z8ufmz8/HwchuYUlt9zHVNi+fXvAH/NtuamFPzu3wXcQ8gKnm5T2N5Lks8Ti6sm0IgvCXv0UpWiR&#10;jwfFhRdeqO49vu222+iee+6h++67Tz0EkW9lZHGc87iM63Bd3oa3jZZYLvLlypVL/fF5Rdpk2LBh&#10;Kj+SUkpG/PA14Sv2pK/hFiGSI1yfk1sUyUy4b2afeZDzJau8uOzmVfvYlLG1157o3KT27xxuu/Ut&#10;W6p98T7dcN/My7FjfZylT+H6lhq8Fp9Y0fbZ3adY9SsSGdnnBmHKNrRqRe/YZb1tfXHttWqhMhL8&#10;8hV3f9Myb/CC8r333kuVK1cO+Ry8wPf444/T77//rmumnoyY66TfWXWRr169elSkSJEkz8gw4TKu&#10;w3VTg/QZgiAIgiAISl+xN/RaTOMT//zopYEDB1KXLl3UotiyZct0afRIO3zFXJs2bZRef/11tV8T&#10;WegTufvEebydtMHtcbvcfkrhz8Gfhz8Xf75w7XgtPiYnrs+/fd2Yj/HiZ+6FgxfUIi2q8RWL/EKO&#10;M888k+bPn69zg6Smz+Hk9XfILPiYyJqCV19ZCXO77oEDB9TVLbwQybe1fv/997rEG15h5h/FKSEW&#10;PyKLFy8eGPThePbZZwN1UnN5q0m4Psdq8Sk94L6ZfZZFPq/FgBfsY3Q/H0uPh6Mmd5zDEXa7RYvo&#10;ATu/h0cZ9y29FvmkP26lFa/FJ1a0feazSdH25xa7/HZb/FzDe23xFZHFdVjU1t22uDyPrVE33KC3&#10;Sgr3LaP6/JxdfqetZ231tFXaFo+1qrb4qs7vypSh/nb8VltT7TknHLFe5DORz1G1alWdExtiMdcl&#10;h/Q9qy7ymVf1JqeUXC1sIn2GIAiCIAiC0l/sD/n3mtctpsxff/1F48ePp7lz5+qc1PHVV1+pBbqO&#10;HTuqK+1M5EqtcH3h+rwdb8/tpAX+HPx5+HN5YfbF63glJ97Wa6GOF+fYI/MLNVKLPKqML2zw6n9y&#10;z61Libgd99+BL2wz/X56qn///nqvDsktYKZokc9rhylRtMRykc/cP78wgS8JfeGFF0Lyw2nRokW6&#10;leiI5Y9Isx8CP1hS8lavXq1z00a4Pke1KLJli7oV8Zfm/2/vTuBtqt4/jm+R5iTN81walUKGlMiU&#10;IRFlKtFkJlIpJZrQQANFkTRpMNOc6l8/FTI0IjOZS4Yknv9+1l7r3n2OfYdz76V9+bx/r+d1z7P2&#10;2sM5997+7ve/9jm3iyxbZgdT5O+3xv+P0zr/Py6rRo6UZboqJotbu5ODHP2PR0Yr+T4sV04q+K/X&#10;/6pVsyPp3Guptzdml66Scvsl03PoufScyTJayZfTgCEj7tpcvexXP7807GznV0u/mvp1vV/X+aXv&#10;I/jDs8/avRPlJuRz5x89enRCr7Uz5Sbki9M159XPhrt+XWGdl/Lyv3VRNNjL69d+Z1yzu8asKqfc&#10;NVMURVEURVG7rvTfifp3m4YpGQV+Srfp33g6T+eHK7N99a3M3G22yQGOhmLuePo1OSTT+bqf7p/R&#10;W6LpeTO6Jr3erJ6T29f9ezmnpfvr+ZJNnDgx7d/JuoApVVdeeaXZ99RTT5UVK1bY0R2F//6Our7s&#10;VtTz2G1Cvl2FD95Il/wNzqtwz8nomrMKRa71r+Vqv5z6/uMOoT67xl9yiVm5lYrkUMT9BysyrNu8&#10;WS72j9844hzhFZHZ5eZH/cdIz6Hn0nMm02sL/8fSvc65+dnIjK6Cy85zG3T00fLLoEG2S6TvwxB+&#10;nV1l9rOh7/uW0XmbN2+erWvKDb225J/n/HjNefWz4a5dP4o9L+2M/9aF6UrrvH7d8/qa9f/Qu2vM&#10;qqL+cZMd7popiqIoiqKoXV/670X9+839vZlcblv4b7zw/IzCNP2gjI4dO5qwTj/dNiyrkE/n6366&#10;vx4nSnLIl3xt7tjJFZ4f9XrkpPRYUa+Dvt+f+xwELb3zSD9QIyObNm1KC/dcZTcg1H+L5+Y56b76&#10;+sSB/jxk9T0i5MtDO/MP38wS6tzI6JozC0XC9JbEp/1fsFp+/TV8uB1Np//fBfdLqPf4J/vkssuk&#10;rr9NQ0O91bGGX8uff95ujabXFr5eLf1Bz+hn48OaNc0tk7M6d7Yj6dy1LV682I5kTOe4+cn02HoO&#10;PVcUvTb3y+gqr342oujto9kx8Kij5NcX8i7k+69FBWb58Zrz6mfD/bwec8wxdiRv7Mz/1im9dSCj&#10;37Wc2hnX7K4xq8opd80URVEURVHUriv3b0X9+03DHQ2pksO23AjfrvvSSy/Z0YCey/3dqF+TAzKd&#10;n1e364bp8wuHg+F/L+e29DgZ/T+9586da+5Y3GuvvRL+/VyoUKG023pd6cq9kSNHmnCvWLFiUqBA&#10;ATn++OPNXUv6ib36wSMrV660R96RPrecPCf3vcjLn4Gc0tdRryXqOl15Bx9MyJdXdvYfvjtD1DVr&#10;pRqKNPN/6e71K9kdd+j3MvilvF1v6002b56Eb/X97PLLzS2kmdFrS75eLV32m5E/J0+WDV9+abtE&#10;+sk8v/zyi+0y9uuvv5q5UfTYeo6M6LUlX+/O/Nm4JYvX0NGQL5WVfHrNcQ7MMvodzI/XnBc/G+53&#10;T/8PYF7amdesTj/9dHPdl/v/PcgrO+ua9R8U7nVOLt2WG+6aKYqiKIqiqF1T+m/EqHAttzZv3ixf&#10;ffWV+eRbDeh0NZ4+Tv6gCxdEuUpeQabzdT/dX4+jj/W4evy8FA4bo16nVMu9rlkFZbo6UT8tV/+f&#10;/vqBGt9++23ke+7pmIZ7+sEbBx54oBx00EGy7777ypFHHim33nprhu8zmJNVfVHfh/9SVt8X7+CD&#10;X7dT48PzWvuV/0K+nbkiZ2eJumatrEIRDeJq+mX8/LNU8h83d30K9EMqzAdj6Jvr+7/w+qEFrbM4&#10;jl5b8vVq6XvIxdXO/HCFKDdk83uxu4V8Gf0O5sdrzm//3cjNNev7pUaFZHkpP77Oem16jRRFURRF&#10;UdTOL/33YTiI0vdVf+WVV+S1116TN99806wie/vtt80KunfffTet9MMrXI0aNcrM0Q/IePbZZ+WB&#10;Bx4wYZx7Dz59rLfc6ntQ67nColaaaZ8cMOl+ur8exwWGenx9rOfT8+r59Tr0esLXF75ufR46R5+X&#10;Pj99nvp83Xvd6+uQVaCUarnXOKdvZxOmK/eKFi1qwj39ethhh5mvGvxp6NewYUNZunSpnZ0u6nXO&#10;rHRu8vXG+j35ihR5w06NDw34dqeQL78FDFrZvebf33hDVvj/QcitbVOnmmNlh15b8vWmcs3/hahr&#10;3pk/G/pptBrg6XvuudI+XM8feaS5TfrH556zeyUi5Ns1uOZdIz9eMyEfRVEURVHUriv996EGKC7k&#10;01tj7733XunRo4f07NlTevXqZQIXDde0Hn300cjSu7+0BgwYIC+88IIMHTrUvHXVvHnzzHmSZbVq&#10;Tsd1e9TqQt2ux9Xj63n0fHpedw1R16flnoM+H31e+vz0eerzdbcQ6+uQaiCWSrnn5UI/fX5ZrfRL&#10;piv2dOXe4YcfbsK9/fffXwoXLpwWkOltv8kfUJLqaj6dmxzy6Wund+1UrlxZatasKXXr1pX69evL&#10;ddddZ8JFrUaNGmVZbq7u16BBA7n22mvNJwZXr15dKlWqJPXq1TN/l4dlGfLFcyVfuwxDvqj3dYuL&#10;3eUPX624X3Py9eaH1zm/XXNGqw/j/jon/zxzzXmPa941CPkoiqIoiqJ2Xbl/I4aDvp1Jg6PMwr3k&#10;0nkuENvZwgFfdq8vr8qdM1xZPe9Vq1aZsCy8Ak7f069Dhw52RrqcBJc6f1e87lnJzrV7hQu/LJm8&#10;ldkuN2DAHBPylS79ih1Jp8nujBkzZP369XYkPv7880+ZNm2aeVHdD6J78adOnWq2x01m16zjcb7m&#10;8PW6a86Pr3Ncr1l/x3iddz6uedfIr9es16bXSFEURVEURe260n8naqikgYoGO7kN/HR/zTL0eHpc&#10;F+y5f4+mWm5fdyw9bk5WwSXT/fX5uuvM6fXtrHLPOauwTVfubdy40XaJ9HXKzevuzp/b1zoVei4X&#10;7mXn2r0hQ34Xz+vl1/1+dfOrs1/t/Wrrl743npZ+eEJeV/C+e8F5dOWeqzbSrduOH5AQfmILFy40&#10;96D/13+Y6Q+IXoO+KeSCBQsiX2BX+oOm97bnp2vW7fntmvPj6xyXa9bfMQ33eJ13Lq5518jv16zX&#10;FHWtFEVRFEVR1K4rF6zktqKOndcVdd6cVNSx41TuOjUfyq5wnhR1zFTLXYOWC1vzusLniLqGjCpv&#10;39l8J9E/fJKfZE6e7M6quFxHKpXda47L6xyX60i1dvU1u9cpLyrq+HGt/Ha9Wlzzrqn8eM0URVEU&#10;RVEURWVe+u98Lc2KNMDTFXaaHWmgp1+TVyXuKX8XxDrkc2lrRgFfXCv8Akdtj2NxzbumuOZdU1zz&#10;rimueedX+HopiqIoitozK+rfCK6i5lN5W1Gve3Yq6li7qqKuJzsVday4VdR1p1pRx90dSp9brEK+&#10;qMQ1vwV8FEVRFEVRFEVRVP6ouP/N6a7P/RHveoqiqOTS/0Z4H374obj66KOPsiw394MPPjD1/vvv&#10;m9JPvc1pTZw4MaH0I4Jd6Sd8UhRFURRFURRFUVROy/196f7m1L9D3d+y4b9p/8u/R8PnDV+j266f&#10;vD9q1CgZM2ZMWo0ePZqiKEree+8989XTTx3JabmVd650BR5FURRFURRFURRFxa3c363ubaH0b9ol&#10;S5bIl1+mf/Bj+G/cqGPs7Apfo37V1TkbNmwwC2z0ml0lr+DJTUWtIKQoKn+WFzWYUbklwq4AAAAA&#10;AMiPNOBavny5fP7553YkfjTs27Rpk1nVl2owF56fXFHzk//ez6ii9s2oovbPbUWdJ7mi9qOoPaG8&#10;qMHsFgAAAAAA+ZGGQbqS77PPPrMj8aOr+TTk01t4Mwuy3JgGeLrST/fLiG7TVYPJgV/4eFmV2yez&#10;itovryrqfFpRcylqT6och3ybN2+2/4kAAAAAACD/0BVyGgotWrRIPvnkEzsaPxrGacin78mXHGiF&#10;S8O6zIK9zOh+Ggy6Y0X9/e/KnUuvS1/DKDqu291txe64yccOj2dUUXNdOKnH1/NEnSt8HorakypH&#10;IZ8GfIR8AAAAAID8aGeGfCtXrjTv95cXMgv5XNiWkV9++UVKlSolZcqUMTVkyBBZu3at3RpNj+fC&#10;snAG4M6X0yBRX2/dN1wZhYRO8j5ZzVc6L+r6KWpPKfOefPpLkEoKTsgHAAAAAMivdkbIp38jv/zy&#10;yzJo0CBTb775pvnbOjdcyOdu13V/u2uYlRH9kI5q1apJ+fLl5bLLLpOKFSuaat26tbz66qtSs2ZN&#10;KVu2rFStWlXWrFlj90qnr42ew+UB7rzJIduVx3nieTtW97dm2xk7X9dqJ5tztn3x/+xIcP0EfdSe&#10;Wp79PciQ/kcl6peDkA8AAAAAkB/ldcg3bNgwE+wNHjxYXnrpJVP6+MUXXzRhX06FQz4X8CWHbWr+&#10;/PnyzjvvSLly5eT222+3o5mrU6eOCQE18KtUqZIdDYSDMv2q15Gs1hlBqDfV9s78F+8044+Mn29H&#10;smOe2eekql1snzsZ5RgUtbtXQsh3+dHBL+kVt71tRwJRvyCEfAAAAACA/CivQ76wmTNnyu+//267&#10;3HEh38SJE03YlryCT8O9Sy65xIR7GthpLVu2zG7N3BVXXGGqQoUKUrp06R2u2d3hF3VeVe+cQiY/&#10;+N72YU1LFfG3nSRBNLhSCvvzvNNqmk5dfJBmD6fbTq2T/f05FzZ62PaBF9pUMed4ccpfpn+x7VWm&#10;f+F/603/zC0VTd9z1K+mD3MhZTjHoKjdvRJCvg3fDDa/IDU7TbAj6fQXJLwjIR8AAAAAID/Kbcj3&#10;2muvyeuvv267RFOnTpWlS5faLtHbb78tw4cPN39fZ0c45MvoNt0HH3zQ3Jqrt+QOGDDAjmaPhoK3&#10;3nqr7dKF39suq5Bvhu3DWpQ7zN92pu12tGX8E2bfYdO32JHNUtTvyzTvZ3uRv8f1M3PaP5cY4FU4&#10;oqAUPq++eTykfTUz59EJC0wf5m45DucYFLW7V0LIt+m7l8wvSO0u79uRdPoLEt6RkA8AAAAAkB/l&#10;NOQbOXKked89vRVX3/suyrfffitLliyxXaL333/f7PvCCy+Y0gAvMy7kc7frah/l0ksvlTvuuMN2&#10;mdPjzJ07V2rVqmVWAEZxAZkL+aLOW7f4XiY/mG77dMuDlXtn1jbdq13rmHnlb37a9MqFfEOn/W1H&#10;NsjBfn9Jk8dtL7J5bN+kOTtyK/0eHvebHUlHyEftiRW5kq/WnZPsSDpCPgAAAADA7iDVkG/16tUJ&#10;77unn1Srq/IWLlxobpmdN2+eCc7mzJkj48aNk48++sg81jHdpnN07ltvvZX2fn16LD1mZn9bh0M+&#10;vV79uzxqVd2CBQvMe+vpyrzLL79cateuLbNmzbJbAxrW6Xb3QRwa8Ok1JUsOx9x5k1U/JXi7rym2&#10;V+79+E6t0c2OiDx/eyUzNvibDcHAb6NMr+VuuxVZFowdX9n2AXc77jOfr7YjIjdeemlasNi3WWmz&#10;PfnDPtxKxHCGQVF7QiWEfGu/fM78glRrP9aOpEv+BSHkAwAAAADkRzldyaf76Go+Dej0Ftoo3333&#10;XYYr+caMGWP2fffddyODs2Qu5Bs/frw5t/5dnlHQpx/woSv63Kfq6nvt6WMN8zQA1KpevbqZU6pU&#10;KWnevLndM11ywOdKxzJaRRg3+r3V1ynqeVDU7l4JId+iSY+bkO/yW0fakYD+ByT5F4SQDwAAAACQ&#10;H+X2Pfk0RFq+fLntEk2fPj3DbRoQpiI55HOl548K3TZs2CCvvvqqfP3113Yke7ITjLnzRgWMcaDX&#10;5ULKzJ4HRe3O5WWVxme0zJWQDwAAAACQH+U25AubNm2ajBgxQt544w155513zGP9UI5Ro0aZ1X66&#10;ai+jlX1ZySjkc5VR2Jdduq8L97SS/+6PqvC5NVTLbum5kitqXiql15Dq9VPU7lxe+JdTf8k01NPS&#10;x+6XJXknDfgI+QAAAAAA+VFehnzOpEmTzIdp6PvtuQ/X0KAvN/Tv8vB78mVULuxyf9cnV3Io5v7W&#10;d5X8N38qFT5ORsdKnhOuqPnhitpHK2ouRe3p5YWb7P7CEPIBAAAAAPKrnRHyOfreeK+99pqsX+8+&#10;VCLnNKALh3xRAV1eVdTf/hlV1P7/ZUVdI0XtiZUQ8mW3CPkAAAAAAPnVzgz58pIL+fS23/AqvJ0Z&#10;9lEUlX8rRyGfFiEfAAAAACA/0pBP/67VkG/y5Ml2NH70rbQI+SiKym4R8gEAAAAA9jj6B/GyZctS&#10;/iTaXUnDSA359P3+sgr3ov5u14qam1lFHSO5ovZLrqj94lRR1xyuqH0oKu6V45BPCwAAAACA/Ehv&#10;hd24caPMnTtX1q5da0fjRxfYvP/++zsEfFF/o2dU4fAqHBaGj6cVtW9WFd4/p8egKCpvipAPAAAA&#10;ALBHcivlVq1aJTNnzjQr+/QW2TjRv70//PDDtE/HTSVMc3N134yel74GGni6Y0cdJ1zumDrffWpv&#10;1Cf4unlRx8htuWMnV9TcqArv4643XOHtUftTVFzLs7/XAAAAAADskTQA0z+QdWXfn3/+KStXrjTB&#10;3++//77TasWKFTuUntede/Xq1WaeBo+phny6Xedq+JYKPUdGx3bHTCUE1bnJ153T0mPosfQ5RV2D&#10;joXDyqjSbVoZHSNZ+PozO25WFfV6UtTOKEI+AAAAAABiSEMmDR6Tb9eN+uNeS7fpnIwCrPXr10v1&#10;6tWlbNmyUqZMGSlZsqS88sordmsgKujTPtXAML/4vwdvEM/zpOItb9mRvJW8UjKz7x9F5bYI+QAA&#10;AAAAiCF3O7F+uq4LiKJCIh3TEEnnR5k9e7Y8+eST8vnnn0ujRo2kc+fO8sYbb5iwr23btnZWIDnk&#10;08c6lqzWGZ4Jx763vfrn+1fM2PGVO9mRnWmTnOSfyytW1vZ5p85ZBfzncbAss31eigpRKSqvipAP&#10;AAAAAIAY0hVgGvJNmDDBBENRldnKvR9++EFq1qwpdevWlR49esiMGTOkVq1aMnjwYLnnnnvsrHQa&#10;EoZXC7pzRB2/0YX7m0Bvru2dlhWOMOM/2F658M/VSVW72C3OFjkttF2rz/uL7TaRhUO6mrEHHrje&#10;bj9eNvj/u+gA//FpNaV5maJp+3nHXGH3Svf3tKHp2/06s3Z3u0Vk7VsPmbGWfab73WrZNzQvee6W&#10;6cMStp1ao5vdkn6O+0Y+nTDnsHK32xnp9PvqXmOKyssi5AMAAAAAIIZcyDd+/Pi0wC1cUSvslK7c&#10;0zCvfv36ZuXe9ddfL9ddd53UqVNHJk+eHLmfBnnhgM9VRiFi44sPSgizXLV77hc7I3DHlceJV+gc&#10;2wWCIPC0oJnzjtnvtidnBb1aNsmMtX3mZ9NuGtPH9C99t8n0zqWHerL3udfaLjC0U00z9zfb33bF&#10;MeIVPNt2gdaVjxdv73PN47/H9TPzOzw/x/SqTZUTdrjmWyoeJV6Bs2wXuPXyo9PHFo41x2nVN7y2&#10;cbEZ84qUsn06VvRRO6MI+QAAAAAAiKGMQj4N3nRblAYNGpgwT79quKchn4Z9Gvpp+Bcls8BJx6NC&#10;vusvOsAEWPNs77jQbOi0v/1uixyuIVdkFZT5wS5p+yRXl8ELEra/PHWz6Z3Sh3hS8OxrbGfZgDAI&#10;7TI7/76y1J/hjt1xYPqaRBMCJoR8G+SQHfZ3VUjMVS6ZYPpbn5hp9nDO0DlFy9guHav5qJ1RhHwA&#10;AAAAAMRQVMinAV/USrxff/1VLr/8cqlWrZoMHz5cFixYYMK+GjVqZBjuZbR6L1y6LSpQvObsgibU&#10;Sj7yX+89mhB2lSnq7bACLmxI+2pmfhDnWSs+NGPtng1WBW4c/bjpn/+/daZ3zt/HP/Yp1W0XcMdz&#10;gaCu9vP2Km4eR9kw6jEz/5Z+M+yIyI2XHuqPnSzhaLPkgRro2dWHUX543Rynaa//2QG1VU70x7wD&#10;S9o+HSv5qJ1RhHwAAAAAAMRQRiFfcui2YcMG80m5+kEal112mQn77r33Xrt1R8nvvZdZuXMmf6hH&#10;lRM09IqqQ2WtneMkvyee1t5Hn5s2r8H5+yRsGzIxCN5Ovzp438DfXuhs+gffC98KvEFO8MeOqnit&#10;nGL3C6qYJEaBGZ9/jb9t7sCOpq9398fBZOPntHnHVupgx6KPU/DIs2Wlv23Tdy+Z/urOE4PJxmo5&#10;1Mw70/YB/f7paxr1elNUboqQDwAAAACAGMpsJV/4FtrmzZvLkCFDbJex7Kzciyp33qjbdpF9GpS6&#10;FXypfg8oKjtFyAcAAAAAQAxFhXwucNPS7ckr7JJpMJdXwZI7d3bOuzPoOV3FkV6Xvt5a+hpp6Wuv&#10;5cLV3H4PKCqzIuQDAAAAACCGMgr5ksuFfi5McuW2R4UBuanwufO6wte9O1TU60dRO6sI+QAAAAAA&#10;iCEX8k2YMCEyQMqqokIAiqJ23yLkAwAAAAAghlzIN3HixIQVervbajeKovKmCPkAAAAAAIihcMj3&#10;+eefyxdffGFKH2tNnjyZoigqrQj5AAAAAACIIVbyURSVShHyAQAAAAAQQ6m8J19yCOg+1TW5kucl&#10;Hyfqfb4oisofRcgHAAAAAEAMZRbyuSBP52zfvt3ukTrdV4/hAr+o4CC5kq8lo4raNz9X1HPUippL&#10;Uf9FEfIBAAAAABBDLuQbP358WqDkwr3cBHsZySrsc+fPKljctm1bwrFcRR1zV1b4WvTaMqqoOS5Q&#10;1dLn556jWx3p9ok6L0XtqiLkAwAAAAAghjRECq/k0zBJx5KVLFlSypUrJ5UqVZJq1apJzZo1pXbt&#10;2lKnTh2pW7duWml/9dVXS/Xq1eXKK6+U8uXLm33DNLxyoZULDty5dVtOaSjogjEXju2s0mt15cb0&#10;nLm5/uxwqyLD1+EeZ6eSXxf3HAgQqewWIR8AAAAAADGkoY8L+VxgFBVUXXHFFSa8a9CggTRp0kRu&#10;uukmadmypdxyyy1y6623ppX2N998szRr1kwaNmwotWrVMvsm0/O4YMkFfMkr9yof74nnRdcHO2GV&#10;4c6xQg7Tay58nu2za2rwXAudY/udT38WXOAXFe5QlBYhHwAAAAAAMRQV8kXRP+5zSkOjZHrecMin&#10;fbJrzi5ogq6Ztne2zhhuxk+t0c2OxNvZBT3xjq9sux1tmT7MPJ8bHvw/O/Lfct+b5HCHorQI+QAA&#10;AAAAiKHkkC8qbFN6G66u4NPVeu3atZPOnTvLqlWrZM2aNXL33XfLvffeK927dzdftdftd9xxh1nR&#10;p/smC9+yq1+jVg82LLGfCb9+tn26FbK3P35e/Z5B++vbZt4F1/UK+l9Gmv7cax807fZZI0zvecfI&#10;X2Yk8FSLcmb86U9XmH7laz1M3/zhb0y/6vUHgv1Oqmp61bRUETP2/P+tsyMiFx2gxz7VdiKlivh9&#10;gbNsJ3LZkYVkvxINbSdy6aE6/0zb+RaMMce89YlwnLlKCuu5T60RdPZa3LWqpcPuMWPPfrHG9INa&#10;Vzb94G82mP7FtleZ/sUpwbO+8dJDTX/2NT1Mr071e887UBbY3iHoozIqQj4AAAAAAGIouyFfvXr1&#10;5MYbb5TWrVtLp06dpGvXribgW7dundxzzz0m4LvvvvtMaX/nnXeauc2bNzfv1ZcslZAvqmbZOSKr&#10;5QC/3/vca20feLVrHX9eoSC8WjTO7HPz49PMNuf52yuZ8RINe9uRRH+P62e2D52WuIqxwhEFxdv3&#10;AvO4Q/VT/DkHyHLTWas+Nvvd+eJ801Y96SApVvYm8/gof7xCy/7mcZqlE8381v1/tAPqD/O89iqe&#10;/tq91KG6P+8M260z2+94+gfTuWvt8Pwc0zsaMO57wXXm8e2VjhVvr+LmseOCwgfeTYxS9dZp9/2J&#10;CnqoPbcI+QAAAAAAiKFUQz5dndexY0cT4ulKvtWrV8tdd90l3bp1S6suXbpIhw4dzKq/xo0bm/fl&#10;S6bnySrkq1t8LxNAfWf7aIukoD8no6DOmPuuOY5boZehJRPMvLI3PWlaF5wNm554u3HFo/YWb78S&#10;5rEJ+fa/0DzOSKVj95WDL2niP9pq3p8vvKrPmD/anOeWfjPsgFot+/hj3mk1bR8oeaAnrfp+L0Pa&#10;VxPvzNp2VGTTmD7mGMmBZFiry47055wm4Vd64ZCuZr8e7/xkR9IR8lFRRcgHAAAAAEAMZTfk0w/d&#10;uP7666VFixZy2223mVV6CxcuNNveeecdU++++675OnLkSHn11VflhRdekCeffFJ69rS31YYkf/BG&#10;1HsBXnlcsGpvUgbX5Gye+rKZF36PviVD7057j7u/pw012+vd/bHpnTpnFTDjaev7fnzD9CVveNS0&#10;LuTb5/wGplctKxxhxtwtsOrC/fU6T5J/bC+yVEqEgrwS+/nb7W23yt3y6269/ef7V0x/Ws27TR+Y&#10;b8a8IyrYPuCei9a3dsx5+ubyZrz/ZyvtiN6ie6l8bx9fd8G+/vbDJf1GY/8p929t9un6auIqR/05&#10;IOCjooqQDwAAAACAGEoO+TL6dN2KFStKtWrVzK239evXN5+cO2XKFPnmm29M+Kd1ww03mK+NGjUy&#10;c3QFX5UqVaRcuXL2KIGoW0EzCvr+S6vfeNAEYOH339sThG+lDoc7FKVFyAcAAAAAQAyFQz4NdTIL&#10;+vKKW8WXHB4kn1/DQFd6nTqu290cHdNtO8sPT99hQr6oW1l3N+41JtyjsipCPgAAAAAAYsiFfOPH&#10;jzfhjgvaXJCWlyFaKiGSu5ZwZTYnfM3J5bZFlW7PSVgYDh53RkVda3IlP3dXUcfTSp6nFX4NtZJf&#10;Y4pKLkI+AAAAAABiyIV8biVfVGkY5IIina+r7JJLQ69w6Vg4BAsHSlHBQV5W+NqjtocrPNc9z6jQ&#10;T3v3fKLCsaiKOl9Gler8rCo310JRmRUhHwAAAAAAMRQO+TS8cpUcEuV1RYUHuamoc+Smwq/FrnpN&#10;Mquo5xyuqH2yU1HHoqjMipAPAAAAAIAYciHfxIkTYxdsURQVvyLkAwAAAAAghgj5KIpKpQj5AAAA&#10;AACIofDtuvoHfGbBnt6qFzWeUSXf5hfXirp2rai5FLWnFyEfAAAAAAAxlBzyZTfkSp6bXFH7UBSV&#10;/4uQDwAAAACAGHIh3/jx47MV0uk2Xe2nnzKrn6CbTMfCn0AbdYxUKnxNyRU1P9UKHy/qFuWs9kmu&#10;qPkUtTsVIR8AAAAAADGUnZDPjWl4lyrdJ/l42Sl3vqggUSWHiamWCyr1+W/fvt0eNZ0eX7e5c4Tn&#10;67bkfbQP7xOu5OPo+aOeM0XlhyLkAwAAAAAghjSAigr5wqUBVUaee+45qVy5sil9nBE9hh4rKjQI&#10;l87RICwqeNu5PhTP8/w6yfY7jz637L4eFBW3IuQDAAAAACCGMgv5NGzLaCXdK6+8Ig0bNpRmzZpJ&#10;ixYtTOljHdNtUfRcmQVbui06UJxlAzhPrun2kR377z16Q0lzTf9n+2jr5Ei99n3Ot326rF4Piopj&#10;EfIBAAAAABBDGYV8GQV8Tz/9tDRo0MCEem3btpU777xTunXrZkof65hu0zk6N1lGwZY7Z5RGF+4v&#10;3inVRX5924Rqz3251m4J9Glayh8vJkMfbp4WBmr1HjvPzgj8PW1ownbPO0LW220iC4OxYyvZPlDv&#10;nEIJ+5xS/S67RWRQ68pm7LXP+ifMefrTFWb71hnDE8a1qrQZZbY53L5L5bci5AMAAAAAIIaiQj4N&#10;npJX1A0cOFC6d+8urVu3lubNm0ubNm2ka9euZuyBBx4wpY91TLfpHJ2rY7qvo8GhHj85OMgoVBzQ&#10;6jITji2wfevKx4tX6BzbBV5se5WZ85Pt1bqRvcxYi8emmv6Pt3ubfvA3G0yvXupQ3YwFUeCfcqD/&#10;uNA59UwnC8aYbefV7xn0VtNSRcQ7tYZ5/HLHGv6cvWS+6QKbxvQx+9325Cw7InLRAZ54x1e2XSJC&#10;Piq/FSEfAAAAAAAxlFnIF/W+eF9//bU0bdpUbrvtNunYsaMJ9dxKPn2sY7pN5+jcZBrkJYda2kfd&#10;putW3pVo2NuOqE1S1B8r07yf7UWGdqpp5s2xvTHnHTN2S78ZdiAwrPPVZtxUQli4WYr5Y/tf2Mh0&#10;f4/rZ+YM+Xaj6aMMaV/NzJlre2P+aDN2+1Oz7YDIhfv75zruStslIuSj8lsR8gEAAAAAEEOp3q47&#10;efJkqVevnjRu3FhuuukmO5pOx3SbztG5yaJu19VexxNND4K4Iy+zfYi9bbdV3+9N+0KbKqZPXzuX&#10;fqts84e/MX2z0of4/ckSji3dSr4gpPtDDvAf71W8rulk3ntm2zn1Hgh6q2GJ/dJu6XWrDIOrCLjz&#10;Nnt4ih0ROauA/zwOL2+7dBqiEvJR+a0I+QAAAAAAiKHMQr6o1XXvvfeeVKpUSapVqyZXX311Qjin&#10;j3VMt+kcnRuWUailfeK55phbZz2vQNptusnch17o++491vhi8/hTu01t+GawGavd5X074h/1+Q5m&#10;LL0Okz/sNpF5wdgRFWwfqHNWgYR9wsd7qMH5ZuxD26u/prxoxmrdOcmOiKz/3wtp+5dr8ZodjQ48&#10;KSruRcgHAAAAAEAMZRTyaWkgFw7x1Mcff2zea699+/bm1tx169bZLWIe65hu0zk6N0yDvIxCLXe+&#10;qNWDuyN9XVnFR+XHIuQDAAAAACCGMgv5XGk4l5vwTffNTqDlzqdztfS84dJr1dLjRb1foI5p6XY3&#10;J2peXkk+X3Ilb9dr1+dBuEfl5yLkAwAAAAAghjIL+dwf9a4PB28ucMuo3DwXaIWPl9tyx8tvFfVc&#10;KCq/FSEfAAAAAAAxpIGchnwTJkzIViiVPCerijoGRVH5twj5AAAAAACIoVRDPoqi9uwi5AMAAAAA&#10;IIZcyKe363722WemPv30U/nkk0/MB2doffTRRxRFUaYI+QAAAAAAiCEX8o0bN86OAEDGCPkAAAAA&#10;AIgh/XCMjRs3ypgxY+wIAGSMkA8AAAAAgBhyId/o0aPtCABkjJAPAAAAAIAYIuQDkApCPgAAAAAA&#10;YsiFfKNGjbIj2de9+xTxvLZ+dbLV1owB2H0R8gEAAAAAEEO5Cflat55sw727bHUyYzuD53kpF4C8&#10;x28WAAAAAAAxlJuQz5k7N6idKdXQLvP5c9KCwPr3fWnH0j1+w4VmW69xC+xIXtgmJ+g5i5SxPZA/&#10;EfIBAAAAABBDuQ35fvvtN+nRo4cpfbyz5GXI1/ii/cQ7uYbI4rFm3svTt9otgSFtK5vxIVO32BHf&#10;j6+ZMVdXd+livjZ68H92QuCM0BzPO9qOBi7azx879Wq5qUyR9DlHV7JbAyf5Y4dfdq0cb7fXvusT&#10;u+W39H1suS3ArkTIBwAAAABADOUm5OvYsaOMHz/edmIe69jOoKFWKjKa/8IdV5hty23frspx4hU8&#10;13aBt+65xsx5dXbQt650tOmXBG1gxftmrO1z84J+0pOmHz4raI2kscsOLyB7n98waKxX76xp5iy2&#10;vQkCT6puu8Da1+83cwZ/97cdEVk/sqcZy9vVhkDWCPkAAAAAAIih3IR8ixYtktKlS8sbb7xhSh/r&#10;2M6ggVYqIufb1Xglrn/MDgSK+GNlbx5gO5H3elxn5r32Y9BffmRBKXxBo6Bx1n9u5tw1NIgLu1x9&#10;qumjquMLC82cqJBP1nxs5rQfON+0pQ/29zm9tnkcNrRD1R2Oq9X3o9/tDGDXIOQDAAAAACCG8uI9&#10;+XYFDbRSseP8BUEwdtQVtg9ZNMZsu2PAr6Z9/a7apncr8IKVfMWDxrEhX9eXl5n27e7XJuwT5eID&#10;/PMnBXjDOlYz+w39/l/Tn7+3P+e4KuaxY24v9o63XeDv0Y+a/R6dlLC+ENjpCPkAAAAAAIih3IZ8&#10;Rxw5QDyvsyl9vLNooJVqpftTipqxvWSFHUnWt0lJs4+ujBtwc1nz+OnJa+xWkY3v9k47rta9T91r&#10;vrZ+Zo6dETgzNMeVC+JO9h8fXamhnJKwvahsMlsDx+rY/iVt5/wbfGhHWh0qwx9tbh5X7TDRzgF2&#10;DUI+AAAAAABiKDch3+mnDxLP6+TXXbY6yelnDLJbd2+Dbr/chGxPfLLSjgB7BkI+AAAAAABiyIV8&#10;o0ePtiOpCYK+Nqb08e7pfybQS6x9hHgPeyJCPgAAAAAAYii3IR+APQshHwAAAAAAMeRCvjFjxtgR&#10;AMgYIR8AAAAAADHkQr6xY8faEQDIGCEfAAAAAAAxpCHfpk2bZNy4cXYkUeXKb0nt2uPkuus+kiZN&#10;P5cWLf4nr722XhYuFGnXbrZccEHwKbNFitSRLl3myOrVIpoX6uPgveuONV/PPuc+qVt3gj0qgPyK&#10;kA8AAAAAgBhyId/48ePtSCIN5po0+VxuueU7adt2lnTq9LMJ8datE7n++rE2yAuqfPlH/WOJTJwo&#10;0qPHUjNWqlRP8/Xkk9tKgwYf2qOmLnye7FZYuUOj54Trzle/t7MzNrtfSzP33pE/2ZGcqX5ScM5v&#10;bF/rtKD/2PZAXBHyAQAAAAAQQ1mFfAMGzJehQ1fLu+/+I2PGbDcB32+/iaxcKVKxYn+58cZPpX37&#10;H0yVK/eELFki8t57W6VN25ly5pmd5dRT20v58s9J/fofSLVq79qjpk4DsFRkPn+B2X5C1btsn32r&#10;Xg1WLvb/fK0dyZkbSx9sjrPI9jeXLWr6X2wPxBUhHwAAAAAAMZRVyHdD48/k1luniucVkoMPrm1W&#10;8umKvox8+umn8s8//9gu72Qe2u0o8/nzzfaTqt9t+3Sn++Oed5TtRFqWO9TMXWZ7mfSk6T3vLDsg&#10;0uLSQ8zYi99utiPpId5827cqX8z0y23foeoJfr+v/Gn7zjVO9vvCssr2suJ9M//cBr2D/ocRpi9W&#10;vk3QA/8RQj4AAAAAAGIoq5CvadMv5Pbbp9v33jtB2nf4wYR+GXn99ddliS7ny2MacKUi8/lzzfZs&#10;reT76wszt9uw34P+w/6mf3V20DrmduC9zjGPR95bL3LOIf5Y+VbPmsdda53mzzlINplO5O66Z/r9&#10;wbLB9of5c/e98AbbBZ67pYI5Lrf04r9EyAcAAAAAQAy5kG/ChOgPxWjW7Etp3XqGXH75ALOST2/L&#10;bdXqW7t1Ry+//LIs1E/lyGMabqUi8/k/me1HV+pk+8DqEd3NuHdGHTvi2/ClGUsL+d5/yvTDkxYz&#10;tq50tHgFzjaPg5CvUPqqvAjtrzren1NY1tk+WMm3b1pf1D/HpS362w6ID0I+AAAAAABiKKuQb/Dg&#10;38378el78WmNHr1Nhg8Poqi//vpLli1bZlbuLVq0yIR79957r7z99tsyZ84c+fHHH+X777+XqVOn&#10;ypQpU+Srr74y++VE5qHdjjKfP81sL1LmNtsHFg/ubMabPTLNjmyQwn6vY7f3D94tb+u4Pqb3vBNN&#10;r164/XIzNmjKRjsi0uySA83Yr7ZXVUtWtY/St8+z/U1liiT0Mvdt059Rp4cdEJn3XFu5qj2fUIz/&#10;FiEfAAAAAAAx9O+//2Ya8t1441ey777V5MQTW5nQ6dxzu0nLlu4zYXc0cOBA+emn3H3ybBQ9d6oF&#10;IO/xmwUAAAAAQAy5kG/ixIl2JFGTJp/LxZc8YkIz/fTc226bZt6nLyPPPPOMzJw503YAdjeEfAAA&#10;AAAAxNC2bdtMyPfBBx/YkUTXXvu+Cfp0RZ+WPtaxjDz//PM7ZSUfgHgg5AMAAAAAIKb+/vtv+eyz&#10;z2wHABkj5AMAAAAAIKb0ll39UIx3310o48Ytl48//sPvt8i3326X774TmTpVZNo0v6YHj3VMt02Z&#10;8q/83//9LZMnb5BPPvlTPvponXzw4Rr54IM18v77q2XSpFWmJk5cmXK5ffU4erwPP1xrjq+l1xcu&#10;PXe4dOyjj9eZfXRfdz2u3Fi4wttTrR2PF4y752Beg0nRz5Oi8lsR8gEAAAAAEGPTpk2T8eN/N4Hd&#10;N99sM0He9OkiN988RW69darcccf3pvQ9+Vq1+lb0bfc0+NN5JvT7brsJ/nRfVxoChut//9uaZbm5&#10;7hh6TBc27qrK7HzuerJzTW5e+LWIes4UlZ+KkA8AAAAAgBibNWuWWYWmf8RrQDVjhsjcuSLt2s2W&#10;O+/8Ve66a5506/abdO06Vzp1+lmWLBGZP1/k5591X5Hvvw9CQQ3+3Gq/vCg9VtpKwlDpufScGjb+&#10;8IPIL78E1ztvXvBVe31rwNmzg+vT0nk//hhcs27/9dfgq/Y6rnPdfP3q5mvpY7dNz6nl5uh59Dju&#10;nDqm293rEfW8KCq/FiEfAAAAAAAx9sMPP5jbXHXVmYZqGmwtXizSpcscuffehdLjgaXy4IPL5YEH&#10;lsl99y2WP/4QWb1aZMUKkWXLgrkLFwbBn4ZnLmDTsFDDOA27XGAXFRwklwv2NCjTY+in+6ZC5+t1&#10;aRjpaulSkQULlstZB3lmu6t9Trlefv9dZPnyoPSxPq+VK0U6169o5tz13HIzHj6mHk/nVzu3aMLx&#10;vAIlZLR/3fo66Gvgnn/U86So/FaEfAAAAAAAxJiGfPp+di7k09VtGmLpCr4ePZbKQw+tkIcfXm2q&#10;d+9V8s8/Ij17viydO/eVyZNXysaNGsZtlzZtekvXrgNMSKb7L1oUBH+6yk1XuGlgp8FdZmFfcsCn&#10;QZmGZ5l5++2300I2VbBgQVm7Nggitdas8Z9Loyv97UfJW/61/PmnyPr1QX337nAp4O/X/N55snmz&#10;yJYtIlu3+tcwaoQULXiudO/ezt/vFBmzUOSvv4J9160TGdurqzlfz2HrzXHc+Pz530phf/z0y3vJ&#10;r3OC1X9ZPWeKyi9FyAcAAAAAQIwlh3wayumqNb1FV1fvabD3+ON/SL9+6/36y+4l0r59bxN0lS1b&#10;1Xxt0qS9CcjGjv1F2rV7RO644yG55ZYectNN90jTpl3NcbMKvVzIpyvgNODTfVx4p8444wzZqKmi&#10;pdtcOYUKFTKBmwZ9+nXp0hlyqL+9dL3nZMMGMaHkpk1iQj0NLLdvtzumWS3nFi0qdVu/Z7pba5aQ&#10;k8t3NvN0vu63cuWPcrg57wkyekFwTA0B9XyrVrmVg8GqSA0r3WrGqOdMUfmlCPkAAAAAAIix7IR8&#10;ffr8KU88sUGefDI9YNPbVosUOTQtZJs5c6sZ1/016NMaPfoneeedWfLaa9/Jb78FK/rCt/Amhwgu&#10;5NNgTOfqe+yFAzx3rnCVLVvWbg3omAZtuopPgz4N+Yr5Y2WufT4t3NMVe//+mz5/5co/ZPbsX83j&#10;u5tWkuKlb5E1wWb5/ZtP5OgDDpDOT/5p+m3bgrDv77+DY+kxV674UQ7z99X9L7z6Kfl9hciixcFt&#10;u+6DSgj5qPxehHwAAAAAAMRYZiGf3q6rId9jj60zq/m0dEXbI4+8agKte+4ZYEKvqlUbmr5Tpz4J&#10;K9r0vew0DHQf1OE+lCKjwMuFfG4l35w5iSGfo2Na/2jalkTH3Xvm6XvrLVw4VQ7xxw49r6UJ5DTg&#10;02tWW7cuTzi+Pj7qqKPk6KOPNl8PP/xwKVq0qBx00EFywAEnSv/RdqJPVy2Ggz5dJbhs2Uw52D/G&#10;vqfeYJ63hpTcskvtLkXIBwAAAABAjCWHfPrBGUuWivk0Xf2gjZ49f5devVaa9+bTD+DQW1P1fej0&#10;Azjce99pmOY+nMJ9EIeu3NOVbHrLqoZ7ma3gC5du11BM99HVfOEQLjt0vp5br0GDNg379L3yivjj&#10;BYteLlNXBbfobt68WM466KAdQr6gjpL3318qH3+8UiZ/7j9JX+eG5eX4c26QeVtFZk8YKfv78468&#10;6Pa0W3X1fflqX3Sk2b9z/8WywD+/BpvcrkvtLkXIBwAAAABAjM2ePVs++midTJnyr/lDXleeaUDW&#10;qdPPZjVf9+6LTNinn7SrvQZ6ulJO58ybF6z80yBPV95pMOc+YEODLRdupRpw6Xy3ok+PqcfWc+i5&#10;NDjUFX5a2msoqWGgztFr19LHOqbbdRWhBo8aQmooqSvuwgsAk0M+J/mxq9NOr2rGdEWghnt6TH1N&#10;NEzUUFHfi0+vbXbo1uSo50hR+a0I+QAAAAAAiLEZM2bIxIkr5f/+72/59tvtJmDTkOy226ZJmzYz&#10;pX37H6R9hx+kXbvZcscd35tPjdXt2b0FVY+ZSkUdQ8uFhRlV1FwN2DR01BV1Gkpq0Ke3EuvqO/dJ&#10;upkFe07y4/V/BZ/aq8GeHleDR31NMlu1F/VcKSo/FSEfAAAAAAAxtX37dpkyZYqMHr1EJk1aJZMn&#10;b5D//W+r+YM+OSwLB1e6XVf+ff31P/LVV1tMQPjll5vliy82mfr8840Zlp4jucLb3TH0eHpcLT2H&#10;lp4vowrP0eeg1+eehwaSGvTpij5ddadf9ZZjvcU2HOBl5L1R4+2jYL4Ge7paT1cZutdFz6W3POu5&#10;3fXoc8jqdYl6PSgqjkXIBwAAAABATG3ZskU+//xzef31X2XkyN/kvfcWmcBv3LjlMmHCCrPCT8M/&#10;V9qPH/+72T527DIZM2apma81atRiU3qM5Hr33YWZVtQ+7nju+Fp6vuyUu369DdmtUNSgUgO6jz/5&#10;wjz3osWON312Qr4wne+CPQ31NMTT8+hrE35dXIWvX8s9r4xeK62o14ii/usi5AMAAAAAIIa2bdsm&#10;mzZtkg8++MCO7P7u79E75VAvWW73B/IrfvIBAAAAAIihf//914R848aNsyN7Ds/bL0dh3YoVqwn5&#10;sMfiJx8AAAAAgBjaunWrbNy4UcaMGWNHcqZKlZH2Uf4ya9ZPJrBbsmS5Hcmazn/n3ey/Xv9+P9Ts&#10;U6x8GzsC5F+EfAAAAAAAxJAL+UaPHm1HUud5J/n1gF/l7UjeS3XlXPT838y45x1l+0DZosF78mnN&#10;nPmjHd3RscefYeb8/MtcOxJlSXCsY660fYQfRpg59e/70g4A+QchHwAAAAAAMZTbkM/zLpImTX6Q&#10;Pn3+lDZt5vr9SXZL3tJQLBU7zl9gxryjrrD9jhbqx+X6ate5IJgbqnp3DzXbZO0nSdtODsZ9f49+&#10;NGmbJ8Nn+RtWfWgeX9LsiWDi6o9Mf3v/X4LeV/fMYP4+JW60I0A8EfIBAAAAABBDqdyu++y0Z6Vw&#10;+8Li3e6Jd8tB4nlVpFKj0TJihMjw4SKDB4sMHLjdH28uTZp8Z/fKGxqApWLH+YvN2KlXd7d95or5&#10;c8u3etZ2gZH31vOPsbessb0KxvaSFbYX2SYH+/te2qK/7X3rPzfnrnjbwKDfMsX03Yb9btrSB2vA&#10;d6xsNB0Qb4R8AAAAAADEkAv5MvvgDe8oT0554BQZOneoTFg/QQZMGSOeV09KXDNUKt/6lnjHlhXv&#10;khb+McQEfoMGacj2nF+32iPkXu5DvkVm7OQa99g+Ucn9PfHOrGu7rXKAP/fipv1sn67NlceY4yRW&#10;YVllt4v8Kwf6Y2mr9tQfn5l5aSHf1m8T9i94boNgHMgHCPkAAAAAAIghDfn003XHjx9vRxJ5BTzp&#10;+X89Zdi8YTJpwyQZNH2SaMBXquFrUrvjOKnXZZLU7TxBDrmqi3glb5T33hN56SWR55/fJg0bfu/P&#10;Pc8eKXc0DEtF1PzHri9hxqfbPuycvTzxTqhqu7Vm3um177d94LxC/pxTatou8FrXWmbuItuL/Gn6&#10;4vV62t63SENRT0o26Rv09pbf9gPnm/bmskVN/8jExaYH4oyQDwAAAACAGMoy5DvVk4GzB8pri16T&#10;Rz5+TTyvsnhHPCqFTnhK9j31Gdnv1Gdl7xOfFu/oPv62i6VatdlSocIUKVHiIznllHelWLGX/fEi&#10;cn+PafaIOaMhWCoym//gNWeZ7eHqNW6B3armmLFDy7W2vTMvcb8jL5f+LS41jx//YJmdE3y4xxEV&#10;29teZPvMV8zY8Vd1DQZmv2r6hg98HfS+Oc+0Do7p12w7BsQRIR8AAAAAADGUZchX35Njuh0jg34Y&#10;ZIK+8X+Ol4+3fCyfb/9cvvD/N3nbZPno74/Ea+vJxD8m2r0A7K4I+QAAAAAAiCH3nnxjx461Izt6&#10;8IMHzQozDfuen/W8Cfy0+kzrI95tnnhneLLe/x+A3R8hHwAAAAAAMeRCvux8ui4AEPIBAAAAABBD&#10;LuQbPXq0HQGAjBHyAQAAAAAQQ4R8AFJByAcAAAAAQAztzJCvVKlScvXVV8vnn39u3tNvxowZdguA&#10;/IqQDwAAAACAGMqLkK9+/Q9siGcHkixatMhszw3dP9WKiy1Th5jrOeTS2+0IkH8R8gEAAAAAEEO5&#10;DfkuvniceF5z6d5dg7z6UqbMJLslsPfee8vw4cNtl3OphnbR83824563n6yzIyJb5Agz5smHdiR3&#10;FgbnOLqS7SP8MMLMqX/fl3Yga5cfGVyj22PbjGGmP7j0rXYE2DUI+QAAAAAAiCEX8uXk03Vr154m&#10;nvesDBok8sILYr6efPJEf6yN2T5w4EB57LHH5N5775W2bdvK2rVrzXhOaKCVih3nzzdjXrHytt/R&#10;lClT7KNgbmX/ms0+fj00dr7Zsn3mK2ljQR0u28wWkY3v9k7a5snwWf6GVR+ax5c0eyKYuPoj09/e&#10;/5eg911zVjB//5I325F0Kz95wmyr1fVjOxKoe6bus68stT2wKxDyAQAAAAAQQy7kGzt2rB3Z0W//&#10;/CZeSU+8Op50mtxJJqyfIN7h3cXzrhevwFHilWgqQ18Tee89kWHDRB5+eJO/7Sq7d97QkCsVO85f&#10;bMZOrnGP7TOzxsw9vfb9tg8MvK2iGQ/ivsCILlebseW2F9kmB/v9pS362963PnhPwoq3DQz6LVNM&#10;323Y76YtfbCGdcfJJtNlz1M3ljbHeHD0PDsC7BqEfAAAAAAAxJCGfJs2bZJx48bZkURX9b9KvKae&#10;vPDjCzJq9SiZvG2yeN49ft0n1Vq/K3U6jZfaHceJV+QM6fTYz6J3/Q4dqqv4tvtz6knjxt/aI+WO&#10;Blqp2HF+cBvtSdXvtn2i8wp54p1U3XbrpYA/t3i9nrZP16p8MXOcxCokq+x2kX/lAH8sbdWe+uMz&#10;My8t5Nv6bcL+Bc9tEIxnx6zhwX6HlrMDwK5FyAcAAAAAQAy5kG/8+PF2JJF3qicDZw+U1xe9Lh9u&#10;1ttOu/h1n1S5baRc3X6MCfhqtB0llW99S7wjysjIkSKDB4s8//w26dVrpT/3Ab9usUfLOQ22UhE1&#10;/9FGF5jxabYPK67B2XFVbLfazDul5r22D5yzlz8nLQgMuJV8i2wv8qfpEwLCRWPMWMkmfYN+7Sem&#10;bz8wWBN4c9mipn900hLTZ6TmyUEoONX2wH+BkA8AAAAAgBjKMuTzPHlu5nPy8pyXxTvxTr9v5FcL&#10;v273q41frf26xa86ftXy60G/uvql4839qudXZb9q2iPmjF5HqpWRB685a4e5vcYtsFvVHDN2aLnW&#10;tnfmJu535OXSv8Wl5vHjHyyzc34z/REV29s+/X38jr+qazAw+1XTN3zg66D3zX1WX8vguD/ZsXTB&#10;7b0Z1SXNRth5wM5HyAcAAAAAQAxldbvuLxt/MUFSw9cayqAfBsmwecNk5PKR8t6q90y9/fvbUmpA&#10;KfGu5k9/YE/AbzoAAAAAADGUnQ/eUD9v+Fm8+nb12Gl+neFXYU9qDaplZwDYExDyAQAAAAAQQy7k&#10;G62fmAEAWSDkAwAAAAAghgj5AKSCkA8AAAAAgBgi5AOQCkI+AAAAAABiKKch3z//+H/sm093vdSO&#10;ANgTEPIBAAAAABBDOQ35PO9sqV9/qv/1FmnWXL9WkTff+stuzXtBoJha7SmuOj54vh/ZHtiZCPkA&#10;AAAAAIihnIR8nneRDBiwRQYN0sf95eaWc6VX75XSrsNsv68nxx0/2M7MO6mGdlHzrzwmCMO+tr3M&#10;Gm76xr2+tQMiN1y4rxmbbXu1YFAHM1a07B12JFrPesXNvNp3fWJHROY809qMFSlzmx3JnaduLG2O&#10;N+CLdXZkR0/fVMbMmWJ7IC8R8gEAAAAAEEOphnyeV0L69//bBHyvvCLSu/d2f2ygPPX0Jnmszzrp&#10;3PVXaXbT//ljnf26wu6VexpapSK78y/aT4O/02wnckuFw8y+82yfbokZ9w68xPaJHm10gdn++AfL&#10;7MiOZszYZr4ufKGjmXv33XWDY3oHyJ9mi0jdM4Mg0lWT3t/ZLSIX7pu4zStez4zfVvEI0y81ncir&#10;d9Y0/Xzbi7/F7dNhaPrxgJwg5AMAAAAAIIZcyDdmzBg7kjHPO0/69l1vAr6XXhJ56y3x99PxftL7&#10;4Q3yxFMbpPejq+Wue36Tm1r9T2rUHi0FCt/nbz9aFi62B8khDahSkfH8OWZbWp1Z144H7rjiKDOe&#10;HpClu/bsAv62g+UP24f1bVLS7DfT9plZP7KnmfvcV+vtiFptxs6p38v26h85wB8r1fxJ2/uv+T3X&#10;+PMKyirbq/ZXHe+P7S1ubd/oBxv5/X6yVpvVH5njnnp1d7MNyC1CPgAAAAAAYsiFfGPHjrUj0Tyv&#10;uPTuvUqee+5feeEFkaHDRN5+Owj5unXb6m8fLAOe3SIPP7ZGevRcJm06zJLrbvhYyl/xqpx85mP+&#10;9hombMqpVPfN7vyW5Q71555hO5HbLz/S7BsV8tUrrsHgQWlhWlifxheZ/aJCvj/fetBsGzJ1i+m3&#10;jNHXI71Ps3S8GU+uci2fsRNE3uhWx4wtt71qW/lYfyw95Bv70A0J+98+4Fe7Bcg9Qj4AAAAAAGJI&#10;Q75NmzbJuHHj7Eiif//VwOwEueeeBfLYY+vk+ee3mZV8Q4aIvPaayLvvimg+6Hk95MGH/jAr+br3&#10;WCwtb/9WatcbL6efPcDfdposdveS5pCGValInr/28/5mrOadH9qRQNOLD/DHT7CdyE1liph5ybHY&#10;ohc7mfEe782xI8l+MtuPrtTJ9ulWj+hutj3/dfDBJOve6GH6/p+btXaGG3t5+lY7orbK/v7YRY37&#10;2N5/3dtWNvPCV9Hi0kPMmFss+VrXWqYPbhzeaB573mGR4SSQKkI+AAAAAABiKKuQz/P0FtXz/bpX&#10;atf+2qzme/rpzTJw4Pa0sE/fm++aa+b5c56Wu7svkJa3fivlLx/p95fIH+E7UnMhCKpSqyhXHJU4&#10;p+7dn9ktgWvOStzu6t6RP9kZWZm54/5J7+M399k2ZvyBUXPtSMCtBnTVc8zzwePDKtgZIo/fcKEZ&#10;+z/bq1qnBfOn2f7J5qVMP932yn0Cb8Fzm9gRIGcI+QAAAAAAiKHs3q7rLFkiUqTIS+J5+t5wFf3q&#10;L82a/WSCP8+rIpWrjvW/niZro964DkC+R8gHAAAAAEAMpfLBG1mpUeN9eepp3v8N2J0R8gEAAAAA&#10;EEMu5Bs9erQdAYCMEfIBAAAAABBDhHwAUkHIBwAAAABADBHyAUgFIR8AAAAAADGU3ZBv2bJl8s03&#10;39huR1OnTjVfX3rpJfPVefHFF83Xr776ynwFkL8R8gEAAAAAEEPZCfm2bNki5513nlx11VWyevVq&#10;WbNmjTRv3tzU5MmTzZybbrrJfG3RooX56jRr1sx8bdiwofmaU57npVzJqhwXjAdXnO6vr59P22eS&#10;HcufppvncOAlrWyfPbP7tTT7XXEHqzmd7lefal6T922fEz8/fZs5Rt27PzP9thnDcvT9iRtCPgAA&#10;AAAAYsiFfLn9dN3vv//ePgpMnz7dPgp8+umn9lHOaDiSiqj5jS4obMbn2F6d5feed6j8Zftd7dqz&#10;C5jzb7J97iw1z+/Uq7vbfkcrXrnbzHl68ho7snurV1y/v4fIBttn14Cby5rXaZbtc+LPtx40x7jl&#10;yR+DgXnvmP7YyncGfT5FyAcAAAAAQAxlFfLNnTtXFi1aJEuWLDG1dOlSc+uuq+XLl5v6/fffZcWK&#10;Fab0sZZu1/m6nx5jzpxwvJYaDUdSETW/ZblDzfhK//Gbd9c1j297+udgY9is4WZbowf/Zwd+N713&#10;bGXbizS75EAzdmbdB+yISHGd4x0p/9p+1av3mjnNHpkWDPz6lunPvvahoPcF13SK7QJNSu5v5jXu&#10;9a0d8dlrqn/fl3YgYM55YjXbbZED/b70jU/Zfqvsq9vPqGN7kW0T+pnjvDJzux3xZ43rY8ZaPfGD&#10;HRE5t2Di872+xD5mzk+2l1/eNL2WewVXj+hu+vTrXhHMCR3n7AK6z9Hizt74ov3MnOaPulB4TbCP&#10;d5ztRZpefIAZa/pwcEu4c7rOO/Jy26VfY/inLHh9T7ad9eNrZl76da4yvXdyDduLvH5XbX9sL/8Z&#10;BF7pVN3MGfRNehx7pu5z1BW2S7/ORbaXSU+avstLS4N+zcemP732/UGfTxHyAQAAAAAQQ9lZyff1&#10;11+blXrt2rWzIyI///yzKdWlSxfzVfXt29c+CvTu3dt8veeee8zXnNJwJBVR82+pcJg/XkBWa2MD&#10;mDbPzjXb0q0148Xr9bS9tXyiGb+4aT/T3nHFUX5/pnns/DP2cTPn5elbTe/Cs3DIluz2y4/c4Tg3&#10;ly3qj51oO8uGaulhWOCSAz3Z65z6thM50p9TqfWLIn//z8y/c8gSu8Wyz3t4eImaHeswaIFpg+d2&#10;hnkcpufyvNODZuUHZp/b+/8S9NZF+/lzTqtlu41S2J+j85KuIk3U85dVH5p9SjV/0rRR13Nj6YP9&#10;seNtl67k/qFr9AX7nmU7tUEK+sc+t0Hwc5lmxfvmnGVvHmDasQ/d4PcH+c9ApGut08Tbp4QZd1qV&#10;L+ZvTwxnVdmi/vkLnRc0Hw0wx7xnuMbKvj8+M/0ZoWA4PyLkAwAAAAAghlzIN3bsWDuyo8WLF8ud&#10;d94pN998sx1J5N7Pr2fPnjJ//nzzWD+I4/7775dffglCIPcBHDml4UgqoubvsNJKNkkhv/e8k2yv&#10;/pAC/tg59XvZ3lo2wexbskkQYt562eF+f6p57Gx672Ez56Vp/9iRZJuC0Ov02raPXsnXvNRB/tix&#10;trN+et0c+8bHEm+LLlPEk4LnNrCdyGH+nIq3DRTZ8KWZX+amp+2WwL/j+5rx8Eq+7ROfMGPtnv/N&#10;9EHwtmPId/EB+lqdFjQ29Ey7FdW6oLA/J7QiLlkQunlpK+TaVTlOvILn2s6yK95cyHdbxSP8PvG1&#10;Dr6XSa+R78J99RrTV+4FYVx43/Wyl3/sHb6/v08y53SrIN/rcZ3f7y9/+o871zjZf1zYrAB1gsB4&#10;x5BPvx9egbOD5v2nzDE7D14c9DYYPblG7gLv/xohHwAAAAAAMeRCvnHjxtmRRKNGjZJPPvlEpkyZ&#10;It9++6189913Mm3aNLOyT2vGjBkyc+bMhNJxnaNzdR9dCThp0iR555137FFTp+FIKqLm1z5dAyBP&#10;EtfCidQ/Zy8z/sQnQYzj3rduh9tOj7nS9iINz9/bHysmm22vlgy508zr+9Hvpnfv65b+/ncrg+OE&#10;bvG87rxCZmym7VW9s/Q6D5b1tg9sl5N038Mq2F5k4G0Vg+Ol3a673qxSO++6h20vcl4hPZYnLopb&#10;Ofwe0zfp/Z0dEVn7+v1mLH2V4OrguKHn697PMO2G3tmvmv66HomfmnyK7ueu0c4J354arMDzxMZe&#10;aaFf+orKjeY5eN4Jtne34R6W8FqLLDD7ecXK216kwbkFzVj4tYwaWz70LjN2fc8pdmTH24oHt7nS&#10;jAWxZ3qAm357tr3F9+hKthe54cJ9zZhb27jx3d6mv+nxGcHADyNMf/hl6Sti8yNCPgAAAAAAYkhD&#10;vk2bNmUY8tWtO0GaNv1Cbrt9mnTs+JPcddc8uffehXLffYvl/vuXSI8eSxNKx7p3XyR33z1funSZ&#10;I+3azZaWLb+RRo0+kZo1c/7prSZQSbEQf8H7D+64Ig/xxW8WAAAAAAAxlJ2Qb999a0vBgrqy6biE&#10;kE8/FXaffa4w4Z7nFTd11FGN5N7uC6VYsWv9/kRp23aW3HzzFGnY8GOpUWOUPSoQqHaiBrL7yCrb&#10;I/4I+QAAAAAAiKGsbtetVOkNufrqMdKgwYfSuPFkufHGr0xo16rVt3LKKe3kllu+M49d6ao93a7z&#10;dAWghnsaFFat+o5UqDDcHhVAfkXIBwAAAABADLmQL7NP1wUAh5APAAAAAIAYciGf+4RcAMgMIR8A&#10;AAAAADFEyAcgFYR8AAAAAADEECEfgFQQ8gEAAAAAEEP5JeTzvNSiheT599c+3Yx9YvvAv3KcP+Z5&#10;B8gfdiTwk5nr7XWO7TO3/qvnzPyr2k+wI7vWlcfocyggy2yfE6s+fdI8h/0uamFHsmNW8Drtd5Ht&#10;fwn6gufaPms96pxh9vnQ9lFm9b3ZzOn2xmw7kqp1UlSvy9tLVtiRuMnO6xAXhHwAAAAAAMRQbkK+&#10;77/XMO1kv6r6dZV5rGM7gwYgqdhx/nwzdnKNe2wv8vfoR/2x/eVwf7zVEz/YUZG1r99v5s6wfZZ+&#10;fM3Mb/rwVDuwazU8f2///EfKv7bfdX43z9s7/irbp27AzWXNMdJf/R2tHH6PmfPUZ6vtSO6tHtHd&#10;HLPPh8vtyH8rO69DXBDyAQAAAAAQQzkJ+WbO1BDtJKlU6UPp2nWu3HPPAlP6WMd024xsJ2TZowFI&#10;KqLmP3/rZf74ibYTaX/V8VK+1bMi7z8lXuEL7KhImSKeeGfUsZ3IjaUPNsf7zfbDOlYz/fBZdmD1&#10;R6bXemXmdjMUBIie3PiYSz1Xpc3xX740y4feZcYa9/42GPjpddOfVuu+oPedYfY7TLbY3gVC7tgt&#10;yx1q+vA1l9hH9znBdr5575g55zboHfQLR5v+/IaPBP2yCaa/8IbHg37JuOCYfs0NRmTDO71Mnx6I&#10;bpED/b7QedfZ/l/ZX/c5s67tRZpefIDZx+2x4pW7TX8CyuCeAAAouklEQVTmNQ+afmgHDYj1PKeb&#10;XrUqX8yMLbG9TApWGbrXe/vEJ0wfDmYvKKzHSP/eXriv9ifbTqTUQdqfabv0Y7w8fasdUSvNmHd0&#10;JduLnF1A9zvadiLFdbtfT09eY0eU/d6eUNX265J6ketL7GPG3FrEtNeh7gOmT38dTjO9anHpIWZs&#10;nu1fbF0pmBM6buOL9jNjv9henb+3Hif9ex+8Nsfbzv08efLgaHfk1BDyAQAAAAAQQy7kGzNmjB3J&#10;nOeVlhdfXGUea7D34IPLpVevlaYeeGCZGVMvvKCBydXmcV7QUCIVkfNtgGbCoj8+8x8fknabbqWj&#10;95YuLy0V+XNy+pxMHObPqXjbwKDZ8KXZp+MLC4PeMsFSWuC1UQr6c86+9iHbB/548wGzr3dKTTuS&#10;yIU/LmiLckuFw/w5Z9gu4EIs9zwO8R/vU+L6oLHeuucaf05BMevj7PMu1/IZs03WfWr6Ns8mnrn0&#10;wZ7sdU5924kU8+cccHFT2wWvy34XNQ4aG84N/T7jNYavdKpu5vivfDobmnYevDjoP37G9O/+JjKu&#10;V2P/ceLt1e2qHOePFZTgp9Ja+4nZp8Og4OfxssMLiLf3+eaxYa/NhbKBP6SAP6bjid/JdBcf4G8/&#10;rZbtApccqPskvv7hYHLbhH7m8UvT/rEbdxT5Oqz8wIy1ez6Il1+/q7bp08JP9fskM9b2uSCwC16L&#10;QomvxZqPzZzWz8wxrQkBj7rCPM4JQj4AAAAAAGLIhXxjx461I4k++EDDui5+FZc+fYKQwOnc+Rfp&#10;1u23tJV8d901z4yFPf74r/6+Z/l1p0ya9LsdTZ2GFKnIaL5Z+XRKTROMlWzS1476Jj0pBc6+VkZ0&#10;uVq8s66xg77lE82x9PmHaZhV4ZbngsYGYncM+DXorYv2CwdCf5k5buVWxjbJPno+Gw66VYOZhXzN&#10;Sx3kz0lfxab+Hd/X7BeEfNuliP/40hb9zbZINhQrc9PTQW+Dttue/jnorZL7p1+byDZz3HB4qGFi&#10;4QsaBY0NuhJXyyVyq9MS1pQtHW/G2g+cH/QfPG36N/0frTE9rzePR4TuazXBVhbvA3jpIfo9PMt2&#10;2Qve1K2XHW7m2bgx+J4mBbJm7PTattvR1nF9zDEGf/e3HdlR5OtgV1O6cO7VO2uaPogtrcVjzZgL&#10;Y9tWPjbL18KsTjysgu1SR8gHAAAAAEAMZRXy9e7dW/r16ycDBgyQQYMGyUsvvSSvvPKKvPbaa/Lm&#10;m2/KyJEj5Z133jGlj3VsxIgRZo7O1X103759+0qvXr3sUVOnQUYqMpq/bcYws83zDk27/dVxtzE+&#10;8clKO+L7YYQZO8veXqrMai5/LO1W11/fMv0ND30T9NaperzDL7PdUjPnmCs72z7w2PUlzHjfj1wA&#10;am8ZPbay7d11FZPNtl88uLOZU/++L01fr7huP0Q2mi7gbgN+5ku75m3OSNMXr9cz6H363oPNHpkW&#10;NL+8abanPU+76rHRg/8Leus0fyx9FdgaM8c7sZrt/0jqRW64cF8zlnaL8qzhpj+uShfTPtHsEtPb&#10;qwjYOe7aNo96xPRpKwIXjTG9d3KNoPcFt6geZzu1Ss49t4F97G6zPUq22d7dLtvwga/tiM+eN/y+&#10;je522B9tb55/sfK2c5aYOQmr4/yfm8vrp/+8X3deITMn7S0rU3gdGvcKbuV+pmU50yfcCW/nNOn9&#10;nR0QOa+QPtdjbadWytlnX2sfS/BhM/uUsF3qCPkAAAAAAIihVG/XBbBnI+QDAAAAACCGcvLBGwD2&#10;XIR8AAAAAADEECEfgFQQ8gEAAAAAEEOEfABSQcgHAAAAAEAMuZBv1KhRdgQAMkbIBwAAAABADBHy&#10;AUgFIR8AAAAAADFEyJeoW7UTxfM86TD0Ozuy57mr6gnmNej2xmw7AqQj5AMAAAAAIIbyS8inoVMq&#10;oubXPdMz49/bPm76NL7IXN83to+LATeXNdf12PtL7Qj2ZIR8AAAAAADE0J4U8jW+aD8zPsf2Ufq3&#10;uNTMeebLP0z/3C0V/P4IefOJVmbc1Y6B18KE7UddcZ2c7H89rkoXuz1wamiO1gvfbLJbRIZ2qGrG&#10;+vVrmTBnht0edkpou+cVkfV2fNuMYaHxxOrz4XI7K/15uhrwxTq7ReSldlXM2Cszt5v+9a61EvrA&#10;6oT9vf1L2nHs7gj5AAAAAACIoT0p5Gte6qDEYCpUT366yswZ3OZK07tAa0SXq02/yHSBLWMeM2O3&#10;PPmj6V9uf5XpX56+1fSBDVLIHzu/4SNBu2yCmdP6mVDE+MdnZqzry8tM+16P6/y+sARXYv0+ycy5&#10;vf8vpt0+8QnThwO3v0c/asae+8pFfeluLH2w2ZZ+bZtkH7+/qHEf26utcoA/VvrGp0z3zn31zT5v&#10;/GxaGdersenfDC7Bbi8o6ZGhyDMty5k5H9keuy9CPgAAAAAAYmhPCvmaXnyAGZ9r+yhuFdvwWUH/&#10;Rrc6pl8StIHlE81Ym2eDI91xxVF+f5Z5nG6bHOzPubRFf9v73n/K7Jdc3UesNpvH9Lze7/eVNaZL&#10;V/5QT/Y+v6F53MG+X15UtewXfg+99SZk9LxTbB9wIWFUFS5xvZkThI2ejLR55ISHm5r+bfvCVTlu&#10;34T9wnX/u78Gk7DbIuQDAAAAACCG9qSQ77rzCpnxzD5OYuBtFc0ct/LNhX4J0dUvb5oxF6q90qm6&#10;6YP1eOmK+mPlWj5jHr/d/Vp/TiEJ4jzrry/MfncOCSLEt+65xu8LJB5n6Xgzp8T1j5l2eOcapk+8&#10;dTaJvb7i9XragZB575htaSsMI7x6Z00zxwWdwXWl90Gombi6EXsOQj4AAAAAAGJoTwr5qp0YvfrM&#10;1Zf+nMeuL2EePzopCN4ev+HCtG3Ov98PNWPXdv/CjvhssObqpscfN7fAXty0n50gclOZIglzhn8S&#10;rKo7s+4DZnvw/n9HSpuG5yfMi/rAC32/v/AcrYcnLJKFL3TcYdzVUVd0tHuL9G1ScoftZWvfb7Y9&#10;2byU6ft9vML07v37XB9YnLBvUIVk4vZMwkfsFgj5AAAAAACIIRfyjR492o4gL6wf2dMEX016f2dH&#10;gN0DIR8AAAAAADFEyJcXfpeDdljV5slkuxXYnRDyAQAAAAAQQy7kGzNmjB0BgIwR8gEAAAAAEEMu&#10;5Bs7dqwdAYCMEfIBAAAAABBD//77r2zatMmEfB9//LF89NFH8uGHH8oHH3wg77//vkyaNCmhJk6c&#10;uEsq+bxxLX2N9LXS0tctXG5c50S9lntCRX1vqfxdhHwAAAAAAMQQK/kApIKQDwAAAACAGOI9+QCk&#10;gpAPAAAAAIAY4tN1AaSCkA8AAAAAgBgi5AOQCkI+AAAAAABiyIV8o0aNsiN7qk/F8zy/jrc9cm6p&#10;7G1eS09m2xHsPgj5AAAAAACIofwR8v1sAzhPrrlnsh377z12fQlzTd/YPtpmOVKvfZ8Sts8fGpxb&#10;0Dy3X2xvzBlpxk6vfb8d2JXmmHMfdUVH2+O/QsgHAAAAAEAM5YeQr9EFhcU7sZrIglEm6Bn4vw12&#10;S6Bf04v98SIy/NHmZrurRyYutjOsWcMTtnveobLFbhJZHowddYXtA/WKh+d7cmK1bnaLyIutK5mx&#10;N798JmHOM1/+EUz4+Y2Eca3Gvb4NtvmWD70rYVujB/9nt6Rve2F874Q51Tu9b2dkZHbCfK3v7Rbl&#10;gsnPba+2zRhmxq7vOcXvVsteoX21SjV/Ut7oVidhTGu+P3vDO73M44ceusGOHyZ/+f87wzw+XP4x&#10;ZwjUP2cvOyeo+vd9abcEts98JWG71gy7TWSN6c++9iFpXuqg9DlHXm63p1v2ctf07X5l53Wt1nGS&#10;nYGsEPIBAAAAABBDcQ/5nm1V3oQwy2zf5spj/P4s2wWGtK1s5syzvdr4bhDitOgz0/Sb3nvY9C9P&#10;32p6NaxjNTMWRIGbZV//sXfWNaaT5RPNNg2VwppefIB4J1U3j1/pVN3MWWq6wLYJfc3YHQN+tSMi&#10;ZYr4xy1ez3aBUgf5Y2fWtV2g9MHpY/+OD44Tvl75YYQZO/LyDnYg0dxn25jtz/7fn3ZEZPvEJ8zY&#10;KzO3m/6ldlVM/7PprF/eNGO3PPmjHbCv817n2M5a+4mZ12HQAjugz7efGUu4Tt+F+2p4drLtRC7a&#10;z+9Pq2U7tUEK+vud26C36Vxwl3BdP75mxgZ/97ffbJB9/McXNe4TbLMuOVDPc5rt7GuY9FqbMft9&#10;zex1PaxCWzuAzBDyAQAAAAAQQ7EO+ezKu/MbPmIH1DY5yB/T1WXO8M41zLyFtjcWjjZjtz71kx0I&#10;vHpnTTMeVHE7qrZLEX+s8AWNgnbSk2bO0O//DfoIL7e/ysxZZHtj2QQzFg75Lj3EkwJnX2s73+qP&#10;7PmjKrgmF84lnn+VGTvmys6239Hzt14WOlZ6jfgh2P76XbVNn3DNS8aZsfA131bxCH/sdNtZ9rnd&#10;3j/9Jt6t4/qYsZemhdfsiZTcX897qu2cv2U/f67O12r7XHosa8K6U6+2XZQ/pZC/zwWNHrV9ILhO&#10;G/r+8VnasXeszF7XlWYso/AUiQj5AAAAAACIofiGfPa208Mq2D7E3rbrVp65lXwJ7x9nV4E1f3S6&#10;aZtfcqDfn2AeO0M7VDVzgsBrk1kp5p1Rx3Qu+Cper2fQWw3P3zvtll63yjB9/ZvPnvfGx9Jvkr2g&#10;sH9cu/ovsN6sYktc2Zbor7cfMscZ8MU6O6IWmbGMVpzVPVPDrCNtZ9mwcvisoHWBqN5qm2b+e2bs&#10;5r52kq9Jyf39saMkIeK0K96a9P7ODoisevVeM/bkp6vsSODsAnotxwTN3LfNnJb9wh/DscGEdudd&#10;97Dpbix9sJmTEMnOftWMPfHJSr/53Tw+rdZ9wTarmfm+nmg7+z1MWiEZFv26LjRjRcveYXtkhpAP&#10;AAAAAIAYimfItzBtxZe7TTfZ4zdcaLbr++65x+F3ePtn2ktmrFbXj+2If9QXOpqx9Coqm+w2kcXB&#10;2KHlbB+ofXp4fuLxejc414x9Znu1ZeqQHeaF32su/MEhi17slDbuqlj54LbSec+1NX2P9+aYPjDT&#10;jO1T4kbbJ9sgx4SO5XlHyMinbjWPb3go/eNBlr7UJTTHkxZ3tTBfr+3+hZ0hUuNk3VZYNF5zNn/7&#10;oplXo/MHdkTkl/63m7H73glHrJvlKHPs/cS+O6Fvu5xoxtIr6/fk20fW2G3+mczYoeVa2z4QXOf+&#10;st72asmQO0PHCOqwCsEtvJm9rnuf38z2yAwhHwAAAAAAMZQfPngDQHwQ8gEAAAAAEEOEfABSQcgH&#10;AAAAAEAMEfIBSAUhHwAAAAAAMUTIByAVhHwAAAAAAMQQIR+AVBDyAQAAAAAQQ4R8AFJByAcAAAAA&#10;QAzll5Cv8rGeeJ4nn9o+7OHrzjPbHp6wyPSP33Ch6Xu8N8f0OfenFPOPo8dyVfPOD+0251czXrTs&#10;HbaPslL2M/ufavuszep7sznuPW/9aEd2P3dXO9E8x/dtHzdXHqPfswKyzPYIEPIBAAAAABBD+SHk&#10;Wzy4s3jeEdKh8UX+12Nkux13XmxdyYRFw2ZsM/2wjtVMP2jKRtOnboMcZUK5A+QvO5Jm9qvm2M0f&#10;nW4H/jD9Wdc8aPu8serVe81xB3yxzo7sqMG5Bf05h8om2+c3jza6wDxH90rGTcPz9/av70j51/YI&#10;EPIBAAAAABBDsQ/5Zg03QdBtT/9s2ksP8eTipv3MY+ete64xc17/KehHP9jI9K/ODnp1yYEa2p1s&#10;O5HT/O2ed5CssX3Y/IHtzf7X9fjKjiS6qUwRf/tpttsmB5tjeTJ8VjCydVwf059Tv1cw4Cuxjz/n&#10;5Bq2E9k86hEzp9UTP5je7dPm2bmml0lPmj7tOUx8wvTudVCtyh3qj51iO2vu22bemXUfCHobSh5+&#10;WbugT/LPtJfMdi17+bJ6RHfTN3tkmh1JD1KHTN1i+sFtrjS9C1KvL7GP3x+WEDjOe66tmdP97fRr&#10;Duvf4lKz3Tupuh0ROX/v4Fp+tb0Kxk6wnX0t0/p1wTH8SjjLL2+aseL1ega9fV3CYexZZr8j5B/b&#10;D7i5rJlz42Pfm76leX39OWfUMb1KPLfIC3dcEcw5/io7ItKk5P5mLP052GtMe55BMOydWM32a4Pe&#10;r2e+/CMYsj/3h5ZrHfQxQsgHAAAAAEAMxT3kO2cvT7zTa9vOlxx++Vyo9+5vQT/xkWamf9vmZXfW&#10;PMXv95FVQRuYM9LMqXfv53Yg3cIXOpptDR/42o4kurlsUX/7GbYTKerPLXvzANsF3uhWxxzDBX+X&#10;HV5A9ilxfdD8OdlsS96nQ9UTxNunRNB8/IyZo89h7EM3+I/32yGQvP3yI/3xM22n/pH9/X0KnH2t&#10;7QPP3VLBHOv/bJ/AhklNH55qBwImFC1eL2jsa97xxeB2aKds0fRz3VK+mD8nPURVK1652+znbqNO&#10;9myr8mb7AtsHtsgB/ljBcxuYrl2V4/w5hWS16ay1n5j92j4/z2/+kX39xxfe8HiwzdhkxpJfh9fv&#10;qm32W+o/fqVTdfNYj5CRWyoc5s9J/z6r7TZsdd/XEV2uNv3ioA38PsmMtXs++IHU771X6DzzOI19&#10;TYPjbJF9/Mclrn/MbHKuO6+QP+cgWWn7uCDkAwAAAAAghuIc8vVrerEJQqKrQFpo9+79DczYG3Yp&#10;15ie15verezrqO/9lhyyZOLf74ea/evf96UdSWRWlp16te22mGDtkmZP2N5KCiOvOKqQ7F+ySdD8&#10;9YXZ1ikpNEvw/lNpz+G9HteZxy5YclqZYC38Pn+bTbh1UeM+ts/athnDzLGv7znFjgRK7u8/xzPr&#10;Bk1CIBUtuJbEVYVrX7/f7PfopCV2JNHTN5Ux25ODNl2tmRDyFTzXPI62SQr5xzjvuodtr/6Svf2x&#10;xOAv0dAOVc25bQ4cqXmpg/w5J9ou8M/Yx81+r8wMbhp3YWFCULlknBlr+1zwzCoc5knhCxqZx9E2&#10;SEF/fnjlp7r27AL+cQ6QFbaPC0I+AAAAAABiKK4h34zHbzJBSZ1uUR+1YVf42dsdX25fxcwd+n3w&#10;7mkvt7/K9C9NczdiipxXSIPBY0LvrzZfjjnmSvt4RxunDDLH8A642I747Ko3r1h5O6BWBmN+pb0H&#10;4G/vmv6CRo8GvU+Dq/DKMnd7bos+M+2I3hLbUJ7/OngXwA3v9DLb3e2x7nZT79jKQe8L3jPOk9Ci&#10;RpEfXzNjp17d3Q74l/N8O6nWcZLtEq3/6jkzv1bXj+1I4FQ915GX205k0O2Xm3kD/7fBjojcWLq0&#10;BDcb+6/C8HvM9qc+c2vulpte68HR0evl3HvyeUdUtCMijS/az4z9YnsVfO+OtZ1aKeecU98+Xmbm&#10;H39VV9tb9nsVfh30Gm946BvbuVu2D5XNtg/e+zE93K1XXLcfIuF3dlz2clcz58lPg4jZ3eIb3OBr&#10;7bA60t6Oe0JV2/t+GCGXp4V6S83246p0sX2g2ol6/gKZrjb8LxDyAQAAAAAQQ/nhgzd2B8U15Dm6&#10;ku2A/IuQDwAAAACAGCLk2xV+Niu1ipa9w/ZA/kXIBwAAAABADBHyAUgFIR8AAAAAADFEyAcgFYR8&#10;AAAAAADEkAv5Ro8ebUcAIGOEfAAAAAAAxBAhH4BUEPIBAAAAABBDhHwAUkHIBwAAAABADLmQb8yY&#10;MXYEADJGyAcAAAAAQAz9+++/smnTJhk3bpz8/fffeV6bN2/OcUUdLzsVdaxdXXG6ForKyyLkAwAA&#10;AAAghnZ2yEdR1O5VhHwAAAAAAMSQC/nGjx8vW7ZsMRX1h72W2/7PP/+Y23x1323btiWUjuk2nZPV&#10;8TKq8HncuTIrNy+n58uLcud2lXxNWlH7UVR+K0I+AAAAAABiKCrkiyoN07Zv3273yj7dR/fVY0QF&#10;BuHSORqMaViYU3q+qKAxq3KhnAsO9RjuOO5Yycdz83Vedl4bfV7uWOHjxLGivj8UpUXIBwAAAABA&#10;DGUW8mkYpduT6ftyPfLII1K6dGn57LPP7KiYxzqm23ROMg24MgqQdDzqXFm5q/op4nmetB/ytR3J&#10;XzQczEl4ujO5oDQcRkZ9z6g9swj5AAAAAACIoaiQz61Qyyx8uummm6RGjRpSq1Ytefzxx03pYx1r&#10;0aKFnbWjcHjkQgN9rOdLVvM0zwR4U2y/K/Wsf5459/sprSqcY/bxjq1k+8VBf0QF2+dPmYWz1J5X&#10;hHwAAAAAAMRQcsiXUcD36KOPSoUKFaRz587y2GOPSb169aRBgwZy3XXXyUMPPWRKH+uYbtPQT+fq&#10;PrpvmJ5Tz+VKzxl1i2798wqbkGyW7aM81aKcmdP/s5WmH9DqMr8/Rkb0aRkEbLZ6j51ntjt/Txua&#10;sN3zjpQNdtt5hcPjfh13pd2i5iduO6GKHVfr5CB/bJ/zG9h+oxzs93sVr2t7kTN1n8PK2S7wcKML&#10;zbH+Z7qtcrr/+ORqXdOef1DFZI3Znm7eoE6h7Z60uruV+dr3gyV2hsiW6cMS5pxao5vdkv4a3Dfy&#10;6YQ5h5W73c5I575nUaEPtWcVIR8AAAAAADHkQr4JEyakBW46lmzYsGFSv359s1rv2muvNWFeRjTs&#10;0zm1a9c2++i+YRroudV8mYV8jS7cPyF8Cle/D5eaOYNaVzb9y1OD24OHdb7a7wvIXNMF/ni7t5nT&#10;4rGpCf3gb1ysJ/JSh+pmzEWBwXH2kt9sr17uWMPMCY8N71LbHysswdX8I0f524uWaW46pf2BJW+w&#10;ncglB/vXf2oN2wUG3nGlOe6vti9VxJ9zZm3bBW4qW8zM+cX2JQ/U1+FU2wU2j+1r5gyd9rfp21Q5&#10;QbzC55nHzm1XHCNegbOCZuFYM79V3++D3rCrD4uUsn06VvRRWoR8AAAAAADEUHZDPqdPnz4muHv6&#10;6aftyI50VZ/O0blRdJVgdkK+6y7Y1wROs20fZXC7qgnB1qtd6/h9wYQgTua+a+bc0m+GHQgM7VQz&#10;CLS09ipuRwOv3FnLHGe+7VW5wwqkz0+qYdO3+DP+kSP9x0VKNQ12kG2mP+jixrYXufTQxJV9KriO&#10;grLQ9nqeQufUs10gCBgL2Ov5y6wQLN2sr+mcLeOfMNcyYlbwWh7jP06+zqD2Ds61ZILpb31ippnv&#10;nKFzipaxXTpW81FahHwAAAAAAMRQVMgX9f54+oEalSpVMu+5d80115gQr2fPnnZrOh3TbTqnZs2a&#10;Zh/dNyx5JZ9WVLBY56wgVAvW30V77rYrzBy3Ku/FtleZPhwMbp0x3Iw1f/gb0zcrfYjfnyzhWNHt&#10;95Pt3QrBH22v3Go6t+JuR2vlAH97wbOvsf2fcqDfh0M9swLvtJq2CwxpX80c160+NHNOqW67gHue&#10;P9u+9CHeDkGgC/lenRm8lpWO3Ve8fS8wjyP98LqZ37RXcKNwYKuc6I95B5a0fTpW8lFahHwAAAAA&#10;AMSQC/nC78mnlRy6LV++XBYtWmQ7Me/Lp0Gevv+e3pqrpY91TLc5uo/uG5YcFrnzJr8P4JXH6aqz&#10;jOsTf84j119kHj88Lli79+gNJdO2OX9NedGM1e7yvh0RmfN8h7TjBHWorLbbApuCsEsrYVXbr0n7&#10;aR0twWf72g/eOLy86UTmJvWBa84uGNr3cLnNfshHEEH+Iyfr+CGJwWjvhiXMnHAc9/ztlULHKSjP&#10;PNPWPHarGtW2WSNCc4IqeOTZou9guOm7l0x/deeJwWRjtRxq5p1p+4D+POj3KBz2UHtmEfIBAAAA&#10;ABBDySGfKw10olb0qenTp5sP1NBVejfeeKMdFfNYx3SbzkkWvk03OThw54y6bRfZ07RUERPaZbby&#10;MVX6PWMFHxUuQj4AAAAAAGIoo5DPlQZvyav6HN0vWdSYckGRVlRw4MqdU+fnNPDTYEpL93flxvIL&#10;d70ZXfOCCY+mrcxLq4MutluzT4/vXiP9Pmvpa6/lAtmsvmfUnlWEfAAAAAAAxFBmIZ/7o971qQZv&#10;Oje74V5Uuf2onAefLrQLB3YZVdT3gKKSi5APAAAAAIAYciGf++CNzEKf8DYNjVzwFC43Hp6bfBwq&#10;ZxV+7fX7FhX4uRV5ycFe1PEoKidFyAcAAAAAQAwlh3zJAV1eVlRgQGVdUa+llgtUkytqrquo41NU&#10;KkXIBwAAAABADLmQb+LEiSkHRhRF7XlFyAcAAAAAQAwR8lEUlUoR8gEAAAAAEEN5cbtu1C19Oa2o&#10;4+ekoo4dVVH7uoqaT1F7ehHyAQAAAAAQQ8khX1xCruRryW5FHSu7lRfHoKjdvQj5AAAAAACIIRfy&#10;jR8/PiEsy6hSvZ03KiTIrHQfd2z9hFi9Pi391Fit7du3m3K9+zRZrVQ+3Te8PXw+PiGYojIvQj4A&#10;AAAAAGIos5DPhV06R4O1VOk+Lnxzx4wKDbTc+XR+XgqHgOHK7vNxgWLUMVy5cDCzcq9ldiq8X6rH&#10;z+p1pqjcFiEfAAAAAAAxpCFScsjngiYNt8K++uorGTx4sAwZMkT++OMPO5p9ei4XRIVDA3fOcPDW&#10;ucoJ4nmeTPDH022UE/0xzysiK+1IYKaZ6+1zvu1z4ltzjCKlWto+/9LvW9TrTFF5UYR8AAAAAADE&#10;kAv5wh+8oQFfOHD7+eef7aNAv379pEyZMvLOO+/YkUDfvn3N+KWXXmq+PvDAA3ZLIj2+C6D0q5Ze&#10;R6JpJnQ7qWoX24v8+c7D/tjBcvTenrTq+70dFVn1+gNm7nTb58wCc4zTat5t+/zPharJIQ1F5aYI&#10;+QAAAAAAiKGokC85cGvVqpVUrFhRPv74Y/n666+lUqVKUrlyZfnhhx/sjHTLly+X/v37S5UqVeSK&#10;K66QsmXLSvPmze3WQHilWcYhn0i/5mXE806wnUi7qidJhZb9Zcv4J8Q74CI7KlLhiIJS+Lz6thN5&#10;uWMNE9gN+Xaj6V9se5XpB339p+kH3nGl6c+99kHTB9bJgf7YJU0et/1aKeT33vGVbZ9ssTmG5x0n&#10;f9uR1W88aMZaPDbV9OtG9jL9jY98a/olQ+82/WMTF5o+8JsZO/3qe2y/VAqY454gbg1js9KHmDnn&#10;1e9pR0RuKlvMjLnvQP3zCpt+4tatdiSgr6u+vlFhDUXlpAj5AAAAAACIoaiQL3kln5o8ebJ07NhR&#10;unXrJm+++aZUrVpVatasKU2aNDHbf/vtN6ldu7bUqlVLrr/+ejP27LPPmlV9GhAuXbrUjCk9pwv5&#10;NDTQr3rOZH9PG2qCq5enbhb5/QP/cTFZYbdVOeEA6TJ4gciaT82cYdO3mPG/x/UzfceBc03vlD98&#10;r7QgcFjnq82ceaZzNkoxf0xDRFn1sdneZsBPdlsiF96VaNjbjvgWjTNjpZv1tQOB2ysdK95exc3j&#10;jaMfN3NenPKX6QNrZH9/7OLGj5nOzC90jnmcbqMc6s8pf/PTpnurewNznKHTXLyofjdjR1Vsa/uA&#10;C1STgxqKymkR8gEAAAAAEEMu5MvOe/JFmTt3rtSpU8eUC/wyE/V+ce6cUedrWGI/8U6tIa0uOzK0&#10;yi4I8/Y5v4G82rVOwiq+zWP7RgRgiYa0r2bmJEZ46+Qgf6xM8342UPSkVNM+dlu6F9pUMdsSgzrf&#10;vPfM+B1P77i60dkw6jEzx60wDPwpB7vz+troexEWPs88TvePHOnPufzWZ0339v0N/eMcIOmxacb0&#10;NQ2/1hSV2yLkAwAAAAAghqJCPlcavOn2KLNmzTK37V511VXSsGFD2bx5s3Tq1MmEfRoERElewRcu&#10;d75kG74ZbIIxzztc1tsxp/heOu5Jvw8T467+LSuY8f6fpX88R/MyZWSaffzEjZea7VNsH5hvxs6q&#10;c5/tRc7fJzj+TNufu7f2x8om2ydb/HI3M79pr//ZEZFnb60vfT9YYruFZvsZte61ffqtuOc3eMiO&#10;rDUr+wqefY3tRdpedaKZU67FU3ZETOipY7NsL/K3XHLKJfKL7Zzw+x9SVF4UIR8AAAAAADGUWcin&#10;lRz0rVmzRs4++2wpUaKEeV++v/5KX9E2ffp0KVmypJx//vnSsmXip9RmJ2xy50u+VXiP99soE+iF&#10;35MvOwj4qJ1RhHwAAAAAAMRQRiGf+4PeBW8ZrejLigZ2qYZNOje7twvvjiZNmmQfqa1yuhesKPzc&#10;jmQlsxWTFJXbIuQDAAAAACCGsgr5tNyYBkcufMtstZ1u1+O6cC/5eNktt29y6XVkp/T8yRU1L6rc&#10;fH0ervR5uefmKnzsVModL7erFsOvtV63e42iXk+Kyosi5AMAAAAAIIY0IMoq5AtXeE5WFbV/fq68&#10;fG7hY2lpQKffi6xCP92u88KBnlbUOShqZxQhHwAAAAAAMeRCvgkTJiSERoRHu67Cr3fUSkL32G0L&#10;z486HkXtzCLkAwAAAAAghlzIN3HixLQQKSpMov6b4vtAxa0I+QAAAAAAiKFwyPf555/LF198YUof&#10;a02ePJmiKCqtCPkAAAAAAIihvFjJl+p8iqLybxHyAQAAAAAQQ1m9J19UuVDPvWdcuHbFe8eFj5ub&#10;ijo2RVGZFyEfAAAAAAAx5EK+zD5d141pcKfzs0vnurAvfLysyp0vo3Ihopb7UAoXMiaX2x4ut2/4&#10;mFHXQVHUjkXIBwAAAABADGkQllnI53oNx3JKz+FCtXBYkFy63QV327Ztk+3bt9sj7Dx6Dnd94eAv&#10;6vooiiLkAwAAAAAgljIL+dxjDb/CgVurVq3kwgsvlEsvvVQqVqwolStXlquuukqqVKkilSpVkpo1&#10;a8qaNWvs7ICGdu64UaXbchMkTu/TUjzPk2rtx9qRnAsHf5ldM0XtiUXIBwAAAABADGVnJZ+GXRrS&#10;Od9//72ULFlSGjZsKN99953Zvn79emnevLnUrl1bqlatKpdddpmdnU5DvKjQTMeiAr7Kx3smuPvY&#10;9mGPNb7YbPvW9slWjLjfbL/xkfQZTS452IxNs312aOCX0XVT1J5YhHwAAAAAAMRQdkI+reysshsx&#10;YoQJ+apVq2ZW+CXLLOTT60h2zdkFTSj3ve3DBrWubLbNsf2mMX1M32bAT6b/e1w/03ccOFc7KeY/&#10;1t7VhY0eNvPUM7dUTNh238gf7JZ0BH0UFRQhHwAAAAAAMRQV8iX/Ua9julovKohTgwYNkurVq0uN&#10;GjXMKr66devKX3/9ZbcGdCWgHiP52O744ZWCznUX7JsQvu1Ye8sSO3fL+CfMWNchC03/76SnTd/t&#10;5cWmV51qnibeARfZTm2SQ/w5pZr2sb1aZvY7qmJb2wd0RV9G109Re1IR8gEAAAAAEEPZCfm0dDx5&#10;NZ8GX+59+fS9+Nq1a2e3JHIBWWbHjgr5rj13bxO4zbJ92EsdqvvbCoqL8JJDvq0TnzJ9l8ELTK/a&#10;VT1JvH0vsF36ar/IOqS0nRXI6jlQ1J5ShHwAAAAAAMRQbkK++fPnS+nSpaVs2bJSrlw5O5rIreDL&#10;LByLOraqcWoQuH1l+7D+LSuYbcHNuem367bu/6PpN4/ta/rbnkyPCG8qW8wfO0XS4sRfRpo5F1zX&#10;yw5kTF+nzJ4DRe0pRcgHAAAAAEAMpRLyRd2uu3btWlm4MFg9lyyV1W86L3k1X/nDg5BvnL89WY9r&#10;zjbbJtt+3qBOpr/uvmBk/ot3mr7+vZ+aXtU6Q493kKywvfPoDSXN3HCdXuYWu5VVfBQVLkI+AAAA&#10;AABiKDcr+W699VYpUaKEXHTRRebrXXfdZbcEUvmwCndu3UdDtbjIzkpEitqTipAPAAAAAIAYigr5&#10;ogItHUtebbdmzRrp1KmTFC9e3HwNr/TLaTjmzq/7amnoF1V6Lj1HdgNBnael+7hyY2Fujp6DcI+i&#10;dixCPgAAAAAAYii7IZ+WC9/CYV4U3b6zA7Lwte6sijovRe3pRcgHAAAAAEAMuZBvwoQJJthy4Vxm&#10;5VbYudV0rrQPr4BzFRUU5KbCx96ZFXVuitrTi5APAAAAAIAY0nBOQ75JkyalBXfh0rFwhbeFAz5X&#10;4e3J+1IUlf+LkA8AAAAAgBjS96DbvHmzfPTRR3YEADIi8v/4Drbyc5RBwwAAAABJRU5ErkJgglBL&#10;AQItABQABgAIAAAAIQCxgme2CgEAABMCAAATAAAAAAAAAAAAAAAAAAAAAABbQ29udGVudF9UeXBl&#10;c10ueG1sUEsBAi0AFAAGAAgAAAAhADj9If/WAAAAlAEAAAsAAAAAAAAAAAAAAAAAOwEAAF9yZWxz&#10;Ly5yZWxzUEsBAi0AFAAGAAgAAAAhAGDf7DCLDAAAuTwAAA4AAAAAAAAAAAAAAAAAOgIAAGRycy9l&#10;Mm9Eb2MueG1sUEsBAi0AFAAGAAgAAAAhAC/BUhjgAAAACwEAAA8AAAAAAAAAAAAAAAAA8Q4AAGRy&#10;cy9kb3ducmV2LnhtbFBLAQItAAoAAAAAAAAAIQCfWv6VjJcBAIyXAQAUAAAAAAAAAAAAAAAAAP4P&#10;AABkcnMvbWVkaWEvaW1hZ2U2LnBuZ1BLAQItABQABgAIAAAAIQDM6ikl4AAAALUDAAAZAAAAAAAA&#10;AAAAAAAAALynAQBkcnMvX3JlbHMvZTJvRG9jLnhtbC5yZWxzUEsBAi0ACgAAAAAAAAAhAJ1ZX458&#10;IQEAfCEBABQAAAAAAAAAAAAAAAAA06gBAGRycy9tZWRpYS9pbWFnZTUucG5nUEsBAi0ACgAAAAAA&#10;AAAhABvhsix9HQAAfR0AABQAAAAAAAAAAAAAAAAAgcoCAGRycy9tZWRpYS9pbWFnZTMucG5nUEsB&#10;Ai0ACgAAAAAAAAAhAPGbmg3jKgAA4yoAABQAAAAAAAAAAAAAAAAAMOgCAGRycy9tZWRpYS9pbWFn&#10;ZTIucG5nUEsBAi0ACgAAAAAAAAAhALCBH0TFwwAAxcMAABQAAAAAAAAAAAAAAAAARRMDAGRycy9t&#10;ZWRpYS9pbWFnZTEucG5nUEsBAi0ACgAAAAAAAAAhAG9cX+XWKAEA1igBABQAAAAAAAAAAAAAAAAA&#10;PNcDAGRycy9tZWRpYS9pbWFnZTQucG5nUEsFBgAAAAALAAsAxgIAAEQABQAAAA==&#10;">
                <v:shape id="Freihandform 2092" o:spid="_x0000_s1043" style="position:absolute;left:4591;top:646;width:107787;height:59430;visibility:visible;mso-wrap-style:square;v-text-anchor:middle" coordsize="10778660,5943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GL+MYA&#10;AADdAAAADwAAAGRycy9kb3ducmV2LnhtbESPQWvCQBSE7wX/w/IEb3VjaLWNriKhBWlF0Hro8Zl9&#10;boLZtyG7avrvXaHgcZiZb5jZorO1uFDrK8cKRsMEBHHhdMVGwf7n8/kNhA/IGmvHpOCPPCzmvacZ&#10;ZtpdeUuXXTAiQthnqKAMocmk9EVJFv3QNcTRO7rWYoiyNVK3eI1wW8s0ScbSYsVxocSG8pKK0+5s&#10;FazzV5Oa35dxIT/27vtrMlnlm4NSg363nIII1IVH+L+90grS5D2F+5v4BOT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iGL+MYAAADdAAAADwAAAAAAAAAAAAAAAACYAgAAZHJz&#10;L2Rvd25yZXYueG1sUEsFBgAAAAAEAAQA9QAAAIsDAAAAAA==&#10;" path="m44741,2918166v-48733,182525,-97465,365051,85061,467832c312328,3488779,822690,3572068,1139895,3534854v317205,-37214,698205,-310117,893135,-372140c2227960,3100691,2247453,2918165,2309476,3162714v62023,244549,202019,1265274,95693,1467293c2298844,4832026,1875314,4404951,1671523,4374826v-203791,-30125,-379228,-49618,-489098,74428c1072555,4573300,1008760,4894049,1012304,5119105v3544,225056,-97465,552893,191386,680484c1492541,5927180,2339602,6001607,2745411,5884649v405809,-116958,655675,-382772,893135,-786809c3876007,4693803,3991193,4057621,4170174,3460426v178981,-597195,276446,-1561214,542260,-1945758c4978248,1130124,5469118,1153161,5765058,1153161v295940,,584791,271130,723014,361507c6626295,1605045,6496932,1589095,6594397,1695421v97465,106325,194930,542260,478465,457200c7356397,2067561,8045742,1516440,8295607,1185059,8545472,853678,8316872,361035,8572053,164333,8827234,-32369,9474049,13705,9826695,4845v352646,-8860,707065,-19494,861237,106325c10842104,236988,10753500,249393,10751728,759756v-1772,510363,-62023,1956391,-74428,2413591c10664895,3630547,10675528,3449793,10677300,3502956v1772,53163,10632,-10632,10632,-10632l10687932,3492324e" filled="f" strokecolor="red" strokeweight="2pt">
                  <v:stroke endarrow="classic"/>
                  <v:path arrowok="t" o:connecttype="custom" o:connectlocs="44741,2918166;129802,3385998;1139895,3534854;2033030,3162714;2309476,3162714;2405169,4630007;1671523,4374826;1182425,4449254;1012304,5119105;1203690,5799589;2745411,5884649;3638546,5097840;4170174,3460426;4712434,1514668;5765058,1153161;6488072,1514668;6594397,1695421;7072862,2152621;8295607,1185059;8572053,164333;9826695,4845;10687932,111170;10751728,759756;10677300,3173347;10677300,3502956;10687932,3492324;10687932,3492324" o:connectangles="0,0,0,0,0,0,0,0,0,0,0,0,0,0,0,0,0,0,0,0,0,0,0,0,0,0,0"/>
                </v:shape>
                <v:shape id="Grafik 2093" o:spid="_x0000_s1044" type="#_x0000_t75" style="position:absolute;top:14271;width:19795;height:15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QyETGAAAA3QAAAA8AAABkcnMvZG93bnJldi54bWxEj09rwkAUxO8Fv8PyhN50o4LU6CrxT6nt&#10;rdGD3h7ZZxLMvg3ZrYnf3hWEHoeZ+Q2zWHWmEjdqXGlZwWgYgSDOrC45V3A8fA4+QDiPrLGyTAru&#10;5GC17L0tMNa25V+6pT4XAcIuRgWF93UspcsKMuiGtiYO3sU2Bn2QTS51g22Am0qOo2gqDZYcFgqs&#10;aVNQdk3/jAJ7Pt5P2+/dT8vrS5K4U/lVpRul3vtdMgfhqfP/4Vd7rxWMo9kEnm/CE5D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JDIRMYAAADdAAAADwAAAAAAAAAAAAAA&#10;AACfAgAAZHJzL2Rvd25yZXYueG1sUEsFBgAAAAAEAAQA9wAAAJIDAAAAAA==&#10;">
                  <v:imagedata r:id="rId86" o:title=""/>
                  <v:path arrowok="t"/>
                </v:shape>
                <v:shape id="Grafik 2094" o:spid="_x0000_s1045" type="#_x0000_t75" style="position:absolute;left:63814;top:15935;width:20195;height:15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7f8jHAAAA3QAAAA8AAABkcnMvZG93bnJldi54bWxEj09rwkAUxO+FfoflFbzV3WqJNbqKFAVp&#10;e/BPQbw9sq9JaPZtyK5J/PauUOhxmJnfMPNlbyvRUuNLxxpehgoEceZMybmG7+Pm+Q2ED8gGK8ek&#10;4UoelovHhzmmxnW8p/YQchEh7FPUUIRQp1L6rCCLfuhq4uj9uMZiiLLJpWmwi3BbyZFSibRYclwo&#10;sKb3grLfw8VqSE7jr2rX8mryeezOHzWur5NEaT146lczEIH68B/+a2+NhpGavsL9TXwCcnE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a7f8jHAAAA3QAAAA8AAAAAAAAAAAAA&#10;AAAAnwIAAGRycy9kb3ducmV2LnhtbFBLBQYAAAAABAAEAPcAAACTAwAAAAA=&#10;">
                  <v:imagedata r:id="rId87" o:title=""/>
                  <v:path arrowok="t"/>
                </v:shape>
                <v:shape id="Grafik 2095" o:spid="_x0000_s1046" type="#_x0000_t75" style="position:absolute;left:12394;top:51717;width:20291;height:10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blKTGAAAA3QAAAA8AAABkcnMvZG93bnJldi54bWxEj0FrwkAUhO8F/8PyhN7qroKlRleJilgo&#10;FBq9eHtmn0kw+zZk1xj767uFQo/DzHzDLFa9rUVHra8caxiPFAji3JmKCw3Hw+7lDYQPyAZrx6Th&#10;QR5Wy8HTAhPj7vxFXRYKESHsE9RQhtAkUvq8JIt+5Bri6F1cazFE2RbStHiPcFvLiVKv0mLFcaHE&#10;hjYl5dfsZjXsP8+n/Hs9M8fUfnSp2j/62zbT+nnYp3MQgfrwH/5rvxsNEzWbwu+b+ATk8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xuUpMYAAADdAAAADwAAAAAAAAAAAAAA&#10;AACfAgAAZHJzL2Rvd25yZXYueG1sUEsFBgAAAAAEAAQA9wAAAJIDAAAAAA==&#10;">
                  <v:imagedata r:id="rId88" o:title="" cropbottom="18711f"/>
                  <v:path arrowok="t"/>
                </v:shape>
                <v:shape id="Grafik 2096" o:spid="_x0000_s1047" type="#_x0000_t75" style="position:absolute;left:25593;top:19854;width:14185;height:280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rpDDFAAAA3QAAAA8AAABkcnMvZG93bnJldi54bWxEj0FrwkAUhO+F/oflFXqruwoVja5BSoV6&#10;EGqi90f2mcRk34bs1sR/7xYKPQ4z8w2zTkfbihv1vnasYTpRIIgLZ2ouNZzy3dsChA/IBlvHpOFO&#10;HtLN89MaE+MGPtItC6WIEPYJaqhC6BIpfVGRRT9xHXH0Lq63GKLsS2l6HCLctnKm1FxarDkuVNjR&#10;R0VFk/1YDf7dn7dDNz3k5tpk+fd+x5+q1fr1ZdyuQAQaw3/4r/1lNMzUcg6/b+ITkJ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a6QwxQAAAN0AAAAPAAAAAAAAAAAAAAAA&#10;AJ8CAABkcnMvZG93bnJldi54bWxQSwUGAAAAAAQABAD3AAAAkQMAAAAA&#10;">
                  <v:imagedata r:id="rId89" o:title="" cropleft="50011f"/>
                  <v:path arrowok="t"/>
                </v:shape>
                <v:shape id="Grafik 2097" o:spid="_x0000_s1048" type="#_x0000_t75" style="position:absolute;left:90630;top:6683;width:23210;height:245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Px+HFAAAA3QAAAA8AAABkcnMvZG93bnJldi54bWxEj9FqwkAURN+F/sNyC33TTaXaGrORIkgV&#10;QWzqB1x2b5PU7N2Q3Zr077uC4OMwM2eYbDXYRlyo87VjBc+TBASxdqbmUsHpazN+A+EDssHGMSn4&#10;Iw+r/GGUYWpcz590KUIpIoR9igqqENpUSq8rsugnriWO3rfrLIYou1KaDvsIt42cJslcWqw5LlTY&#10;0roifS5+rQJb7Jw/a6OLw3728tN/HE7HOSn19Di8L0EEGsI9fGtvjYJpsniF65v4BGT+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j8fhxQAAAN0AAAAPAAAAAAAAAAAAAAAA&#10;AJ8CAABkcnMvZG93bnJldi54bWxQSwUGAAAAAAQABAD3AAAAkQMAAAAA&#10;">
                  <v:imagedata r:id="rId90" o:title="" cropbottom="29749f" cropleft="51640f"/>
                  <v:path arrowok="t"/>
                </v:shape>
                <v:shape id="Grafik 2098" o:spid="_x0000_s1049" type="#_x0000_t75" style="position:absolute;left:52788;top:36339;width:68243;height:27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33wy+AAAA3QAAAA8AAABkcnMvZG93bnJldi54bWxET8uKwjAU3Qv+Q7jC7DTxQdVqFBFEYVZW&#10;P+DSXNtic1OaaDt/bxbCLA/nvd33thZvan3lWMN0okAQ585UXGi4307jFQgfkA3WjknDH3nY74aD&#10;LabGdXyldxYKEUPYp6ihDKFJpfR5SRb9xDXEkXu41mKIsC2kabGL4baWM6USabHi2FBiQ8eS8mf2&#10;shoWD3k+TSlRyjd9TaiW3Tz51fpn1B82IAL14V/8dV+Mhplax7nxTXwCcvc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Dq33wy+AAAA3QAAAA8AAAAAAAAAAAAAAAAAnwIAAGRy&#10;cy9kb3ducmV2LnhtbFBLBQYAAAAABAAEAPcAAACKAwAAAAA=&#10;">
                  <v:imagedata r:id="rId91" o:title=""/>
                  <v:path arrowok="t"/>
                </v:shape>
                <v:shape id="Textfeld 12" o:spid="_x0000_s1050" type="#_x0000_t202" style="position:absolute;left:35119;top:58461;width:41576;height:32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MmIMQA&#10;AADdAAAADwAAAGRycy9kb3ducmV2LnhtbESPT4vCMBTE74LfITxhb5oou2KrUWQXwdMu/gVvj+bZ&#10;FpuX0kRbv/1mYcHjMDO/YRarzlbiQY0vHWsYjxQI4syZknMNx8NmOAPhA7LByjFpeJKH1bLfW2Bq&#10;XMs7euxDLiKEfYoaihDqVEqfFWTRj1xNHL2rayyGKJtcmgbbCLeVnCg1lRZLjgsF1vRZUHbb362G&#10;0/f1cn5XP/mX/ahb1ynJNpFavw269RxEoC68wv/trdEwUUkCf2/iE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zJiDEAAAA3QAAAA8AAAAAAAAAAAAAAAAAmAIAAGRycy9k&#10;b3ducmV2LnhtbFBLBQYAAAAABAAEAPUAAACJAwAAAAA=&#10;" filled="f" stroked="f">
                  <v:textbox>
                    <w:txbxContent>
                      <w:p w:rsidR="00EC790E" w:rsidRPr="007D5E76" w:rsidRDefault="00EC790E" w:rsidP="00D14B62">
                        <w:pPr>
                          <w:pStyle w:val="StandardWeb"/>
                          <w:rPr>
                            <w:sz w:val="28"/>
                            <w:szCs w:val="28"/>
                          </w:rPr>
                        </w:pPr>
                        <w:r w:rsidRPr="007D5E76">
                          <w:rPr>
                            <w:rFonts w:cstheme="minorBidi"/>
                            <w:color w:val="E36C0A" w:themeColor="accent6" w:themeShade="BF"/>
                            <w:kern w:val="24"/>
                            <w:sz w:val="28"/>
                            <w:szCs w:val="28"/>
                          </w:rPr>
                          <w:t xml:space="preserve">Den Befehl </w:t>
                        </w:r>
                        <w:proofErr w:type="spellStart"/>
                        <w:r w:rsidRPr="007D5E76">
                          <w:rPr>
                            <w:rFonts w:cstheme="minorBidi"/>
                            <w:color w:val="E36C0A" w:themeColor="accent6" w:themeShade="BF"/>
                            <w:kern w:val="24"/>
                            <w:sz w:val="28"/>
                            <w:szCs w:val="28"/>
                          </w:rPr>
                          <w:t>sqrt</w:t>
                        </w:r>
                        <w:proofErr w:type="spellEnd"/>
                        <w:r w:rsidRPr="007D5E76">
                          <w:rPr>
                            <w:rFonts w:cstheme="minorBidi"/>
                            <w:color w:val="E36C0A" w:themeColor="accent6" w:themeShade="BF"/>
                            <w:kern w:val="24"/>
                            <w:sz w:val="28"/>
                            <w:szCs w:val="28"/>
                          </w:rPr>
                          <w:t>( …) sollte man sich merken</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feil nach rechts 2100" o:spid="_x0000_s1051" type="#_x0000_t13" style="position:absolute;left:11265;top:35336;width:2259;height:12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KxnsAA&#10;AADdAAAADwAAAGRycy9kb3ducmV2LnhtbERPy4rCMBTdD/gP4QruxqRdFOmYiswwMOLGF8720tw+&#10;sLkpTdT692YhuDyc93I12k7caPCtYw3JXIEgLp1pudZwOv5+LkD4gGywc0waHuRhVUw+lpgbd+c9&#10;3Q6hFjGEfY4amhD6XEpfNmTRz11PHLnKDRZDhEMtzYD3GG47mSqVSYstx4YGe/puqLwcrlbD1bkq&#10;2ZHc2s1x+/OvFukpy85az6bj+gtEoDG8xS/3n9GQJiruj2/iE5DF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iKxnsAAAADdAAAADwAAAAAAAAAAAAAAAACYAgAAZHJzL2Rvd25y&#10;ZXYueG1sUEsFBgAAAAAEAAQA9QAAAIUDAAAAAA==&#10;" adj="15420" fillcolor="red" strokecolor="#243f60 [1604]" strokeweight="2pt"/>
                <v:shape id="Pfeil nach rechts 2101" o:spid="_x0000_s1052" type="#_x0000_t13" style="position:absolute;left:46229;top:31186;width:2260;height:129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wqEsYA&#10;AADdAAAADwAAAGRycy9kb3ducmV2LnhtbESPT2vCQBTE7wW/w/IEb3UTD1Kjq5SCpZRW8Q94fWSf&#10;STD7Nu5uY+qndwXB4zAzv2Fmi87UoiXnK8sK0mECgji3uuJCwX63fH0D4QOyxtoyKfgnD4t572WG&#10;mbYX3lC7DYWIEPYZKihDaDIpfV6SQT+0DXH0jtYZDFG6QmqHlwg3tRwlyVgarDgulNjQR0n5aftn&#10;FKx+D85ev9vNZP/T0uf6cE5XE1Rq0O/epyACdeEZfrS/tIJRmqRwfxOf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NwqEsYAAADdAAAADwAAAAAAAAAAAAAAAACYAgAAZHJz&#10;L2Rvd25yZXYueG1sUEsFBgAAAAAEAAQA9QAAAIsDAAAAAA==&#10;" adj="15420" fillcolor="red" strokecolor="#243f60 [1604]" strokeweight="2pt"/>
                <v:shape id="Pfeil nach rechts 2102" o:spid="_x0000_s1053" type="#_x0000_t13" style="position:absolute;left:99935;width:2259;height:12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yKcsUA&#10;AADdAAAADwAAAGRycy9kb3ducmV2LnhtbESPwWrDMBBE74X8g9hAbo1kH4xxo4TSEGjxJbVDe12s&#10;jW1qrYylJM7fR4VCj8PMvGE2u9kO4kqT7x1rSNYKBHHjTM+thlN9eM5B+IBscHBMGu7kYbddPG2w&#10;MO7Gn3StQisihH2BGroQxkJK33Rk0a/dSBy9s5sshiinVpoJbxFuB5kqlUmLPceFDkd666j5qS5W&#10;w8W5c3IkWdqPutx/qzw9ZdmX1qvl/PoCItAc/sN/7XejIU1UCr9v4hOQ2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vIpyxQAAAN0AAAAPAAAAAAAAAAAAAAAAAJgCAABkcnMv&#10;ZG93bnJldi54bWxQSwUGAAAAAAQABAD1AAAAigMAAAAA&#10;" adj="15420" fillcolor="red" strokecolor="#243f60 [1604]" strokeweight="2pt"/>
              </v:group>
            </w:pict>
          </mc:Fallback>
        </mc:AlternateContent>
      </w:r>
      <w:r w:rsidR="00D14B62" w:rsidRPr="00F23528">
        <w:rPr>
          <w:noProof/>
        </w:rPr>
        <mc:AlternateContent>
          <mc:Choice Requires="wps">
            <w:drawing>
              <wp:anchor distT="0" distB="0" distL="114300" distR="114300" simplePos="0" relativeHeight="251602432" behindDoc="0" locked="0" layoutInCell="1" allowOverlap="1" wp14:anchorId="6486AE7B" wp14:editId="1DE09FDE">
                <wp:simplePos x="0" y="0"/>
                <wp:positionH relativeFrom="column">
                  <wp:posOffset>52070</wp:posOffset>
                </wp:positionH>
                <wp:positionV relativeFrom="paragraph">
                  <wp:posOffset>68536</wp:posOffset>
                </wp:positionV>
                <wp:extent cx="7772400" cy="504055"/>
                <wp:effectExtent l="0" t="0" r="0" b="0"/>
                <wp:wrapNone/>
                <wp:docPr id="2103" name="Titel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2400" cy="504055"/>
                        </a:xfrm>
                        <a:prstGeom prst="rect">
                          <a:avLst/>
                        </a:prstGeom>
                      </wps:spPr>
                      <wps:txbx>
                        <w:txbxContent>
                          <w:p w:rsidR="00EC790E" w:rsidRDefault="00EC790E" w:rsidP="00D14B62">
                            <w:pPr>
                              <w:pStyle w:val="StandardWeb"/>
                            </w:pPr>
                            <w:r>
                              <w:rPr>
                                <w:rFonts w:hAnsi="Calibri" w:cstheme="minorBidi"/>
                                <w:kern w:val="24"/>
                                <w:sz w:val="32"/>
                                <w:szCs w:val="32"/>
                              </w:rPr>
                              <w:t>Station: Nachkommastellen verändern und Wurzel ziehen</w:t>
                            </w:r>
                          </w:p>
                        </w:txbxContent>
                      </wps:txbx>
                      <wps:bodyPr>
                        <a:normAutofit/>
                      </wps:bodyPr>
                    </wps:wsp>
                  </a:graphicData>
                </a:graphic>
              </wp:anchor>
            </w:drawing>
          </mc:Choice>
          <mc:Fallback>
            <w:pict>
              <v:shape w14:anchorId="6486AE7B" id="_x0000_s1054" type="#_x0000_t202" style="position:absolute;left:0;text-align:left;margin-left:4.1pt;margin-top:5.4pt;width:612pt;height:39.7pt;z-index:251602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zHAjwEAAA0DAAAOAAAAZHJzL2Uyb0RvYy54bWysUsFu2zAMvQ/oPwi6N7LTZhmMOMWGorsU&#10;24B2H6DIUizUEgVRjZ2/HyUnabHdhl5kS3x8fI/k5m5yAzvoiBZ8y+tFxZn2Cjrr9y3//fxw/YUz&#10;TNJ3cgCvW37UyO+2V582Y2j0EnoYOh0ZkXhsxtDyPqXQCIGq107iAoL2FDQQnUx0jXvRRTkSuxvE&#10;sqo+ixFiFyIojUiv93OQbwu/MVqln8agTmxoOWlL5Yzl3OVTbDey2UcZeqtOMuR/qHDSeip6obqX&#10;SbLXaP+hclZFQDBpocAJMMYqXTyQm7r6y81TL4MuXqg5GC5two+jVT8OvyKzXcuXdXXDmZeOpvRs&#10;kx5YnbszBmwI9BQIlqZvMNGUi1MMj6BekCDiHWZOQELnbkwmuvwln4wSaQDHS9P1lJiix/V6vbyt&#10;KKQotqpuq9Uq1xVv2SFi+q7BsfzT8khDLQrk4RHTDD1DTmLm+llWmnZTsVevz2520B1neZ7W6utr&#10;AmMLTcafg8UT9bwIOe1HHur7eyn2tsXbPwAAAP//AwBQSwMEFAAGAAgAAAAhAG8XNzPbAAAACAEA&#10;AA8AAABkcnMvZG93bnJldi54bWxMj8FOwzAQRO9I/IO1SNyojZFQSeNUCKkCIS6EfoAbu3GUeB3F&#10;dhL4erYnOO7MaPZNuV/9wGY7xS6ggvuNAGaxCabDVsHx63C3BRaTRqOHgFbBt42wr66vSl2YsOCn&#10;nevUMirBWGgFLqWx4Dw2znodN2G0SN45TF4nOqeWm0kvVO4HLoV45F53SB+cHu2Ls01fZ6/gkF/f&#10;/PzD8/heNwu6sc/Hj16p25v1eQcs2TX9heGCT+hQEdMpZDSRDQq2koIkCxpwseWDJOWk4ElI4FXJ&#10;/w+ofgEAAP//AwBQSwECLQAUAAYACAAAACEAtoM4kv4AAADhAQAAEwAAAAAAAAAAAAAAAAAAAAAA&#10;W0NvbnRlbnRfVHlwZXNdLnhtbFBLAQItABQABgAIAAAAIQA4/SH/1gAAAJQBAAALAAAAAAAAAAAA&#10;AAAAAC8BAABfcmVscy8ucmVsc1BLAQItABQABgAIAAAAIQCKbzHAjwEAAA0DAAAOAAAAAAAAAAAA&#10;AAAAAC4CAABkcnMvZTJvRG9jLnhtbFBLAQItABQABgAIAAAAIQBvFzcz2wAAAAgBAAAPAAAAAAAA&#10;AAAAAAAAAOkDAABkcnMvZG93bnJldi54bWxQSwUGAAAAAAQABADzAAAA8QQAAAAA&#10;" filled="f" stroked="f">
                <v:path arrowok="t"/>
                <v:textbox>
                  <w:txbxContent>
                    <w:p w:rsidR="00EC790E" w:rsidRDefault="00EC790E" w:rsidP="00D14B62">
                      <w:pPr>
                        <w:pStyle w:val="StandardWeb"/>
                      </w:pPr>
                      <w:r>
                        <w:rPr>
                          <w:rFonts w:hAnsi="Calibri" w:cstheme="minorBidi"/>
                          <w:kern w:val="24"/>
                          <w:sz w:val="32"/>
                          <w:szCs w:val="32"/>
                        </w:rPr>
                        <w:t>Station: Nachkommastellen verändern und Wurzel ziehen</w:t>
                      </w:r>
                    </w:p>
                  </w:txbxContent>
                </v:textbox>
              </v:shape>
            </w:pict>
          </mc:Fallback>
        </mc:AlternateContent>
      </w:r>
    </w:p>
    <w:p w:rsidR="00CE7F78" w:rsidRPr="00CE7F78" w:rsidRDefault="00CE7F78" w:rsidP="00CE7F78">
      <w:pPr>
        <w:pStyle w:val="Textkrper"/>
      </w:pPr>
    </w:p>
    <w:p w:rsidR="00CE7F78" w:rsidRDefault="00CE7F78" w:rsidP="00CE7F78">
      <w:pPr>
        <w:pStyle w:val="Textkrper"/>
      </w:pPr>
    </w:p>
    <w:p w:rsidR="00CE7F78" w:rsidRDefault="00CE7F78" w:rsidP="00CE7F78">
      <w:pPr>
        <w:pStyle w:val="Textkrper"/>
        <w:tabs>
          <w:tab w:val="left" w:pos="7640"/>
        </w:tabs>
      </w:pPr>
      <w:r>
        <w:tab/>
      </w:r>
    </w:p>
    <w:p w:rsidR="00F23528" w:rsidRPr="00CE7F78" w:rsidRDefault="00CE7F78" w:rsidP="00CE7F78">
      <w:pPr>
        <w:pStyle w:val="Textkrper"/>
        <w:tabs>
          <w:tab w:val="left" w:pos="7640"/>
        </w:tabs>
        <w:sectPr w:rsidR="00F23528" w:rsidRPr="00CE7F78" w:rsidSect="00F23528">
          <w:headerReference w:type="default" r:id="rId92"/>
          <w:pgSz w:w="16838" w:h="11906" w:orient="landscape" w:code="9"/>
          <w:pgMar w:top="992" w:right="1418" w:bottom="567" w:left="1134" w:header="709" w:footer="709" w:gutter="0"/>
          <w:pgNumType w:start="1"/>
          <w:cols w:space="708"/>
          <w:docGrid w:linePitch="360"/>
        </w:sectPr>
      </w:pPr>
      <w:r>
        <w:tab/>
      </w:r>
    </w:p>
    <w:p w:rsidR="00EA1373" w:rsidRPr="00EA1373" w:rsidRDefault="00EA1373" w:rsidP="00EA1373">
      <w:pPr>
        <w:pStyle w:val="berschrift1"/>
      </w:pPr>
      <w:bookmarkStart w:id="7" w:name="_Toc425331346"/>
      <w:r w:rsidRPr="00EA1373">
        <w:lastRenderedPageBreak/>
        <w:t xml:space="preserve">Station </w:t>
      </w:r>
      <w:proofErr w:type="spellStart"/>
      <w:r w:rsidRPr="00EA1373">
        <w:t>Dirichlet</w:t>
      </w:r>
      <w:proofErr w:type="spellEnd"/>
      <w:r>
        <w:tab/>
        <w:t xml:space="preserve"> - </w:t>
      </w:r>
      <w:r w:rsidRPr="00EA1373">
        <w:t>Zahlensummen</w:t>
      </w:r>
      <w:bookmarkEnd w:id="7"/>
      <w:r w:rsidRPr="00EA1373">
        <w:t xml:space="preserve"> </w:t>
      </w:r>
    </w:p>
    <w:p w:rsidR="00EA1373" w:rsidRPr="006C2BC7" w:rsidRDefault="00EA1373" w:rsidP="00EA1373">
      <w:pPr>
        <w:spacing w:after="200" w:line="276" w:lineRule="auto"/>
        <w:rPr>
          <w:color w:val="auto"/>
          <w:szCs w:val="24"/>
        </w:rPr>
      </w:pPr>
      <w:r w:rsidRPr="006C2BC7">
        <w:rPr>
          <w:color w:val="auto"/>
          <w:szCs w:val="24"/>
        </w:rPr>
        <w:t>An dieser Station erwartet Sie:</w:t>
      </w:r>
    </w:p>
    <w:p w:rsidR="00EA1373" w:rsidRPr="006C2BC7" w:rsidRDefault="00EA1373" w:rsidP="00EA1373">
      <w:pPr>
        <w:spacing w:line="276" w:lineRule="auto"/>
        <w:rPr>
          <w:color w:val="auto"/>
          <w:szCs w:val="24"/>
        </w:rPr>
      </w:pPr>
      <w:r w:rsidRPr="006C2BC7">
        <w:rPr>
          <w:bCs/>
          <w:color w:val="auto"/>
          <w:szCs w:val="24"/>
        </w:rPr>
        <w:t>Handhabung:</w:t>
      </w:r>
      <w:r w:rsidRPr="006C2BC7">
        <w:rPr>
          <w:color w:val="auto"/>
          <w:szCs w:val="24"/>
        </w:rPr>
        <w:t xml:space="preserve"> </w:t>
      </w:r>
      <w:r w:rsidRPr="006C2BC7">
        <w:rPr>
          <w:color w:val="auto"/>
          <w:szCs w:val="24"/>
        </w:rPr>
        <w:tab/>
      </w:r>
    </w:p>
    <w:p w:rsidR="00EA1373" w:rsidRPr="006C2BC7" w:rsidRDefault="00EA1373" w:rsidP="00837B9D">
      <w:pPr>
        <w:numPr>
          <w:ilvl w:val="0"/>
          <w:numId w:val="8"/>
        </w:numPr>
        <w:spacing w:after="200" w:line="276" w:lineRule="auto"/>
        <w:ind w:firstLine="1265"/>
        <w:contextualSpacing/>
        <w:rPr>
          <w:color w:val="auto"/>
          <w:szCs w:val="24"/>
        </w:rPr>
      </w:pPr>
      <w:r w:rsidRPr="006C2BC7">
        <w:rPr>
          <w:color w:val="auto"/>
          <w:szCs w:val="24"/>
        </w:rPr>
        <w:t>Mit Tabellen arbeiten (Summen berechnen, Auto-Ausfüllen)</w:t>
      </w:r>
    </w:p>
    <w:p w:rsidR="00EA1373" w:rsidRPr="006C2BC7" w:rsidRDefault="00EA1373" w:rsidP="00837B9D">
      <w:pPr>
        <w:numPr>
          <w:ilvl w:val="0"/>
          <w:numId w:val="8"/>
        </w:numPr>
        <w:spacing w:after="200" w:line="276" w:lineRule="auto"/>
        <w:ind w:firstLine="1265"/>
        <w:contextualSpacing/>
        <w:rPr>
          <w:color w:val="auto"/>
          <w:szCs w:val="24"/>
        </w:rPr>
      </w:pPr>
      <w:r w:rsidRPr="006C2BC7">
        <w:rPr>
          <w:color w:val="auto"/>
          <w:szCs w:val="24"/>
        </w:rPr>
        <w:t>Geometrische Objekte nutzen</w:t>
      </w:r>
    </w:p>
    <w:p w:rsidR="00EA1373" w:rsidRPr="006C2BC7" w:rsidRDefault="00EA1373" w:rsidP="00837B9D">
      <w:pPr>
        <w:numPr>
          <w:ilvl w:val="0"/>
          <w:numId w:val="8"/>
        </w:numPr>
        <w:spacing w:after="200" w:line="276" w:lineRule="auto"/>
        <w:ind w:firstLine="1265"/>
        <w:contextualSpacing/>
        <w:rPr>
          <w:color w:val="auto"/>
          <w:szCs w:val="24"/>
        </w:rPr>
      </w:pPr>
      <w:r w:rsidRPr="006C2BC7">
        <w:rPr>
          <w:color w:val="auto"/>
          <w:szCs w:val="24"/>
        </w:rPr>
        <w:t xml:space="preserve">Mit dem CAS eine Summe berechnen  </w:t>
      </w:r>
    </w:p>
    <w:p w:rsidR="00EA1373" w:rsidRPr="006C2BC7" w:rsidRDefault="00EA1373" w:rsidP="00EA1373">
      <w:pPr>
        <w:spacing w:line="276" w:lineRule="auto"/>
        <w:rPr>
          <w:color w:val="auto"/>
          <w:szCs w:val="24"/>
        </w:rPr>
      </w:pPr>
      <w:r w:rsidRPr="006C2BC7">
        <w:rPr>
          <w:color w:val="auto"/>
          <w:szCs w:val="24"/>
        </w:rPr>
        <w:t>Mathematik:</w:t>
      </w:r>
      <w:r w:rsidRPr="006C2BC7">
        <w:rPr>
          <w:color w:val="auto"/>
          <w:szCs w:val="24"/>
        </w:rPr>
        <w:tab/>
      </w:r>
      <w:r w:rsidRPr="006C2BC7">
        <w:rPr>
          <w:color w:val="auto"/>
          <w:szCs w:val="24"/>
        </w:rPr>
        <w:tab/>
      </w:r>
    </w:p>
    <w:p w:rsidR="00EA1373" w:rsidRPr="006C2BC7" w:rsidRDefault="00EA1373" w:rsidP="00837B9D">
      <w:pPr>
        <w:numPr>
          <w:ilvl w:val="2"/>
          <w:numId w:val="9"/>
        </w:numPr>
        <w:spacing w:after="200" w:line="276" w:lineRule="auto"/>
        <w:contextualSpacing/>
        <w:rPr>
          <w:color w:val="auto"/>
          <w:szCs w:val="24"/>
        </w:rPr>
      </w:pPr>
      <w:r w:rsidRPr="006C2BC7">
        <w:rPr>
          <w:color w:val="auto"/>
          <w:szCs w:val="24"/>
        </w:rPr>
        <w:t>Terme interpretieren</w:t>
      </w:r>
    </w:p>
    <w:p w:rsidR="00EA1373" w:rsidRPr="006C2BC7" w:rsidRDefault="00EA1373" w:rsidP="00837B9D">
      <w:pPr>
        <w:numPr>
          <w:ilvl w:val="2"/>
          <w:numId w:val="9"/>
        </w:numPr>
        <w:spacing w:after="200" w:line="276" w:lineRule="auto"/>
        <w:contextualSpacing/>
        <w:rPr>
          <w:color w:val="auto"/>
          <w:szCs w:val="24"/>
        </w:rPr>
      </w:pPr>
      <w:r w:rsidRPr="006C2BC7">
        <w:rPr>
          <w:color w:val="auto"/>
          <w:szCs w:val="24"/>
        </w:rPr>
        <w:t>Mit Termen rechnen</w:t>
      </w:r>
    </w:p>
    <w:p w:rsidR="00EA1373" w:rsidRPr="006C2BC7" w:rsidRDefault="00EA1373" w:rsidP="00837B9D">
      <w:pPr>
        <w:numPr>
          <w:ilvl w:val="2"/>
          <w:numId w:val="9"/>
        </w:numPr>
        <w:spacing w:after="200" w:line="276" w:lineRule="auto"/>
        <w:contextualSpacing/>
        <w:rPr>
          <w:color w:val="auto"/>
          <w:szCs w:val="24"/>
        </w:rPr>
      </w:pPr>
      <w:r w:rsidRPr="006C2BC7">
        <w:rPr>
          <w:color w:val="auto"/>
          <w:szCs w:val="24"/>
        </w:rPr>
        <w:t xml:space="preserve">Terme aufstellen </w:t>
      </w:r>
    </w:p>
    <w:p w:rsidR="00EA1373" w:rsidRPr="006C2BC7" w:rsidRDefault="00EA1373" w:rsidP="00837B9D">
      <w:pPr>
        <w:numPr>
          <w:ilvl w:val="2"/>
          <w:numId w:val="9"/>
        </w:numPr>
        <w:spacing w:after="200" w:line="276" w:lineRule="auto"/>
        <w:contextualSpacing/>
        <w:rPr>
          <w:color w:val="auto"/>
          <w:szCs w:val="24"/>
        </w:rPr>
      </w:pPr>
      <w:r w:rsidRPr="006C2BC7">
        <w:rPr>
          <w:color w:val="auto"/>
          <w:szCs w:val="24"/>
        </w:rPr>
        <w:t xml:space="preserve">geometrisches Begründen von Rechenergebnissen </w:t>
      </w:r>
    </w:p>
    <w:p w:rsidR="00EA1373" w:rsidRPr="006C2BC7" w:rsidRDefault="00EA1373" w:rsidP="00EA1373">
      <w:pPr>
        <w:spacing w:line="276" w:lineRule="auto"/>
        <w:ind w:left="357" w:hanging="357"/>
        <w:rPr>
          <w:color w:val="auto"/>
          <w:szCs w:val="24"/>
        </w:rPr>
      </w:pPr>
      <w:r w:rsidRPr="006C2BC7">
        <w:rPr>
          <w:color w:val="auto"/>
          <w:szCs w:val="24"/>
        </w:rPr>
        <w:t>Arbeitsweisen:</w:t>
      </w:r>
      <w:r w:rsidRPr="006C2BC7">
        <w:rPr>
          <w:color w:val="auto"/>
          <w:szCs w:val="24"/>
        </w:rPr>
        <w:tab/>
      </w:r>
      <w:r w:rsidRPr="006C2BC7">
        <w:rPr>
          <w:color w:val="auto"/>
          <w:szCs w:val="24"/>
        </w:rPr>
        <w:tab/>
      </w:r>
      <w:r w:rsidRPr="006C2BC7">
        <w:rPr>
          <w:color w:val="auto"/>
          <w:szCs w:val="24"/>
        </w:rPr>
        <w:tab/>
      </w:r>
    </w:p>
    <w:p w:rsidR="00EA1373" w:rsidRPr="006C2BC7" w:rsidRDefault="00EA1373" w:rsidP="00837B9D">
      <w:pPr>
        <w:numPr>
          <w:ilvl w:val="2"/>
          <w:numId w:val="9"/>
        </w:numPr>
        <w:spacing w:after="200" w:line="276" w:lineRule="auto"/>
        <w:contextualSpacing/>
        <w:rPr>
          <w:color w:val="auto"/>
          <w:szCs w:val="24"/>
        </w:rPr>
      </w:pPr>
      <w:r w:rsidRPr="006C2BC7">
        <w:rPr>
          <w:color w:val="auto"/>
          <w:szCs w:val="24"/>
        </w:rPr>
        <w:t>Vermutungen über Gesetzmäßigkeiten formulieren</w:t>
      </w:r>
    </w:p>
    <w:p w:rsidR="00EA1373" w:rsidRPr="006C2BC7" w:rsidRDefault="00EA1373" w:rsidP="00837B9D">
      <w:pPr>
        <w:numPr>
          <w:ilvl w:val="2"/>
          <w:numId w:val="9"/>
        </w:numPr>
        <w:spacing w:after="200" w:line="276" w:lineRule="auto"/>
        <w:contextualSpacing/>
        <w:rPr>
          <w:color w:val="auto"/>
          <w:szCs w:val="24"/>
        </w:rPr>
      </w:pPr>
      <w:r w:rsidRPr="006C2BC7">
        <w:rPr>
          <w:color w:val="auto"/>
          <w:szCs w:val="24"/>
        </w:rPr>
        <w:t>Formulieren mathematischer Zusammenhänge mithilfe der mathematischen Symbolsprache</w:t>
      </w:r>
    </w:p>
    <w:p w:rsidR="00EA1373" w:rsidRPr="006C2BC7" w:rsidRDefault="00EA1373" w:rsidP="00837B9D">
      <w:pPr>
        <w:numPr>
          <w:ilvl w:val="2"/>
          <w:numId w:val="9"/>
        </w:numPr>
        <w:spacing w:after="200" w:line="276" w:lineRule="auto"/>
        <w:contextualSpacing/>
        <w:rPr>
          <w:color w:val="auto"/>
          <w:szCs w:val="24"/>
        </w:rPr>
      </w:pPr>
      <w:r w:rsidRPr="006C2BC7">
        <w:rPr>
          <w:color w:val="auto"/>
          <w:szCs w:val="24"/>
        </w:rPr>
        <w:t>Mathematischer Zusammenhänge geometrisch begründen (Darstellung zwischen Geometrie und Algebra wechseln)</w:t>
      </w:r>
    </w:p>
    <w:p w:rsidR="006C2BC7" w:rsidRDefault="006C2BC7" w:rsidP="00EA1373">
      <w:pPr>
        <w:spacing w:after="200" w:line="276" w:lineRule="auto"/>
        <w:ind w:left="1545" w:hanging="1545"/>
        <w:rPr>
          <w:b/>
          <w:bCs/>
          <w:color w:val="auto"/>
          <w:szCs w:val="24"/>
        </w:rPr>
      </w:pPr>
    </w:p>
    <w:p w:rsidR="00EA1373" w:rsidRPr="006C2BC7" w:rsidRDefault="00EA1373" w:rsidP="00EA1373">
      <w:pPr>
        <w:spacing w:after="200" w:line="276" w:lineRule="auto"/>
        <w:ind w:left="1545" w:hanging="1545"/>
        <w:rPr>
          <w:b/>
          <w:color w:val="auto"/>
          <w:szCs w:val="24"/>
        </w:rPr>
      </w:pPr>
      <w:r w:rsidRPr="006C2BC7">
        <w:rPr>
          <w:b/>
          <w:bCs/>
          <w:color w:val="auto"/>
          <w:szCs w:val="24"/>
        </w:rPr>
        <w:t>Hinführung</w:t>
      </w:r>
      <w:r w:rsidRPr="006C2BC7">
        <w:rPr>
          <w:b/>
          <w:bCs/>
          <w:color w:val="auto"/>
          <w:szCs w:val="24"/>
          <w:highlight w:val="yellow"/>
        </w:rPr>
        <w:t xml:space="preserve">  </w:t>
      </w:r>
    </w:p>
    <w:p w:rsidR="00EA1373" w:rsidRPr="006C2BC7" w:rsidRDefault="00EA1373" w:rsidP="00EA1373">
      <w:pPr>
        <w:spacing w:after="200" w:line="276" w:lineRule="auto"/>
        <w:rPr>
          <w:color w:val="auto"/>
          <w:szCs w:val="24"/>
        </w:rPr>
      </w:pPr>
      <w:r w:rsidRPr="006C2BC7">
        <w:rPr>
          <w:color w:val="auto"/>
          <w:szCs w:val="24"/>
        </w:rPr>
        <w:t>Das Finden von Mustern spielt in der Mathematik eine große Rolle. Formeln für das Berechnen von Summen findet man in jeder Formelsammlung. Im Schulalltag wird häufig das Einsetzen in eine gegebene Formel geübt, mathematisch viel interessanter ist natürlich die Frage, wie kommt man eigentlich zu solchen Formeln?</w:t>
      </w:r>
    </w:p>
    <w:p w:rsidR="00F23528" w:rsidRDefault="00EA1373" w:rsidP="00EA1373">
      <w:pPr>
        <w:pStyle w:val="Textkrper"/>
        <w:rPr>
          <w:rFonts w:eastAsiaTheme="minorHAnsi" w:cs="Arial"/>
          <w:color w:val="auto"/>
          <w:szCs w:val="24"/>
          <w:lang w:eastAsia="en-US"/>
        </w:rPr>
      </w:pPr>
      <w:r w:rsidRPr="006C2BC7">
        <w:rPr>
          <w:rFonts w:eastAsiaTheme="minorHAnsi" w:cs="Arial"/>
          <w:color w:val="auto"/>
          <w:szCs w:val="24"/>
          <w:lang w:eastAsia="en-US"/>
        </w:rPr>
        <w:t>An dieser Station sollen Sie eigene Vermutungen über Gesetzmäßigkeiten bei der Summenbildung formulieren und diese geometrisch begründen.</w:t>
      </w:r>
    </w:p>
    <w:p w:rsidR="006C2BC7" w:rsidRPr="006C2BC7" w:rsidRDefault="006C2BC7" w:rsidP="006C2BC7">
      <w:pPr>
        <w:pStyle w:val="Textkrper-Erstzeileneinzug"/>
      </w:pPr>
    </w:p>
    <w:p w:rsidR="00EA1373" w:rsidRPr="006C2BC7" w:rsidRDefault="00EA1373" w:rsidP="00EA1373">
      <w:pPr>
        <w:pStyle w:val="Textkrper-Erstzeileneinzug"/>
      </w:pPr>
      <w:r w:rsidRPr="006C2BC7">
        <w:rPr>
          <w:noProof/>
          <w:lang w:eastAsia="de-DE"/>
        </w:rPr>
        <w:drawing>
          <wp:anchor distT="0" distB="0" distL="114300" distR="114300" simplePos="0" relativeHeight="251603456" behindDoc="0" locked="0" layoutInCell="1" allowOverlap="1" wp14:anchorId="42EF9995" wp14:editId="7CE3CCC8">
            <wp:simplePos x="0" y="0"/>
            <wp:positionH relativeFrom="column">
              <wp:posOffset>-67310</wp:posOffset>
            </wp:positionH>
            <wp:positionV relativeFrom="paragraph">
              <wp:posOffset>70485</wp:posOffset>
            </wp:positionV>
            <wp:extent cx="5867400" cy="1028700"/>
            <wp:effectExtent l="0" t="0" r="0" b="0"/>
            <wp:wrapSquare wrapText="bothSides"/>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5867400" cy="1028700"/>
                    </a:xfrm>
                    <a:prstGeom prst="rect">
                      <a:avLst/>
                    </a:prstGeom>
                  </pic:spPr>
                </pic:pic>
              </a:graphicData>
            </a:graphic>
            <wp14:sizeRelH relativeFrom="page">
              <wp14:pctWidth>0</wp14:pctWidth>
            </wp14:sizeRelH>
            <wp14:sizeRelV relativeFrom="page">
              <wp14:pctHeight>0</wp14:pctHeight>
            </wp14:sizeRelV>
          </wp:anchor>
        </w:drawing>
      </w:r>
    </w:p>
    <w:p w:rsidR="00EA1373" w:rsidRPr="006C2BC7" w:rsidRDefault="00EA1373" w:rsidP="00EA1373">
      <w:pPr>
        <w:pStyle w:val="Textkrper"/>
        <w:rPr>
          <w:szCs w:val="24"/>
        </w:rPr>
      </w:pPr>
    </w:p>
    <w:p w:rsidR="00EA1373" w:rsidRPr="006C2BC7" w:rsidRDefault="00EA1373" w:rsidP="00EA1373">
      <w:pPr>
        <w:pStyle w:val="Textkrper-Erstzeileneinzug"/>
        <w:rPr>
          <w:lang w:eastAsia="de-DE"/>
        </w:rPr>
      </w:pPr>
    </w:p>
    <w:p w:rsidR="00EA1373" w:rsidRPr="006C2BC7" w:rsidRDefault="00EA1373" w:rsidP="00EA1373">
      <w:pPr>
        <w:pStyle w:val="Textkrper-Erstzeileneinzug"/>
        <w:rPr>
          <w:lang w:eastAsia="de-DE"/>
        </w:rPr>
      </w:pPr>
    </w:p>
    <w:p w:rsidR="00EA1373" w:rsidRPr="006C2BC7" w:rsidRDefault="00EA1373" w:rsidP="00EA1373">
      <w:pPr>
        <w:pStyle w:val="Textkrper-Erstzeileneinzug"/>
        <w:rPr>
          <w:lang w:eastAsia="de-DE"/>
        </w:rPr>
      </w:pPr>
    </w:p>
    <w:p w:rsidR="00EA1373" w:rsidRPr="006C2BC7" w:rsidRDefault="00EA1373" w:rsidP="00EA1373">
      <w:pPr>
        <w:pStyle w:val="Textkrper-Erstzeileneinzug"/>
        <w:rPr>
          <w:lang w:eastAsia="de-DE"/>
        </w:rPr>
      </w:pPr>
    </w:p>
    <w:p w:rsidR="00EA1373" w:rsidRPr="006C2BC7" w:rsidRDefault="00EA1373" w:rsidP="00EA1373">
      <w:pPr>
        <w:pStyle w:val="Textkrper-Erstzeileneinzug"/>
        <w:rPr>
          <w:lang w:eastAsia="de-DE"/>
        </w:rPr>
      </w:pPr>
    </w:p>
    <w:p w:rsidR="00EA1373" w:rsidRPr="006C2BC7" w:rsidRDefault="00EA1373" w:rsidP="00EA1373">
      <w:pPr>
        <w:pStyle w:val="Textkrper"/>
        <w:rPr>
          <w:b/>
          <w:szCs w:val="24"/>
        </w:rPr>
      </w:pPr>
      <w:r w:rsidRPr="006C2BC7">
        <w:rPr>
          <w:b/>
          <w:szCs w:val="24"/>
        </w:rPr>
        <w:t>Arbeitsmaterialien an dieser Station</w:t>
      </w:r>
    </w:p>
    <w:p w:rsidR="005621FC" w:rsidRDefault="005621FC" w:rsidP="00837B9D">
      <w:pPr>
        <w:pStyle w:val="Textkrper-Erstzeileneinzug"/>
        <w:numPr>
          <w:ilvl w:val="0"/>
          <w:numId w:val="20"/>
        </w:numPr>
        <w:rPr>
          <w:lang w:eastAsia="de-DE"/>
        </w:rPr>
      </w:pPr>
      <w:r>
        <w:rPr>
          <w:lang w:eastAsia="de-DE"/>
        </w:rPr>
        <w:t>Arbeitsblätter</w:t>
      </w:r>
    </w:p>
    <w:p w:rsidR="00EA1373" w:rsidRDefault="00EA1373" w:rsidP="00837B9D">
      <w:pPr>
        <w:pStyle w:val="Textkrper-Erstzeileneinzug"/>
        <w:numPr>
          <w:ilvl w:val="0"/>
          <w:numId w:val="20"/>
        </w:numPr>
        <w:rPr>
          <w:lang w:eastAsia="de-DE"/>
        </w:rPr>
      </w:pPr>
      <w:r w:rsidRPr="006C2BC7">
        <w:rPr>
          <w:lang w:eastAsia="de-DE"/>
        </w:rPr>
        <w:t>Bedienungsanleitung</w:t>
      </w:r>
    </w:p>
    <w:p w:rsidR="005621FC" w:rsidRPr="006C2BC7" w:rsidRDefault="005621FC" w:rsidP="00837B9D">
      <w:pPr>
        <w:pStyle w:val="Textkrper-Erstzeileneinzug"/>
        <w:numPr>
          <w:ilvl w:val="0"/>
          <w:numId w:val="20"/>
        </w:numPr>
        <w:rPr>
          <w:lang w:eastAsia="de-DE"/>
        </w:rPr>
      </w:pPr>
      <w:r>
        <w:rPr>
          <w:lang w:eastAsia="de-DE"/>
        </w:rPr>
        <w:t>GeoGebra-Arbeitsblatt: Zahlensummen</w:t>
      </w:r>
    </w:p>
    <w:p w:rsidR="00AD0C4F" w:rsidRPr="006C2BC7" w:rsidRDefault="00AD0C4F" w:rsidP="00837B9D">
      <w:pPr>
        <w:pStyle w:val="Textkrper-Erstzeileneinzug"/>
        <w:numPr>
          <w:ilvl w:val="0"/>
          <w:numId w:val="20"/>
        </w:numPr>
        <w:rPr>
          <w:lang w:eastAsia="de-DE"/>
        </w:rPr>
      </w:pPr>
      <w:r>
        <w:rPr>
          <w:lang w:eastAsia="de-DE"/>
        </w:rPr>
        <w:t>farbige Spielchips</w:t>
      </w:r>
    </w:p>
    <w:p w:rsidR="00EA1373" w:rsidRPr="006C2BC7" w:rsidRDefault="00EA1373">
      <w:pPr>
        <w:rPr>
          <w:szCs w:val="24"/>
          <w:lang w:eastAsia="de-DE"/>
        </w:rPr>
      </w:pPr>
      <w:r w:rsidRPr="006C2BC7">
        <w:rPr>
          <w:szCs w:val="24"/>
          <w:lang w:eastAsia="de-DE"/>
        </w:rPr>
        <w:br w:type="page"/>
      </w:r>
    </w:p>
    <w:p w:rsidR="00F46E18" w:rsidRPr="006C2BC7" w:rsidRDefault="00F46E18" w:rsidP="00CE7F78">
      <w:pPr>
        <w:pStyle w:val="Textkrper"/>
        <w:tabs>
          <w:tab w:val="left" w:pos="2533"/>
        </w:tabs>
        <w:rPr>
          <w:b/>
          <w:szCs w:val="24"/>
        </w:rPr>
      </w:pPr>
      <w:r w:rsidRPr="006C2BC7">
        <w:rPr>
          <w:b/>
          <w:szCs w:val="24"/>
        </w:rPr>
        <w:lastRenderedPageBreak/>
        <w:t>Herausforderung 1</w:t>
      </w:r>
      <w:r w:rsidR="00CE7F78">
        <w:rPr>
          <w:b/>
          <w:szCs w:val="24"/>
        </w:rPr>
        <w:tab/>
      </w:r>
    </w:p>
    <w:p w:rsidR="002971DA" w:rsidRPr="002971DA" w:rsidRDefault="002971DA" w:rsidP="002971DA">
      <w:pPr>
        <w:pStyle w:val="Textkrper-Erstzeileneinzug"/>
        <w:rPr>
          <w:lang w:eastAsia="de-DE"/>
        </w:rPr>
      </w:pPr>
    </w:p>
    <w:p w:rsidR="00AD0C4F" w:rsidRPr="005D5A6A" w:rsidRDefault="00AD0C4F" w:rsidP="00AD0C4F">
      <w:pPr>
        <w:spacing w:line="480" w:lineRule="auto"/>
        <w:rPr>
          <w:b/>
          <w:sz w:val="32"/>
          <w:szCs w:val="32"/>
        </w:rPr>
      </w:pPr>
      <w:r w:rsidRPr="00AD0C4F">
        <w:rPr>
          <w:sz w:val="28"/>
          <w:szCs w:val="28"/>
        </w:rPr>
        <w:t xml:space="preserve"> </w:t>
      </w:r>
      <w:r>
        <w:rPr>
          <w:szCs w:val="24"/>
        </w:rPr>
        <w:t>Gegeben ist die Formel</w:t>
      </w:r>
      <w:r w:rsidRPr="00AD0C4F">
        <w:rPr>
          <w:szCs w:val="24"/>
        </w:rPr>
        <w:t xml:space="preserve">: </w:t>
      </w:r>
      <w:r w:rsidRPr="005D5A6A">
        <w:rPr>
          <w:b/>
          <w:sz w:val="32"/>
          <w:szCs w:val="32"/>
        </w:rPr>
        <w:t>y= 2</w:t>
      </w:r>
      <w:r w:rsidRPr="005D5A6A">
        <w:rPr>
          <w:b/>
          <w:sz w:val="32"/>
          <w:szCs w:val="32"/>
        </w:rPr>
        <w:sym w:font="Symbol" w:char="F0D7"/>
      </w:r>
      <w:r w:rsidRPr="005D5A6A">
        <w:rPr>
          <w:b/>
          <w:sz w:val="32"/>
          <w:szCs w:val="32"/>
        </w:rPr>
        <w:t>k+1</w:t>
      </w:r>
    </w:p>
    <w:p w:rsidR="00F46E18" w:rsidRDefault="00EE2030" w:rsidP="00AD0C4F">
      <w:pPr>
        <w:spacing w:line="276" w:lineRule="auto"/>
      </w:pPr>
      <w:r>
        <w:t xml:space="preserve">Setzen Sie für k die ersten natürlichen Zahlen </w:t>
      </w:r>
      <w:r w:rsidR="00AD0C4F">
        <w:t xml:space="preserve">in die Formel </w:t>
      </w:r>
      <w:r>
        <w:t xml:space="preserve">ein und berechnen Sie </w:t>
      </w:r>
      <w:r w:rsidR="00AD0C4F">
        <w:t xml:space="preserve">im Kopf </w:t>
      </w:r>
      <w:r>
        <w:t xml:space="preserve">die y-Werte. Tragen Sie Ihre Ergebnisse in die Tabelle ein. </w:t>
      </w:r>
    </w:p>
    <w:p w:rsidR="00AD0C4F" w:rsidRPr="00F46E18" w:rsidRDefault="00AD0C4F" w:rsidP="00AD0C4F">
      <w:pPr>
        <w:pStyle w:val="Textkrper-Erstzeileneinzug"/>
        <w:ind w:firstLine="0"/>
        <w:rPr>
          <w:lang w:eastAsia="de-DE"/>
        </w:rPr>
      </w:pPr>
    </w:p>
    <w:tbl>
      <w:tblPr>
        <w:tblStyle w:val="Tabellenraster"/>
        <w:tblW w:w="0" w:type="auto"/>
        <w:tblLook w:val="04A0" w:firstRow="1" w:lastRow="0" w:firstColumn="1" w:lastColumn="0" w:noHBand="0" w:noVBand="1"/>
      </w:tblPr>
      <w:tblGrid>
        <w:gridCol w:w="1101"/>
        <w:gridCol w:w="811"/>
        <w:gridCol w:w="811"/>
        <w:gridCol w:w="811"/>
        <w:gridCol w:w="811"/>
        <w:gridCol w:w="811"/>
        <w:gridCol w:w="811"/>
        <w:gridCol w:w="811"/>
        <w:gridCol w:w="811"/>
        <w:gridCol w:w="811"/>
        <w:gridCol w:w="812"/>
      </w:tblGrid>
      <w:tr w:rsidR="00F46E18" w:rsidRPr="00F46E18" w:rsidTr="005D5A6A">
        <w:trPr>
          <w:trHeight w:val="567"/>
        </w:trPr>
        <w:tc>
          <w:tcPr>
            <w:tcW w:w="1101" w:type="dxa"/>
            <w:shd w:val="clear" w:color="auto" w:fill="C6D9F1" w:themeFill="text2" w:themeFillTint="33"/>
            <w:vAlign w:val="center"/>
          </w:tcPr>
          <w:p w:rsidR="00F46E18" w:rsidRPr="005D5A6A" w:rsidRDefault="005D5A6A" w:rsidP="00F46E18">
            <w:pPr>
              <w:pStyle w:val="Textkrper-Erstzeileneinzug"/>
              <w:rPr>
                <w:b/>
              </w:rPr>
            </w:pPr>
            <m:oMathPara>
              <m:oMath>
                <m:r>
                  <m:rPr>
                    <m:sty m:val="bi"/>
                  </m:rPr>
                  <w:rPr>
                    <w:rFonts w:ascii="Cambria Math" w:hAnsi="Cambria Math"/>
                  </w:rPr>
                  <m:t>k</m:t>
                </m:r>
              </m:oMath>
            </m:oMathPara>
          </w:p>
        </w:tc>
        <w:tc>
          <w:tcPr>
            <w:tcW w:w="811" w:type="dxa"/>
            <w:shd w:val="clear" w:color="auto" w:fill="C6D9F1" w:themeFill="text2" w:themeFillTint="33"/>
            <w:vAlign w:val="center"/>
          </w:tcPr>
          <w:p w:rsidR="00F46E18" w:rsidRPr="005D5A6A" w:rsidRDefault="00F46E18" w:rsidP="00F46E18">
            <w:pPr>
              <w:pStyle w:val="Textkrper-Erstzeileneinzug"/>
              <w:rPr>
                <w:b/>
              </w:rPr>
            </w:pPr>
            <w:r w:rsidRPr="005D5A6A">
              <w:rPr>
                <w:b/>
              </w:rPr>
              <w:t>0</w:t>
            </w:r>
          </w:p>
        </w:tc>
        <w:tc>
          <w:tcPr>
            <w:tcW w:w="811" w:type="dxa"/>
            <w:shd w:val="clear" w:color="auto" w:fill="C6D9F1" w:themeFill="text2" w:themeFillTint="33"/>
            <w:vAlign w:val="center"/>
          </w:tcPr>
          <w:p w:rsidR="00F46E18" w:rsidRPr="005D5A6A" w:rsidRDefault="00F46E18" w:rsidP="00F46E18">
            <w:pPr>
              <w:pStyle w:val="Textkrper-Erstzeileneinzug"/>
              <w:rPr>
                <w:b/>
              </w:rPr>
            </w:pPr>
            <w:r w:rsidRPr="005D5A6A">
              <w:rPr>
                <w:b/>
              </w:rPr>
              <w:t>1</w:t>
            </w:r>
          </w:p>
        </w:tc>
        <w:tc>
          <w:tcPr>
            <w:tcW w:w="811" w:type="dxa"/>
            <w:shd w:val="clear" w:color="auto" w:fill="C6D9F1" w:themeFill="text2" w:themeFillTint="33"/>
            <w:vAlign w:val="center"/>
          </w:tcPr>
          <w:p w:rsidR="00F46E18" w:rsidRPr="005D5A6A" w:rsidRDefault="00F46E18" w:rsidP="00F46E18">
            <w:pPr>
              <w:pStyle w:val="Textkrper-Erstzeileneinzug"/>
              <w:rPr>
                <w:b/>
              </w:rPr>
            </w:pPr>
            <w:r w:rsidRPr="005D5A6A">
              <w:rPr>
                <w:b/>
              </w:rPr>
              <w:t>2</w:t>
            </w:r>
          </w:p>
        </w:tc>
        <w:tc>
          <w:tcPr>
            <w:tcW w:w="811" w:type="dxa"/>
            <w:shd w:val="clear" w:color="auto" w:fill="C6D9F1" w:themeFill="text2" w:themeFillTint="33"/>
            <w:vAlign w:val="center"/>
          </w:tcPr>
          <w:p w:rsidR="00F46E18" w:rsidRPr="005D5A6A" w:rsidRDefault="00F46E18" w:rsidP="00F46E18">
            <w:pPr>
              <w:pStyle w:val="Textkrper-Erstzeileneinzug"/>
              <w:rPr>
                <w:b/>
              </w:rPr>
            </w:pPr>
            <w:r w:rsidRPr="005D5A6A">
              <w:rPr>
                <w:b/>
              </w:rPr>
              <w:t>3</w:t>
            </w:r>
          </w:p>
        </w:tc>
        <w:tc>
          <w:tcPr>
            <w:tcW w:w="811" w:type="dxa"/>
            <w:shd w:val="clear" w:color="auto" w:fill="C6D9F1" w:themeFill="text2" w:themeFillTint="33"/>
            <w:vAlign w:val="center"/>
          </w:tcPr>
          <w:p w:rsidR="00F46E18" w:rsidRPr="005D5A6A" w:rsidRDefault="00F46E18" w:rsidP="00F46E18">
            <w:pPr>
              <w:pStyle w:val="Textkrper-Erstzeileneinzug"/>
              <w:rPr>
                <w:b/>
              </w:rPr>
            </w:pPr>
            <w:r w:rsidRPr="005D5A6A">
              <w:rPr>
                <w:b/>
              </w:rPr>
              <w:t>4</w:t>
            </w:r>
          </w:p>
        </w:tc>
        <w:tc>
          <w:tcPr>
            <w:tcW w:w="811" w:type="dxa"/>
            <w:shd w:val="clear" w:color="auto" w:fill="C6D9F1" w:themeFill="text2" w:themeFillTint="33"/>
            <w:vAlign w:val="center"/>
          </w:tcPr>
          <w:p w:rsidR="00F46E18" w:rsidRPr="005D5A6A" w:rsidRDefault="00F46E18" w:rsidP="00F46E18">
            <w:pPr>
              <w:pStyle w:val="Textkrper-Erstzeileneinzug"/>
              <w:rPr>
                <w:b/>
              </w:rPr>
            </w:pPr>
            <w:r w:rsidRPr="005D5A6A">
              <w:rPr>
                <w:b/>
              </w:rPr>
              <w:t>5</w:t>
            </w:r>
          </w:p>
        </w:tc>
        <w:tc>
          <w:tcPr>
            <w:tcW w:w="811" w:type="dxa"/>
            <w:shd w:val="clear" w:color="auto" w:fill="C6D9F1" w:themeFill="text2" w:themeFillTint="33"/>
            <w:vAlign w:val="center"/>
          </w:tcPr>
          <w:p w:rsidR="00F46E18" w:rsidRPr="005D5A6A" w:rsidRDefault="00F46E18" w:rsidP="00F46E18">
            <w:pPr>
              <w:pStyle w:val="Textkrper-Erstzeileneinzug"/>
              <w:rPr>
                <w:b/>
              </w:rPr>
            </w:pPr>
            <w:r w:rsidRPr="005D5A6A">
              <w:rPr>
                <w:b/>
              </w:rPr>
              <w:t>6</w:t>
            </w:r>
          </w:p>
        </w:tc>
        <w:tc>
          <w:tcPr>
            <w:tcW w:w="811" w:type="dxa"/>
            <w:shd w:val="clear" w:color="auto" w:fill="C6D9F1" w:themeFill="text2" w:themeFillTint="33"/>
            <w:vAlign w:val="center"/>
          </w:tcPr>
          <w:p w:rsidR="00F46E18" w:rsidRPr="005D5A6A" w:rsidRDefault="00F46E18" w:rsidP="00F46E18">
            <w:pPr>
              <w:pStyle w:val="Textkrper-Erstzeileneinzug"/>
              <w:rPr>
                <w:b/>
              </w:rPr>
            </w:pPr>
            <w:r w:rsidRPr="005D5A6A">
              <w:rPr>
                <w:b/>
              </w:rPr>
              <w:t>7</w:t>
            </w:r>
          </w:p>
        </w:tc>
        <w:tc>
          <w:tcPr>
            <w:tcW w:w="811" w:type="dxa"/>
            <w:shd w:val="clear" w:color="auto" w:fill="C6D9F1" w:themeFill="text2" w:themeFillTint="33"/>
            <w:vAlign w:val="center"/>
          </w:tcPr>
          <w:p w:rsidR="00F46E18" w:rsidRPr="005D5A6A" w:rsidRDefault="00F46E18" w:rsidP="00F46E18">
            <w:pPr>
              <w:pStyle w:val="Textkrper-Erstzeileneinzug"/>
              <w:rPr>
                <w:b/>
              </w:rPr>
            </w:pPr>
            <w:r w:rsidRPr="005D5A6A">
              <w:rPr>
                <w:b/>
              </w:rPr>
              <w:t>8</w:t>
            </w:r>
          </w:p>
        </w:tc>
        <w:tc>
          <w:tcPr>
            <w:tcW w:w="812" w:type="dxa"/>
            <w:shd w:val="clear" w:color="auto" w:fill="C6D9F1" w:themeFill="text2" w:themeFillTint="33"/>
            <w:vAlign w:val="center"/>
          </w:tcPr>
          <w:p w:rsidR="00F46E18" w:rsidRPr="005D5A6A" w:rsidRDefault="00F46E18" w:rsidP="00F46E18">
            <w:pPr>
              <w:pStyle w:val="Textkrper-Erstzeileneinzug"/>
              <w:rPr>
                <w:b/>
              </w:rPr>
            </w:pPr>
            <w:r w:rsidRPr="005D5A6A">
              <w:rPr>
                <w:b/>
              </w:rPr>
              <w:t>9</w:t>
            </w:r>
          </w:p>
        </w:tc>
      </w:tr>
      <w:tr w:rsidR="00F46E18" w:rsidRPr="00F46E18" w:rsidTr="00095CF7">
        <w:trPr>
          <w:trHeight w:val="851"/>
        </w:trPr>
        <w:tc>
          <w:tcPr>
            <w:tcW w:w="1101" w:type="dxa"/>
            <w:shd w:val="clear" w:color="auto" w:fill="auto"/>
            <w:vAlign w:val="center"/>
          </w:tcPr>
          <w:p w:rsidR="00F46E18" w:rsidRPr="009456FE" w:rsidRDefault="009456FE" w:rsidP="009456FE">
            <w:pPr>
              <w:pStyle w:val="Textkrper-Erstzeileneinzug"/>
              <w:ind w:firstLine="0"/>
              <w:jc w:val="center"/>
              <w:rPr>
                <w:b/>
              </w:rPr>
            </w:pPr>
            <w:r w:rsidRPr="009456FE">
              <w:rPr>
                <w:b/>
              </w:rPr>
              <w:t>y</w:t>
            </w:r>
          </w:p>
        </w:tc>
        <w:tc>
          <w:tcPr>
            <w:tcW w:w="811" w:type="dxa"/>
            <w:shd w:val="clear" w:color="auto" w:fill="auto"/>
            <w:vAlign w:val="center"/>
          </w:tcPr>
          <w:p w:rsidR="00F46E18" w:rsidRPr="00F46E18" w:rsidRDefault="00F46E18" w:rsidP="00F46E18">
            <w:pPr>
              <w:pStyle w:val="Textkrper-Erstzeileneinzug"/>
            </w:pPr>
          </w:p>
        </w:tc>
        <w:tc>
          <w:tcPr>
            <w:tcW w:w="811" w:type="dxa"/>
            <w:shd w:val="clear" w:color="auto" w:fill="auto"/>
            <w:vAlign w:val="center"/>
          </w:tcPr>
          <w:p w:rsidR="00F46E18" w:rsidRPr="00F46E18" w:rsidRDefault="00F46E18" w:rsidP="00F46E18">
            <w:pPr>
              <w:pStyle w:val="Textkrper-Erstzeileneinzug"/>
            </w:pPr>
          </w:p>
        </w:tc>
        <w:tc>
          <w:tcPr>
            <w:tcW w:w="811" w:type="dxa"/>
            <w:shd w:val="clear" w:color="auto" w:fill="auto"/>
            <w:vAlign w:val="center"/>
          </w:tcPr>
          <w:p w:rsidR="00F46E18" w:rsidRPr="00F46E18" w:rsidRDefault="00F46E18" w:rsidP="00F46E18">
            <w:pPr>
              <w:pStyle w:val="Textkrper-Erstzeileneinzug"/>
            </w:pPr>
          </w:p>
        </w:tc>
        <w:tc>
          <w:tcPr>
            <w:tcW w:w="811" w:type="dxa"/>
            <w:shd w:val="clear" w:color="auto" w:fill="auto"/>
            <w:vAlign w:val="center"/>
          </w:tcPr>
          <w:p w:rsidR="00F46E18" w:rsidRPr="00F46E18" w:rsidRDefault="00F46E18" w:rsidP="00F46E18">
            <w:pPr>
              <w:pStyle w:val="Textkrper-Erstzeileneinzug"/>
            </w:pPr>
          </w:p>
        </w:tc>
        <w:tc>
          <w:tcPr>
            <w:tcW w:w="811" w:type="dxa"/>
            <w:shd w:val="clear" w:color="auto" w:fill="auto"/>
            <w:vAlign w:val="center"/>
          </w:tcPr>
          <w:p w:rsidR="00F46E18" w:rsidRPr="00F46E18" w:rsidRDefault="00F46E18" w:rsidP="00F46E18">
            <w:pPr>
              <w:pStyle w:val="Textkrper-Erstzeileneinzug"/>
            </w:pPr>
          </w:p>
        </w:tc>
        <w:tc>
          <w:tcPr>
            <w:tcW w:w="811" w:type="dxa"/>
            <w:shd w:val="clear" w:color="auto" w:fill="auto"/>
            <w:vAlign w:val="center"/>
          </w:tcPr>
          <w:p w:rsidR="00F46E18" w:rsidRPr="00F46E18" w:rsidRDefault="00F46E18" w:rsidP="00F46E18">
            <w:pPr>
              <w:pStyle w:val="Textkrper-Erstzeileneinzug"/>
            </w:pPr>
          </w:p>
        </w:tc>
        <w:tc>
          <w:tcPr>
            <w:tcW w:w="811" w:type="dxa"/>
            <w:shd w:val="clear" w:color="auto" w:fill="auto"/>
            <w:vAlign w:val="center"/>
          </w:tcPr>
          <w:p w:rsidR="00F46E18" w:rsidRPr="00F46E18" w:rsidRDefault="00F46E18" w:rsidP="00F46E18">
            <w:pPr>
              <w:pStyle w:val="Textkrper-Erstzeileneinzug"/>
            </w:pPr>
          </w:p>
        </w:tc>
        <w:tc>
          <w:tcPr>
            <w:tcW w:w="811" w:type="dxa"/>
            <w:shd w:val="clear" w:color="auto" w:fill="auto"/>
            <w:vAlign w:val="center"/>
          </w:tcPr>
          <w:p w:rsidR="00F46E18" w:rsidRPr="00F46E18" w:rsidRDefault="00F46E18" w:rsidP="00F46E18">
            <w:pPr>
              <w:pStyle w:val="Textkrper-Erstzeileneinzug"/>
            </w:pPr>
          </w:p>
        </w:tc>
        <w:tc>
          <w:tcPr>
            <w:tcW w:w="811" w:type="dxa"/>
            <w:shd w:val="clear" w:color="auto" w:fill="auto"/>
            <w:vAlign w:val="center"/>
          </w:tcPr>
          <w:p w:rsidR="00F46E18" w:rsidRPr="00F46E18" w:rsidRDefault="00F46E18" w:rsidP="00F46E18">
            <w:pPr>
              <w:pStyle w:val="Textkrper-Erstzeileneinzug"/>
            </w:pPr>
          </w:p>
        </w:tc>
        <w:tc>
          <w:tcPr>
            <w:tcW w:w="812" w:type="dxa"/>
            <w:shd w:val="clear" w:color="auto" w:fill="auto"/>
            <w:vAlign w:val="center"/>
          </w:tcPr>
          <w:p w:rsidR="00F46E18" w:rsidRPr="00F46E18" w:rsidRDefault="00F46E18" w:rsidP="00F46E18">
            <w:pPr>
              <w:pStyle w:val="Textkrper-Erstzeileneinzug"/>
            </w:pPr>
          </w:p>
        </w:tc>
      </w:tr>
    </w:tbl>
    <w:p w:rsidR="00EE2030" w:rsidRDefault="00EE2030" w:rsidP="00EE2030">
      <w:pPr>
        <w:spacing w:after="120"/>
        <w:rPr>
          <w:rFonts w:eastAsiaTheme="minorEastAsia"/>
        </w:rPr>
      </w:pPr>
    </w:p>
    <w:p w:rsidR="00EE2030" w:rsidRDefault="00FB4570" w:rsidP="00EE2030">
      <w:pPr>
        <w:spacing w:after="120"/>
        <w:rPr>
          <w:rFonts w:eastAsiaTheme="minorEastAsia"/>
        </w:rPr>
      </w:pPr>
      <w:r>
        <w:rPr>
          <w:rFonts w:eastAsiaTheme="minorEastAsia"/>
        </w:rPr>
        <w:t>Beschreiben</w:t>
      </w:r>
      <w:r w:rsidR="00EE2030">
        <w:rPr>
          <w:rFonts w:eastAsiaTheme="minorEastAsia"/>
        </w:rPr>
        <w:t xml:space="preserve"> Sie in eigenen Worten die Gemeinsamkeit</w:t>
      </w:r>
      <w:r>
        <w:rPr>
          <w:rFonts w:eastAsiaTheme="minorEastAsia"/>
        </w:rPr>
        <w:t xml:space="preserve"> </w:t>
      </w:r>
      <w:r w:rsidR="00EE2030">
        <w:rPr>
          <w:rFonts w:eastAsiaTheme="minorEastAsia"/>
        </w:rPr>
        <w:t xml:space="preserve">der y-Werte. </w:t>
      </w:r>
    </w:p>
    <w:tbl>
      <w:tblPr>
        <w:tblStyle w:val="Tabellenraster"/>
        <w:tblW w:w="0" w:type="auto"/>
        <w:tblLook w:val="04A0" w:firstRow="1" w:lastRow="0" w:firstColumn="1" w:lastColumn="0" w:noHBand="0" w:noVBand="1"/>
      </w:tblPr>
      <w:tblGrid>
        <w:gridCol w:w="291"/>
        <w:gridCol w:w="291"/>
        <w:gridCol w:w="291"/>
        <w:gridCol w:w="291"/>
        <w:gridCol w:w="291"/>
        <w:gridCol w:w="291"/>
        <w:gridCol w:w="291"/>
        <w:gridCol w:w="291"/>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1"/>
      </w:tblGrid>
      <w:tr w:rsidR="00EE2030" w:rsidTr="007D0E14">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r>
      <w:tr w:rsidR="00EE2030" w:rsidTr="007D0E14">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r>
      <w:tr w:rsidR="00EE2030" w:rsidTr="007D0E14">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r>
      <w:tr w:rsidR="00EE2030" w:rsidTr="007D0E14">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r>
      <w:tr w:rsidR="00EE2030" w:rsidTr="007D0E14">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0" w:type="dxa"/>
          </w:tcPr>
          <w:p w:rsidR="00EE2030" w:rsidRDefault="00EE2030" w:rsidP="00F62BDD">
            <w:pPr>
              <w:rPr>
                <w:rFonts w:eastAsiaTheme="minorEastAsia"/>
              </w:rPr>
            </w:pPr>
          </w:p>
        </w:tc>
        <w:tc>
          <w:tcPr>
            <w:tcW w:w="291" w:type="dxa"/>
          </w:tcPr>
          <w:p w:rsidR="00EE2030" w:rsidRDefault="00EE2030" w:rsidP="00F62BDD">
            <w:pPr>
              <w:rPr>
                <w:rFonts w:eastAsiaTheme="minorEastAsia"/>
              </w:rPr>
            </w:pPr>
          </w:p>
        </w:tc>
      </w:tr>
    </w:tbl>
    <w:p w:rsidR="00F46E18" w:rsidRPr="00F46E18" w:rsidRDefault="00F46E18" w:rsidP="00F46E18">
      <w:pPr>
        <w:pStyle w:val="Textkrper-Erstzeileneinzug"/>
        <w:rPr>
          <w:lang w:eastAsia="de-DE"/>
        </w:rPr>
      </w:pPr>
    </w:p>
    <w:p w:rsidR="00AD0C4F" w:rsidRDefault="00AD0C4F" w:rsidP="00EE2030">
      <w:pPr>
        <w:rPr>
          <w:rFonts w:eastAsiaTheme="minorEastAsia"/>
        </w:rPr>
      </w:pPr>
      <w:r>
        <w:rPr>
          <w:rFonts w:eastAsiaTheme="minorEastAsia"/>
        </w:rPr>
        <w:t>Er</w:t>
      </w:r>
      <w:r w:rsidR="00EE2030">
        <w:rPr>
          <w:rFonts w:eastAsiaTheme="minorEastAsia"/>
        </w:rPr>
        <w:t>l</w:t>
      </w:r>
      <w:r>
        <w:rPr>
          <w:rFonts w:eastAsiaTheme="minorEastAsia"/>
        </w:rPr>
        <w:t>äutern Sie anhand der Formel, wie diese Gemeinsamkeit entsteh</w:t>
      </w:r>
      <w:r w:rsidR="00FB4570">
        <w:rPr>
          <w:rFonts w:eastAsiaTheme="minorEastAsia"/>
        </w:rPr>
        <w:t>t</w:t>
      </w:r>
      <w:r>
        <w:rPr>
          <w:rFonts w:eastAsiaTheme="minorEastAsia"/>
        </w:rPr>
        <w:t>.</w:t>
      </w:r>
    </w:p>
    <w:p w:rsidR="00EE2030" w:rsidRDefault="00AD0C4F" w:rsidP="00EE2030">
      <w:pPr>
        <w:rPr>
          <w:rFonts w:eastAsiaTheme="minorEastAsia"/>
        </w:rPr>
      </w:pPr>
      <w:r>
        <w:rPr>
          <w:rFonts w:eastAsiaTheme="minorEastAsia"/>
          <w:noProof/>
          <w:lang w:eastAsia="de-DE"/>
        </w:rPr>
        <mc:AlternateContent>
          <mc:Choice Requires="wps">
            <w:drawing>
              <wp:anchor distT="0" distB="0" distL="114300" distR="114300" simplePos="0" relativeHeight="251660800" behindDoc="0" locked="0" layoutInCell="1" allowOverlap="1" wp14:anchorId="5953C196" wp14:editId="7D366ABC">
                <wp:simplePos x="0" y="0"/>
                <wp:positionH relativeFrom="column">
                  <wp:posOffset>3837305</wp:posOffset>
                </wp:positionH>
                <wp:positionV relativeFrom="paragraph">
                  <wp:posOffset>78105</wp:posOffset>
                </wp:positionV>
                <wp:extent cx="1411605" cy="826135"/>
                <wp:effectExtent l="628650" t="0" r="17145" b="278765"/>
                <wp:wrapNone/>
                <wp:docPr id="484" name="Abgerundete rechteckige Legende 4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1605" cy="826135"/>
                        </a:xfrm>
                        <a:prstGeom prst="wedgeRoundRectCallout">
                          <a:avLst>
                            <a:gd name="adj1" fmla="val -93551"/>
                            <a:gd name="adj2" fmla="val 80846"/>
                            <a:gd name="adj3" fmla="val 16667"/>
                          </a:avLst>
                        </a:prstGeom>
                        <a:solidFill>
                          <a:schemeClr val="bg1">
                            <a:lumMod val="6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EC790E" w:rsidRDefault="00EC790E" w:rsidP="00EE203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953C196" id="Abgerundete rechteckige Legende 484" o:spid="_x0000_s1055" type="#_x0000_t62" style="position:absolute;margin-left:302.15pt;margin-top:6.15pt;width:111.15pt;height:65.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QUP+wIAAF0GAAAOAAAAZHJzL2Uyb0RvYy54bWysVd1P2zAQf5+0/8HyOyQpbSgVKaqKmCZ1&#10;gICJZ9e5fAzH9my3affX7+ykoQy0h2kvkc/3u999+nJ5tWsE2YKxtZIZTU5jSkByldeyzOj3p5uT&#10;KSXWMZkzoSRkdA+WXs0/f7ps9QxGqlIiB0OQRNpZqzNaOadnUWR5BQ2zp0qDRGWhTMMciqaMcsNa&#10;ZG9ENIrjNGqVybVRHKzF2+tOSeeBvyiAu7uisOCIyCjG5sLXhO/af6P5JZuVhumq5n0Y7B+iaFgt&#10;0elAdc0cIxtTv6Nqam6UVYU75aqJVFHUHEIOmE0S/5HNY8U0hFywOFYPZbL/j5bfbu8NqfOMjqdj&#10;SiRrsEmLdQlmI3NwQAzwygF/qUsgKygBb4mHYuFabWdo/6jvjU/d6pXiLxYV0RuNF2yP2RWm8VhM&#10;nOxCF/ZDF2DnCMfLZJwkaTyhhKNuOkqTs4n3FrHZwVob676Aaog/ZLSFvIQHhQE/YL+XTAi1caEb&#10;bLuyLrQl71Nj+Y+EkqIR2OUtE+Tk4mwySfoxOAKNjkHTeDpO32POjjFJmqbnfZy9W4z4EGmojxJ1&#10;flMLEQQ/4LAUhmAUGV2XSQhYbJpvKu/u0kkchwFFnvAePDzUwb4yhVJ31Q11dnsBnl/IByiwr1jP&#10;UWAeGDpyxjlI1zm1FcOmhji8y499BkLPXGAGA3dP8DaZA3fXtB7vTSE8yME4/ltgnfFgETwr6Qbj&#10;ppbKfEQgMKvec4fv59F2pfFVcrv1Lsx8MvVQf7VW+R4fglHdhrCa39Q4XCtm3T0zOCy4PHDNuTv8&#10;FEK1GVX9iZJKmV8f3Xs8vlTUUtLiismo/blhBigRXyW+4YtkPPY7KQjjyfkIBXOsWR9r5KZZKhwV&#10;HF+MLhw93onDsTCqecZtuPBeUcUkR98Z5c4chKXrVh/uUw6LRYDhHtLMreSj5p7cF9pP7dPumRnd&#10;vzCHb/NWHdYRm4UB74r8ivWWUi02ThW188rXuvYC7rAwv/2+9UvyWA6o17/C/DcAAAD//wMAUEsD&#10;BBQABgAIAAAAIQCypPfK3gAAAAoBAAAPAAAAZHJzL2Rvd25yZXYueG1sTI9BS8QwEIXvgv8hjOBF&#10;3NRuKUttuoigCILQKnhNm7EtJpOSZHe7/97xpKdh5j3efK/er86KI4Y4e1Jwt8lAIA3ezDQq+Hh/&#10;ut2BiEmT0dYTKjhjhH1zeVHryvgTtXjs0ig4hGKlFUwpLZWUcZjQ6bjxCxJrXz44nXgNozRBnzjc&#10;WZlnWSmdnok/THrBxwmH7+7gFHRvWdf36Wb5fG6tL17OYduGV6Wur9aHexAJ1/Rnhl98RoeGmXp/&#10;IBOFVVBmxZatLOQ82bDLyxJEz4ciL0A2tfxfofkBAAD//wMAUEsBAi0AFAAGAAgAAAAhALaDOJL+&#10;AAAA4QEAABMAAAAAAAAAAAAAAAAAAAAAAFtDb250ZW50X1R5cGVzXS54bWxQSwECLQAUAAYACAAA&#10;ACEAOP0h/9YAAACUAQAACwAAAAAAAAAAAAAAAAAvAQAAX3JlbHMvLnJlbHNQSwECLQAUAAYACAAA&#10;ACEA4YUFD/sCAABdBgAADgAAAAAAAAAAAAAAAAAuAgAAZHJzL2Uyb0RvYy54bWxQSwECLQAUAAYA&#10;CAAAACEAsqT3yt4AAAAKAQAADwAAAAAAAAAAAAAAAABVBQAAZHJzL2Rvd25yZXYueG1sUEsFBgAA&#10;AAAEAAQA8wAAAGAGAAAAAA==&#10;" adj="-9407,28263" fillcolor="#a5a5a5 [2092]" strokecolor="#243f60 [1604]" strokeweight="2pt">
                <v:path arrowok="t"/>
                <v:textbox>
                  <w:txbxContent>
                    <w:p w:rsidR="00EC790E" w:rsidRDefault="00EC790E" w:rsidP="00EE2030">
                      <w:pPr>
                        <w:jc w:val="center"/>
                      </w:pPr>
                      <w:r>
                        <w:t>-------------------------------------------------------------------------------</w:t>
                      </w:r>
                    </w:p>
                  </w:txbxContent>
                </v:textbox>
              </v:shape>
            </w:pict>
          </mc:Fallback>
        </mc:AlternateContent>
      </w:r>
    </w:p>
    <w:p w:rsidR="000710EF" w:rsidRDefault="000710EF" w:rsidP="000710EF">
      <w:pPr>
        <w:rPr>
          <w:rFonts w:eastAsiaTheme="minorEastAsia"/>
          <w:noProof/>
          <w:sz w:val="48"/>
          <w:szCs w:val="48"/>
        </w:rPr>
      </w:pPr>
    </w:p>
    <w:p w:rsidR="000710EF" w:rsidRPr="000710EF" w:rsidRDefault="000710EF" w:rsidP="000710EF">
      <w:pPr>
        <w:rPr>
          <w:rFonts w:eastAsiaTheme="minorEastAsia"/>
          <w:sz w:val="48"/>
          <w:szCs w:val="48"/>
        </w:rPr>
      </w:pPr>
    </w:p>
    <w:p w:rsidR="00EE2030" w:rsidRDefault="00EE2030" w:rsidP="00EE2030">
      <w:pPr>
        <w:rPr>
          <w:rFonts w:eastAsiaTheme="minorEastAsia"/>
          <w:sz w:val="48"/>
          <w:szCs w:val="48"/>
        </w:rPr>
      </w:pPr>
    </w:p>
    <w:p w:rsidR="00EE2030" w:rsidRPr="0054747F" w:rsidRDefault="00EE2030" w:rsidP="00EE2030">
      <w:pPr>
        <w:rPr>
          <w:rFonts w:eastAsiaTheme="minorEastAsia"/>
          <w:sz w:val="48"/>
          <w:szCs w:val="48"/>
        </w:rPr>
      </w:pPr>
    </w:p>
    <w:p w:rsidR="00EE2030" w:rsidRDefault="00EE2030" w:rsidP="00EE2030">
      <w:pPr>
        <w:rPr>
          <w:rFonts w:eastAsiaTheme="minorEastAsia"/>
        </w:rPr>
      </w:pPr>
    </w:p>
    <w:p w:rsidR="00EE2030" w:rsidRDefault="00AD0C4F" w:rsidP="006C2BC7">
      <w:pPr>
        <w:pStyle w:val="Textkrper"/>
      </w:pPr>
      <w:r w:rsidRPr="000710EF">
        <w:rPr>
          <w:rFonts w:eastAsiaTheme="minorEastAsia"/>
          <w:noProof/>
          <w:sz w:val="48"/>
          <w:szCs w:val="48"/>
        </w:rPr>
        <mc:AlternateContent>
          <mc:Choice Requires="wps">
            <w:drawing>
              <wp:anchor distT="45720" distB="45720" distL="114300" distR="114300" simplePos="0" relativeHeight="251654656" behindDoc="0" locked="0" layoutInCell="1" allowOverlap="1" wp14:anchorId="2DA3818D" wp14:editId="74ADD357">
                <wp:simplePos x="0" y="0"/>
                <wp:positionH relativeFrom="column">
                  <wp:posOffset>2360930</wp:posOffset>
                </wp:positionH>
                <wp:positionV relativeFrom="paragraph">
                  <wp:posOffset>104141</wp:posOffset>
                </wp:positionV>
                <wp:extent cx="1476375" cy="733425"/>
                <wp:effectExtent l="0" t="0" r="9525" b="952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6375" cy="733425"/>
                        </a:xfrm>
                        <a:prstGeom prst="rect">
                          <a:avLst/>
                        </a:prstGeom>
                        <a:solidFill>
                          <a:srgbClr val="FFFFFF"/>
                        </a:solidFill>
                        <a:ln w="9525">
                          <a:noFill/>
                          <a:miter lim="800000"/>
                          <a:headEnd/>
                          <a:tailEnd/>
                        </a:ln>
                      </wps:spPr>
                      <wps:txbx>
                        <w:txbxContent>
                          <w:p w:rsidR="00EC790E" w:rsidRPr="00AD0C4F" w:rsidRDefault="00EC790E" w:rsidP="000710EF">
                            <w:pPr>
                              <w:spacing w:line="480" w:lineRule="auto"/>
                              <w:rPr>
                                <w:sz w:val="52"/>
                                <w:szCs w:val="52"/>
                              </w:rPr>
                            </w:pPr>
                            <w:r w:rsidRPr="00AD0C4F">
                              <w:rPr>
                                <w:sz w:val="52"/>
                                <w:szCs w:val="52"/>
                              </w:rPr>
                              <w:t>y= 2</w:t>
                            </w:r>
                            <w:r w:rsidRPr="00AD0C4F">
                              <w:rPr>
                                <w:sz w:val="52"/>
                                <w:szCs w:val="52"/>
                              </w:rPr>
                              <w:sym w:font="Symbol" w:char="F0D7"/>
                            </w:r>
                            <w:r w:rsidRPr="00AD0C4F">
                              <w:rPr>
                                <w:sz w:val="52"/>
                                <w:szCs w:val="52"/>
                              </w:rPr>
                              <w:t>k+1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A3818D" id="_x0000_s1056" type="#_x0000_t202" style="position:absolute;left:0;text-align:left;margin-left:185.9pt;margin-top:8.2pt;width:116.25pt;height:57.7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2uYJgIAACUEAAAOAAAAZHJzL2Uyb0RvYy54bWysU81u2zAMvg/YOwi6L46dpGmMOEWXLsOA&#10;7gdo9wCyLMfCJFGTlNjd05eS0zTbbsN8EEiT/Eh+JNc3g1bkKJyXYCqaT6aUCMOhkWZf0e+Pu3fX&#10;lPjATMMUGFHRJ+Hpzebtm3VvS1FAB6oRjiCI8WVvK9qFYMss87wTmvkJWGHQ2ILTLKDq9lnjWI/o&#10;WmXFdHqV9eAa64AL7/Hv3Wikm4TftoKHr23rRSCqolhbSK9Lbx3fbLNm5d4x20l+KoP9QxWaSYNJ&#10;z1B3LDBycPIvKC25Aw9tmHDQGbSt5CL1gN3k0z+6eeiYFakXJMfbM03+/8HyL8dvjsimokW+pMQw&#10;jUN6FENohWpIEfnprS/R7cGiYxjew4BzTr16ew/8hycGth0ze3HrHPSdYA3Wl8fI7CJ0xPERpO4/&#10;Q4Np2CFAAhpapyN5SAdBdJzT03k2WArhMeV8eTVbLijhaFvOZvNikVKw8iXaOh8+CtAkChV1OPuE&#10;zo73PsRqWPniEpN5ULLZSaWS4vb1VjlyZLgnu/Sd0H9zU4b0FV0tMHeMMhDj0wppGXCPldQVvZ7G&#10;L4azMrLxwTRJDkyqUcZKlDnRExkZuQlDPaRJ5KsYHLmroXlCwhyMe4t3hkIH7hclPe5sRf3PA3OC&#10;EvXJIOmrfD6PS56U+WJZoOIuLfWlhRmOUBUNlIziNqTDGDu7xeG0MvH2WsmpZtzFROfpbuKyX+rJ&#10;6/W6N88AAAD//wMAUEsDBBQABgAIAAAAIQA8Efhi3gAAAAoBAAAPAAAAZHJzL2Rvd25yZXYueG1s&#10;TI9BT4NAEIXvJv6HzZh4MXZBECyyNGqi8draHzCwUyCyu4TdFvrvnZ7q8c17ee+bcrOYQZxo8r2z&#10;CuJVBIJs43RvWwX7n8/HFxA+oNU4OEsKzuRhU93elFhoN9stnXahFVxifYEKuhDGQkrfdGTQr9xI&#10;lr2DmwwGllMr9YQzl5tBPkVRJg32lhc6HOmjo+Z3dzQKDt/zw/N6rr/CPt+m2Tv2ee3OSt3fLW+v&#10;IAIt4RqGCz6jQ8VMtTta7cWgIMljRg9sZCkIDmRRmoCo+ZDEa5BVKf+/UP0BAAD//wMAUEsBAi0A&#10;FAAGAAgAAAAhALaDOJL+AAAA4QEAABMAAAAAAAAAAAAAAAAAAAAAAFtDb250ZW50X1R5cGVzXS54&#10;bWxQSwECLQAUAAYACAAAACEAOP0h/9YAAACUAQAACwAAAAAAAAAAAAAAAAAvAQAAX3JlbHMvLnJl&#10;bHNQSwECLQAUAAYACAAAACEAF4drmCYCAAAlBAAADgAAAAAAAAAAAAAAAAAuAgAAZHJzL2Uyb0Rv&#10;Yy54bWxQSwECLQAUAAYACAAAACEAPBH4Yt4AAAAKAQAADwAAAAAAAAAAAAAAAACABAAAZHJzL2Rv&#10;d25yZXYueG1sUEsFBgAAAAAEAAQA8wAAAIsFAAAAAA==&#10;" stroked="f">
                <v:textbox>
                  <w:txbxContent>
                    <w:p w:rsidR="00EC790E" w:rsidRPr="00AD0C4F" w:rsidRDefault="00EC790E" w:rsidP="000710EF">
                      <w:pPr>
                        <w:spacing w:line="480" w:lineRule="auto"/>
                        <w:rPr>
                          <w:sz w:val="52"/>
                          <w:szCs w:val="52"/>
                        </w:rPr>
                      </w:pPr>
                      <w:r w:rsidRPr="00AD0C4F">
                        <w:rPr>
                          <w:sz w:val="52"/>
                          <w:szCs w:val="52"/>
                        </w:rPr>
                        <w:t>y= 2</w:t>
                      </w:r>
                      <w:r w:rsidRPr="00AD0C4F">
                        <w:rPr>
                          <w:sz w:val="52"/>
                          <w:szCs w:val="52"/>
                        </w:rPr>
                        <w:sym w:font="Symbol" w:char="F0D7"/>
                      </w:r>
                      <w:r w:rsidRPr="00AD0C4F">
                        <w:rPr>
                          <w:sz w:val="52"/>
                          <w:szCs w:val="52"/>
                        </w:rPr>
                        <w:t>k+1</w:t>
                      </w:r>
                    </w:p>
                  </w:txbxContent>
                </v:textbox>
                <w10:wrap type="square"/>
              </v:shape>
            </w:pict>
          </mc:Fallback>
        </mc:AlternateContent>
      </w:r>
    </w:p>
    <w:p w:rsidR="00EE2030" w:rsidRDefault="00EE2030" w:rsidP="006C2BC7">
      <w:pPr>
        <w:pStyle w:val="Textkrper"/>
      </w:pPr>
    </w:p>
    <w:p w:rsidR="00EE2030" w:rsidRDefault="00EE2030" w:rsidP="006C2BC7">
      <w:pPr>
        <w:pStyle w:val="Textkrper"/>
      </w:pPr>
    </w:p>
    <w:p w:rsidR="00EE2030" w:rsidRDefault="00AD0C4F" w:rsidP="006C2BC7">
      <w:pPr>
        <w:pStyle w:val="Textkrper"/>
      </w:pPr>
      <w:r>
        <w:rPr>
          <w:rFonts w:eastAsiaTheme="minorEastAsia"/>
          <w:noProof/>
          <w:sz w:val="48"/>
          <w:szCs w:val="48"/>
        </w:rPr>
        <mc:AlternateContent>
          <mc:Choice Requires="wps">
            <w:drawing>
              <wp:anchor distT="0" distB="0" distL="114300" distR="114300" simplePos="0" relativeHeight="251655680" behindDoc="0" locked="0" layoutInCell="1" allowOverlap="1" wp14:anchorId="7B7CBEB9" wp14:editId="7BADBBE2">
                <wp:simplePos x="0" y="0"/>
                <wp:positionH relativeFrom="column">
                  <wp:posOffset>3837305</wp:posOffset>
                </wp:positionH>
                <wp:positionV relativeFrom="paragraph">
                  <wp:posOffset>81915</wp:posOffset>
                </wp:positionV>
                <wp:extent cx="1133475" cy="607060"/>
                <wp:effectExtent l="285750" t="247650" r="28575" b="21590"/>
                <wp:wrapNone/>
                <wp:docPr id="483" name="Abgerundete rechteckige Legende 4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1133475" cy="607060"/>
                        </a:xfrm>
                        <a:prstGeom prst="wedgeRoundRectCallout">
                          <a:avLst>
                            <a:gd name="adj1" fmla="val 73930"/>
                            <a:gd name="adj2" fmla="val 89375"/>
                            <a:gd name="adj3" fmla="val 16667"/>
                          </a:avLst>
                        </a:prstGeom>
                        <a:solidFill>
                          <a:schemeClr val="bg1">
                            <a:lumMod val="6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EC790E" w:rsidRDefault="00EC790E" w:rsidP="00EE2030">
                            <w:pPr>
                              <w:jc w:val="center"/>
                            </w:pPr>
                            <w: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B7CBEB9" id="Abgerundete rechteckige Legende 483" o:spid="_x0000_s1057" type="#_x0000_t62" style="position:absolute;left:0;text-align:left;margin-left:302.15pt;margin-top:6.45pt;width:89.25pt;height:47.8pt;rotation:180;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u2XBgMAAGsGAAAOAAAAZHJzL2Uyb0RvYy54bWysVd1v2jAQf5+0/8Hy+5oEKFDUUCGqTpNY&#10;i9pOfTbO5WN1bM82BPbX7+yEQLfuZRoPke27+93d7z64vtnXguzA2ErJlCYXMSUgucoqWaT02/Pd&#10;pykl1jGZMaEkpPQAlt7MP364bvQMBqpUIgNDEETaWaNTWjqnZ1FkeQk1sxdKg0RhrkzNHF5NEWWG&#10;NYhei2gQx+OoUSbTRnGwFl9vWyGdB/w8B+4e8tyCIyKlGJsLXxO+G/+N5tdsVhimy4p3YbB/iKJm&#10;lUSnPdQtc4xsTfUHVF1xo6zK3QVXdaTyvOIQcsBskvi3bJ5KpiHkguRY3dNk/x8sv9+tDamylI6m&#10;Q0okq7FIi00BZiszcEAM8NIBf60KICsoAF+JV0XiGm1naP+k18anbvVK8VeLguiNxF9sp7PPTU2M&#10;wjIk8TT2v8Aa8kD2oSiHviiwd4TjY5IMh6PJJSUcZeN4Eo9D1SI282DesTbWfQZVE39IaQNZAY8K&#10;43/E8i+ZEGrrghu2W1kXqpR1mbLse0JJXgss+o4JMhleDY9NcaYzONeZXg0xnLZxznSQvRNOMh6P&#10;J14Hw+y84ukYaGBLiSq7q4QIF9/usBSGYBAp3RRJiFds668qa9/Gl56sFjFMh1cP+PaEFIhvuQ6s&#10;u4MAjy/kI+RYZaRzEJB7hBaccQ7StU5tybDEIQ7v8n2fAdAj55hBj90BvE3miN2G3ul7Uwjj2Ru3&#10;nfCXwFrj3iJ4VtL1xnUllXkvM4FZdZ5b/a47bUuNZ8ntN/swAYOQq3/aqOyAYxEaFbeG1fyuwt5a&#10;MevWzGCv4CMuPfeAn1yoJqWqO1FSKvPzvXevj3OLUkoaXDgptT+2zAAl4ovEib5KRiO/ocJldDnB&#10;aIg5l2zOJXJbLxW2CnYvRheOXt+J4zE3qn7B3bjwXlHEJEffKeXOHC9L1y5C3K4cFoughltJM7eS&#10;T5p7cE+079rn/Qszuhswh6N5r47LqWvwluSTrreUarF1Kq+cF5547S640UL/dtvXr8zze9A6/UfM&#10;fwEAAP//AwBQSwMEFAAGAAgAAAAhANpIpeXeAAAACgEAAA8AAABkcnMvZG93bnJldi54bWxMj8FO&#10;wzAQRO9I/IO1SNyoQyglDXEqQEI9IFWi8AGbeEkC8TrEThv4epYTHHfmaXam2MyuVwcaQ+fZwOUi&#10;AUVce9txY+D15fEiAxUissXeMxn4ogCb8vSkwNz6Iz/TYR8bJSEccjTQxjjkWoe6JYdh4Qdi8d78&#10;6DDKOTbajniUcNfrNElW2mHH8qHFgR5aqj/2kzNQrz85XVbvT9/TtnL3EYPebYMx52fz3S2oSHP8&#10;g+G3vlSHUjpVfmIbVG9glSyvBBUjXYMS4CZLZUslQpJdgy4L/X9C+QMAAP//AwBQSwECLQAUAAYA&#10;CAAAACEAtoM4kv4AAADhAQAAEwAAAAAAAAAAAAAAAAAAAAAAW0NvbnRlbnRfVHlwZXNdLnhtbFBL&#10;AQItABQABgAIAAAAIQA4/SH/1gAAAJQBAAALAAAAAAAAAAAAAAAAAC8BAABfcmVscy8ucmVsc1BL&#10;AQItABQABgAIAAAAIQBedu2XBgMAAGsGAAAOAAAAAAAAAAAAAAAAAC4CAABkcnMvZTJvRG9jLnht&#10;bFBLAQItABQABgAIAAAAIQDaSKXl3gAAAAoBAAAPAAAAAAAAAAAAAAAAAGAFAABkcnMvZG93bnJl&#10;di54bWxQSwUGAAAAAAQABADzAAAAawYAAAAA&#10;" adj="26769,30105" fillcolor="#a5a5a5 [2092]" strokecolor="#243f60 [1604]" strokeweight="2pt">
                <v:path arrowok="t"/>
                <v:textbox>
                  <w:txbxContent>
                    <w:p w:rsidR="00EC790E" w:rsidRDefault="00EC790E" w:rsidP="00EE2030">
                      <w:pPr>
                        <w:jc w:val="center"/>
                      </w:pPr>
                      <w:r>
                        <w:t>-----------------------------------------------------</w:t>
                      </w:r>
                    </w:p>
                  </w:txbxContent>
                </v:textbox>
              </v:shape>
            </w:pict>
          </mc:Fallback>
        </mc:AlternateContent>
      </w:r>
    </w:p>
    <w:p w:rsidR="00EE2030" w:rsidRDefault="00EE2030" w:rsidP="006C2BC7">
      <w:pPr>
        <w:pStyle w:val="Textkrper"/>
      </w:pPr>
    </w:p>
    <w:p w:rsidR="00EE2030" w:rsidRDefault="00EE2030" w:rsidP="006C2BC7">
      <w:pPr>
        <w:pStyle w:val="Textkrper"/>
      </w:pPr>
    </w:p>
    <w:p w:rsidR="00F46E18" w:rsidRPr="00F46E18" w:rsidRDefault="00F46E18" w:rsidP="00F46E18">
      <w:pPr>
        <w:pStyle w:val="Textkrper-Erstzeileneinzug"/>
        <w:rPr>
          <w:lang w:eastAsia="de-DE"/>
        </w:rPr>
      </w:pPr>
    </w:p>
    <w:p w:rsidR="007D0E14" w:rsidRDefault="009456FE" w:rsidP="009456FE">
      <w:pPr>
        <w:pStyle w:val="Textkrper-Erstzeileneinzug"/>
        <w:ind w:firstLine="0"/>
        <w:rPr>
          <w:i/>
          <w:lang w:eastAsia="de-DE"/>
        </w:rPr>
      </w:pPr>
      <w:r w:rsidRPr="007D0E14">
        <w:rPr>
          <w:lang w:eastAsia="de-DE"/>
        </w:rPr>
        <w:t xml:space="preserve">Summieren Sie </w:t>
      </w:r>
      <w:r>
        <w:rPr>
          <w:lang w:eastAsia="de-DE"/>
        </w:rPr>
        <w:t xml:space="preserve">im Kopf </w:t>
      </w:r>
      <w:r w:rsidRPr="007D0E14">
        <w:rPr>
          <w:lang w:eastAsia="de-DE"/>
        </w:rPr>
        <w:t>die einze</w:t>
      </w:r>
      <w:r>
        <w:rPr>
          <w:lang w:eastAsia="de-DE"/>
        </w:rPr>
        <w:t>lnen y Werte.</w:t>
      </w:r>
    </w:p>
    <w:tbl>
      <w:tblPr>
        <w:tblStyle w:val="Tabellenraster"/>
        <w:tblW w:w="9889" w:type="dxa"/>
        <w:tblLook w:val="04A0" w:firstRow="1" w:lastRow="0" w:firstColumn="1" w:lastColumn="0" w:noHBand="0" w:noVBand="1"/>
      </w:tblPr>
      <w:tblGrid>
        <w:gridCol w:w="1242"/>
        <w:gridCol w:w="2622"/>
        <w:gridCol w:w="1064"/>
        <w:gridCol w:w="4961"/>
      </w:tblGrid>
      <w:tr w:rsidR="007D0E14" w:rsidTr="005D5A6A">
        <w:trPr>
          <w:trHeight w:val="680"/>
        </w:trPr>
        <w:tc>
          <w:tcPr>
            <w:tcW w:w="1242" w:type="dxa"/>
            <w:shd w:val="clear" w:color="auto" w:fill="C6D9F1" w:themeFill="text2" w:themeFillTint="33"/>
            <w:vAlign w:val="center"/>
          </w:tcPr>
          <w:p w:rsidR="007D0E14" w:rsidRPr="005D5A6A" w:rsidRDefault="007D0E14" w:rsidP="009456FE">
            <w:pPr>
              <w:pStyle w:val="Textkrper-Erstzeileneinzug"/>
              <w:ind w:firstLine="0"/>
              <w:rPr>
                <w:b/>
                <w:lang w:eastAsia="de-DE"/>
              </w:rPr>
            </w:pPr>
            <w:r w:rsidRPr="005D5A6A">
              <w:rPr>
                <w:b/>
                <w:lang w:eastAsia="de-DE"/>
              </w:rPr>
              <w:t>k = 0</w:t>
            </w:r>
          </w:p>
        </w:tc>
        <w:tc>
          <w:tcPr>
            <w:tcW w:w="2622" w:type="dxa"/>
            <w:vAlign w:val="center"/>
          </w:tcPr>
          <w:p w:rsidR="007D0E14" w:rsidRDefault="007D0E14" w:rsidP="007D0E14">
            <w:pPr>
              <w:pStyle w:val="Textkrper-Erstzeileneinzug"/>
              <w:ind w:firstLine="0"/>
              <w:rPr>
                <w:lang w:eastAsia="de-DE"/>
              </w:rPr>
            </w:pPr>
            <w:r w:rsidRPr="007D0E14">
              <w:rPr>
                <w:lang w:eastAsia="de-DE"/>
              </w:rPr>
              <w:t>1= 1</w:t>
            </w:r>
          </w:p>
        </w:tc>
        <w:tc>
          <w:tcPr>
            <w:tcW w:w="1064" w:type="dxa"/>
            <w:shd w:val="clear" w:color="auto" w:fill="C6D9F1" w:themeFill="text2" w:themeFillTint="33"/>
            <w:vAlign w:val="center"/>
          </w:tcPr>
          <w:p w:rsidR="007D0E14" w:rsidRPr="005D5A6A" w:rsidRDefault="007D0E14" w:rsidP="007D0E14">
            <w:pPr>
              <w:pStyle w:val="Textkrper-Erstzeileneinzug"/>
              <w:ind w:firstLine="0"/>
              <w:rPr>
                <w:b/>
                <w:lang w:eastAsia="de-DE"/>
              </w:rPr>
            </w:pPr>
            <w:r w:rsidRPr="005D5A6A">
              <w:rPr>
                <w:b/>
                <w:lang w:eastAsia="de-DE"/>
              </w:rPr>
              <w:t>bis k = 4</w:t>
            </w:r>
          </w:p>
        </w:tc>
        <w:tc>
          <w:tcPr>
            <w:tcW w:w="4961" w:type="dxa"/>
            <w:vAlign w:val="center"/>
          </w:tcPr>
          <w:p w:rsidR="007D0E14" w:rsidRDefault="007D0E14" w:rsidP="007D0E14">
            <w:pPr>
              <w:pStyle w:val="Textkrper-Erstzeileneinzug"/>
              <w:ind w:firstLine="0"/>
              <w:rPr>
                <w:lang w:eastAsia="de-DE"/>
              </w:rPr>
            </w:pPr>
          </w:p>
        </w:tc>
      </w:tr>
      <w:tr w:rsidR="007D0E14" w:rsidTr="005D5A6A">
        <w:trPr>
          <w:trHeight w:val="680"/>
        </w:trPr>
        <w:tc>
          <w:tcPr>
            <w:tcW w:w="1242" w:type="dxa"/>
            <w:shd w:val="clear" w:color="auto" w:fill="C6D9F1" w:themeFill="text2" w:themeFillTint="33"/>
            <w:vAlign w:val="center"/>
          </w:tcPr>
          <w:p w:rsidR="007D0E14" w:rsidRPr="005D5A6A" w:rsidRDefault="007D0E14" w:rsidP="007D0E14">
            <w:pPr>
              <w:pStyle w:val="Textkrper-Erstzeileneinzug"/>
              <w:ind w:firstLine="0"/>
              <w:rPr>
                <w:b/>
                <w:lang w:eastAsia="de-DE"/>
              </w:rPr>
            </w:pPr>
            <w:r w:rsidRPr="005D5A6A">
              <w:rPr>
                <w:b/>
                <w:lang w:eastAsia="de-DE"/>
              </w:rPr>
              <w:t>bis k = 1</w:t>
            </w:r>
          </w:p>
        </w:tc>
        <w:tc>
          <w:tcPr>
            <w:tcW w:w="2622" w:type="dxa"/>
            <w:vAlign w:val="center"/>
          </w:tcPr>
          <w:p w:rsidR="007D0E14" w:rsidRDefault="007D0E14" w:rsidP="007D0E14">
            <w:pPr>
              <w:pStyle w:val="Textkrper-Erstzeileneinzug"/>
              <w:ind w:firstLine="0"/>
              <w:rPr>
                <w:lang w:eastAsia="de-DE"/>
              </w:rPr>
            </w:pPr>
            <w:r w:rsidRPr="007D0E14">
              <w:rPr>
                <w:lang w:eastAsia="de-DE"/>
              </w:rPr>
              <w:t>1+3</w:t>
            </w:r>
            <w:r w:rsidR="005D5A6A">
              <w:rPr>
                <w:lang w:eastAsia="de-DE"/>
              </w:rPr>
              <w:t xml:space="preserve"> </w:t>
            </w:r>
            <w:r>
              <w:rPr>
                <w:lang w:eastAsia="de-DE"/>
              </w:rPr>
              <w:t>=</w:t>
            </w:r>
          </w:p>
        </w:tc>
        <w:tc>
          <w:tcPr>
            <w:tcW w:w="1064" w:type="dxa"/>
            <w:shd w:val="clear" w:color="auto" w:fill="C6D9F1" w:themeFill="text2" w:themeFillTint="33"/>
            <w:vAlign w:val="center"/>
          </w:tcPr>
          <w:p w:rsidR="007D0E14" w:rsidRPr="005D5A6A" w:rsidRDefault="007D0E14" w:rsidP="007D0E14">
            <w:pPr>
              <w:pStyle w:val="Textkrper-Erstzeileneinzug"/>
              <w:ind w:firstLine="0"/>
              <w:rPr>
                <w:b/>
                <w:lang w:eastAsia="de-DE"/>
              </w:rPr>
            </w:pPr>
            <w:r w:rsidRPr="005D5A6A">
              <w:rPr>
                <w:b/>
                <w:lang w:eastAsia="de-DE"/>
              </w:rPr>
              <w:t>bis k = 5</w:t>
            </w:r>
          </w:p>
        </w:tc>
        <w:tc>
          <w:tcPr>
            <w:tcW w:w="4961" w:type="dxa"/>
            <w:vAlign w:val="center"/>
          </w:tcPr>
          <w:p w:rsidR="007D0E14" w:rsidRDefault="007D0E14" w:rsidP="007D0E14">
            <w:pPr>
              <w:pStyle w:val="Textkrper-Erstzeileneinzug"/>
              <w:ind w:firstLine="0"/>
              <w:rPr>
                <w:lang w:eastAsia="de-DE"/>
              </w:rPr>
            </w:pPr>
          </w:p>
        </w:tc>
      </w:tr>
      <w:tr w:rsidR="007D0E14" w:rsidTr="005D5A6A">
        <w:trPr>
          <w:trHeight w:val="680"/>
        </w:trPr>
        <w:tc>
          <w:tcPr>
            <w:tcW w:w="1242" w:type="dxa"/>
            <w:shd w:val="clear" w:color="auto" w:fill="C6D9F1" w:themeFill="text2" w:themeFillTint="33"/>
            <w:vAlign w:val="center"/>
          </w:tcPr>
          <w:p w:rsidR="007D0E14" w:rsidRPr="005D5A6A" w:rsidRDefault="007D0E14" w:rsidP="007D0E14">
            <w:pPr>
              <w:pStyle w:val="Textkrper-Erstzeileneinzug"/>
              <w:ind w:firstLine="0"/>
              <w:rPr>
                <w:b/>
                <w:lang w:eastAsia="de-DE"/>
              </w:rPr>
            </w:pPr>
            <w:r w:rsidRPr="005D5A6A">
              <w:rPr>
                <w:b/>
                <w:lang w:eastAsia="de-DE"/>
              </w:rPr>
              <w:t>bis k = 2</w:t>
            </w:r>
          </w:p>
        </w:tc>
        <w:tc>
          <w:tcPr>
            <w:tcW w:w="2622" w:type="dxa"/>
            <w:vAlign w:val="center"/>
          </w:tcPr>
          <w:p w:rsidR="007D0E14" w:rsidRDefault="007D0E14" w:rsidP="007D0E14">
            <w:pPr>
              <w:pStyle w:val="Textkrper-Erstzeileneinzug"/>
              <w:ind w:firstLine="0"/>
              <w:rPr>
                <w:lang w:eastAsia="de-DE"/>
              </w:rPr>
            </w:pPr>
            <w:r>
              <w:rPr>
                <w:lang w:eastAsia="de-DE"/>
              </w:rPr>
              <w:t>1+3+5=</w:t>
            </w:r>
          </w:p>
        </w:tc>
        <w:tc>
          <w:tcPr>
            <w:tcW w:w="1064" w:type="dxa"/>
            <w:shd w:val="clear" w:color="auto" w:fill="C6D9F1" w:themeFill="text2" w:themeFillTint="33"/>
            <w:vAlign w:val="center"/>
          </w:tcPr>
          <w:p w:rsidR="007D0E14" w:rsidRPr="005D5A6A" w:rsidRDefault="007D0E14" w:rsidP="007D0E14">
            <w:pPr>
              <w:pStyle w:val="Textkrper-Erstzeileneinzug"/>
              <w:ind w:firstLine="0"/>
              <w:rPr>
                <w:b/>
                <w:lang w:eastAsia="de-DE"/>
              </w:rPr>
            </w:pPr>
            <w:r w:rsidRPr="005D5A6A">
              <w:rPr>
                <w:b/>
                <w:lang w:eastAsia="de-DE"/>
              </w:rPr>
              <w:t>bis k = 6</w:t>
            </w:r>
          </w:p>
        </w:tc>
        <w:tc>
          <w:tcPr>
            <w:tcW w:w="4961" w:type="dxa"/>
            <w:vAlign w:val="center"/>
          </w:tcPr>
          <w:p w:rsidR="007D0E14" w:rsidRDefault="007D0E14" w:rsidP="007D0E14">
            <w:pPr>
              <w:pStyle w:val="Textkrper-Erstzeileneinzug"/>
              <w:ind w:firstLine="0"/>
              <w:rPr>
                <w:lang w:eastAsia="de-DE"/>
              </w:rPr>
            </w:pPr>
          </w:p>
        </w:tc>
      </w:tr>
      <w:tr w:rsidR="007D0E14" w:rsidTr="005D5A6A">
        <w:trPr>
          <w:trHeight w:val="680"/>
        </w:trPr>
        <w:tc>
          <w:tcPr>
            <w:tcW w:w="1242" w:type="dxa"/>
            <w:shd w:val="clear" w:color="auto" w:fill="C6D9F1" w:themeFill="text2" w:themeFillTint="33"/>
            <w:vAlign w:val="center"/>
          </w:tcPr>
          <w:p w:rsidR="007D0E14" w:rsidRPr="005D5A6A" w:rsidRDefault="007D0E14" w:rsidP="007D0E14">
            <w:pPr>
              <w:pStyle w:val="Textkrper-Erstzeileneinzug"/>
              <w:ind w:firstLine="0"/>
              <w:rPr>
                <w:b/>
                <w:lang w:eastAsia="de-DE"/>
              </w:rPr>
            </w:pPr>
            <w:r w:rsidRPr="005D5A6A">
              <w:rPr>
                <w:b/>
                <w:lang w:eastAsia="de-DE"/>
              </w:rPr>
              <w:t>bis k = 3</w:t>
            </w:r>
          </w:p>
        </w:tc>
        <w:tc>
          <w:tcPr>
            <w:tcW w:w="2622" w:type="dxa"/>
            <w:vAlign w:val="center"/>
          </w:tcPr>
          <w:p w:rsidR="007D0E14" w:rsidRDefault="007D0E14" w:rsidP="007D0E14">
            <w:pPr>
              <w:pStyle w:val="Textkrper-Erstzeileneinzug"/>
              <w:ind w:firstLine="0"/>
              <w:rPr>
                <w:lang w:eastAsia="de-DE"/>
              </w:rPr>
            </w:pPr>
          </w:p>
        </w:tc>
        <w:tc>
          <w:tcPr>
            <w:tcW w:w="1064" w:type="dxa"/>
            <w:shd w:val="clear" w:color="auto" w:fill="C6D9F1" w:themeFill="text2" w:themeFillTint="33"/>
            <w:vAlign w:val="center"/>
          </w:tcPr>
          <w:p w:rsidR="007D0E14" w:rsidRPr="005D5A6A" w:rsidRDefault="007D0E14" w:rsidP="007D0E14">
            <w:pPr>
              <w:pStyle w:val="Textkrper-Erstzeileneinzug"/>
              <w:ind w:firstLine="0"/>
              <w:rPr>
                <w:b/>
                <w:lang w:eastAsia="de-DE"/>
              </w:rPr>
            </w:pPr>
            <w:r w:rsidRPr="005D5A6A">
              <w:rPr>
                <w:b/>
                <w:lang w:eastAsia="de-DE"/>
              </w:rPr>
              <w:t>bis k = 7</w:t>
            </w:r>
          </w:p>
        </w:tc>
        <w:tc>
          <w:tcPr>
            <w:tcW w:w="4961" w:type="dxa"/>
            <w:vAlign w:val="center"/>
          </w:tcPr>
          <w:p w:rsidR="007D0E14" w:rsidRDefault="007D0E14" w:rsidP="007D0E14">
            <w:pPr>
              <w:pStyle w:val="Textkrper-Erstzeileneinzug"/>
              <w:ind w:firstLine="0"/>
              <w:rPr>
                <w:lang w:eastAsia="de-DE"/>
              </w:rPr>
            </w:pPr>
          </w:p>
        </w:tc>
      </w:tr>
    </w:tbl>
    <w:p w:rsidR="007D0E14" w:rsidRDefault="007D0E14" w:rsidP="00F46E18">
      <w:pPr>
        <w:pStyle w:val="Textkrper-Erstzeileneinzug"/>
        <w:rPr>
          <w:lang w:eastAsia="de-DE"/>
        </w:rPr>
      </w:pPr>
    </w:p>
    <w:p w:rsidR="007D0E14" w:rsidRDefault="007D0E14" w:rsidP="00F46E18">
      <w:pPr>
        <w:pStyle w:val="Textkrper-Erstzeileneinzug"/>
        <w:rPr>
          <w:lang w:eastAsia="de-DE"/>
        </w:rPr>
      </w:pPr>
    </w:p>
    <w:p w:rsidR="007D0E14" w:rsidRDefault="007D0E14" w:rsidP="00F46E18">
      <w:pPr>
        <w:pStyle w:val="Textkrper-Erstzeileneinzug"/>
        <w:rPr>
          <w:i/>
          <w:lang w:eastAsia="de-DE"/>
        </w:rPr>
      </w:pPr>
    </w:p>
    <w:p w:rsidR="007D0E14" w:rsidRDefault="005D5A6A" w:rsidP="005D5A6A">
      <w:pPr>
        <w:pStyle w:val="Textkrper-Erstzeileneinzug"/>
        <w:ind w:firstLine="0"/>
        <w:rPr>
          <w:lang w:eastAsia="de-DE"/>
        </w:rPr>
      </w:pPr>
      <w:r>
        <w:rPr>
          <w:lang w:eastAsia="de-DE"/>
        </w:rPr>
        <w:t xml:space="preserve">Durch die Summation erhält man Zahlen, die </w:t>
      </w:r>
      <w:r w:rsidR="00FB4570">
        <w:rPr>
          <w:lang w:eastAsia="de-DE"/>
        </w:rPr>
        <w:t xml:space="preserve">wiederum </w:t>
      </w:r>
      <w:r>
        <w:rPr>
          <w:lang w:eastAsia="de-DE"/>
        </w:rPr>
        <w:t>eine besondere Gemeinsamkeit haben. Finden Sie heraus worin diese Gemeinsamkeit besteht:</w:t>
      </w:r>
    </w:p>
    <w:p w:rsidR="005D5A6A" w:rsidRDefault="005D5A6A" w:rsidP="005D5A6A">
      <w:pPr>
        <w:pStyle w:val="Textkrper-Erstzeileneinzug"/>
        <w:ind w:firstLine="0"/>
        <w:rPr>
          <w:lang w:eastAsia="de-DE"/>
        </w:rPr>
      </w:pPr>
    </w:p>
    <w:tbl>
      <w:tblPr>
        <w:tblStyle w:val="Tabellenraster"/>
        <w:tblW w:w="0" w:type="auto"/>
        <w:tblLook w:val="04A0" w:firstRow="1" w:lastRow="0" w:firstColumn="1" w:lastColumn="0" w:noHBand="0" w:noVBand="1"/>
      </w:tblPr>
      <w:tblGrid>
        <w:gridCol w:w="291"/>
        <w:gridCol w:w="291"/>
        <w:gridCol w:w="291"/>
        <w:gridCol w:w="291"/>
        <w:gridCol w:w="291"/>
        <w:gridCol w:w="291"/>
        <w:gridCol w:w="291"/>
        <w:gridCol w:w="291"/>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0"/>
        <w:gridCol w:w="291"/>
      </w:tblGrid>
      <w:tr w:rsidR="005D5A6A" w:rsidTr="00F62BDD">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r>
      <w:tr w:rsidR="005D5A6A" w:rsidTr="00F62BDD">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r>
      <w:tr w:rsidR="005D5A6A" w:rsidTr="00F62BDD">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r>
      <w:tr w:rsidR="005D5A6A" w:rsidTr="00F62BDD">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r>
      <w:tr w:rsidR="005D5A6A" w:rsidTr="00F62BDD">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r>
      <w:tr w:rsidR="005D5A6A" w:rsidTr="00F62BDD">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r>
      <w:tr w:rsidR="005D5A6A" w:rsidTr="00F62BDD">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r>
      <w:tr w:rsidR="005D5A6A" w:rsidTr="00F62BDD">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r>
      <w:tr w:rsidR="005D5A6A" w:rsidTr="00F62BDD">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r>
      <w:tr w:rsidR="005D5A6A" w:rsidTr="00F62BDD">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r>
      <w:tr w:rsidR="005D5A6A" w:rsidTr="00F62BDD">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r>
      <w:tr w:rsidR="005D5A6A" w:rsidTr="00F62BDD">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r>
      <w:tr w:rsidR="005D5A6A" w:rsidTr="00F62BDD">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r>
      <w:tr w:rsidR="005D5A6A" w:rsidTr="00F62BDD">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0" w:type="dxa"/>
          </w:tcPr>
          <w:p w:rsidR="005D5A6A" w:rsidRDefault="005D5A6A" w:rsidP="00F62BDD">
            <w:pPr>
              <w:rPr>
                <w:rFonts w:eastAsiaTheme="minorEastAsia"/>
              </w:rPr>
            </w:pPr>
          </w:p>
        </w:tc>
        <w:tc>
          <w:tcPr>
            <w:tcW w:w="291" w:type="dxa"/>
          </w:tcPr>
          <w:p w:rsidR="005D5A6A" w:rsidRDefault="005D5A6A" w:rsidP="00F62BDD">
            <w:pPr>
              <w:rPr>
                <w:rFonts w:eastAsiaTheme="minorEastAsia"/>
              </w:rPr>
            </w:pPr>
          </w:p>
        </w:tc>
      </w:tr>
    </w:tbl>
    <w:p w:rsidR="005D5A6A" w:rsidRPr="005D5A6A" w:rsidRDefault="005D5A6A" w:rsidP="005D5A6A">
      <w:pPr>
        <w:pStyle w:val="Textkrper-Erstzeileneinzug"/>
        <w:ind w:firstLine="0"/>
        <w:rPr>
          <w:lang w:eastAsia="de-DE"/>
        </w:rPr>
      </w:pPr>
    </w:p>
    <w:p w:rsidR="00F46E18" w:rsidRPr="005D5A6A" w:rsidRDefault="00F46E18" w:rsidP="00F46E18">
      <w:pPr>
        <w:pStyle w:val="Textkrper-Erstzeileneinzug"/>
        <w:rPr>
          <w:lang w:eastAsia="de-DE"/>
        </w:rPr>
      </w:pPr>
      <w:r w:rsidRPr="005D5A6A">
        <w:rPr>
          <w:lang w:eastAsia="de-DE"/>
        </w:rPr>
        <w:t>Überprüfen Sie Ihre Ergebnisse mit dem Geo</w:t>
      </w:r>
      <w:r w:rsidR="00FB4570">
        <w:rPr>
          <w:lang w:eastAsia="de-DE"/>
        </w:rPr>
        <w:t>G</w:t>
      </w:r>
      <w:r w:rsidRPr="005D5A6A">
        <w:rPr>
          <w:lang w:eastAsia="de-DE"/>
        </w:rPr>
        <w:t>ebra-Dokument.</w:t>
      </w:r>
    </w:p>
    <w:p w:rsidR="00EA1373" w:rsidRPr="005D5A6A" w:rsidRDefault="00EA1373" w:rsidP="002971DA">
      <w:pPr>
        <w:pStyle w:val="Textkrper"/>
      </w:pPr>
    </w:p>
    <w:p w:rsidR="002971DA" w:rsidRDefault="002971DA" w:rsidP="002971DA"/>
    <w:p w:rsidR="002971DA" w:rsidRPr="0068733E" w:rsidRDefault="002971DA" w:rsidP="002971DA">
      <w:pPr>
        <w:pStyle w:val="Textkrper"/>
      </w:pPr>
      <w:r>
        <w:rPr>
          <w:noProof/>
        </w:rPr>
        <w:drawing>
          <wp:anchor distT="0" distB="0" distL="114300" distR="114300" simplePos="0" relativeHeight="251676160" behindDoc="1" locked="0" layoutInCell="1" allowOverlap="1" wp14:anchorId="4415E03A" wp14:editId="1647D9AE">
            <wp:simplePos x="0" y="0"/>
            <wp:positionH relativeFrom="column">
              <wp:posOffset>-3175</wp:posOffset>
            </wp:positionH>
            <wp:positionV relativeFrom="paragraph">
              <wp:posOffset>66040</wp:posOffset>
            </wp:positionV>
            <wp:extent cx="435610" cy="435610"/>
            <wp:effectExtent l="0" t="0" r="2540" b="2540"/>
            <wp:wrapTight wrapText="bothSides">
              <wp:wrapPolygon edited="0">
                <wp:start x="0" y="0"/>
                <wp:lineTo x="0" y="20781"/>
                <wp:lineTo x="20781" y="20781"/>
                <wp:lineTo x="20781" y="0"/>
                <wp:lineTo x="0" y="0"/>
              </wp:wrapPolygon>
            </wp:wrapTight>
            <wp:docPr id="473" name="Grafik 473" descr="Bild in Originalgröße anze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in Originalgröße anzeig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610" cy="435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1DA" w:rsidRDefault="002971DA" w:rsidP="002971DA">
      <w:pPr>
        <w:pStyle w:val="Textkrper"/>
      </w:pPr>
      <w:r w:rsidRPr="0068733E">
        <w:t xml:space="preserve">Notieren Sie sich in Ihr </w:t>
      </w:r>
      <w:proofErr w:type="spellStart"/>
      <w:r w:rsidRPr="0068733E">
        <w:t>GeoGebraheft</w:t>
      </w:r>
      <w:proofErr w:type="spellEnd"/>
      <w:r w:rsidRPr="0068733E">
        <w:t>, was Sie gelernt haben.</w:t>
      </w:r>
    </w:p>
    <w:p w:rsidR="002971DA" w:rsidRPr="00796B20" w:rsidRDefault="002971DA" w:rsidP="002971DA">
      <w:pPr>
        <w:pStyle w:val="Textkrper"/>
      </w:pPr>
    </w:p>
    <w:p w:rsidR="002971DA" w:rsidRDefault="002971DA">
      <w:pPr>
        <w:rPr>
          <w:rFonts w:eastAsia="Times New Roman" w:cs="Times New Roman"/>
          <w:szCs w:val="20"/>
          <w:lang w:eastAsia="de-DE"/>
        </w:rPr>
      </w:pPr>
      <w:r>
        <w:br w:type="page"/>
      </w:r>
    </w:p>
    <w:p w:rsidR="00576F5D" w:rsidRDefault="00576F5D" w:rsidP="00576F5D">
      <w:pPr>
        <w:pStyle w:val="Textkrper"/>
        <w:rPr>
          <w:b/>
          <w:bCs/>
        </w:rPr>
      </w:pPr>
      <w:r w:rsidRPr="00576F5D">
        <w:rPr>
          <w:b/>
          <w:bCs/>
        </w:rPr>
        <w:lastRenderedPageBreak/>
        <w:t>Herausforderung 2</w:t>
      </w:r>
    </w:p>
    <w:p w:rsidR="000F231F" w:rsidRPr="000F231F" w:rsidRDefault="000F231F" w:rsidP="000F231F">
      <w:pPr>
        <w:pStyle w:val="Textkrper-Erstzeileneinzug"/>
        <w:rPr>
          <w:lang w:eastAsia="de-DE"/>
        </w:rPr>
      </w:pPr>
    </w:p>
    <w:tbl>
      <w:tblPr>
        <w:tblStyle w:val="Tabellenraster"/>
        <w:tblW w:w="96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97"/>
        <w:gridCol w:w="187"/>
        <w:gridCol w:w="284"/>
        <w:gridCol w:w="284"/>
        <w:gridCol w:w="284"/>
        <w:gridCol w:w="284"/>
        <w:gridCol w:w="284"/>
        <w:gridCol w:w="284"/>
        <w:gridCol w:w="284"/>
        <w:gridCol w:w="284"/>
        <w:gridCol w:w="124"/>
        <w:gridCol w:w="160"/>
        <w:gridCol w:w="284"/>
      </w:tblGrid>
      <w:tr w:rsidR="00576F5D" w:rsidRPr="00576F5D" w:rsidTr="00095CF7">
        <w:trPr>
          <w:gridAfter w:val="2"/>
          <w:wAfter w:w="444" w:type="dxa"/>
        </w:trPr>
        <w:tc>
          <w:tcPr>
            <w:tcW w:w="6629" w:type="dxa"/>
            <w:gridSpan w:val="24"/>
          </w:tcPr>
          <w:p w:rsidR="00576F5D" w:rsidRPr="00576F5D" w:rsidRDefault="00576F5D" w:rsidP="00837B9D">
            <w:pPr>
              <w:pStyle w:val="Textkrper"/>
              <w:numPr>
                <w:ilvl w:val="0"/>
                <w:numId w:val="16"/>
              </w:numPr>
            </w:pPr>
            <w:r w:rsidRPr="00576F5D">
              <w:t>Können Sie den gefundenen Zusammenhang mit einem Bild veranschaulichen und damit auch begründen?</w:t>
            </w:r>
          </w:p>
          <w:p w:rsidR="00576F5D" w:rsidRPr="00576F5D" w:rsidRDefault="00576F5D" w:rsidP="00576F5D">
            <w:pPr>
              <w:pStyle w:val="Textkrper"/>
            </w:pPr>
          </w:p>
          <w:p w:rsidR="00576F5D" w:rsidRPr="00576F5D" w:rsidRDefault="00576F5D" w:rsidP="00576F5D">
            <w:pPr>
              <w:pStyle w:val="Textkrper"/>
            </w:pPr>
            <w:r w:rsidRPr="00576F5D">
              <w:t xml:space="preserve">Sie können dazu die farbigen Spielchips verwenden! </w:t>
            </w:r>
          </w:p>
          <w:p w:rsidR="00576F5D" w:rsidRPr="00576F5D" w:rsidRDefault="00576F5D" w:rsidP="00576F5D">
            <w:pPr>
              <w:pStyle w:val="Textkrper"/>
            </w:pPr>
          </w:p>
          <w:p w:rsidR="00576F5D" w:rsidRPr="00576F5D" w:rsidRDefault="00576F5D" w:rsidP="00576F5D">
            <w:pPr>
              <w:pStyle w:val="Textkrper"/>
            </w:pPr>
            <w:r w:rsidRPr="00576F5D">
              <w:t xml:space="preserve">Dokumentieren Sie Ihr Ergebnis  </w:t>
            </w:r>
          </w:p>
        </w:tc>
        <w:tc>
          <w:tcPr>
            <w:tcW w:w="2583" w:type="dxa"/>
            <w:gridSpan w:val="10"/>
          </w:tcPr>
          <w:p w:rsidR="00576F5D" w:rsidRPr="00576F5D" w:rsidRDefault="00576F5D" w:rsidP="00576F5D">
            <w:pPr>
              <w:pStyle w:val="Textkrper"/>
            </w:pPr>
            <w:r w:rsidRPr="00576F5D">
              <w:rPr>
                <w:noProof/>
              </w:rPr>
              <w:drawing>
                <wp:anchor distT="0" distB="0" distL="114300" distR="114300" simplePos="0" relativeHeight="251679232" behindDoc="1" locked="0" layoutInCell="1" allowOverlap="1">
                  <wp:simplePos x="0" y="0"/>
                  <wp:positionH relativeFrom="column">
                    <wp:posOffset>-1905</wp:posOffset>
                  </wp:positionH>
                  <wp:positionV relativeFrom="paragraph">
                    <wp:posOffset>-1115695</wp:posOffset>
                  </wp:positionV>
                  <wp:extent cx="1266190" cy="1278255"/>
                  <wp:effectExtent l="0" t="0" r="0" b="0"/>
                  <wp:wrapTight wrapText="bothSides">
                    <wp:wrapPolygon edited="0">
                      <wp:start x="0" y="0"/>
                      <wp:lineTo x="0" y="21246"/>
                      <wp:lineTo x="21123" y="21246"/>
                      <wp:lineTo x="21123" y="0"/>
                      <wp:lineTo x="0" y="0"/>
                    </wp:wrapPolygon>
                  </wp:wrapTight>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1266190" cy="1278255"/>
                          </a:xfrm>
                          <a:prstGeom prst="rect">
                            <a:avLst/>
                          </a:prstGeom>
                        </pic:spPr>
                      </pic:pic>
                    </a:graphicData>
                  </a:graphic>
                  <wp14:sizeRelH relativeFrom="page">
                    <wp14:pctWidth>0</wp14:pctWidth>
                  </wp14:sizeRelH>
                  <wp14:sizeRelV relativeFrom="page">
                    <wp14:pctHeight>0</wp14:pctHeight>
                  </wp14:sizeRelV>
                </wp:anchor>
              </w:drawing>
            </w:r>
          </w:p>
        </w:tc>
      </w:tr>
      <w:tr w:rsidR="00576F5D" w:rsidRPr="00576F5D" w:rsidTr="00095CF7">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trHeight w:hRule="exact" w:val="284"/>
        </w:trPr>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r>
      <w:tr w:rsidR="00576F5D" w:rsidRPr="00576F5D" w:rsidTr="00095CF7">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trHeight w:hRule="exact" w:val="284"/>
        </w:trPr>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r>
      <w:tr w:rsidR="00576F5D" w:rsidRPr="00576F5D" w:rsidTr="00095CF7">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trHeight w:hRule="exact" w:val="284"/>
        </w:trPr>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r>
      <w:tr w:rsidR="00576F5D" w:rsidRPr="00576F5D" w:rsidTr="00095CF7">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trHeight w:hRule="exact" w:val="284"/>
        </w:trPr>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r>
      <w:tr w:rsidR="00576F5D" w:rsidRPr="00576F5D" w:rsidTr="00095CF7">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trHeight w:hRule="exact" w:val="284"/>
        </w:trPr>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r>
      <w:tr w:rsidR="00576F5D" w:rsidRPr="00576F5D" w:rsidTr="00095CF7">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trHeight w:hRule="exact" w:val="284"/>
        </w:trPr>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r>
      <w:tr w:rsidR="00576F5D" w:rsidRPr="00576F5D" w:rsidTr="00095CF7">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trHeight w:hRule="exact" w:val="284"/>
        </w:trPr>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r>
      <w:tr w:rsidR="00576F5D" w:rsidRPr="00576F5D" w:rsidTr="00095CF7">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trHeight w:hRule="exact" w:val="284"/>
        </w:trPr>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r>
      <w:tr w:rsidR="00576F5D" w:rsidRPr="00576F5D" w:rsidTr="00095CF7">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trHeight w:hRule="exact" w:val="284"/>
        </w:trPr>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r>
      <w:tr w:rsidR="00576F5D" w:rsidRPr="00576F5D" w:rsidTr="00095CF7">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trHeight w:hRule="exact" w:val="284"/>
        </w:trPr>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gridSpan w:val="2"/>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c>
          <w:tcPr>
            <w:tcW w:w="284" w:type="dxa"/>
            <w:tcBorders>
              <w:top w:val="single" w:sz="4" w:space="0" w:color="808080" w:themeColor="text1" w:themeTint="7F"/>
              <w:left w:val="single" w:sz="4" w:space="0" w:color="808080" w:themeColor="text1" w:themeTint="7F"/>
              <w:bottom w:val="single" w:sz="4" w:space="0" w:color="808080" w:themeColor="text1" w:themeTint="7F"/>
              <w:right w:val="single" w:sz="4" w:space="0" w:color="808080" w:themeColor="text1" w:themeTint="7F"/>
            </w:tcBorders>
          </w:tcPr>
          <w:p w:rsidR="00576F5D" w:rsidRPr="00576F5D" w:rsidRDefault="00576F5D" w:rsidP="00576F5D">
            <w:pPr>
              <w:pStyle w:val="Textkrper"/>
            </w:pPr>
          </w:p>
        </w:tc>
      </w:tr>
    </w:tbl>
    <w:p w:rsidR="00576F5D" w:rsidRDefault="00576F5D" w:rsidP="00576F5D">
      <w:pPr>
        <w:pStyle w:val="Textkrper"/>
      </w:pPr>
      <w:r w:rsidRPr="00576F5D">
        <w:rPr>
          <w:b/>
          <w:bCs/>
        </w:rPr>
        <w:t>(Hilfe 1:</w:t>
      </w:r>
      <w:r w:rsidRPr="00576F5D">
        <w:t xml:space="preserve"> Wenn Sie Hilfe benötigen, öffnen Sie die Ansicht „Grafik“ in Ihrem GeoGebra-Dokument.)</w:t>
      </w:r>
    </w:p>
    <w:p w:rsidR="000F231F" w:rsidRPr="000F231F" w:rsidRDefault="000F231F" w:rsidP="000F231F">
      <w:pPr>
        <w:pStyle w:val="Textkrper-Erstzeileneinzug"/>
        <w:rPr>
          <w:lang w:eastAsia="de-DE"/>
        </w:rPr>
      </w:pPr>
    </w:p>
    <w:p w:rsidR="00576F5D" w:rsidRPr="00576F5D" w:rsidRDefault="00576F5D" w:rsidP="00837B9D">
      <w:pPr>
        <w:pStyle w:val="Textkrper"/>
        <w:numPr>
          <w:ilvl w:val="0"/>
          <w:numId w:val="16"/>
        </w:numPr>
      </w:pPr>
      <w:r w:rsidRPr="00576F5D">
        <w:t xml:space="preserve">Verallgemeinern Sie Ihre Überlegung für die Summe der ungeraden Zahlen bis zu einer beliebigen ungeraden Zahl  </w:t>
      </w:r>
      <m:oMath>
        <m:r>
          <w:rPr>
            <w:rFonts w:ascii="Cambria Math" w:hAnsi="Cambria Math"/>
          </w:rPr>
          <m:t>2n+1</m:t>
        </m:r>
      </m:oMath>
      <w:r w:rsidRPr="00576F5D">
        <w:t xml:space="preserve"> .</w:t>
      </w:r>
    </w:p>
    <w:tbl>
      <w:tblPr>
        <w:tblStyle w:val="Tabellenraster"/>
        <w:tblW w:w="965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576F5D" w:rsidRPr="00576F5D" w:rsidTr="00095CF7">
        <w:trPr>
          <w:trHeight w:hRule="exact" w:val="284"/>
        </w:trPr>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r>
      <w:tr w:rsidR="00576F5D" w:rsidRPr="00576F5D" w:rsidTr="00095CF7">
        <w:trPr>
          <w:trHeight w:hRule="exact" w:val="284"/>
        </w:trPr>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0F231F" w:rsidP="00576F5D">
            <w:pPr>
              <w:pStyle w:val="Textkrper"/>
            </w:pPr>
            <w:r w:rsidRPr="00576F5D">
              <w:rPr>
                <w:noProof/>
              </w:rPr>
              <mc:AlternateContent>
                <mc:Choice Requires="wps">
                  <w:drawing>
                    <wp:anchor distT="0" distB="0" distL="114300" distR="114300" simplePos="0" relativeHeight="251677184" behindDoc="0" locked="0" layoutInCell="1" allowOverlap="1" wp14:anchorId="415BB1AD" wp14:editId="75BC1050">
                      <wp:simplePos x="0" y="0"/>
                      <wp:positionH relativeFrom="column">
                        <wp:posOffset>-20937</wp:posOffset>
                      </wp:positionH>
                      <wp:positionV relativeFrom="paragraph">
                        <wp:posOffset>40722</wp:posOffset>
                      </wp:positionV>
                      <wp:extent cx="2341245" cy="1355502"/>
                      <wp:effectExtent l="190500" t="342900" r="173355" b="416560"/>
                      <wp:wrapNone/>
                      <wp:docPr id="474" name="Textfeld 474"/>
                      <wp:cNvGraphicFramePr/>
                      <a:graphic xmlns:a="http://schemas.openxmlformats.org/drawingml/2006/main">
                        <a:graphicData uri="http://schemas.microsoft.com/office/word/2010/wordprocessingShape">
                          <wps:wsp>
                            <wps:cNvSpPr txBox="1"/>
                            <wps:spPr>
                              <a:xfrm rot="1004863">
                                <a:off x="0" y="0"/>
                                <a:ext cx="2341245" cy="1355502"/>
                              </a:xfrm>
                              <a:prstGeom prst="rect">
                                <a:avLst/>
                              </a:prstGeom>
                              <a:solidFill>
                                <a:schemeClr val="bg2"/>
                              </a:solidFill>
                              <a:ln w="6350">
                                <a:solidFill>
                                  <a:prstClr val="black"/>
                                </a:solidFill>
                              </a:ln>
                              <a:effectLst>
                                <a:outerShdw blurRad="50800" dist="38100" dir="5400000" algn="t"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EC790E" w:rsidRDefault="00EC790E" w:rsidP="00576F5D">
                                  <w:r>
                                    <w:t xml:space="preserve">Um einen Sachverhalt allgemein zu begründen, muss man diesen  vollständig verstehen. Dabei können Beispiele helfen. Anschließend kann man sich den Zusammenhang zwischen den Beispielen und dem allgemeinen Sachverhalt bewusst  machen.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BB1AD" id="Textfeld 474" o:spid="_x0000_s1058" type="#_x0000_t202" style="position:absolute;left:0;text-align:left;margin-left:-1.65pt;margin-top:3.2pt;width:184.35pt;height:106.75pt;rotation:1097578fd;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j0K9wIAAHMGAAAOAAAAZHJzL2Uyb0RvYy54bWysVV1v2yAUfZ+0/4B4X+0kdpdFdaqsVadJ&#10;VVs1nfpMMMRWMTAgsbNfv3uxkyZbXzotDxZcDod7z/3IxWXXKLIVztdGF3R0llIiNDdlrdcF/fF0&#10;82lKiQ9Ml0wZLQq6E55ezj9+uGjtTIxNZVQpHAES7WetLWgVgp0lieeVaJg/M1ZoOJTGNSzA1q2T&#10;0rEW2BuVjNP0PGmNK60zXHgP1uv+kM4jv5SCh3spvQhEFRR8C/Hr4neF32R+wWZrx2xV88EN9g9e&#10;NKzW8OiB6poFRjau/ouqqbkz3shwxk2TGClrLmIMEM0o/SOaZcWsiLGAON4eZPL/j5bfbR8cqcuC&#10;Zp8zSjRrIElPogtSqJKgDRRqrZ8BcGkBGrqvpoNM7+0ejBh4J11DnAGBR2maTc8nUQ4IkAAalN8d&#10;1AZywsE4nmSjcZZTwuFsNMnzPB0ja9KTIal1PnwTpiG4KKiDdEZatr31oYfuIQj3RtXlTa1U3GAJ&#10;iSvlyJZB8lfrPfkJSmnSFvR8kqeR+OQMqV/vK8ZfBveOUOCs0viciMUGbuHGbIJwy6psyUpt3CMD&#10;efN0moIMZY2BTKYgEm6gEvMsxR8lTK2hhQJFFZ/rUMXso2rI+IYvaGbKVqwPMNIMDg7oqOXBl7g7&#10;cjPBtPbpi6uwUwI5lX4UEkoi5g0NsRlflWScCx1iAcToAY0oCbq/5+KAx6u9U++5fLgRXzY6HC43&#10;tTauz+VpAZQve5dljwc9juLGZehWXeyF8aG8V6bcQdXHwoYcectvaiiLW+bDA3MwKsAI4y/cw0cq&#10;A7VkhhUllXG/3rIjHjoYTilpYfQU1P/cMCcoUd819PaXUZYBbYibLP88ho07Plkdn+hNc2WgwEfR&#10;u7hEfFD7pXSmeYYpucBX4YhpDm/HSuuXV6EfiDBluVgsIgimk2XhVi8tR2qUGYvqqXtmzg7tGKCT&#10;78x+SEExnnZlj8Wb2iw2wcg6tiwK3as6JAAmWyzNYQrj6DzeR9Trf8X8NwAAAP//AwBQSwMEFAAG&#10;AAgAAAAhAPA3bM/dAAAACAEAAA8AAABkcnMvZG93bnJldi54bWxMj81OwzAQhO9IvIO1SNxapw1E&#10;TZpNFSrxAC1cuLmxm6SN15Ht/PH0mBPcZjWjmW/zw6w7NirrWkMIm3UETFFlZEs1wufH+2oHzHlB&#10;UnSGFMKiHByKx4dcZNJMdFLj2dcslJDLBELjfZ9x7qpGaeHWplcUvKuxWvhw2ppLK6ZQrju+jaKE&#10;a9FSWGhEr46Nqu7nQSNcd93t9OXS5c3ej99uGcthLifE56e53APzavZ/YfjFD+hQBKaLGUg61iGs&#10;4jgkEZIXYMGOk9cgLgjbTZoCL3L+/4HiBwAA//8DAFBLAQItABQABgAIAAAAIQC2gziS/gAAAOEB&#10;AAATAAAAAAAAAAAAAAAAAAAAAABbQ29udGVudF9UeXBlc10ueG1sUEsBAi0AFAAGAAgAAAAhADj9&#10;If/WAAAAlAEAAAsAAAAAAAAAAAAAAAAALwEAAF9yZWxzLy5yZWxzUEsBAi0AFAAGAAgAAAAhAAha&#10;PQr3AgAAcwYAAA4AAAAAAAAAAAAAAAAALgIAAGRycy9lMm9Eb2MueG1sUEsBAi0AFAAGAAgAAAAh&#10;APA3bM/dAAAACAEAAA8AAAAAAAAAAAAAAAAAUQUAAGRycy9kb3ducmV2LnhtbFBLBQYAAAAABAAE&#10;APMAAABbBgAAAAA=&#10;" fillcolor="#eeece1 [3214]" strokeweight=".5pt">
                      <v:shadow on="t" color="black" opacity="26214f" origin=",-.5" offset="0,3pt"/>
                      <v:textbox>
                        <w:txbxContent>
                          <w:p w:rsidR="00EC790E" w:rsidRDefault="00EC790E" w:rsidP="00576F5D">
                            <w:r>
                              <w:t xml:space="preserve">Um einen Sachverhalt allgemein zu begründen, muss man diesen  vollständig verstehen. Dabei können Beispiele helfen. Anschließend kann man sich den Zusammenhang zwischen den Beispielen und dem allgemeinen Sachverhalt bewusst  machen. </w:t>
                            </w:r>
                          </w:p>
                        </w:txbxContent>
                      </v:textbox>
                    </v:shape>
                  </w:pict>
                </mc:Fallback>
              </mc:AlternateContent>
            </w: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r>
      <w:tr w:rsidR="00576F5D" w:rsidRPr="00576F5D" w:rsidTr="00095CF7">
        <w:trPr>
          <w:trHeight w:hRule="exact" w:val="284"/>
        </w:trPr>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r>
      <w:tr w:rsidR="00576F5D" w:rsidRPr="00576F5D" w:rsidTr="00095CF7">
        <w:trPr>
          <w:trHeight w:hRule="exact" w:val="284"/>
        </w:trPr>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r w:rsidRPr="00576F5D">
              <w:rPr>
                <w:noProof/>
              </w:rPr>
              <mc:AlternateContent>
                <mc:Choice Requires="wps">
                  <w:drawing>
                    <wp:anchor distT="0" distB="0" distL="114300" distR="114300" simplePos="0" relativeHeight="251678208" behindDoc="0" locked="0" layoutInCell="1" allowOverlap="1" wp14:anchorId="40DD068A" wp14:editId="7A50BDFC">
                      <wp:simplePos x="0" y="0"/>
                      <wp:positionH relativeFrom="column">
                        <wp:posOffset>108585</wp:posOffset>
                      </wp:positionH>
                      <wp:positionV relativeFrom="paragraph">
                        <wp:posOffset>17145</wp:posOffset>
                      </wp:positionV>
                      <wp:extent cx="899795" cy="899795"/>
                      <wp:effectExtent l="0" t="0" r="14605" b="14605"/>
                      <wp:wrapNone/>
                      <wp:docPr id="475" name="Rechteck 475"/>
                      <wp:cNvGraphicFramePr/>
                      <a:graphic xmlns:a="http://schemas.openxmlformats.org/drawingml/2006/main">
                        <a:graphicData uri="http://schemas.microsoft.com/office/word/2010/wordprocessingShape">
                          <wps:wsp>
                            <wps:cNvSpPr/>
                            <wps:spPr>
                              <a:xfrm>
                                <a:off x="0" y="0"/>
                                <a:ext cx="899795" cy="899795"/>
                              </a:xfrm>
                              <a:prstGeom prst="rect">
                                <a:avLst/>
                              </a:prstGeom>
                              <a:solidFill>
                                <a:schemeClr val="bg1">
                                  <a:lumMod val="8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274C5BF" id="Rechteck 475" o:spid="_x0000_s1026" style="position:absolute;margin-left:8.55pt;margin-top:1.35pt;width:70.85pt;height:70.85pt;z-index:25167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zbuowIAANIFAAAOAAAAZHJzL2Uyb0RvYy54bWysVE1v2zAMvQ/YfxB0X+0E6doEdYqgRYcB&#10;XVv0Az0rshQbk0RNUuJkv36U5DhtV2zAsIssiuQj+Uzy7HyrFdkI51swFR0dlZQIw6FuzaqiT49X&#10;n04p8YGZmikwoqI74en5/OOHs87OxBgaULVwBEGMn3W2ok0IdlYUnjdCM38EVhhUSnCaBRTdqqgd&#10;6xBdq2Jclp+LDlxtHXDhPb5eZiWdJ3wpBQ+3UnoRiKoo5hbS6dK5jGcxP2OzlWO2aXmfBvuHLDRr&#10;DQYdoC5ZYGTt2t+gdMsdeJDhiIMuQMqWi1QDVjMq31Tz0DArUi1IjrcDTf7/wfKbzZ0jbV3Ryckx&#10;JYZp/En3gjdB8O8kviFDnfUzNHywd66XPF5juVvpdPxiIWSbWN0NrIptIBwfT6fTkylic1T1d0Qp&#10;Ds7W+fBFgCbxUlGHPy1xyTbXPmTTvUmM5UG19VWrVBJio4gL5ciG4S9erkbJVa31N6jz2+lxWaYf&#10;jSFTX0XzlMArJGX+Bh62o8hGhDmkgFL0LCJHmZV0CzslIp4y90Iiv8jDOGU2ZJCTY5wLE3LSvmG1&#10;yM8x5fdzToARWSIDA3YP8JqMPXbOubePriINxuBc/imx7Dx4pMhgwuCsWwPuPQCFVfWRs/2epExN&#10;ZGkJ9Q67z0EeS2/5VYstcM18uGMO5xAnFndLuMVDKugqCv2Nkgbcz/feoz2OB2op6XCuK+p/rJkT&#10;lKivBgdnOppM4iJIwuT4ZIyCe6lZvtSYtb4A7KsRbjHL0zXaB7W/Sgf6GVfQIkZFFTMcY1eUB7cX&#10;LkLeN7jEuFgskhkOv2Xh2jxYHsEjq7HFH7fPzNl+DgIO0A3sdwCbvRmHbBs9DSzWAWSbZuXAa883&#10;Lo7Us/2Si5vppZysDqt4/gsAAP//AwBQSwMEFAAGAAgAAAAhAA8HwwbfAAAACAEAAA8AAABkcnMv&#10;ZG93bnJldi54bWxMj81OwzAQhO9IvIO1SNyo0zaQEuJUCKhED4j+SVydeEkC8TqK3TS8PdsT3HY0&#10;o9lvsuVoWzFg7xtHCqaTCARS6UxDlYLDfnWzAOGDJqNbR6jgBz0s88uLTKfGnWiLwy5UgkvIp1pB&#10;HUKXSunLGq32E9chsffpeqsDy76SptcnLretnEXRnbS6If5Q6w6faiy/d0ergMb58/z9ULzcbzfD&#10;R7t+c6uv5FWp66vx8QFEwDH8heGMz+iQM1PhjmS8aFknU04qmCUgzvbtgpcUfMRxDDLP5P8B+S8A&#10;AAD//wMAUEsBAi0AFAAGAAgAAAAhALaDOJL+AAAA4QEAABMAAAAAAAAAAAAAAAAAAAAAAFtDb250&#10;ZW50X1R5cGVzXS54bWxQSwECLQAUAAYACAAAACEAOP0h/9YAAACUAQAACwAAAAAAAAAAAAAAAAAv&#10;AQAAX3JlbHMvLnJlbHNQSwECLQAUAAYACAAAACEAjAc27qMCAADSBQAADgAAAAAAAAAAAAAAAAAu&#10;AgAAZHJzL2Uyb0RvYy54bWxQSwECLQAUAAYACAAAACEADwfDBt8AAAAIAQAADwAAAAAAAAAAAAAA&#10;AAD9BAAAZHJzL2Rvd25yZXYueG1sUEsFBgAAAAAEAAQA8wAAAAkGAAAAAA==&#10;" fillcolor="#d8d8d8 [2732]" strokecolor="black [3213]" strokeweight="2pt"/>
                  </w:pict>
                </mc:Fallback>
              </mc:AlternateContent>
            </w: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r>
      <w:tr w:rsidR="00576F5D" w:rsidRPr="00576F5D" w:rsidTr="00095CF7">
        <w:trPr>
          <w:trHeight w:hRule="exact" w:val="284"/>
        </w:trPr>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r>
      <w:tr w:rsidR="00576F5D" w:rsidRPr="00576F5D" w:rsidTr="00095CF7">
        <w:trPr>
          <w:trHeight w:hRule="exact" w:val="284"/>
        </w:trPr>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r>
      <w:tr w:rsidR="00576F5D" w:rsidRPr="00576F5D" w:rsidTr="00095CF7">
        <w:trPr>
          <w:trHeight w:hRule="exact" w:val="284"/>
        </w:trPr>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r>
      <w:tr w:rsidR="00576F5D" w:rsidRPr="00576F5D" w:rsidTr="00095CF7">
        <w:trPr>
          <w:trHeight w:hRule="exact" w:val="284"/>
        </w:trPr>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r>
      <w:tr w:rsidR="00576F5D" w:rsidRPr="00576F5D" w:rsidTr="00095CF7">
        <w:trPr>
          <w:trHeight w:hRule="exact" w:val="284"/>
        </w:trPr>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r>
    </w:tbl>
    <w:p w:rsidR="00576F5D" w:rsidRDefault="00576F5D" w:rsidP="00576F5D">
      <w:pPr>
        <w:pStyle w:val="Textkrper"/>
      </w:pPr>
      <w:r w:rsidRPr="00576F5D">
        <w:rPr>
          <w:b/>
        </w:rPr>
        <w:t xml:space="preserve">(Hilfe 2: </w:t>
      </w:r>
      <w:r w:rsidRPr="00576F5D">
        <w:t>Wenn Sie nicht weiterkommen, öffnen Sie die Ansicht „Grafik2“.)</w:t>
      </w:r>
    </w:p>
    <w:p w:rsidR="000F231F" w:rsidRPr="000F231F" w:rsidRDefault="000F231F" w:rsidP="000F231F">
      <w:pPr>
        <w:pStyle w:val="Textkrper-Erstzeileneinzug"/>
        <w:rPr>
          <w:lang w:eastAsia="de-DE"/>
        </w:rPr>
      </w:pPr>
    </w:p>
    <w:p w:rsidR="00576F5D" w:rsidRPr="00576F5D" w:rsidRDefault="00576F5D" w:rsidP="00837B9D">
      <w:pPr>
        <w:pStyle w:val="Textkrper"/>
        <w:numPr>
          <w:ilvl w:val="0"/>
          <w:numId w:val="16"/>
        </w:numPr>
      </w:pPr>
      <w:r w:rsidRPr="00576F5D">
        <w:t xml:space="preserve">Berechnen Sie die Summe von k = 0 bis zu einer beliebigen oberen Grenze </w:t>
      </w:r>
      <w:r w:rsidRPr="00576F5D">
        <w:br/>
        <w:t>k = n  in der CAS-Ansicht. Stimmt Ihre Berechnung mit der von Geogebra überein?</w:t>
      </w:r>
    </w:p>
    <w:tbl>
      <w:tblPr>
        <w:tblStyle w:val="Tabellenraster"/>
        <w:tblW w:w="965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576F5D" w:rsidRPr="00576F5D" w:rsidTr="00095CF7">
        <w:trPr>
          <w:trHeight w:hRule="exact" w:val="284"/>
        </w:trPr>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r>
      <w:tr w:rsidR="00576F5D" w:rsidRPr="00576F5D" w:rsidTr="00095CF7">
        <w:trPr>
          <w:trHeight w:hRule="exact" w:val="284"/>
        </w:trPr>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r>
      <w:tr w:rsidR="00576F5D" w:rsidRPr="00576F5D" w:rsidTr="00095CF7">
        <w:trPr>
          <w:trHeight w:hRule="exact" w:val="284"/>
        </w:trPr>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r>
      <w:tr w:rsidR="00576F5D" w:rsidRPr="00576F5D" w:rsidTr="00095CF7">
        <w:trPr>
          <w:trHeight w:hRule="exact" w:val="284"/>
        </w:trPr>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r>
      <w:tr w:rsidR="00576F5D" w:rsidRPr="00576F5D" w:rsidTr="00095CF7">
        <w:trPr>
          <w:trHeight w:hRule="exact" w:val="284"/>
        </w:trPr>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c>
          <w:tcPr>
            <w:tcW w:w="284" w:type="dxa"/>
          </w:tcPr>
          <w:p w:rsidR="00576F5D" w:rsidRPr="00576F5D" w:rsidRDefault="00576F5D" w:rsidP="00576F5D">
            <w:pPr>
              <w:pStyle w:val="Textkrper"/>
            </w:pPr>
          </w:p>
        </w:tc>
      </w:tr>
    </w:tbl>
    <w:p w:rsidR="00576F5D" w:rsidRPr="00576F5D" w:rsidRDefault="00576F5D" w:rsidP="00576F5D">
      <w:pPr>
        <w:pStyle w:val="Textkrper"/>
      </w:pPr>
    </w:p>
    <w:p w:rsidR="000F231F" w:rsidRPr="0068733E" w:rsidRDefault="000F231F" w:rsidP="000F231F">
      <w:pPr>
        <w:pStyle w:val="Textkrper"/>
      </w:pPr>
      <w:r>
        <w:rPr>
          <w:noProof/>
        </w:rPr>
        <w:drawing>
          <wp:anchor distT="0" distB="0" distL="114300" distR="114300" simplePos="0" relativeHeight="251680256" behindDoc="1" locked="0" layoutInCell="1" allowOverlap="1" wp14:anchorId="55BC5664" wp14:editId="354B2EC5">
            <wp:simplePos x="0" y="0"/>
            <wp:positionH relativeFrom="column">
              <wp:posOffset>-3175</wp:posOffset>
            </wp:positionH>
            <wp:positionV relativeFrom="paragraph">
              <wp:posOffset>66040</wp:posOffset>
            </wp:positionV>
            <wp:extent cx="435610" cy="435610"/>
            <wp:effectExtent l="0" t="0" r="2540" b="2540"/>
            <wp:wrapTight wrapText="bothSides">
              <wp:wrapPolygon edited="0">
                <wp:start x="0" y="0"/>
                <wp:lineTo x="0" y="20781"/>
                <wp:lineTo x="20781" y="20781"/>
                <wp:lineTo x="20781" y="0"/>
                <wp:lineTo x="0" y="0"/>
              </wp:wrapPolygon>
            </wp:wrapTight>
            <wp:docPr id="477" name="Grafik 477" descr="Bild in Originalgröße anze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in Originalgröße anzeig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610" cy="435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F231F" w:rsidRDefault="000F231F" w:rsidP="000F231F">
      <w:pPr>
        <w:pStyle w:val="Textkrper"/>
      </w:pPr>
      <w:r w:rsidRPr="0068733E">
        <w:t xml:space="preserve">Notieren Sie sich in Ihr </w:t>
      </w:r>
      <w:proofErr w:type="spellStart"/>
      <w:r w:rsidRPr="0068733E">
        <w:t>GeoGebraheft</w:t>
      </w:r>
      <w:proofErr w:type="spellEnd"/>
      <w:r w:rsidRPr="0068733E">
        <w:t>, was Sie gelernt haben.</w:t>
      </w:r>
    </w:p>
    <w:p w:rsidR="000F231F" w:rsidRPr="00796B20" w:rsidRDefault="000F231F" w:rsidP="000F231F">
      <w:pPr>
        <w:pStyle w:val="Textkrper"/>
      </w:pPr>
    </w:p>
    <w:p w:rsidR="000F231F" w:rsidRDefault="000F231F">
      <w:pPr>
        <w:rPr>
          <w:rFonts w:eastAsia="Times New Roman" w:cs="Times New Roman"/>
          <w:szCs w:val="20"/>
          <w:lang w:eastAsia="de-DE"/>
        </w:rPr>
      </w:pPr>
      <w:r>
        <w:br w:type="page"/>
      </w:r>
    </w:p>
    <w:p w:rsidR="006231EE" w:rsidRPr="006231EE" w:rsidRDefault="006231EE" w:rsidP="006231EE">
      <w:pPr>
        <w:pStyle w:val="Textkrper"/>
        <w:rPr>
          <w:b/>
        </w:rPr>
      </w:pPr>
      <w:r w:rsidRPr="006231EE">
        <w:rPr>
          <w:b/>
          <w:bCs/>
        </w:rPr>
        <w:lastRenderedPageBreak/>
        <w:t>Zum Weiterdenken</w:t>
      </w:r>
    </w:p>
    <w:p w:rsidR="006231EE" w:rsidRPr="006231EE" w:rsidRDefault="006231EE" w:rsidP="006231EE">
      <w:pPr>
        <w:pStyle w:val="Textkrper"/>
      </w:pPr>
      <w:r w:rsidRPr="006231EE">
        <w:t xml:space="preserve">Begründen Sie, dass eine beliebige Summe aufeinanderfolgender ungerader Zahlen nie eine Primzahl ist. </w:t>
      </w:r>
    </w:p>
    <w:p w:rsidR="006231EE" w:rsidRPr="006231EE" w:rsidRDefault="006231EE" w:rsidP="00837B9D">
      <w:pPr>
        <w:pStyle w:val="Textkrper"/>
        <w:numPr>
          <w:ilvl w:val="0"/>
          <w:numId w:val="9"/>
        </w:numPr>
        <w:rPr>
          <w:b/>
        </w:rPr>
      </w:pPr>
      <w:r w:rsidRPr="006231EE">
        <w:t>Für die Summe beginnend mit  1 (also k = 0) ist dies aufgrund der vorangegangenen Untersuchung klar.</w:t>
      </w:r>
    </w:p>
    <w:p w:rsidR="006231EE" w:rsidRPr="006231EE" w:rsidRDefault="006231EE" w:rsidP="00837B9D">
      <w:pPr>
        <w:pStyle w:val="Textkrper"/>
        <w:numPr>
          <w:ilvl w:val="0"/>
          <w:numId w:val="9"/>
        </w:numPr>
        <w:rPr>
          <w:b/>
        </w:rPr>
      </w:pPr>
      <w:r w:rsidRPr="006231EE">
        <w:rPr>
          <w:noProof/>
        </w:rPr>
        <mc:AlternateContent>
          <mc:Choice Requires="wps">
            <w:drawing>
              <wp:anchor distT="0" distB="0" distL="114300" distR="114300" simplePos="0" relativeHeight="251681280" behindDoc="0" locked="0" layoutInCell="1" allowOverlap="1" wp14:anchorId="7B7EB1F1" wp14:editId="467D638F">
                <wp:simplePos x="0" y="0"/>
                <wp:positionH relativeFrom="column">
                  <wp:posOffset>-45720</wp:posOffset>
                </wp:positionH>
                <wp:positionV relativeFrom="paragraph">
                  <wp:posOffset>903605</wp:posOffset>
                </wp:positionV>
                <wp:extent cx="6591935" cy="3072765"/>
                <wp:effectExtent l="38100" t="38100" r="94615" b="108585"/>
                <wp:wrapSquare wrapText="bothSides"/>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91935" cy="3072765"/>
                        </a:xfrm>
                        <a:prstGeom prst="rect">
                          <a:avLst/>
                        </a:prstGeom>
                        <a:ln>
                          <a:headEnd/>
                          <a:tailEnd/>
                        </a:ln>
                        <a:scene3d>
                          <a:camera prst="orthographicFront"/>
                          <a:lightRig rig="threePt" dir="t"/>
                        </a:scene3d>
                        <a:sp3d>
                          <a:bevelT/>
                        </a:sp3d>
                      </wps:spPr>
                      <wps:style>
                        <a:lnRef idx="1">
                          <a:schemeClr val="dk1"/>
                        </a:lnRef>
                        <a:fillRef idx="2">
                          <a:schemeClr val="dk1"/>
                        </a:fillRef>
                        <a:effectRef idx="1">
                          <a:schemeClr val="dk1"/>
                        </a:effectRef>
                        <a:fontRef idx="minor">
                          <a:schemeClr val="dk1"/>
                        </a:fontRef>
                      </wps:style>
                      <wps:txbx>
                        <w:txbxContent>
                          <w:p w:rsidR="00EC790E" w:rsidRPr="00AE0AC6" w:rsidRDefault="00EC790E" w:rsidP="006231EE">
                            <w:pPr>
                              <w:pStyle w:val="StandardWeb"/>
                              <w:jc w:val="both"/>
                              <w:rPr>
                                <w:rFonts w:ascii="Verdana" w:hAnsi="Verdana"/>
                                <w:sz w:val="18"/>
                                <w:szCs w:val="18"/>
                              </w:rPr>
                            </w:pPr>
                            <w:r w:rsidRPr="00AE0AC6">
                              <w:rPr>
                                <w:rFonts w:ascii="Verdana" w:hAnsi="Verdana"/>
                                <w:sz w:val="18"/>
                                <w:szCs w:val="18"/>
                              </w:rPr>
                              <w:t>„</w:t>
                            </w:r>
                            <w:proofErr w:type="gramStart"/>
                            <w:r w:rsidRPr="00AE0AC6">
                              <w:rPr>
                                <w:rFonts w:ascii="Verdana" w:hAnsi="Verdana"/>
                                <w:sz w:val="18"/>
                                <w:szCs w:val="18"/>
                              </w:rPr>
                              <w:t>Der</w:t>
                            </w:r>
                            <w:proofErr w:type="gramEnd"/>
                            <w:r w:rsidRPr="00AE0AC6">
                              <w:rPr>
                                <w:rFonts w:ascii="Verdana" w:hAnsi="Verdana"/>
                                <w:sz w:val="18"/>
                                <w:szCs w:val="18"/>
                              </w:rPr>
                              <w:t xml:space="preserve"> junge </w:t>
                            </w:r>
                            <w:proofErr w:type="spellStart"/>
                            <w:r w:rsidRPr="00AE0AC6">
                              <w:rPr>
                                <w:rFonts w:ascii="Verdana" w:hAnsi="Verdana"/>
                                <w:sz w:val="18"/>
                                <w:szCs w:val="18"/>
                              </w:rPr>
                              <w:t>Gauss</w:t>
                            </w:r>
                            <w:proofErr w:type="spellEnd"/>
                            <w:r w:rsidRPr="00AE0AC6">
                              <w:rPr>
                                <w:rFonts w:ascii="Verdana" w:hAnsi="Verdana"/>
                                <w:sz w:val="18"/>
                                <w:szCs w:val="18"/>
                              </w:rPr>
                              <w:t xml:space="preserve"> war kaum in die </w:t>
                            </w:r>
                            <w:proofErr w:type="spellStart"/>
                            <w:r w:rsidRPr="00AE0AC6">
                              <w:rPr>
                                <w:rFonts w:ascii="Verdana" w:hAnsi="Verdana"/>
                                <w:sz w:val="18"/>
                                <w:szCs w:val="18"/>
                              </w:rPr>
                              <w:t>Rechenclasse</w:t>
                            </w:r>
                            <w:proofErr w:type="spellEnd"/>
                            <w:r w:rsidRPr="00AE0AC6">
                              <w:rPr>
                                <w:rFonts w:ascii="Verdana" w:hAnsi="Verdana"/>
                                <w:sz w:val="18"/>
                                <w:szCs w:val="18"/>
                              </w:rPr>
                              <w:t xml:space="preserve"> eingetreten, als Büttner die Summation einer arithmetischen Reihe aufgab. Die Aufgabe war </w:t>
                            </w:r>
                            <w:proofErr w:type="spellStart"/>
                            <w:r w:rsidRPr="00AE0AC6">
                              <w:rPr>
                                <w:rFonts w:ascii="Verdana" w:hAnsi="Verdana"/>
                                <w:sz w:val="18"/>
                                <w:szCs w:val="18"/>
                              </w:rPr>
                              <w:t>indess</w:t>
                            </w:r>
                            <w:proofErr w:type="spellEnd"/>
                            <w:r w:rsidRPr="00AE0AC6">
                              <w:rPr>
                                <w:rFonts w:ascii="Verdana" w:hAnsi="Verdana"/>
                                <w:sz w:val="18"/>
                                <w:szCs w:val="18"/>
                              </w:rPr>
                              <w:t xml:space="preserve"> kaum ausgesprochen als </w:t>
                            </w:r>
                            <w:proofErr w:type="spellStart"/>
                            <w:r w:rsidRPr="00AE0AC6">
                              <w:rPr>
                                <w:rFonts w:ascii="Verdana" w:hAnsi="Verdana"/>
                                <w:sz w:val="18"/>
                                <w:szCs w:val="18"/>
                              </w:rPr>
                              <w:t>Gauss</w:t>
                            </w:r>
                            <w:proofErr w:type="spellEnd"/>
                            <w:r w:rsidRPr="00AE0AC6">
                              <w:rPr>
                                <w:rFonts w:ascii="Verdana" w:hAnsi="Verdana"/>
                                <w:sz w:val="18"/>
                                <w:szCs w:val="18"/>
                              </w:rPr>
                              <w:t xml:space="preserve"> die Tafel mit den im </w:t>
                            </w:r>
                            <w:proofErr w:type="spellStart"/>
                            <w:r w:rsidRPr="00AE0AC6">
                              <w:rPr>
                                <w:rFonts w:ascii="Verdana" w:hAnsi="Verdana"/>
                                <w:sz w:val="18"/>
                                <w:szCs w:val="18"/>
                              </w:rPr>
                              <w:t>niedern</w:t>
                            </w:r>
                            <w:proofErr w:type="spellEnd"/>
                            <w:r w:rsidRPr="00AE0AC6">
                              <w:rPr>
                                <w:rFonts w:ascii="Verdana" w:hAnsi="Verdana"/>
                                <w:sz w:val="18"/>
                                <w:szCs w:val="18"/>
                              </w:rPr>
                              <w:t xml:space="preserve"> Braunschweiger Dialekt gesprochenen Worten auf den Tisch wirft: »</w:t>
                            </w:r>
                            <w:proofErr w:type="spellStart"/>
                            <w:r w:rsidRPr="00AE0AC6">
                              <w:rPr>
                                <w:rFonts w:ascii="Verdana" w:hAnsi="Verdana"/>
                                <w:sz w:val="18"/>
                                <w:szCs w:val="18"/>
                              </w:rPr>
                              <w:t>Ligget</w:t>
                            </w:r>
                            <w:proofErr w:type="spellEnd"/>
                            <w:r w:rsidRPr="00AE0AC6">
                              <w:rPr>
                                <w:rFonts w:ascii="Verdana" w:hAnsi="Verdana"/>
                                <w:sz w:val="18"/>
                                <w:szCs w:val="18"/>
                              </w:rPr>
                              <w:t xml:space="preserve"> se’</w:t>
                            </w:r>
                            <w:proofErr w:type="gramStart"/>
                            <w:r w:rsidRPr="00AE0AC6">
                              <w:rPr>
                                <w:rFonts w:ascii="Verdana" w:hAnsi="Verdana"/>
                                <w:sz w:val="18"/>
                                <w:szCs w:val="18"/>
                              </w:rPr>
                              <w:t>.«</w:t>
                            </w:r>
                            <w:proofErr w:type="gramEnd"/>
                            <w:r w:rsidRPr="00AE0AC6">
                              <w:rPr>
                                <w:rFonts w:ascii="Verdana" w:hAnsi="Verdana"/>
                                <w:sz w:val="18"/>
                                <w:szCs w:val="18"/>
                              </w:rPr>
                              <w:t xml:space="preserve"> (Da liegt sie.)“</w:t>
                            </w:r>
                          </w:p>
                          <w:p w:rsidR="00EC790E" w:rsidRPr="00AE0AC6" w:rsidRDefault="00EC790E" w:rsidP="006231EE">
                            <w:pPr>
                              <w:pStyle w:val="StandardWeb"/>
                              <w:jc w:val="both"/>
                              <w:rPr>
                                <w:rFonts w:ascii="Verdana" w:hAnsi="Verdana"/>
                                <w:sz w:val="18"/>
                                <w:szCs w:val="18"/>
                              </w:rPr>
                            </w:pPr>
                          </w:p>
                          <w:p w:rsidR="00EC790E" w:rsidRDefault="00EC790E" w:rsidP="006231EE">
                            <w:pPr>
                              <w:pStyle w:val="StandardWeb"/>
                              <w:jc w:val="both"/>
                              <w:rPr>
                                <w:rFonts w:ascii="Verdana" w:hAnsi="Verdana"/>
                                <w:sz w:val="18"/>
                                <w:szCs w:val="18"/>
                              </w:rPr>
                            </w:pPr>
                            <w:r w:rsidRPr="00AE0AC6">
                              <w:rPr>
                                <w:rFonts w:ascii="Verdana" w:hAnsi="Verdana"/>
                                <w:sz w:val="18"/>
                                <w:szCs w:val="18"/>
                              </w:rPr>
                              <w:t>– Wolfgan</w:t>
                            </w:r>
                            <w:r>
                              <w:rPr>
                                <w:rFonts w:ascii="Verdana" w:hAnsi="Verdana"/>
                                <w:sz w:val="18"/>
                                <w:szCs w:val="18"/>
                              </w:rPr>
                              <w:t xml:space="preserve">g Sartorius von </w:t>
                            </w:r>
                            <w:proofErr w:type="spellStart"/>
                            <w:r>
                              <w:rPr>
                                <w:rFonts w:ascii="Verdana" w:hAnsi="Verdana"/>
                                <w:sz w:val="18"/>
                                <w:szCs w:val="18"/>
                              </w:rPr>
                              <w:t>Waltershause</w:t>
                            </w:r>
                            <w:proofErr w:type="spellEnd"/>
                          </w:p>
                          <w:p w:rsidR="00EC790E" w:rsidRPr="00AE0AC6" w:rsidRDefault="00EC790E" w:rsidP="006231EE">
                            <w:pPr>
                              <w:pStyle w:val="StandardWeb"/>
                              <w:jc w:val="both"/>
                              <w:rPr>
                                <w:rFonts w:ascii="Verdana" w:hAnsi="Verdana"/>
                                <w:sz w:val="18"/>
                                <w:szCs w:val="18"/>
                              </w:rPr>
                            </w:pPr>
                          </w:p>
                          <w:p w:rsidR="00EC790E" w:rsidRPr="00AE0AC6" w:rsidRDefault="00EC790E" w:rsidP="006231EE">
                            <w:pPr>
                              <w:pStyle w:val="StandardWeb"/>
                              <w:jc w:val="both"/>
                              <w:rPr>
                                <w:rFonts w:ascii="Verdana" w:hAnsi="Verdana"/>
                                <w:sz w:val="18"/>
                                <w:szCs w:val="18"/>
                              </w:rPr>
                            </w:pPr>
                            <w:r w:rsidRPr="00AE0AC6">
                              <w:rPr>
                                <w:rFonts w:ascii="Verdana" w:hAnsi="Verdana"/>
                                <w:sz w:val="18"/>
                                <w:szCs w:val="18"/>
                              </w:rPr>
                              <w:t>Die genaue Aufgabenstellung ist nicht überliefert. Oft wird berichtet, dass Büttner die Schüler die Zahlen von 1 bis 100 (nach anderen Quellen von 1 bis 60) addieren ließ und Gauß feststellte, dass die erste und die letzte Zahl (1+100), die zweite und die vorletzte Zahl (2+99) usw. zusammen immer 101 ergeben. Der Wert der gesuchten Summe ergibt sich so zu 101 mal 50.</w:t>
                            </w:r>
                          </w:p>
                          <w:p w:rsidR="00EC790E" w:rsidRPr="00AE0AC6" w:rsidRDefault="00EC790E" w:rsidP="006231EE">
                            <w:pPr>
                              <w:pStyle w:val="StandardWeb"/>
                              <w:jc w:val="both"/>
                              <w:rPr>
                                <w:rFonts w:ascii="Verdana" w:hAnsi="Verdana"/>
                                <w:sz w:val="18"/>
                                <w:szCs w:val="18"/>
                              </w:rPr>
                            </w:pPr>
                          </w:p>
                          <w:p w:rsidR="00EC790E" w:rsidRDefault="00EC790E" w:rsidP="006231EE">
                            <w:pPr>
                              <w:pStyle w:val="StandardWeb"/>
                              <w:jc w:val="both"/>
                              <w:rPr>
                                <w:rFonts w:ascii="Verdana" w:hAnsi="Verdana"/>
                                <w:sz w:val="18"/>
                                <w:szCs w:val="18"/>
                              </w:rPr>
                            </w:pPr>
                            <w:r w:rsidRPr="00AE0AC6">
                              <w:rPr>
                                <w:rFonts w:ascii="Verdana" w:hAnsi="Verdana"/>
                                <w:sz w:val="18"/>
                                <w:szCs w:val="18"/>
                              </w:rPr>
                              <w:t xml:space="preserve">Entsprechend den damaligen Verhältnissen unterrichtete Büttner etwa 100 Schüler in einer Klasse. Damals waren auch Züchtigungen mit der sogenannten </w:t>
                            </w:r>
                            <w:proofErr w:type="spellStart"/>
                            <w:r w:rsidRPr="00AE0AC6">
                              <w:rPr>
                                <w:rFonts w:ascii="Verdana" w:hAnsi="Verdana"/>
                                <w:sz w:val="18"/>
                                <w:szCs w:val="18"/>
                              </w:rPr>
                              <w:t>Karwatsche</w:t>
                            </w:r>
                            <w:proofErr w:type="spellEnd"/>
                            <w:r w:rsidRPr="00AE0AC6">
                              <w:rPr>
                                <w:rFonts w:ascii="Verdana" w:hAnsi="Verdana"/>
                                <w:sz w:val="18"/>
                                <w:szCs w:val="18"/>
                              </w:rPr>
                              <w:t xml:space="preserve"> (Karbatsche, Lederpeitsche) üblich. Sartorius berichtet: „Am Ende der Stunde wurden darauf die Rechentafeln umgekehrt; die von </w:t>
                            </w:r>
                            <w:proofErr w:type="spellStart"/>
                            <w:r w:rsidRPr="00AE0AC6">
                              <w:rPr>
                                <w:rFonts w:ascii="Verdana" w:hAnsi="Verdana"/>
                                <w:sz w:val="18"/>
                                <w:szCs w:val="18"/>
                              </w:rPr>
                              <w:t>Gauss</w:t>
                            </w:r>
                            <w:proofErr w:type="spellEnd"/>
                            <w:r w:rsidRPr="00AE0AC6">
                              <w:rPr>
                                <w:rFonts w:ascii="Verdana" w:hAnsi="Verdana"/>
                                <w:sz w:val="18"/>
                                <w:szCs w:val="18"/>
                              </w:rPr>
                              <w:t xml:space="preserve"> mit einer einzigen Zahl lag oben und als Büttner das Exempel prüfte, wurde das seinige zum Staunen aller Anwesenden als richtig befunden, während viele der übrigen falsch waren und alsbald mit der </w:t>
                            </w:r>
                            <w:proofErr w:type="spellStart"/>
                            <w:r w:rsidRPr="00AE0AC6">
                              <w:rPr>
                                <w:rFonts w:ascii="Verdana" w:hAnsi="Verdana"/>
                                <w:sz w:val="18"/>
                                <w:szCs w:val="18"/>
                              </w:rPr>
                              <w:t>Karwatsche</w:t>
                            </w:r>
                            <w:proofErr w:type="spellEnd"/>
                            <w:r w:rsidRPr="00AE0AC6">
                              <w:rPr>
                                <w:rFonts w:ascii="Verdana" w:hAnsi="Verdana"/>
                                <w:sz w:val="18"/>
                                <w:szCs w:val="18"/>
                              </w:rPr>
                              <w:t xml:space="preserve"> </w:t>
                            </w:r>
                            <w:proofErr w:type="spellStart"/>
                            <w:r w:rsidRPr="00AE0AC6">
                              <w:rPr>
                                <w:rFonts w:ascii="Verdana" w:hAnsi="Verdana"/>
                                <w:sz w:val="18"/>
                                <w:szCs w:val="18"/>
                              </w:rPr>
                              <w:t>rectificirt</w:t>
                            </w:r>
                            <w:proofErr w:type="spellEnd"/>
                            <w:r w:rsidRPr="00AE0AC6">
                              <w:rPr>
                                <w:rFonts w:ascii="Verdana" w:hAnsi="Verdana"/>
                                <w:sz w:val="18"/>
                                <w:szCs w:val="18"/>
                              </w:rPr>
                              <w:t xml:space="preserve"> wurden.“[2] Büttner erkannte bald, dass Gauß in seiner Klasse nichts mehr lernen konnte.</w:t>
                            </w:r>
                          </w:p>
                          <w:p w:rsidR="00EC790E" w:rsidRPr="00906D0D" w:rsidRDefault="00EC790E" w:rsidP="006231EE">
                            <w:pPr>
                              <w:pStyle w:val="StandardWeb"/>
                              <w:jc w:val="both"/>
                              <w:rPr>
                                <w:rFonts w:ascii="Verdana" w:hAnsi="Verdana"/>
                                <w:sz w:val="18"/>
                                <w:szCs w:val="18"/>
                              </w:rPr>
                            </w:pPr>
                            <w:r w:rsidRPr="00906D0D">
                              <w:rPr>
                                <w:rFonts w:ascii="Verdana" w:hAnsi="Verdana"/>
                                <w:sz w:val="18"/>
                                <w:szCs w:val="18"/>
                              </w:rPr>
                              <w:t xml:space="preserve"> </w:t>
                            </w:r>
                          </w:p>
                          <w:p w:rsidR="00EC790E" w:rsidRPr="00906D0D" w:rsidRDefault="00EC790E" w:rsidP="006231EE">
                            <w:pPr>
                              <w:pStyle w:val="StandardWeb"/>
                              <w:jc w:val="both"/>
                              <w:rPr>
                                <w:rFonts w:ascii="Verdana" w:hAnsi="Verdana"/>
                                <w:sz w:val="18"/>
                                <w:szCs w:val="18"/>
                              </w:rPr>
                            </w:pPr>
                            <w:r w:rsidRPr="00906D0D">
                              <w:t xml:space="preserve"> </w:t>
                            </w:r>
                            <w:r w:rsidRPr="00906D0D">
                              <w:rPr>
                                <w:rFonts w:ascii="Verdana" w:hAnsi="Verdana"/>
                                <w:sz w:val="16"/>
                                <w:szCs w:val="16"/>
                              </w:rPr>
                              <w:t>http://de.wikipedia.org/wiki/</w:t>
                            </w:r>
                            <w:r>
                              <w:rPr>
                                <w:rFonts w:ascii="Verdana" w:hAnsi="Verdana"/>
                                <w:sz w:val="16"/>
                                <w:szCs w:val="16"/>
                              </w:rPr>
                              <w:t>Gaußsche_Summenformel</w:t>
                            </w:r>
                          </w:p>
                          <w:p w:rsidR="00EC790E" w:rsidRPr="00906D0D" w:rsidRDefault="00EC790E" w:rsidP="006231EE">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7EB1F1" id="_x0000_s1059" type="#_x0000_t202" style="position:absolute;left:0;text-align:left;margin-left:-3.6pt;margin-top:71.15pt;width:519.05pt;height:241.9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BKcfQIAADgFAAAOAAAAZHJzL2Uyb0RvYy54bWysVNtO3DAQfa/Uf7D8XrIbWCgRWUShVJVo&#10;i4B+gNeebCwcOx2bzW6/vmM7hFUrVKnqi+XLzJkzM2d8dr7tDNsAeu1szecHM87ASqe0Xdf8+8P1&#10;u/ec+SCsEsZZqPkOPD9fvn1zNvQVlK51RgEyArG+GvqatyH0VVF42UIn/IHrwdJj47ATgY64LhSK&#10;gdA7U5Sz2XExOFQ9Ogne0+1VfuTLhN80IMO3pvEQmKk5cQtpxbSu4losz0S1RtG3Wo40xD+w6IS2&#10;FHSCuhJBsCfUf0B1WqLzrgkH0nWFaxotIeVA2cxnv2Vz34oeUi5UHN9PZfL/D1Z+3dwi06rmh7MT&#10;zqzoqEkPsA0NGMXKWJ+h9xWZ3fdkGLYf3Jb6nHL1/Y2Tj55Zd9kKu4YLRDe0IBTxm0fPYs814/gI&#10;shq+OEVhxFNwCWjbYBeLR+VghE592k29ISpM0uXx4nR+erjgTNIbcS1Pjhcphqie3Xv04RO4jsVN&#10;zZGan+DF5saHSEdUzyYxmrFxjXw/WpV0EIQ2eU+m+dlLsHCooqWk2qAYwR2G1o26uUZnQ1aS0es2&#10;3Ok1Q036Dy0C3AbOlCbJJRMC3oP0fYZewQbMQ6aY71LpYrXGuoWdgUz6Dhrq10sT4qTApUG2EaRx&#10;9ZgrH/mTZXRptDGTU5k795rTaBvdIE3P5Di2/DXHyTpFpHpMjp22Dv8SNduPgvE516idsF1tkzjL&#10;SYkrp3akIXR5lOnroU3r8CdnA41xzf2PJ4HAmflsSYen86OjOPfpcLQ4KemA+y+r/RdhJUHFVrG8&#10;vQzpr4hJWXdBem10UlIkl5mMpGk8k8BGScT53z8nq5cPb/kLAAD//wMAUEsDBBQABgAIAAAAIQBq&#10;ww1N3wAAAAsBAAAPAAAAZHJzL2Rvd25yZXYueG1sTI/BSsQwEIbvgu8QRvAiu4mpVK1NFxGLqCd3&#10;Ba/ZZmzLNpOSpN369mZPepyZj3++v9wsdmAz+tA7UnC9FsCQGmd6ahV87urVHbAQNRk9OEIFPxhg&#10;U52flbow7kgfOG9jy1IIhUIr6GIcC85D06HVYe1GpHT7dt7qmEbfcuP1MYXbgUshcm51T+lDp0d8&#10;6rA5bCerwNZfmXz20+vBz/xtd4Xje/0yKnV5sTw+AIu4xD8YTvpJHarktHcTmcAGBatbmci0v5EZ&#10;sBMgMnEPbK8gl7kEXpX8f4fqFwAA//8DAFBLAQItABQABgAIAAAAIQC2gziS/gAAAOEBAAATAAAA&#10;AAAAAAAAAAAAAAAAAABbQ29udGVudF9UeXBlc10ueG1sUEsBAi0AFAAGAAgAAAAhADj9If/WAAAA&#10;lAEAAAsAAAAAAAAAAAAAAAAALwEAAF9yZWxzLy5yZWxzUEsBAi0AFAAGAAgAAAAhAISYEpx9AgAA&#10;OAUAAA4AAAAAAAAAAAAAAAAALgIAAGRycy9lMm9Eb2MueG1sUEsBAi0AFAAGAAgAAAAhAGrDDU3f&#10;AAAACwEAAA8AAAAAAAAAAAAAAAAA1wQAAGRycy9kb3ducmV2LnhtbFBLBQYAAAAABAAEAPMAAADj&#10;BQAAAAA=&#10;" fillcolor="gray [1616]" strokecolor="black [3040]">
                <v:fill color2="#d9d9d9 [496]" rotate="t" angle="180" colors="0 #bcbcbc;22938f #d0d0d0;1 #ededed" focus="100%" type="gradient"/>
                <v:shadow on="t" color="black" opacity="24903f" origin=",.5" offset="0,.55556mm"/>
                <v:textbox>
                  <w:txbxContent>
                    <w:p w:rsidR="00EC790E" w:rsidRPr="00AE0AC6" w:rsidRDefault="00EC790E" w:rsidP="006231EE">
                      <w:pPr>
                        <w:pStyle w:val="StandardWeb"/>
                        <w:jc w:val="both"/>
                        <w:rPr>
                          <w:rFonts w:ascii="Verdana" w:hAnsi="Verdana"/>
                          <w:sz w:val="18"/>
                          <w:szCs w:val="18"/>
                        </w:rPr>
                      </w:pPr>
                      <w:r w:rsidRPr="00AE0AC6">
                        <w:rPr>
                          <w:rFonts w:ascii="Verdana" w:hAnsi="Verdana"/>
                          <w:sz w:val="18"/>
                          <w:szCs w:val="18"/>
                        </w:rPr>
                        <w:t>„</w:t>
                      </w:r>
                      <w:proofErr w:type="gramStart"/>
                      <w:r w:rsidRPr="00AE0AC6">
                        <w:rPr>
                          <w:rFonts w:ascii="Verdana" w:hAnsi="Verdana"/>
                          <w:sz w:val="18"/>
                          <w:szCs w:val="18"/>
                        </w:rPr>
                        <w:t>Der</w:t>
                      </w:r>
                      <w:proofErr w:type="gramEnd"/>
                      <w:r w:rsidRPr="00AE0AC6">
                        <w:rPr>
                          <w:rFonts w:ascii="Verdana" w:hAnsi="Verdana"/>
                          <w:sz w:val="18"/>
                          <w:szCs w:val="18"/>
                        </w:rPr>
                        <w:t xml:space="preserve"> junge </w:t>
                      </w:r>
                      <w:proofErr w:type="spellStart"/>
                      <w:r w:rsidRPr="00AE0AC6">
                        <w:rPr>
                          <w:rFonts w:ascii="Verdana" w:hAnsi="Verdana"/>
                          <w:sz w:val="18"/>
                          <w:szCs w:val="18"/>
                        </w:rPr>
                        <w:t>Gauss</w:t>
                      </w:r>
                      <w:proofErr w:type="spellEnd"/>
                      <w:r w:rsidRPr="00AE0AC6">
                        <w:rPr>
                          <w:rFonts w:ascii="Verdana" w:hAnsi="Verdana"/>
                          <w:sz w:val="18"/>
                          <w:szCs w:val="18"/>
                        </w:rPr>
                        <w:t xml:space="preserve"> war kaum in die </w:t>
                      </w:r>
                      <w:proofErr w:type="spellStart"/>
                      <w:r w:rsidRPr="00AE0AC6">
                        <w:rPr>
                          <w:rFonts w:ascii="Verdana" w:hAnsi="Verdana"/>
                          <w:sz w:val="18"/>
                          <w:szCs w:val="18"/>
                        </w:rPr>
                        <w:t>Rechenclasse</w:t>
                      </w:r>
                      <w:proofErr w:type="spellEnd"/>
                      <w:r w:rsidRPr="00AE0AC6">
                        <w:rPr>
                          <w:rFonts w:ascii="Verdana" w:hAnsi="Verdana"/>
                          <w:sz w:val="18"/>
                          <w:szCs w:val="18"/>
                        </w:rPr>
                        <w:t xml:space="preserve"> eingetreten, als Büttner die Summation einer arithmetischen Reihe aufgab. Die Aufgabe war </w:t>
                      </w:r>
                      <w:proofErr w:type="spellStart"/>
                      <w:r w:rsidRPr="00AE0AC6">
                        <w:rPr>
                          <w:rFonts w:ascii="Verdana" w:hAnsi="Verdana"/>
                          <w:sz w:val="18"/>
                          <w:szCs w:val="18"/>
                        </w:rPr>
                        <w:t>indess</w:t>
                      </w:r>
                      <w:proofErr w:type="spellEnd"/>
                      <w:r w:rsidRPr="00AE0AC6">
                        <w:rPr>
                          <w:rFonts w:ascii="Verdana" w:hAnsi="Verdana"/>
                          <w:sz w:val="18"/>
                          <w:szCs w:val="18"/>
                        </w:rPr>
                        <w:t xml:space="preserve"> kaum ausgesprochen als </w:t>
                      </w:r>
                      <w:proofErr w:type="spellStart"/>
                      <w:r w:rsidRPr="00AE0AC6">
                        <w:rPr>
                          <w:rFonts w:ascii="Verdana" w:hAnsi="Verdana"/>
                          <w:sz w:val="18"/>
                          <w:szCs w:val="18"/>
                        </w:rPr>
                        <w:t>Gauss</w:t>
                      </w:r>
                      <w:proofErr w:type="spellEnd"/>
                      <w:r w:rsidRPr="00AE0AC6">
                        <w:rPr>
                          <w:rFonts w:ascii="Verdana" w:hAnsi="Verdana"/>
                          <w:sz w:val="18"/>
                          <w:szCs w:val="18"/>
                        </w:rPr>
                        <w:t xml:space="preserve"> die Tafel mit den im </w:t>
                      </w:r>
                      <w:proofErr w:type="spellStart"/>
                      <w:r w:rsidRPr="00AE0AC6">
                        <w:rPr>
                          <w:rFonts w:ascii="Verdana" w:hAnsi="Verdana"/>
                          <w:sz w:val="18"/>
                          <w:szCs w:val="18"/>
                        </w:rPr>
                        <w:t>niedern</w:t>
                      </w:r>
                      <w:proofErr w:type="spellEnd"/>
                      <w:r w:rsidRPr="00AE0AC6">
                        <w:rPr>
                          <w:rFonts w:ascii="Verdana" w:hAnsi="Verdana"/>
                          <w:sz w:val="18"/>
                          <w:szCs w:val="18"/>
                        </w:rPr>
                        <w:t xml:space="preserve"> Braunschweiger Dialekt gesprochenen Worten auf den Tisch wirft: »</w:t>
                      </w:r>
                      <w:proofErr w:type="spellStart"/>
                      <w:r w:rsidRPr="00AE0AC6">
                        <w:rPr>
                          <w:rFonts w:ascii="Verdana" w:hAnsi="Verdana"/>
                          <w:sz w:val="18"/>
                          <w:szCs w:val="18"/>
                        </w:rPr>
                        <w:t>Ligget</w:t>
                      </w:r>
                      <w:proofErr w:type="spellEnd"/>
                      <w:r w:rsidRPr="00AE0AC6">
                        <w:rPr>
                          <w:rFonts w:ascii="Verdana" w:hAnsi="Verdana"/>
                          <w:sz w:val="18"/>
                          <w:szCs w:val="18"/>
                        </w:rPr>
                        <w:t xml:space="preserve"> se’</w:t>
                      </w:r>
                      <w:proofErr w:type="gramStart"/>
                      <w:r w:rsidRPr="00AE0AC6">
                        <w:rPr>
                          <w:rFonts w:ascii="Verdana" w:hAnsi="Verdana"/>
                          <w:sz w:val="18"/>
                          <w:szCs w:val="18"/>
                        </w:rPr>
                        <w:t>.«</w:t>
                      </w:r>
                      <w:proofErr w:type="gramEnd"/>
                      <w:r w:rsidRPr="00AE0AC6">
                        <w:rPr>
                          <w:rFonts w:ascii="Verdana" w:hAnsi="Verdana"/>
                          <w:sz w:val="18"/>
                          <w:szCs w:val="18"/>
                        </w:rPr>
                        <w:t xml:space="preserve"> (Da liegt sie.)“</w:t>
                      </w:r>
                    </w:p>
                    <w:p w:rsidR="00EC790E" w:rsidRPr="00AE0AC6" w:rsidRDefault="00EC790E" w:rsidP="006231EE">
                      <w:pPr>
                        <w:pStyle w:val="StandardWeb"/>
                        <w:jc w:val="both"/>
                        <w:rPr>
                          <w:rFonts w:ascii="Verdana" w:hAnsi="Verdana"/>
                          <w:sz w:val="18"/>
                          <w:szCs w:val="18"/>
                        </w:rPr>
                      </w:pPr>
                    </w:p>
                    <w:p w:rsidR="00EC790E" w:rsidRDefault="00EC790E" w:rsidP="006231EE">
                      <w:pPr>
                        <w:pStyle w:val="StandardWeb"/>
                        <w:jc w:val="both"/>
                        <w:rPr>
                          <w:rFonts w:ascii="Verdana" w:hAnsi="Verdana"/>
                          <w:sz w:val="18"/>
                          <w:szCs w:val="18"/>
                        </w:rPr>
                      </w:pPr>
                      <w:r w:rsidRPr="00AE0AC6">
                        <w:rPr>
                          <w:rFonts w:ascii="Verdana" w:hAnsi="Verdana"/>
                          <w:sz w:val="18"/>
                          <w:szCs w:val="18"/>
                        </w:rPr>
                        <w:t>– Wolfgan</w:t>
                      </w:r>
                      <w:r>
                        <w:rPr>
                          <w:rFonts w:ascii="Verdana" w:hAnsi="Verdana"/>
                          <w:sz w:val="18"/>
                          <w:szCs w:val="18"/>
                        </w:rPr>
                        <w:t xml:space="preserve">g Sartorius von </w:t>
                      </w:r>
                      <w:proofErr w:type="spellStart"/>
                      <w:r>
                        <w:rPr>
                          <w:rFonts w:ascii="Verdana" w:hAnsi="Verdana"/>
                          <w:sz w:val="18"/>
                          <w:szCs w:val="18"/>
                        </w:rPr>
                        <w:t>Waltershause</w:t>
                      </w:r>
                      <w:proofErr w:type="spellEnd"/>
                    </w:p>
                    <w:p w:rsidR="00EC790E" w:rsidRPr="00AE0AC6" w:rsidRDefault="00EC790E" w:rsidP="006231EE">
                      <w:pPr>
                        <w:pStyle w:val="StandardWeb"/>
                        <w:jc w:val="both"/>
                        <w:rPr>
                          <w:rFonts w:ascii="Verdana" w:hAnsi="Verdana"/>
                          <w:sz w:val="18"/>
                          <w:szCs w:val="18"/>
                        </w:rPr>
                      </w:pPr>
                    </w:p>
                    <w:p w:rsidR="00EC790E" w:rsidRPr="00AE0AC6" w:rsidRDefault="00EC790E" w:rsidP="006231EE">
                      <w:pPr>
                        <w:pStyle w:val="StandardWeb"/>
                        <w:jc w:val="both"/>
                        <w:rPr>
                          <w:rFonts w:ascii="Verdana" w:hAnsi="Verdana"/>
                          <w:sz w:val="18"/>
                          <w:szCs w:val="18"/>
                        </w:rPr>
                      </w:pPr>
                      <w:r w:rsidRPr="00AE0AC6">
                        <w:rPr>
                          <w:rFonts w:ascii="Verdana" w:hAnsi="Verdana"/>
                          <w:sz w:val="18"/>
                          <w:szCs w:val="18"/>
                        </w:rPr>
                        <w:t>Die genaue Aufgabenstellung ist nicht überliefert. Oft wird berichtet, dass Büttner die Schüler die Zahlen von 1 bis 100 (nach anderen Quellen von 1 bis 60) addieren ließ und Gauß feststellte, dass die erste und die letzte Zahl (1+100), die zweite und die vorletzte Zahl (2+99) usw. zusammen immer 101 ergeben. Der Wert der gesuchten Summe ergibt sich so zu 101 mal 50.</w:t>
                      </w:r>
                    </w:p>
                    <w:p w:rsidR="00EC790E" w:rsidRPr="00AE0AC6" w:rsidRDefault="00EC790E" w:rsidP="006231EE">
                      <w:pPr>
                        <w:pStyle w:val="StandardWeb"/>
                        <w:jc w:val="both"/>
                        <w:rPr>
                          <w:rFonts w:ascii="Verdana" w:hAnsi="Verdana"/>
                          <w:sz w:val="18"/>
                          <w:szCs w:val="18"/>
                        </w:rPr>
                      </w:pPr>
                    </w:p>
                    <w:p w:rsidR="00EC790E" w:rsidRDefault="00EC790E" w:rsidP="006231EE">
                      <w:pPr>
                        <w:pStyle w:val="StandardWeb"/>
                        <w:jc w:val="both"/>
                        <w:rPr>
                          <w:rFonts w:ascii="Verdana" w:hAnsi="Verdana"/>
                          <w:sz w:val="18"/>
                          <w:szCs w:val="18"/>
                        </w:rPr>
                      </w:pPr>
                      <w:r w:rsidRPr="00AE0AC6">
                        <w:rPr>
                          <w:rFonts w:ascii="Verdana" w:hAnsi="Verdana"/>
                          <w:sz w:val="18"/>
                          <w:szCs w:val="18"/>
                        </w:rPr>
                        <w:t xml:space="preserve">Entsprechend den damaligen Verhältnissen unterrichtete Büttner etwa 100 Schüler in einer Klasse. Damals waren auch Züchtigungen mit der sogenannten </w:t>
                      </w:r>
                      <w:proofErr w:type="spellStart"/>
                      <w:r w:rsidRPr="00AE0AC6">
                        <w:rPr>
                          <w:rFonts w:ascii="Verdana" w:hAnsi="Verdana"/>
                          <w:sz w:val="18"/>
                          <w:szCs w:val="18"/>
                        </w:rPr>
                        <w:t>Karwatsche</w:t>
                      </w:r>
                      <w:proofErr w:type="spellEnd"/>
                      <w:r w:rsidRPr="00AE0AC6">
                        <w:rPr>
                          <w:rFonts w:ascii="Verdana" w:hAnsi="Verdana"/>
                          <w:sz w:val="18"/>
                          <w:szCs w:val="18"/>
                        </w:rPr>
                        <w:t xml:space="preserve"> (Karbatsche, Lederpeitsche) üblich. Sartorius berichtet: „Am Ende der Stunde wurden darauf die Rechentafeln umgekehrt; die von </w:t>
                      </w:r>
                      <w:proofErr w:type="spellStart"/>
                      <w:r w:rsidRPr="00AE0AC6">
                        <w:rPr>
                          <w:rFonts w:ascii="Verdana" w:hAnsi="Verdana"/>
                          <w:sz w:val="18"/>
                          <w:szCs w:val="18"/>
                        </w:rPr>
                        <w:t>Gauss</w:t>
                      </w:r>
                      <w:proofErr w:type="spellEnd"/>
                      <w:r w:rsidRPr="00AE0AC6">
                        <w:rPr>
                          <w:rFonts w:ascii="Verdana" w:hAnsi="Verdana"/>
                          <w:sz w:val="18"/>
                          <w:szCs w:val="18"/>
                        </w:rPr>
                        <w:t xml:space="preserve"> mit einer einzigen Zahl lag oben und als Büttner das Exempel prüfte, wurde das seinige zum Staunen aller Anwesenden als richtig befunden, während viele der übrigen falsch waren und alsbald mit der </w:t>
                      </w:r>
                      <w:proofErr w:type="spellStart"/>
                      <w:r w:rsidRPr="00AE0AC6">
                        <w:rPr>
                          <w:rFonts w:ascii="Verdana" w:hAnsi="Verdana"/>
                          <w:sz w:val="18"/>
                          <w:szCs w:val="18"/>
                        </w:rPr>
                        <w:t>Karwatsche</w:t>
                      </w:r>
                      <w:proofErr w:type="spellEnd"/>
                      <w:r w:rsidRPr="00AE0AC6">
                        <w:rPr>
                          <w:rFonts w:ascii="Verdana" w:hAnsi="Verdana"/>
                          <w:sz w:val="18"/>
                          <w:szCs w:val="18"/>
                        </w:rPr>
                        <w:t xml:space="preserve"> </w:t>
                      </w:r>
                      <w:proofErr w:type="spellStart"/>
                      <w:r w:rsidRPr="00AE0AC6">
                        <w:rPr>
                          <w:rFonts w:ascii="Verdana" w:hAnsi="Verdana"/>
                          <w:sz w:val="18"/>
                          <w:szCs w:val="18"/>
                        </w:rPr>
                        <w:t>rectificirt</w:t>
                      </w:r>
                      <w:proofErr w:type="spellEnd"/>
                      <w:r w:rsidRPr="00AE0AC6">
                        <w:rPr>
                          <w:rFonts w:ascii="Verdana" w:hAnsi="Verdana"/>
                          <w:sz w:val="18"/>
                          <w:szCs w:val="18"/>
                        </w:rPr>
                        <w:t xml:space="preserve"> wurden.“[2] Büttner erkannte bald, dass Gauß in seiner Klasse nichts mehr lernen konnte.</w:t>
                      </w:r>
                    </w:p>
                    <w:p w:rsidR="00EC790E" w:rsidRPr="00906D0D" w:rsidRDefault="00EC790E" w:rsidP="006231EE">
                      <w:pPr>
                        <w:pStyle w:val="StandardWeb"/>
                        <w:jc w:val="both"/>
                        <w:rPr>
                          <w:rFonts w:ascii="Verdana" w:hAnsi="Verdana"/>
                          <w:sz w:val="18"/>
                          <w:szCs w:val="18"/>
                        </w:rPr>
                      </w:pPr>
                      <w:r w:rsidRPr="00906D0D">
                        <w:rPr>
                          <w:rFonts w:ascii="Verdana" w:hAnsi="Verdana"/>
                          <w:sz w:val="18"/>
                          <w:szCs w:val="18"/>
                        </w:rPr>
                        <w:t xml:space="preserve"> </w:t>
                      </w:r>
                    </w:p>
                    <w:p w:rsidR="00EC790E" w:rsidRPr="00906D0D" w:rsidRDefault="00EC790E" w:rsidP="006231EE">
                      <w:pPr>
                        <w:pStyle w:val="StandardWeb"/>
                        <w:jc w:val="both"/>
                        <w:rPr>
                          <w:rFonts w:ascii="Verdana" w:hAnsi="Verdana"/>
                          <w:sz w:val="18"/>
                          <w:szCs w:val="18"/>
                        </w:rPr>
                      </w:pPr>
                      <w:r w:rsidRPr="00906D0D">
                        <w:t xml:space="preserve"> </w:t>
                      </w:r>
                      <w:r w:rsidRPr="00906D0D">
                        <w:rPr>
                          <w:rFonts w:ascii="Verdana" w:hAnsi="Verdana"/>
                          <w:sz w:val="16"/>
                          <w:szCs w:val="16"/>
                        </w:rPr>
                        <w:t>http://de.wikipedia.org/wiki/</w:t>
                      </w:r>
                      <w:r>
                        <w:rPr>
                          <w:rFonts w:ascii="Verdana" w:hAnsi="Verdana"/>
                          <w:sz w:val="16"/>
                          <w:szCs w:val="16"/>
                        </w:rPr>
                        <w:t>Gaußsche_Summenformel</w:t>
                      </w:r>
                    </w:p>
                    <w:p w:rsidR="00EC790E" w:rsidRPr="00906D0D" w:rsidRDefault="00EC790E" w:rsidP="006231EE">
                      <w:pPr>
                        <w:jc w:val="both"/>
                      </w:pPr>
                    </w:p>
                  </w:txbxContent>
                </v:textbox>
                <w10:wrap type="square"/>
              </v:shape>
            </w:pict>
          </mc:Fallback>
        </mc:AlternateContent>
      </w:r>
      <w:r w:rsidRPr="006231EE">
        <w:t>Aber auch, wenn die Summe bei einer anderen Zahl als 1 (also z.B. bei 3, 5, 7, …) beginnt, ergibt sich als Summe nie eine Primzahl.</w:t>
      </w:r>
    </w:p>
    <w:p w:rsidR="006231EE" w:rsidRDefault="006231EE" w:rsidP="006231EE">
      <w:pPr>
        <w:pStyle w:val="Textkrper"/>
        <w:rPr>
          <w:b/>
          <w:bCs/>
        </w:rPr>
      </w:pPr>
    </w:p>
    <w:p w:rsidR="006231EE" w:rsidRPr="006231EE" w:rsidRDefault="006231EE" w:rsidP="006231EE">
      <w:pPr>
        <w:pStyle w:val="Textkrper"/>
        <w:rPr>
          <w:b/>
        </w:rPr>
      </w:pPr>
      <w:r w:rsidRPr="006231EE">
        <w:rPr>
          <w:b/>
          <w:bCs/>
        </w:rPr>
        <w:t>Zum Weiterdenken</w:t>
      </w:r>
    </w:p>
    <w:p w:rsidR="006231EE" w:rsidRPr="006231EE" w:rsidRDefault="006231EE" w:rsidP="006231EE">
      <w:pPr>
        <w:pStyle w:val="Textkrper"/>
        <w:rPr>
          <w:b/>
        </w:rPr>
      </w:pPr>
    </w:p>
    <w:p w:rsidR="006231EE" w:rsidRPr="006231EE" w:rsidRDefault="006231EE" w:rsidP="006231EE">
      <w:pPr>
        <w:pStyle w:val="Textkrper"/>
        <w:rPr>
          <w:i/>
        </w:rPr>
      </w:pPr>
      <w:r w:rsidRPr="006231EE">
        <w:rPr>
          <w:i/>
          <w:iCs/>
        </w:rPr>
        <w:t>Passen Sie das GeoGebra-Dokument an oder erstellen Sie ein eigenes GeoGebra-Dokument zur Beantwortung dieser Fragen.</w:t>
      </w:r>
    </w:p>
    <w:p w:rsidR="006231EE" w:rsidRDefault="006231EE" w:rsidP="006231EE">
      <w:pPr>
        <w:pStyle w:val="Textkrper"/>
      </w:pPr>
      <w:r w:rsidRPr="006231EE">
        <w:t xml:space="preserve">Mit den Gesetzmäßigkeiten für Summen (Summenformeln) beschäftigen sich die Menschen schon sehr lange. Die Formel für die Summe der ersten </w:t>
      </w:r>
      <m:oMath>
        <m:r>
          <w:rPr>
            <w:rFonts w:ascii="Cambria Math" w:hAnsi="Cambria Math"/>
          </w:rPr>
          <m:t>n</m:t>
        </m:r>
      </m:oMath>
      <w:r w:rsidRPr="006231EE">
        <w:t xml:space="preserve"> natürlichen Zahlen wie auch der ersten </w:t>
      </w:r>
      <m:oMath>
        <m:r>
          <w:rPr>
            <w:rFonts w:ascii="Cambria Math" w:hAnsi="Cambria Math"/>
          </w:rPr>
          <m:t>n</m:t>
        </m:r>
      </m:oMath>
      <w:r w:rsidRPr="006231EE">
        <w:t xml:space="preserve"> Quadratzahlen war bereits in der vorgriechischen Mathematik bekannt. Carl Friedrich Gauß entdeckte die Summenformel für die natürlichen Zahlen als </w:t>
      </w:r>
      <w:proofErr w:type="spellStart"/>
      <w:r w:rsidRPr="006231EE">
        <w:t>neunjähriger</w:t>
      </w:r>
      <w:proofErr w:type="spellEnd"/>
      <w:r w:rsidRPr="006231EE">
        <w:t xml:space="preserve"> Schüler wieder (siehe Kasten), weshalb man sie heute auch als </w:t>
      </w:r>
      <w:proofErr w:type="spellStart"/>
      <w:r w:rsidRPr="006231EE">
        <w:t>Gauß</w:t>
      </w:r>
      <w:r w:rsidR="00AD0C4F">
        <w:t>´</w:t>
      </w:r>
      <w:r w:rsidRPr="006231EE">
        <w:t>sche</w:t>
      </w:r>
      <w:proofErr w:type="spellEnd"/>
      <w:r w:rsidRPr="006231EE">
        <w:t xml:space="preserve"> Summenformel bezeichnet.</w:t>
      </w:r>
    </w:p>
    <w:p w:rsidR="00AD0C4F" w:rsidRPr="00AD0C4F" w:rsidRDefault="00AD0C4F" w:rsidP="00AD0C4F">
      <w:pPr>
        <w:pStyle w:val="Textkrper-Erstzeileneinzug"/>
        <w:rPr>
          <w:lang w:eastAsia="de-DE"/>
        </w:rPr>
      </w:pPr>
    </w:p>
    <w:p w:rsidR="006231EE" w:rsidRPr="006231EE" w:rsidRDefault="006231EE" w:rsidP="00837B9D">
      <w:pPr>
        <w:pStyle w:val="Textkrper"/>
        <w:numPr>
          <w:ilvl w:val="0"/>
          <w:numId w:val="17"/>
        </w:numPr>
      </w:pPr>
      <w:r w:rsidRPr="006231EE">
        <w:t xml:space="preserve">Wie lautet die </w:t>
      </w:r>
      <w:proofErr w:type="spellStart"/>
      <w:r w:rsidRPr="006231EE">
        <w:t>Gauß</w:t>
      </w:r>
      <w:r w:rsidR="005D5A6A">
        <w:t>´</w:t>
      </w:r>
      <w:r w:rsidRPr="006231EE">
        <w:t>sche</w:t>
      </w:r>
      <w:proofErr w:type="spellEnd"/>
      <w:r w:rsidRPr="006231EE">
        <w:t xml:space="preserve"> Summenformel?</w:t>
      </w:r>
      <w:r w:rsidRPr="006231EE">
        <w:br/>
        <w:t>Können Sie diese auch begründen?</w:t>
      </w:r>
      <w:r w:rsidRPr="006231EE">
        <w:br/>
      </w:r>
    </w:p>
    <w:p w:rsidR="006231EE" w:rsidRPr="006231EE" w:rsidRDefault="006231EE" w:rsidP="00837B9D">
      <w:pPr>
        <w:pStyle w:val="Textkrper"/>
        <w:numPr>
          <w:ilvl w:val="0"/>
          <w:numId w:val="17"/>
        </w:numPr>
      </w:pPr>
      <w:r w:rsidRPr="006231EE">
        <w:t>Existiert ein ähnlicher Zusammenhang für die Summe der geraden Zahlen?</w:t>
      </w:r>
      <w:r w:rsidRPr="006231EE">
        <w:br/>
      </w:r>
    </w:p>
    <w:p w:rsidR="006231EE" w:rsidRPr="006231EE" w:rsidRDefault="006231EE" w:rsidP="00837B9D">
      <w:pPr>
        <w:pStyle w:val="Textkrper"/>
        <w:numPr>
          <w:ilvl w:val="0"/>
          <w:numId w:val="17"/>
        </w:numPr>
      </w:pPr>
      <w:r w:rsidRPr="006231EE">
        <w:t xml:space="preserve">Welche Formel ergibt sich für die Summe der ersten </w:t>
      </w:r>
      <m:oMath>
        <m:r>
          <w:rPr>
            <w:rFonts w:ascii="Cambria Math" w:hAnsi="Cambria Math"/>
          </w:rPr>
          <m:t>n</m:t>
        </m:r>
      </m:oMath>
      <w:r w:rsidRPr="006231EE">
        <w:t xml:space="preserve"> Quadratzahlen? Diese werden auch als Pyramidenzahlen bezeichnet.</w:t>
      </w:r>
    </w:p>
    <w:p w:rsidR="00FE13AD" w:rsidRDefault="00FE13AD">
      <w:pPr>
        <w:rPr>
          <w:rFonts w:eastAsia="Times New Roman" w:cs="Times New Roman"/>
          <w:szCs w:val="20"/>
          <w:lang w:eastAsia="de-DE"/>
        </w:rPr>
      </w:pPr>
      <w:r>
        <w:br w:type="page"/>
      </w:r>
    </w:p>
    <w:p w:rsidR="00FE13AD" w:rsidRPr="00FE13AD" w:rsidRDefault="00FE13AD" w:rsidP="00FE13AD">
      <w:pPr>
        <w:pStyle w:val="Textkrper"/>
        <w:rPr>
          <w:b/>
        </w:rPr>
      </w:pPr>
      <w:r w:rsidRPr="00FE13AD">
        <w:rPr>
          <w:b/>
          <w:bCs/>
        </w:rPr>
        <w:lastRenderedPageBreak/>
        <w:t xml:space="preserve">Station </w:t>
      </w:r>
      <w:proofErr w:type="spellStart"/>
      <w:r w:rsidRPr="00FE13AD">
        <w:rPr>
          <w:b/>
          <w:bCs/>
        </w:rPr>
        <w:t>Dirichlet</w:t>
      </w:r>
      <w:proofErr w:type="spellEnd"/>
      <w:r w:rsidRPr="00FE13AD">
        <w:rPr>
          <w:b/>
          <w:bCs/>
        </w:rPr>
        <w:t xml:space="preserve"> </w:t>
      </w:r>
      <w:r w:rsidRPr="00FE13AD">
        <w:rPr>
          <w:b/>
        </w:rPr>
        <w:tab/>
      </w:r>
      <w:r w:rsidRPr="00FE13AD">
        <w:rPr>
          <w:b/>
          <w:bCs/>
        </w:rPr>
        <w:t xml:space="preserve">Zahlensummen </w:t>
      </w:r>
    </w:p>
    <w:p w:rsidR="00FE13AD" w:rsidRPr="00FE13AD" w:rsidRDefault="00FE13AD" w:rsidP="00FE13AD">
      <w:pPr>
        <w:pStyle w:val="Textkrper"/>
        <w:rPr>
          <w:b/>
        </w:rPr>
      </w:pPr>
    </w:p>
    <w:p w:rsidR="00FE13AD" w:rsidRDefault="00FE13AD" w:rsidP="00FE13AD">
      <w:pPr>
        <w:pStyle w:val="Textkrper"/>
      </w:pPr>
      <w:r w:rsidRPr="00FE13AD">
        <w:t>Ich kann</w:t>
      </w:r>
    </w:p>
    <w:p w:rsidR="00FE13AD" w:rsidRPr="00FE13AD" w:rsidRDefault="00FE13AD" w:rsidP="00072103">
      <w:pPr>
        <w:pStyle w:val="Textkrper"/>
        <w:spacing w:line="480" w:lineRule="auto"/>
      </w:pPr>
    </w:p>
    <w:p w:rsidR="00FE13AD" w:rsidRPr="00FE13AD" w:rsidRDefault="00FB4570" w:rsidP="00072103">
      <w:pPr>
        <w:pStyle w:val="Textkrper"/>
        <w:spacing w:line="480" w:lineRule="auto"/>
      </w:pPr>
      <w:r>
        <w:t>… erklären, dass der</w:t>
      </w:r>
      <w:r w:rsidR="00FE13AD" w:rsidRPr="00FE13AD">
        <w:t xml:space="preserve"> Terms </w:t>
      </w:r>
      <m:oMath>
        <m:r>
          <w:rPr>
            <w:rFonts w:ascii="Cambria Math" w:hAnsi="Cambria Math"/>
          </w:rPr>
          <m:t>2k+1</m:t>
        </m:r>
      </m:oMath>
      <w:r w:rsidR="00FE13AD" w:rsidRPr="00FE13AD">
        <w:t xml:space="preserve"> für ganzzahlige </w:t>
      </w:r>
      <m:oMath>
        <m:r>
          <w:rPr>
            <w:rFonts w:ascii="Cambria Math" w:hAnsi="Cambria Math"/>
          </w:rPr>
          <m:t>k</m:t>
        </m:r>
      </m:oMath>
      <w:r>
        <w:t xml:space="preserve"> immer eine </w:t>
      </w:r>
      <w:r w:rsidR="00FE13AD" w:rsidRPr="00FE13AD">
        <w:t>ungerade Zahl liefert.</w:t>
      </w:r>
    </w:p>
    <w:p w:rsidR="00FE13AD" w:rsidRPr="00FE13AD" w:rsidRDefault="00FE13AD" w:rsidP="00072103">
      <w:pPr>
        <w:pStyle w:val="Textkrper"/>
        <w:spacing w:line="480" w:lineRule="auto"/>
      </w:pPr>
      <w:r w:rsidRPr="00FE13AD">
        <w:t xml:space="preserve">… erklären, dass man mit dem Term </w:t>
      </w:r>
      <m:oMath>
        <m:r>
          <w:rPr>
            <w:rFonts w:ascii="Cambria Math" w:hAnsi="Cambria Math"/>
          </w:rPr>
          <m:t>2k+1</m:t>
        </m:r>
      </m:oMath>
      <w:r w:rsidRPr="00FE13AD">
        <w:t xml:space="preserve"> mit </w:t>
      </w:r>
      <m:oMath>
        <m:r>
          <w:rPr>
            <w:rFonts w:ascii="Cambria Math" w:hAnsi="Cambria Math"/>
          </w:rPr>
          <m:t>k</m:t>
        </m:r>
        <m:r>
          <m:rPr>
            <m:scr m:val="double-struck"/>
          </m:rPr>
          <w:rPr>
            <w:rFonts w:ascii="Cambria Math" w:hAnsi="Cambria Math"/>
          </w:rPr>
          <m:t>∈Z</m:t>
        </m:r>
      </m:oMath>
      <w:r w:rsidRPr="00FE13AD">
        <w:t xml:space="preserve"> alle ungeraden Zahlen darstellen kann.</w:t>
      </w:r>
    </w:p>
    <w:p w:rsidR="00FE13AD" w:rsidRPr="00FE13AD" w:rsidRDefault="00FE13AD" w:rsidP="00072103">
      <w:pPr>
        <w:pStyle w:val="Textkrper"/>
        <w:spacing w:line="480" w:lineRule="auto"/>
      </w:pPr>
      <w:r w:rsidRPr="00FE13AD">
        <w:t xml:space="preserve">… die Summe der Werte </w:t>
      </w:r>
      <m:oMath>
        <m:r>
          <w:rPr>
            <w:rFonts w:ascii="Cambria Math" w:hAnsi="Cambria Math"/>
          </w:rPr>
          <m:t>2k+1</m:t>
        </m:r>
      </m:oMath>
      <w:r w:rsidRPr="00FE13AD">
        <w:t xml:space="preserve"> von </w:t>
      </w:r>
      <m:oMath>
        <m:r>
          <w:rPr>
            <w:rFonts w:ascii="Cambria Math" w:hAnsi="Cambria Math"/>
          </w:rPr>
          <m:t>k=0</m:t>
        </m:r>
      </m:oMath>
      <w:r w:rsidRPr="00FE13AD">
        <w:t xml:space="preserve"> bis </w:t>
      </w:r>
      <m:oMath>
        <m:r>
          <w:rPr>
            <w:rFonts w:ascii="Cambria Math" w:hAnsi="Cambria Math"/>
          </w:rPr>
          <m:t>k=5</m:t>
        </m:r>
      </m:oMath>
      <w:r w:rsidRPr="00FE13AD">
        <w:t xml:space="preserve"> angeben.</w:t>
      </w:r>
    </w:p>
    <w:p w:rsidR="00FE13AD" w:rsidRPr="00FE13AD" w:rsidRDefault="00FE13AD" w:rsidP="00072103">
      <w:pPr>
        <w:pStyle w:val="Textkrper"/>
        <w:spacing w:line="480" w:lineRule="auto"/>
      </w:pPr>
      <w:r w:rsidRPr="00FE13AD">
        <w:t xml:space="preserve">… die Summe der Werte </w:t>
      </w:r>
      <m:oMath>
        <m:r>
          <w:rPr>
            <w:rFonts w:ascii="Cambria Math" w:hAnsi="Cambria Math"/>
          </w:rPr>
          <m:t>2k+1</m:t>
        </m:r>
      </m:oMath>
      <w:r w:rsidRPr="00FE13AD">
        <w:t xml:space="preserve"> von </w:t>
      </w:r>
      <m:oMath>
        <m:r>
          <w:rPr>
            <w:rFonts w:ascii="Cambria Math" w:hAnsi="Cambria Math"/>
          </w:rPr>
          <m:t>k=0</m:t>
        </m:r>
      </m:oMath>
      <w:r w:rsidRPr="00FE13AD">
        <w:t xml:space="preserve"> bis </w:t>
      </w:r>
      <m:oMath>
        <m:r>
          <w:rPr>
            <w:rFonts w:ascii="Cambria Math" w:hAnsi="Cambria Math"/>
          </w:rPr>
          <m:t>k=5</m:t>
        </m:r>
      </m:oMath>
      <w:r w:rsidRPr="00FE13AD">
        <w:t xml:space="preserve"> geometrisch veranschaulichen.</w:t>
      </w:r>
    </w:p>
    <w:p w:rsidR="00FE13AD" w:rsidRPr="00FE13AD" w:rsidRDefault="00FE13AD" w:rsidP="00072103">
      <w:pPr>
        <w:pStyle w:val="Textkrper"/>
        <w:spacing w:line="480" w:lineRule="auto"/>
      </w:pPr>
      <w:r w:rsidRPr="00FE13AD">
        <w:t xml:space="preserve">… die Summe aller ungeraden Zahlen von </w:t>
      </w:r>
      <m:oMath>
        <m:r>
          <w:rPr>
            <w:rFonts w:ascii="Cambria Math" w:hAnsi="Cambria Math"/>
          </w:rPr>
          <m:t>k=0</m:t>
        </m:r>
      </m:oMath>
      <w:r w:rsidRPr="00FE13AD">
        <w:t xml:space="preserve"> bis </w:t>
      </w:r>
      <m:oMath>
        <m:r>
          <w:rPr>
            <w:rFonts w:ascii="Cambria Math" w:hAnsi="Cambria Math"/>
          </w:rPr>
          <m:t>k=n</m:t>
        </m:r>
      </m:oMath>
      <w:r w:rsidRPr="00FE13AD">
        <w:t xml:space="preserve"> als Term angeben.</w:t>
      </w:r>
    </w:p>
    <w:p w:rsidR="00FE13AD" w:rsidRPr="00FE13AD" w:rsidRDefault="00FE13AD" w:rsidP="00072103">
      <w:pPr>
        <w:pStyle w:val="Textkrper"/>
        <w:spacing w:line="480" w:lineRule="auto"/>
      </w:pPr>
      <w:r w:rsidRPr="00FE13AD">
        <w:t xml:space="preserve">… die Formel für die Summe der ungeraden Zahlen von </w:t>
      </w:r>
      <m:oMath>
        <m:r>
          <w:rPr>
            <w:rFonts w:ascii="Cambria Math" w:hAnsi="Cambria Math"/>
          </w:rPr>
          <m:t>k=0</m:t>
        </m:r>
      </m:oMath>
      <w:r w:rsidRPr="00FE13AD">
        <w:t xml:space="preserve"> bis </w:t>
      </w:r>
      <m:oMath>
        <m:r>
          <w:rPr>
            <w:rFonts w:ascii="Cambria Math" w:hAnsi="Cambria Math"/>
          </w:rPr>
          <m:t>k=n</m:t>
        </m:r>
      </m:oMath>
      <w:r w:rsidRPr="00FE13AD">
        <w:t xml:space="preserve">  geometrisch begründen.</w:t>
      </w:r>
    </w:p>
    <w:p w:rsidR="00FE13AD" w:rsidRPr="00FE13AD" w:rsidRDefault="00FE13AD" w:rsidP="00FE13AD">
      <w:pPr>
        <w:pStyle w:val="Textkrper"/>
      </w:pPr>
    </w:p>
    <w:p w:rsidR="00FE13AD" w:rsidRPr="00FE13AD" w:rsidRDefault="00FE13AD" w:rsidP="00FE13AD">
      <w:pPr>
        <w:pStyle w:val="Textkrper"/>
      </w:pPr>
    </w:p>
    <w:p w:rsidR="00FE13AD" w:rsidRPr="00FE13AD" w:rsidRDefault="00FE13AD" w:rsidP="00FE13AD">
      <w:pPr>
        <w:pStyle w:val="Textkrper"/>
        <w:rPr>
          <w:b/>
        </w:rPr>
      </w:pPr>
      <w:r w:rsidRPr="00FE13AD">
        <w:rPr>
          <w:b/>
          <w:bCs/>
        </w:rPr>
        <w:t xml:space="preserve">Zum Weiterdenken  </w:t>
      </w:r>
    </w:p>
    <w:p w:rsidR="00072103" w:rsidRDefault="00072103" w:rsidP="00072103">
      <w:pPr>
        <w:pStyle w:val="Textkrper"/>
        <w:spacing w:line="480" w:lineRule="auto"/>
      </w:pPr>
    </w:p>
    <w:p w:rsidR="00FE13AD" w:rsidRPr="00FE13AD" w:rsidRDefault="00FE13AD" w:rsidP="00072103">
      <w:pPr>
        <w:pStyle w:val="Textkrper"/>
        <w:spacing w:line="480" w:lineRule="auto"/>
      </w:pPr>
      <w:r w:rsidRPr="00FE13AD">
        <w:t>Ich kann</w:t>
      </w:r>
    </w:p>
    <w:p w:rsidR="00FE13AD" w:rsidRPr="00FE13AD" w:rsidRDefault="00FE13AD" w:rsidP="00072103">
      <w:pPr>
        <w:pStyle w:val="Textkrper"/>
        <w:spacing w:line="480" w:lineRule="auto"/>
      </w:pPr>
      <w:r w:rsidRPr="00FE13AD">
        <w:t>… begründen, dass die Summe aufeinanderfolgender ungeraden Zahlen nie eine Primzahl ist.</w:t>
      </w:r>
    </w:p>
    <w:p w:rsidR="00FE13AD" w:rsidRPr="00FE13AD" w:rsidRDefault="00FE13AD" w:rsidP="00072103">
      <w:pPr>
        <w:pStyle w:val="Textkrper"/>
        <w:spacing w:line="480" w:lineRule="auto"/>
      </w:pPr>
      <w:r w:rsidRPr="00FE13AD">
        <w:t xml:space="preserve">… die </w:t>
      </w:r>
      <w:proofErr w:type="spellStart"/>
      <w:r w:rsidRPr="00FE13AD">
        <w:t>Gauß</w:t>
      </w:r>
      <w:r w:rsidR="007D0E14">
        <w:t>´</w:t>
      </w:r>
      <w:r w:rsidRPr="00FE13AD">
        <w:t>sche</w:t>
      </w:r>
      <w:proofErr w:type="spellEnd"/>
      <w:r w:rsidRPr="00FE13AD">
        <w:t xml:space="preserve"> Summenformel nennen.</w:t>
      </w:r>
    </w:p>
    <w:p w:rsidR="00FE13AD" w:rsidRPr="00FE13AD" w:rsidRDefault="00FE13AD" w:rsidP="00072103">
      <w:pPr>
        <w:pStyle w:val="Textkrper"/>
        <w:spacing w:line="480" w:lineRule="auto"/>
      </w:pPr>
      <w:r w:rsidRPr="00FE13AD">
        <w:t xml:space="preserve">… die </w:t>
      </w:r>
      <w:proofErr w:type="spellStart"/>
      <w:r w:rsidRPr="00FE13AD">
        <w:t>Gauß</w:t>
      </w:r>
      <w:r w:rsidR="007D0E14">
        <w:t>´</w:t>
      </w:r>
      <w:r w:rsidRPr="00FE13AD">
        <w:t>sche</w:t>
      </w:r>
      <w:proofErr w:type="spellEnd"/>
      <w:r w:rsidRPr="00FE13AD">
        <w:t xml:space="preserve"> Summenformel begründen.</w:t>
      </w:r>
    </w:p>
    <w:p w:rsidR="00BE61A6" w:rsidRDefault="00BE61A6" w:rsidP="002971DA">
      <w:pPr>
        <w:pStyle w:val="Textkrper"/>
        <w:sectPr w:rsidR="00BE61A6" w:rsidSect="00F23528">
          <w:headerReference w:type="default" r:id="rId95"/>
          <w:pgSz w:w="11906" w:h="16838" w:code="9"/>
          <w:pgMar w:top="1418" w:right="567" w:bottom="1134" w:left="992" w:header="709" w:footer="709" w:gutter="0"/>
          <w:pgNumType w:start="1"/>
          <w:cols w:space="708"/>
          <w:docGrid w:linePitch="360"/>
        </w:sectPr>
      </w:pPr>
    </w:p>
    <w:p w:rsidR="00BE61A6" w:rsidRDefault="0018427B" w:rsidP="002971DA">
      <w:pPr>
        <w:pStyle w:val="Textkrper"/>
        <w:sectPr w:rsidR="00BE61A6" w:rsidSect="00BE61A6">
          <w:headerReference w:type="default" r:id="rId96"/>
          <w:pgSz w:w="16838" w:h="11906" w:orient="landscape" w:code="9"/>
          <w:pgMar w:top="992" w:right="1418" w:bottom="567" w:left="1134" w:header="709" w:footer="709" w:gutter="0"/>
          <w:pgNumType w:start="1"/>
          <w:cols w:space="708"/>
          <w:docGrid w:linePitch="360"/>
        </w:sectPr>
      </w:pPr>
      <w:r>
        <w:rPr>
          <w:rFonts w:eastAsiaTheme="minorHAnsi" w:cs="Arial"/>
          <w:noProof/>
          <w:szCs w:val="22"/>
        </w:rPr>
        <w:lastRenderedPageBreak/>
        <w:drawing>
          <wp:anchor distT="0" distB="0" distL="114300" distR="114300" simplePos="0" relativeHeight="251587072" behindDoc="1" locked="0" layoutInCell="1" allowOverlap="1" wp14:anchorId="63598836" wp14:editId="7CCB6764">
            <wp:simplePos x="0" y="0"/>
            <wp:positionH relativeFrom="column">
              <wp:posOffset>299085</wp:posOffset>
            </wp:positionH>
            <wp:positionV relativeFrom="paragraph">
              <wp:posOffset>1027430</wp:posOffset>
            </wp:positionV>
            <wp:extent cx="1215390" cy="1257300"/>
            <wp:effectExtent l="0" t="0" r="3810" b="0"/>
            <wp:wrapTight wrapText="bothSides">
              <wp:wrapPolygon edited="0">
                <wp:start x="0" y="0"/>
                <wp:lineTo x="0" y="21273"/>
                <wp:lineTo x="21329" y="21273"/>
                <wp:lineTo x="21329" y="0"/>
                <wp:lineTo x="0" y="0"/>
              </wp:wrapPolygon>
            </wp:wrapTight>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64.PNG"/>
                    <pic:cNvPicPr/>
                  </pic:nvPicPr>
                  <pic:blipFill rotWithShape="1">
                    <a:blip r:embed="rId97" cstate="print">
                      <a:extLst>
                        <a:ext uri="{BEBA8EAE-BF5A-486C-A8C5-ECC9F3942E4B}">
                          <a14:imgProps xmlns:a14="http://schemas.microsoft.com/office/drawing/2010/main">
                            <a14:imgLayer r:embed="rId9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1580" r="65693" b="51055"/>
                    <a:stretch/>
                  </pic:blipFill>
                  <pic:spPr bwMode="auto">
                    <a:xfrm>
                      <a:off x="0" y="0"/>
                      <a:ext cx="1215390" cy="1257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heme="minorHAnsi" w:cs="Arial"/>
          <w:noProof/>
          <w:szCs w:val="22"/>
        </w:rPr>
        <mc:AlternateContent>
          <mc:Choice Requires="wps">
            <w:drawing>
              <wp:anchor distT="0" distB="0" distL="114300" distR="114300" simplePos="0" relativeHeight="251729408" behindDoc="0" locked="0" layoutInCell="1" allowOverlap="1" wp14:anchorId="19A38AEA" wp14:editId="3214F492">
                <wp:simplePos x="0" y="0"/>
                <wp:positionH relativeFrom="column">
                  <wp:posOffset>1758578</wp:posOffset>
                </wp:positionH>
                <wp:positionV relativeFrom="paragraph">
                  <wp:posOffset>644261</wp:posOffset>
                </wp:positionV>
                <wp:extent cx="252487" cy="150945"/>
                <wp:effectExtent l="0" t="57150" r="14605" b="40005"/>
                <wp:wrapNone/>
                <wp:docPr id="49" name="Pfeil nach rechts 49"/>
                <wp:cNvGraphicFramePr/>
                <a:graphic xmlns:a="http://schemas.openxmlformats.org/drawingml/2006/main">
                  <a:graphicData uri="http://schemas.microsoft.com/office/word/2010/wordprocessingShape">
                    <wps:wsp>
                      <wps:cNvSpPr/>
                      <wps:spPr>
                        <a:xfrm rot="8301095">
                          <a:off x="0" y="0"/>
                          <a:ext cx="252487" cy="15094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E217E" id="Pfeil nach rechts 49" o:spid="_x0000_s1026" type="#_x0000_t13" style="position:absolute;margin-left:138.45pt;margin-top:50.75pt;width:19.9pt;height:11.9pt;rotation:9067009fd;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08ghQIAAFYFAAAOAAAAZHJzL2Uyb0RvYy54bWysVFFPGzEMfp+0/xDlfVzbtYNWXFEFYpqE&#10;oAImnkMu6UXKxZmT9tr9+jm564EA7WHaPUR2bH+2v7NzfrFvLNspDAZcyccnI86Uk1AZtyn5z8fr&#10;L2echShcJSw4VfKDCvxi+fnTeesXagI12EohIxAXFq0veR2jXxRFkLVqRDgBrxwZNWAjIqm4KSoU&#10;LaE3tpiMRt+KFrDyCFKFQLdXnZEvM77WSsY7rYOKzJacaov5xHw+p7NYnovFBoWvjezLEP9QRSOM&#10;o6QD1JWIgm3RvINqjEQIoOOJhKYArY1UuQfqZjx6081DLbzKvRA5wQ80hf8HK293a2SmKvl0zpkT&#10;Df2jtVbGkixrhkrWMTCyEVGtDwvyf/Br7LVAYup6r7FhCMTu2VdqYz7LXFB3bJ+pPgxUq31kki4n&#10;s8n07JQzSabxbDSfzlKGooNKkB5D/K6gYUkoOZpNHVeI0GZosbsJsQs4OlJ0KrArKUvxYFWCsu5e&#10;aeoxpc3RebrUpUW2EzQXQkrl4rgz1aJS3fVsRF9f1RCRa8yACVkbawfsHiBN7nvsrtbeP4WqPJxD&#10;8OhvhXXBQ0TODC4OwY1xgB8BWOqqz9z5H0nqqEksPUN1oAnIP48WJHh5bYjxGxHiWiDtAl3Sfsc7&#10;OrSFtuTQS5zVgL8/uk/+NKJk5ayl3Sp5+LUVqDizPxwN73w8naZlzMp0djohBV9bnl9b3La5BPpN&#10;41xdFpN/tEdRIzRP9AysUlYyCScpd8llxKNyGbudp4dEqtUqu9ECehFv3IOXCTyxmmbpcf8k0Pdj&#10;F2leb+G4h2LxZu463xTpYLWNoE0eyhdee75pefPg9A9Neh1e69nr5Tlc/gEAAP//AwBQSwMEFAAG&#10;AAgAAAAhABlRJtTgAAAACwEAAA8AAABkcnMvZG93bnJldi54bWxMj8FOg0AQhu8mvsNmTLzZBRqo&#10;IktjRE8eLNXEeJuyK5Cys4RdWnx7x5MeZ/4v/3xTbBc7iJOZfO9IQbyKQBhqnO6pVfD+9nxzC8IH&#10;JI2DI6Pg23jYlpcXBebanak2p31oBZeQz1FBF8KYS+mbzlj0Kzca4uzLTRYDj1Mr9YRnLreDTKIo&#10;kxZ74gsdjuaxM81xP1sF9cfr54zVUz2nuxdbVVVW0xGVur5aHu5BBLOEPxh+9VkdSnY6uJm0F4OC&#10;ZJPdMcpBFKcgmFjH2QbEgTdJugZZFvL/D+UPAAAA//8DAFBLAQItABQABgAIAAAAIQC2gziS/gAA&#10;AOEBAAATAAAAAAAAAAAAAAAAAAAAAABbQ29udGVudF9UeXBlc10ueG1sUEsBAi0AFAAGAAgAAAAh&#10;ADj9If/WAAAAlAEAAAsAAAAAAAAAAAAAAAAALwEAAF9yZWxzLy5yZWxzUEsBAi0AFAAGAAgAAAAh&#10;AEanTyCFAgAAVgUAAA4AAAAAAAAAAAAAAAAALgIAAGRycy9lMm9Eb2MueG1sUEsBAi0AFAAGAAgA&#10;AAAhABlRJtTgAAAACwEAAA8AAAAAAAAAAAAAAAAA3wQAAGRycy9kb3ducmV2LnhtbFBLBQYAAAAA&#10;BAAEAPMAAADsBQAAAAA=&#10;" adj="15143" fillcolor="#4f81bd [3204]" strokecolor="#243f60 [1604]" strokeweight="2pt"/>
            </w:pict>
          </mc:Fallback>
        </mc:AlternateContent>
      </w:r>
      <w:r>
        <w:rPr>
          <w:rFonts w:eastAsiaTheme="minorHAnsi" w:cs="Arial"/>
          <w:noProof/>
          <w:szCs w:val="22"/>
        </w:rPr>
        <mc:AlternateContent>
          <mc:Choice Requires="wps">
            <w:drawing>
              <wp:anchor distT="0" distB="0" distL="114300" distR="114300" simplePos="0" relativeHeight="251728384" behindDoc="0" locked="0" layoutInCell="1" allowOverlap="1" wp14:anchorId="68F75C67" wp14:editId="74A0D3AD">
                <wp:simplePos x="0" y="0"/>
                <wp:positionH relativeFrom="column">
                  <wp:posOffset>1527497</wp:posOffset>
                </wp:positionH>
                <wp:positionV relativeFrom="paragraph">
                  <wp:posOffset>474980</wp:posOffset>
                </wp:positionV>
                <wp:extent cx="686113" cy="547573"/>
                <wp:effectExtent l="0" t="0" r="19050" b="24130"/>
                <wp:wrapNone/>
                <wp:docPr id="46" name="Freihandform 46"/>
                <wp:cNvGraphicFramePr/>
                <a:graphic xmlns:a="http://schemas.openxmlformats.org/drawingml/2006/main">
                  <a:graphicData uri="http://schemas.microsoft.com/office/word/2010/wordprocessingShape">
                    <wps:wsp>
                      <wps:cNvSpPr/>
                      <wps:spPr>
                        <a:xfrm>
                          <a:off x="0" y="0"/>
                          <a:ext cx="686113" cy="547573"/>
                        </a:xfrm>
                        <a:custGeom>
                          <a:avLst/>
                          <a:gdLst>
                            <a:gd name="connsiteX0" fmla="*/ 686113 w 686113"/>
                            <a:gd name="connsiteY0" fmla="*/ 0 h 547573"/>
                            <a:gd name="connsiteX1" fmla="*/ 57463 w 686113"/>
                            <a:gd name="connsiteY1" fmla="*/ 504825 h 547573"/>
                            <a:gd name="connsiteX2" fmla="*/ 66988 w 686113"/>
                            <a:gd name="connsiteY2" fmla="*/ 485775 h 547573"/>
                          </a:gdLst>
                          <a:ahLst/>
                          <a:cxnLst>
                            <a:cxn ang="0">
                              <a:pos x="connsiteX0" y="connsiteY0"/>
                            </a:cxn>
                            <a:cxn ang="0">
                              <a:pos x="connsiteX1" y="connsiteY1"/>
                            </a:cxn>
                            <a:cxn ang="0">
                              <a:pos x="connsiteX2" y="connsiteY2"/>
                            </a:cxn>
                          </a:cxnLst>
                          <a:rect l="l" t="t" r="r" b="b"/>
                          <a:pathLst>
                            <a:path w="686113" h="547573">
                              <a:moveTo>
                                <a:pt x="686113" y="0"/>
                              </a:moveTo>
                              <a:lnTo>
                                <a:pt x="57463" y="504825"/>
                              </a:lnTo>
                              <a:cubicBezTo>
                                <a:pt x="-45724" y="585787"/>
                                <a:pt x="10632" y="535781"/>
                                <a:pt x="66988" y="485775"/>
                              </a:cubicBezTo>
                            </a:path>
                          </a:pathLst>
                        </a:cu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2819A7" id="Freihandform 46" o:spid="_x0000_s1026" style="position:absolute;margin-left:120.3pt;margin-top:37.4pt;width:54pt;height:43.1pt;z-index:251728384;visibility:visible;mso-wrap-style:square;mso-wrap-distance-left:9pt;mso-wrap-distance-top:0;mso-wrap-distance-right:9pt;mso-wrap-distance-bottom:0;mso-position-horizontal:absolute;mso-position-horizontal-relative:text;mso-position-vertical:absolute;mso-position-vertical-relative:text;v-text-anchor:middle" coordsize="686113,547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eNjpQMAAOUIAAAOAAAAZHJzL2Uyb0RvYy54bWysVttuGzcQfS/QfyD4WCBe3aUIlgPXgYoC&#10;RmLULpI+UlyudgEuuSUpS87X5wy5u1o7CdwW9cOalzlzOTPD0eW7U63Zo3K+smbDxxcjzpSRNq/M&#10;fsP/fNi+WXHmgzC50NaoDX9Snr+7+vmny2OzVhNbWp0rx6DE+PWx2fAyhGadZV6Wqhb+wjbK4LKw&#10;rhYBW7fPcieO0F7rbDIaLbKjdXnjrFTe4/R9uuRXUX9RKBk+FoVXgekNh28hfl387uibXV2K9d6J&#10;pqxk64b4D17UojIw2qt6L4JgB1d9o6qupLPeFuFC2jqzRVFJFWNANOPRi2juS9GoGAvI8U1Pk///&#10;1MoPj3eOVfmGzxacGVEjR1unqhIpI9YZjsHRsfFriN43d67deSwp4FPhavqPUNgp8vrU86pOgUkc&#10;LlaL8XjKmcTVfLacL6ekMzuD5cGH35SNisTjrQ8pLTlWkdS89UxaY3wV1Geksqg1MvVLxpJ2dmwX&#10;bUpfQv4aQkasZGdHkLWX0p/HAwPz5WwxfVX/M8RotprMXzUyGRhZLN6uVq8aGSJmq/ly+dwIKN13&#10;pImy41GeTEskVkxQZ45isTbWU86GrCJD3RaMpSwBRVl4BYz4h+DxvwIjriF4MgQjqHMEDh1Nvaxj&#10;LwfO0MuOM/TyLiW+EYECJ4dpyY7n8iv76qPb2j6qBxvlArHQFSn86AI/i2gzFI0FET2ex0S33nZC&#10;8rCr5K/qyxDyZjZfTmYJg7ytlq230fR4tJgmBuZT3EXq4H5yi+oi4lK+O2YGNkAQhRo7qg+fWBt0&#10;lbe6yreV1hSwd/vdjXbsUYDJ7XaEv1btMzEd0/7s6B8hYZqgGT0a6ZmIq/CkFVnX5g9V4MkB55NY&#10;hvGxV71DQkplwjhdlSJXyc/50E0aD4SIMUeFpLlAfL3uVkEnmZR0ulNht/IEVXFW9ODUHz9wLIF7&#10;RLRsTejBdWWs+15kGlG1lpN8R1Kihlja2fwJD7KzaVL5Rm4r58Ot8OFOODx4eMYwbsNHfAptUd0o&#10;47jirLTuy/fOSR4TA7ecHTHqNtz/fRBOcaZ/N5glb8ezGc3GuKE6xcYNb3bDG3OobyzqBv0O7+KS&#10;5IPuloWz9SdM5WuyiithJGzjXQlo1LS5CdjjChNGquvruMY8RPHemvtGknJitUHkD6dPwjWMlhse&#10;MFE+2G4sinU3K6gDellCGnt9CLaoaJDEOky8thvM0lg47dynYT3cR6nzr5OrrwAAAP//AwBQSwME&#10;FAAGAAgAAAAhAMjife7gAAAACgEAAA8AAABkcnMvZG93bnJldi54bWxMj8FOwzAMhu9IvENkJG4s&#10;2daVqjSdJgSXSRwY07TdssZrKxqnNNlW3h5zgqPtT7+/v1iOrhMXHELrScN0okAgVd62VGvYfrw+&#10;ZCBCNGRN5wk1fGOAZXl7U5jc+iu942UTa8EhFHKjoYmxz6UMVYPOhInvkfh28oMzkcehlnYwVw53&#10;nZwplUpnWuIPjenxucHqc3N2GvaHVSvj1y6r1m/z3fpl0W/9aaH1/d24egIRcYx/MPzqszqU7HT0&#10;Z7JBdBpmiUoZ1fCYcAUG5knGiyOT6VSBLAv5v0L5AwAA//8DAFBLAQItABQABgAIAAAAIQC2gziS&#10;/gAAAOEBAAATAAAAAAAAAAAAAAAAAAAAAABbQ29udGVudF9UeXBlc10ueG1sUEsBAi0AFAAGAAgA&#10;AAAhADj9If/WAAAAlAEAAAsAAAAAAAAAAAAAAAAALwEAAF9yZWxzLy5yZWxzUEsBAi0AFAAGAAgA&#10;AAAhAPYd42OlAwAA5QgAAA4AAAAAAAAAAAAAAAAALgIAAGRycy9lMm9Eb2MueG1sUEsBAi0AFAAG&#10;AAgAAAAhAMjife7gAAAACgEAAA8AAAAAAAAAAAAAAAAA/wUAAGRycy9kb3ducmV2LnhtbFBLBQYA&#10;AAAABAAEAPMAAAAMBwAAAAA=&#10;" path="m686113,l57463,504825v-103187,80962,-46831,30956,9525,-19050e" fillcolor="red" strokecolor="red" strokeweight="2pt">
                <v:path arrowok="t" o:connecttype="custom" o:connectlocs="686113,0;57463,504825;66988,485775" o:connectangles="0,0,0"/>
              </v:shape>
            </w:pict>
          </mc:Fallback>
        </mc:AlternateContent>
      </w:r>
      <w:r w:rsidRPr="00A33CE7">
        <w:rPr>
          <w:rFonts w:eastAsiaTheme="minorHAnsi" w:cs="Arial"/>
          <w:noProof/>
          <w:szCs w:val="22"/>
        </w:rPr>
        <w:drawing>
          <wp:anchor distT="0" distB="0" distL="114300" distR="114300" simplePos="0" relativeHeight="251685376" behindDoc="0" locked="0" layoutInCell="1" allowOverlap="1" wp14:anchorId="58E58224" wp14:editId="77BE874D">
            <wp:simplePos x="0" y="0"/>
            <wp:positionH relativeFrom="column">
              <wp:posOffset>2294890</wp:posOffset>
            </wp:positionH>
            <wp:positionV relativeFrom="paragraph">
              <wp:posOffset>15240</wp:posOffset>
            </wp:positionV>
            <wp:extent cx="1362075" cy="1261745"/>
            <wp:effectExtent l="0" t="0" r="9525" b="0"/>
            <wp:wrapNone/>
            <wp:docPr id="20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62075" cy="126174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A33CE7" w:rsidRPr="00A33CE7">
        <w:rPr>
          <w:rFonts w:eastAsiaTheme="minorHAnsi" w:cs="Arial"/>
          <w:noProof/>
          <w:szCs w:val="22"/>
        </w:rPr>
        <mc:AlternateContent>
          <mc:Choice Requires="wps">
            <w:drawing>
              <wp:anchor distT="0" distB="0" distL="114300" distR="114300" simplePos="0" relativeHeight="251652608" behindDoc="0" locked="0" layoutInCell="1" allowOverlap="1" wp14:anchorId="17FCC3C7" wp14:editId="56EF5BDE">
                <wp:simplePos x="0" y="0"/>
                <wp:positionH relativeFrom="column">
                  <wp:posOffset>6326505</wp:posOffset>
                </wp:positionH>
                <wp:positionV relativeFrom="paragraph">
                  <wp:posOffset>2292512</wp:posOffset>
                </wp:positionV>
                <wp:extent cx="1339702" cy="400050"/>
                <wp:effectExtent l="0" t="0" r="0" b="0"/>
                <wp:wrapNone/>
                <wp:docPr id="2073" name="Rechteck 16"/>
                <wp:cNvGraphicFramePr/>
                <a:graphic xmlns:a="http://schemas.openxmlformats.org/drawingml/2006/main">
                  <a:graphicData uri="http://schemas.microsoft.com/office/word/2010/wordprocessingShape">
                    <wps:wsp>
                      <wps:cNvSpPr/>
                      <wps:spPr>
                        <a:xfrm>
                          <a:off x="0" y="0"/>
                          <a:ext cx="1339702" cy="400050"/>
                        </a:xfrm>
                        <a:prstGeom prst="rect">
                          <a:avLst/>
                        </a:prstGeom>
                      </wps:spPr>
                      <wps:txbx>
                        <w:txbxContent>
                          <w:p w:rsidR="00EC790E" w:rsidRDefault="00EC790E" w:rsidP="00A33CE7">
                            <w:pPr>
                              <w:pStyle w:val="StandardWeb"/>
                            </w:pPr>
                            <w:r>
                              <w:rPr>
                                <w:rFonts w:ascii="Calibri" w:eastAsia="+mn-ea" w:hAnsi="Calibri" w:cs="+mn-cs"/>
                                <w:color w:val="7030A0"/>
                                <w:kern w:val="24"/>
                                <w:sz w:val="20"/>
                                <w:szCs w:val="20"/>
                              </w:rPr>
                              <w:t xml:space="preserve">Kontextmenü des </w:t>
                            </w:r>
                            <w:r>
                              <w:rPr>
                                <w:rFonts w:ascii="Calibri" w:eastAsia="+mn-ea" w:hAnsi="Calibri" w:cs="+mn-cs"/>
                                <w:color w:val="7030A0"/>
                                <w:kern w:val="24"/>
                                <w:sz w:val="20"/>
                                <w:szCs w:val="20"/>
                              </w:rPr>
                              <w:br/>
                              <w:t>Schiebereglers</w:t>
                            </w:r>
                          </w:p>
                        </w:txbxContent>
                      </wps:txbx>
                      <wps:bodyPr wrap="square">
                        <a:spAutoFit/>
                      </wps:bodyPr>
                    </wps:wsp>
                  </a:graphicData>
                </a:graphic>
                <wp14:sizeRelH relativeFrom="margin">
                  <wp14:pctWidth>0</wp14:pctWidth>
                </wp14:sizeRelH>
              </wp:anchor>
            </w:drawing>
          </mc:Choice>
          <mc:Fallback>
            <w:pict>
              <v:rect w14:anchorId="17FCC3C7" id="Rechteck 16" o:spid="_x0000_s1060" style="position:absolute;left:0;text-align:left;margin-left:498.15pt;margin-top:180.5pt;width:105.5pt;height:31.5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9e9iwEAAPoCAAAOAAAAZHJzL2Uyb0RvYy54bWysUttOIzEMfUfiH6K800lbLsuoU7QSYl8Q&#10;IGA/IM0knWgnF+y0M/17nLSUFfu24sWJY/vY5ziLm9H1bKsBbfANn04EZ9qr0Fq/bvjv17uzH5xh&#10;kr6VffC64TuN/GZ5erIYYq1noQt9q4ERiMd6iA3vUop1VaHqtJM4CVF7CpoATiZyYV21IAdCd301&#10;E+KyGgK0EYLSiPR6uw/yZcE3Rqv0aAzqxPqG02ypWCh2lW21XMh6DTJ2Vh3GkP8xhZPWU9Mj1K1M&#10;km3A/gPlrIKAwaSJCq4KxlilCwdiMxVf2Lx0MurChcTBeJQJvw9WPWyfgNm24TNxNefMS0dbetaq&#10;S1r9YdPLrNAQsabEl/gEBw/pmumOBlw+iQgbi6q7o6p6TEzR43Q+v74SM84Uxc6FEBdF9uqzOgKm&#10;Xzo4li8NB9paEVNu7zFRR0r9SCEnT7Pvn29pXI37+ecfo65CuyNSA2214fi2kZBFlFT0c5PCnS2Q&#10;uXafeIAkgUunw2fIG/zbL1mfX3b5DgAA//8DAFBLAwQUAAYACAAAACEAUWpauOIAAAAMAQAADwAA&#10;AGRycy9kb3ducmV2LnhtbEyPQU7DMBBF90jcwRokNojaTaO0CXEqVEBquyP0AE48TULjcRS7bbg9&#10;7gqWM/P05/18PZmeXXB0nSUJ85kAhlRb3VEj4fD18bwC5rwirXpLKOEHHayL+7tcZdpe6RMvpW9Y&#10;CCGXKQmt90PGuatbNMrN7IAUbkc7GuXDODZcj+oawk3PIyESblRH4UOrBty0WJ/Ks5Gw28f7w2bL&#10;v09p9/a0XZaCV8m7lI8P0+sLMI+T/4Phph/UoQhOlT2TdqyXkKbJIqASFsk8lLoRkViGVSUhjmIB&#10;vMj5/xLFLwAAAP//AwBQSwECLQAUAAYACAAAACEAtoM4kv4AAADhAQAAEwAAAAAAAAAAAAAAAAAA&#10;AAAAW0NvbnRlbnRfVHlwZXNdLnhtbFBLAQItABQABgAIAAAAIQA4/SH/1gAAAJQBAAALAAAAAAAA&#10;AAAAAAAAAC8BAABfcmVscy8ucmVsc1BLAQItABQABgAIAAAAIQAZU9e9iwEAAPoCAAAOAAAAAAAA&#10;AAAAAAAAAC4CAABkcnMvZTJvRG9jLnhtbFBLAQItABQABgAIAAAAIQBRalq44gAAAAwBAAAPAAAA&#10;AAAAAAAAAAAAAOUDAABkcnMvZG93bnJldi54bWxQSwUGAAAAAAQABADzAAAA9AQAAAAA&#10;" filled="f" stroked="f">
                <v:textbox style="mso-fit-shape-to-text:t">
                  <w:txbxContent>
                    <w:p w:rsidR="00EC790E" w:rsidRDefault="00EC790E" w:rsidP="00A33CE7">
                      <w:pPr>
                        <w:pStyle w:val="StandardWeb"/>
                      </w:pPr>
                      <w:r>
                        <w:rPr>
                          <w:rFonts w:ascii="Calibri" w:eastAsia="+mn-ea" w:hAnsi="Calibri" w:cs="+mn-cs"/>
                          <w:color w:val="7030A0"/>
                          <w:kern w:val="24"/>
                          <w:sz w:val="20"/>
                          <w:szCs w:val="20"/>
                        </w:rPr>
                        <w:t xml:space="preserve">Kontextmenü des </w:t>
                      </w:r>
                      <w:r>
                        <w:rPr>
                          <w:rFonts w:ascii="Calibri" w:eastAsia="+mn-ea" w:hAnsi="Calibri" w:cs="+mn-cs"/>
                          <w:color w:val="7030A0"/>
                          <w:kern w:val="24"/>
                          <w:sz w:val="20"/>
                          <w:szCs w:val="20"/>
                        </w:rPr>
                        <w:br/>
                        <w:t>Schiebereglers</w:t>
                      </w:r>
                    </w:p>
                  </w:txbxContent>
                </v:textbox>
              </v:rect>
            </w:pict>
          </mc:Fallback>
        </mc:AlternateContent>
      </w:r>
      <w:r w:rsidR="00A33CE7" w:rsidRPr="00A33CE7">
        <w:rPr>
          <w:rFonts w:eastAsiaTheme="minorHAnsi" w:cs="Arial"/>
          <w:noProof/>
          <w:szCs w:val="22"/>
        </w:rPr>
        <w:drawing>
          <wp:anchor distT="0" distB="0" distL="114300" distR="114300" simplePos="0" relativeHeight="251686400" behindDoc="0" locked="0" layoutInCell="1" allowOverlap="1" wp14:anchorId="37A444CA" wp14:editId="33EFDDDD">
            <wp:simplePos x="0" y="0"/>
            <wp:positionH relativeFrom="column">
              <wp:posOffset>153670</wp:posOffset>
            </wp:positionH>
            <wp:positionV relativeFrom="paragraph">
              <wp:posOffset>2863850</wp:posOffset>
            </wp:positionV>
            <wp:extent cx="1247775" cy="1737995"/>
            <wp:effectExtent l="0" t="0" r="9525" b="0"/>
            <wp:wrapNone/>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247775" cy="173799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A33CE7" w:rsidRPr="00A33CE7">
        <w:rPr>
          <w:rFonts w:eastAsiaTheme="minorHAnsi" w:cs="Arial"/>
          <w:noProof/>
          <w:szCs w:val="22"/>
        </w:rPr>
        <w:drawing>
          <wp:anchor distT="0" distB="0" distL="114300" distR="114300" simplePos="0" relativeHeight="251687424" behindDoc="0" locked="0" layoutInCell="1" allowOverlap="1" wp14:anchorId="141F3105" wp14:editId="0BA8361B">
            <wp:simplePos x="0" y="0"/>
            <wp:positionH relativeFrom="column">
              <wp:posOffset>1915795</wp:posOffset>
            </wp:positionH>
            <wp:positionV relativeFrom="paragraph">
              <wp:posOffset>3799840</wp:posOffset>
            </wp:positionV>
            <wp:extent cx="3061970" cy="2324100"/>
            <wp:effectExtent l="0" t="0" r="5080" b="0"/>
            <wp:wrapNone/>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061970" cy="23241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A33CE7" w:rsidRPr="00A33CE7">
        <w:rPr>
          <w:rFonts w:eastAsiaTheme="minorHAnsi" w:cs="Arial"/>
          <w:noProof/>
          <w:szCs w:val="22"/>
        </w:rPr>
        <w:drawing>
          <wp:anchor distT="0" distB="0" distL="114300" distR="114300" simplePos="0" relativeHeight="251688448" behindDoc="0" locked="0" layoutInCell="1" allowOverlap="1" wp14:anchorId="4F306081" wp14:editId="0DF325A2">
            <wp:simplePos x="0" y="0"/>
            <wp:positionH relativeFrom="column">
              <wp:posOffset>4723765</wp:posOffset>
            </wp:positionH>
            <wp:positionV relativeFrom="paragraph">
              <wp:posOffset>991235</wp:posOffset>
            </wp:positionV>
            <wp:extent cx="1247775" cy="1714500"/>
            <wp:effectExtent l="0" t="0" r="9525" b="0"/>
            <wp:wrapNone/>
            <wp:docPr id="207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47775" cy="17145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A33CE7" w:rsidRPr="00A33CE7">
        <w:rPr>
          <w:rFonts w:eastAsiaTheme="minorHAnsi" w:cs="Arial"/>
          <w:noProof/>
          <w:szCs w:val="22"/>
        </w:rPr>
        <w:drawing>
          <wp:anchor distT="0" distB="0" distL="114300" distR="114300" simplePos="0" relativeHeight="251689472" behindDoc="0" locked="0" layoutInCell="1" allowOverlap="1" wp14:anchorId="43F7797D" wp14:editId="07FC8EC0">
            <wp:simplePos x="0" y="0"/>
            <wp:positionH relativeFrom="column">
              <wp:posOffset>6405245</wp:posOffset>
            </wp:positionH>
            <wp:positionV relativeFrom="paragraph">
              <wp:posOffset>2706370</wp:posOffset>
            </wp:positionV>
            <wp:extent cx="1938020" cy="2376170"/>
            <wp:effectExtent l="0" t="0" r="5080" b="5080"/>
            <wp:wrapNone/>
            <wp:docPr id="20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938020" cy="237617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A33CE7" w:rsidRPr="00A33CE7">
        <w:rPr>
          <w:rFonts w:eastAsiaTheme="minorHAnsi" w:cs="Arial"/>
          <w:noProof/>
          <w:szCs w:val="22"/>
        </w:rPr>
        <mc:AlternateContent>
          <mc:Choice Requires="wps">
            <w:drawing>
              <wp:anchor distT="0" distB="0" distL="114300" distR="114300" simplePos="0" relativeHeight="251690496" behindDoc="0" locked="0" layoutInCell="1" allowOverlap="1" wp14:anchorId="7EFD0329" wp14:editId="4B6F2A90">
                <wp:simplePos x="0" y="0"/>
                <wp:positionH relativeFrom="column">
                  <wp:posOffset>1275715</wp:posOffset>
                </wp:positionH>
                <wp:positionV relativeFrom="paragraph">
                  <wp:posOffset>2282825</wp:posOffset>
                </wp:positionV>
                <wp:extent cx="5129530" cy="1595120"/>
                <wp:effectExtent l="0" t="0" r="13970" b="24130"/>
                <wp:wrapNone/>
                <wp:docPr id="2067" name="Freihandform 2"/>
                <wp:cNvGraphicFramePr/>
                <a:graphic xmlns:a="http://schemas.openxmlformats.org/drawingml/2006/main">
                  <a:graphicData uri="http://schemas.microsoft.com/office/word/2010/wordprocessingShape">
                    <wps:wsp>
                      <wps:cNvSpPr/>
                      <wps:spPr>
                        <a:xfrm>
                          <a:off x="0" y="0"/>
                          <a:ext cx="5129530" cy="1595120"/>
                        </a:xfrm>
                        <a:custGeom>
                          <a:avLst/>
                          <a:gdLst>
                            <a:gd name="connsiteX0" fmla="*/ 0 w 5454595"/>
                            <a:gd name="connsiteY0" fmla="*/ 0 h 1595128"/>
                            <a:gd name="connsiteX1" fmla="*/ 898497 w 5454595"/>
                            <a:gd name="connsiteY1" fmla="*/ 1590261 h 1595128"/>
                            <a:gd name="connsiteX2" fmla="*/ 3697356 w 5454595"/>
                            <a:gd name="connsiteY2" fmla="*/ 524786 h 1595128"/>
                            <a:gd name="connsiteX3" fmla="*/ 5406887 w 5454595"/>
                            <a:gd name="connsiteY3" fmla="*/ 1391478 h 1595128"/>
                            <a:gd name="connsiteX4" fmla="*/ 5406887 w 5454595"/>
                            <a:gd name="connsiteY4" fmla="*/ 1391478 h 1595128"/>
                            <a:gd name="connsiteX5" fmla="*/ 5454595 w 5454595"/>
                            <a:gd name="connsiteY5" fmla="*/ 1407381 h 15951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5454595" h="1595128">
                              <a:moveTo>
                                <a:pt x="0" y="0"/>
                              </a:moveTo>
                              <a:cubicBezTo>
                                <a:pt x="141135" y="751398"/>
                                <a:pt x="282271" y="1502797"/>
                                <a:pt x="898497" y="1590261"/>
                              </a:cubicBezTo>
                              <a:cubicBezTo>
                                <a:pt x="1514723" y="1677725"/>
                                <a:pt x="2945958" y="557917"/>
                                <a:pt x="3697356" y="524786"/>
                              </a:cubicBezTo>
                              <a:cubicBezTo>
                                <a:pt x="4448754" y="491656"/>
                                <a:pt x="5406887" y="1391478"/>
                                <a:pt x="5406887" y="1391478"/>
                              </a:cubicBezTo>
                              <a:lnTo>
                                <a:pt x="5406887" y="1391478"/>
                              </a:lnTo>
                              <a:lnTo>
                                <a:pt x="5454595" y="1407381"/>
                              </a:lnTo>
                            </a:path>
                          </a:pathLst>
                        </a:custGeom>
                        <a:noFill/>
                        <a:ln w="25400" cap="flat" cmpd="sng" algn="ctr">
                          <a:solidFill>
                            <a:srgbClr val="FF0000"/>
                          </a:solidFill>
                          <a:prstDash val="solid"/>
                        </a:ln>
                        <a:effectLst/>
                      </wps:spPr>
                      <wps:bodyPr rtlCol="0" anchor="ctr"/>
                    </wps:wsp>
                  </a:graphicData>
                </a:graphic>
              </wp:anchor>
            </w:drawing>
          </mc:Choice>
          <mc:Fallback>
            <w:pict>
              <v:shape w14:anchorId="0263847C" id="Freihandform 2" o:spid="_x0000_s1026" style="position:absolute;margin-left:100.45pt;margin-top:179.75pt;width:403.9pt;height:125.6pt;z-index:251690496;visibility:visible;mso-wrap-style:square;mso-wrap-distance-left:9pt;mso-wrap-distance-top:0;mso-wrap-distance-right:9pt;mso-wrap-distance-bottom:0;mso-position-horizontal:absolute;mso-position-horizontal-relative:text;mso-position-vertical:absolute;mso-position-vertical-relative:text;v-text-anchor:middle" coordsize="5454595,1595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afRaQMAAMsJAAAOAAAAZHJzL2Uyb0RvYy54bWysVltv0zAUfkfiP1h5RGKJ01yrdUgwlRcE&#10;SIAEj67jNJESO7K9tuPXc3xJ5w6mdhOb1Cb1Oec7l8+fff3uMA5ox6TqBV9F+CqJEONUND3frqIf&#10;39dvqwgpTXhDBsHZKrpnKnp38/rV9X5aslR0YmiYRBCEq+V+WkWd1tMyjhXt2EjUlZgYh8VWyJFo&#10;eJXbuJFkD9HHIU6TpIj3QjaTFJQpBb/eusXoxsZvW0b1l7ZVTKNhFUFu2n5K+7kxn/HNNVluJZm6&#10;nvo0yAuyGEnPAfQY6pZogu5k/1eosadSKNHqKyrGWLRtT5mtAarByaNqvnVkYrYWaI6ajm1S/y8s&#10;/bz7KlHfrKI0KcoIcTLClNaS9R0MzfQdpaZJ+0ktwfbb9FX6NwWPpuJDK0fzDbWgg23s/bGx7KAR&#10;hR9znNb5AvpPYQ3nNbzb1scP7vRO6Y9M2FBk90lpN5kGnmxfG58aFZyrXrOfEK0dBxjWmxglaI/y&#10;DP7r3E/0sfmvU/MOuSyqJ8x/4iB6VVdZXZ6HCH0gfJIWGJ0FSgOgRVGXi7w4jxQ65WlWVsV5oEUA&#10;lGdJUVUXlBQ64UWNAeo8UvYSpNDpYqT8BMnO/3zzQiecJeWiejQmYOV25h3pZirSA/dchCdEjL4l&#10;dstPQhnih8QEls+vQDxgMoQEL0PkM87AodAZP8sZaBE62417MTKMOnRePAsZphc6Z89yhoGEznYL&#10;z2m7b994CXJuhHywQq4jBEIuIwRCvjGAZDkRbeY1P6I9SI+XBdTNylPZqY1ix74La6kf6RZgPqzS&#10;u01P37PfoS3OMF64rMscyOpVZLKB0ipNSzdGnCdpWZc+N7vqtMQW7CVibtUJzj9Rc9h+qRsTLsqy&#10;TL3YedzayB8ct9DLPC9rfILrpcWtWsW4GDfLsqrM3YSzGhd5ERbkpcRV5BTigmUz1pOCBx42+Img&#10;4DXbzd+u9uOQoXa/pX15zg4cDTXsPjxyxObwcOhwse6HwdJo4IY5KWRhjiwC15J2IEA3Ok5wUCq+&#10;jRAZtnDfoVpaMikx9I1xN3xScrv5MEi0I0DV9TqBP5/Midkklb4lqnN2dumYswnD7O3FqU9sjl93&#10;4JqnjWju4dSWevgg3L2GcNoJ2A0mISM3xgpuDLZgf7sxV5Lw3Vo93MFu/gAAAP//AwBQSwMEFAAG&#10;AAgAAAAhABvFwUTgAAAADAEAAA8AAABkcnMvZG93bnJldi54bWxMj01PwzAMQO9I/IfISNxYMqDb&#10;WupOCAkJToiBpu2WNaataJyqST/492QnOFp+en7Ot7NtxUi9bxwjLBcKBHHpTMMVwufH880GhA+a&#10;jW4dE8IPedgWlxe5zoyb+J3GXahElLDPNEIdQpdJ6cuarPYL1xHH3ZfrrQ5x7Ctpej1FuW3lrVIr&#10;aXXD8UKtO3qqqfzeDRYhGaaJxvt9eqjL8bV7GZK3Q3pEvL6aHx9ABJrDHwzn/JgORWw6uYGNFy1C&#10;tKcRRbhL0gTEmVBqswZxQlgt1Rpkkcv/TxS/AAAA//8DAFBLAQItABQABgAIAAAAIQC2gziS/gAA&#10;AOEBAAATAAAAAAAAAAAAAAAAAAAAAABbQ29udGVudF9UeXBlc10ueG1sUEsBAi0AFAAGAAgAAAAh&#10;ADj9If/WAAAAlAEAAAsAAAAAAAAAAAAAAAAALwEAAF9yZWxzLy5yZWxzUEsBAi0AFAAGAAgAAAAh&#10;ANXNp9FpAwAAywkAAA4AAAAAAAAAAAAAAAAALgIAAGRycy9lMm9Eb2MueG1sUEsBAi0AFAAGAAgA&#10;AAAhABvFwUTgAAAADAEAAA8AAAAAAAAAAAAAAAAAwwUAAGRycy9kb3ducmV2LnhtbFBLBQYAAAAA&#10;BAAEAPMAAADQBgAAAAA=&#10;" path="m,c141135,751398,282271,1502797,898497,1590261,1514723,1677725,2945958,557917,3697356,524786v751398,-33130,1709531,866692,1709531,866692l5406887,1391478r47708,15903e" filled="f" strokecolor="red" strokeweight="2pt">
                <v:path arrowok="t" o:connecttype="custom" o:connectlocs="0,0;844951,1590253;3477013,524783;5084665,1391471;5084665,1391471;5129530,1407374" o:connectangles="0,0,0,0,0,0"/>
              </v:shape>
            </w:pict>
          </mc:Fallback>
        </mc:AlternateContent>
      </w:r>
      <w:r w:rsidR="00A33CE7" w:rsidRPr="00A33CE7">
        <w:rPr>
          <w:rFonts w:eastAsiaTheme="minorHAnsi" w:cs="Arial"/>
          <w:noProof/>
          <w:szCs w:val="22"/>
        </w:rPr>
        <mc:AlternateContent>
          <mc:Choice Requires="wps">
            <w:drawing>
              <wp:anchor distT="0" distB="0" distL="114300" distR="114300" simplePos="0" relativeHeight="251691520" behindDoc="0" locked="0" layoutInCell="1" allowOverlap="1" wp14:anchorId="073519FE" wp14:editId="1B32E843">
                <wp:simplePos x="0" y="0"/>
                <wp:positionH relativeFrom="column">
                  <wp:posOffset>1597025</wp:posOffset>
                </wp:positionH>
                <wp:positionV relativeFrom="paragraph">
                  <wp:posOffset>3606165</wp:posOffset>
                </wp:positionV>
                <wp:extent cx="215900" cy="45085"/>
                <wp:effectExtent l="85407" t="28893" r="79058" b="2857"/>
                <wp:wrapNone/>
                <wp:docPr id="2069" name="Eingekerbter Pfeil nach rechts 9"/>
                <wp:cNvGraphicFramePr/>
                <a:graphic xmlns:a="http://schemas.openxmlformats.org/drawingml/2006/main">
                  <a:graphicData uri="http://schemas.microsoft.com/office/word/2010/wordprocessingShape">
                    <wps:wsp>
                      <wps:cNvSpPr/>
                      <wps:spPr>
                        <a:xfrm rot="3246930">
                          <a:off x="0" y="0"/>
                          <a:ext cx="215900" cy="45085"/>
                        </a:xfrm>
                        <a:prstGeom prst="notchedRightArrow">
                          <a:avLst/>
                        </a:prstGeom>
                        <a:solidFill>
                          <a:srgbClr val="FF0000"/>
                        </a:solidFill>
                        <a:ln w="25400" cap="flat" cmpd="sng" algn="ctr">
                          <a:solidFill>
                            <a:srgbClr val="4F81BD">
                              <a:shade val="50000"/>
                            </a:srgbClr>
                          </a:solidFill>
                          <a:prstDash val="solid"/>
                        </a:ln>
                        <a:effectLst/>
                      </wps:spPr>
                      <wps:bodyPr rtlCol="0" anchor="ctr"/>
                    </wps:wsp>
                  </a:graphicData>
                </a:graphic>
              </wp:anchor>
            </w:drawing>
          </mc:Choice>
          <mc:Fallback>
            <w:pict>
              <v:shape w14:anchorId="033FDD73" id="Eingekerbter Pfeil nach rechts 9" o:spid="_x0000_s1026" type="#_x0000_t94" style="position:absolute;margin-left:125.75pt;margin-top:283.95pt;width:17pt;height:3.55pt;rotation:3546513fd;z-index:25169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in4/QEAAO0DAAAOAAAAZHJzL2Uyb0RvYy54bWysU12vEjEQfTfxPzR9l124QC6E5UYv4otR&#10;4tUfULrttrFfmVYW/r3T7oqgb0YemnZn5pyZM4fN09kachIQtXcNnU5qSoTjvtWua+i3r/s3j5TE&#10;xFzLjHeioRcR6dP29atNH9Zi5pU3rQCCIC6u+9BQlVJYV1XkSlgWJz4Ih0HpwbKET+iqFliP6NZU&#10;s7peVr2HNoDnIkb8uhuCdFvwpRQ8fZYyikRMQ7G3VE4o5zGf1XbD1h2woDQf22D/0IVl2iHpFWrH&#10;EiM/QP8FZTUHH71ME+5t5aXUXJQZcJpp/cc0L4oFUWZBcWK4yhT/Hyz/dDoA0W1DZ/VyRYljFrf0&#10;HqUU3wUcEy7nIIU2GOCKgOAqRbLKsvUhrrH6JRxgfEW8Zg3OEiwBj1o/zObL1UNdlMFZybkIf7kK&#10;L86JcPw4my5WNa6HY2i+qB8XmaAakDJigJg+CG9JvjTU+YT+aL/oTqW3AL4vBOz0Maah7ld+ro3e&#10;6HavjSkP6I7PBsiJoR/2+xp/I9VdmnGkx64W89IUQ19KwxL2ZwMqFV1HCTMdGp4nKNx31fGWZL5/&#10;nL7bDUmKtWKgXtwyD+ll4DucPMWORTWUlNDYrHF5GFH8PQ6d1zEsIN+Ovr3gXiGZZz84nzmuPBo/&#10;d5xFylnoqcI6+j+b9vZdsn7/S7c/AQAA//8DAFBLAwQUAAYACAAAACEAMICdMeEAAAALAQAADwAA&#10;AGRycy9kb3ducmV2LnhtbEyPwUrEMBCG74LvEEbwIm5q2e7W2nQJgocVPFhF8JY2MS02k9Jk2+rT&#10;O570ODMf/3x/eVjdwGYzhd6jgJtNAsxg63WPVsDry8N1DixEhVoNHo2ALxPgUJ2flarQfsFnM9fR&#10;MgrBUCgBXYxjwXloO+NU2PjRIN0+/ORUpHGyXE9qoXA38DRJdtypHulDp0Zz35n2sz45AbI+Pl7Z&#10;b/uOT/tjIuObnGWzCHF5sco7YNGs8Q+GX31Sh4qcGn9CHdggIN1tbwkVkGXbDBgR6T6ldg1t8jwD&#10;XpX8f4fqBwAA//8DAFBLAQItABQABgAIAAAAIQC2gziS/gAAAOEBAAATAAAAAAAAAAAAAAAAAAAA&#10;AABbQ29udGVudF9UeXBlc10ueG1sUEsBAi0AFAAGAAgAAAAhADj9If/WAAAAlAEAAAsAAAAAAAAA&#10;AAAAAAAALwEAAF9yZWxzLy5yZWxzUEsBAi0AFAAGAAgAAAAhAFNeKfj9AQAA7QMAAA4AAAAAAAAA&#10;AAAAAAAALgIAAGRycy9lMm9Eb2MueG1sUEsBAi0AFAAGAAgAAAAhADCAnTHhAAAACwEAAA8AAAAA&#10;AAAAAAAAAAAAVwQAAGRycy9kb3ducmV2LnhtbFBLBQYAAAAABAAEAPMAAABlBQAAAAA=&#10;" adj="19345" fillcolor="red" strokecolor="#385d8a" strokeweight="2pt"/>
            </w:pict>
          </mc:Fallback>
        </mc:AlternateContent>
      </w:r>
      <w:r w:rsidR="00A33CE7" w:rsidRPr="00A33CE7">
        <w:rPr>
          <w:rFonts w:eastAsiaTheme="minorHAnsi" w:cs="Arial"/>
          <w:noProof/>
          <w:szCs w:val="22"/>
        </w:rPr>
        <mc:AlternateContent>
          <mc:Choice Requires="wps">
            <w:drawing>
              <wp:anchor distT="0" distB="0" distL="114300" distR="114300" simplePos="0" relativeHeight="251692544" behindDoc="0" locked="0" layoutInCell="1" allowOverlap="1" wp14:anchorId="0B0514A8" wp14:editId="5CF61AFD">
                <wp:simplePos x="0" y="0"/>
                <wp:positionH relativeFrom="column">
                  <wp:posOffset>3438525</wp:posOffset>
                </wp:positionH>
                <wp:positionV relativeFrom="paragraph">
                  <wp:posOffset>3277235</wp:posOffset>
                </wp:positionV>
                <wp:extent cx="215900" cy="45085"/>
                <wp:effectExtent l="38100" t="76200" r="12700" b="88265"/>
                <wp:wrapNone/>
                <wp:docPr id="2070" name="Eingekerbter Pfeil nach rechts 10"/>
                <wp:cNvGraphicFramePr/>
                <a:graphic xmlns:a="http://schemas.openxmlformats.org/drawingml/2006/main">
                  <a:graphicData uri="http://schemas.microsoft.com/office/word/2010/wordprocessingShape">
                    <wps:wsp>
                      <wps:cNvSpPr/>
                      <wps:spPr>
                        <a:xfrm rot="19679573">
                          <a:off x="0" y="0"/>
                          <a:ext cx="215900" cy="45085"/>
                        </a:xfrm>
                        <a:prstGeom prst="notchedRightArrow">
                          <a:avLst/>
                        </a:prstGeom>
                        <a:solidFill>
                          <a:srgbClr val="FF0000"/>
                        </a:solidFill>
                        <a:ln w="25400" cap="flat" cmpd="sng" algn="ctr">
                          <a:solidFill>
                            <a:srgbClr val="4F81BD">
                              <a:shade val="50000"/>
                            </a:srgbClr>
                          </a:solidFill>
                          <a:prstDash val="solid"/>
                        </a:ln>
                        <a:effectLst/>
                      </wps:spPr>
                      <wps:bodyPr rtlCol="0" anchor="ctr"/>
                    </wps:wsp>
                  </a:graphicData>
                </a:graphic>
              </wp:anchor>
            </w:drawing>
          </mc:Choice>
          <mc:Fallback>
            <w:pict>
              <v:shape w14:anchorId="1C80F354" id="Eingekerbter Pfeil nach rechts 10" o:spid="_x0000_s1026" type="#_x0000_t94" style="position:absolute;margin-left:270.75pt;margin-top:258.05pt;width:17pt;height:3.55pt;rotation:-2097618fd;z-index:25169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448/gEAAO8DAAAOAAAAZHJzL2Uyb0RvYy54bWysU8uu0zAQ3SPxD5b3NElpbh9qegW3lA2C&#10;igsf4Dp2bOHY1tg07d8zdkpvCztEFpYn8zhzzozXj6fekKOAoJ1taDUpKRGWu1bbrqHfv+3eLCgJ&#10;kdmWGWdFQ88i0MfN61frwa/E1ClnWgEEi9iwGnxDVYx+VRSBK9GzMHFeWHRKBz2LaEJXtMAGrN6b&#10;YlqWD8XgoPXguAgB/25HJ93k+lIKHr9IGUQkpqHYW8wn5POQzmKzZqsOmFeaX9pg/9BFz7RF0Gup&#10;LYuM/AT9V6lec3DByTjhri+clJqLzAHZVOUfbJ4V8yJzQXGCv8oU/l9Z/vm4B6Lbhk7LOQpkWY9T&#10;+oBSih8CDhGHs5dCG3RwRUBwFQOpsm6DDytMf/Z7QBWTFfCaRDhJ6Ak4FLtaPsyX9fxt1gbZklOW&#10;/nyVXpwi4fhzWtXLEvE5umZ1uajTZIqxVCrpIcSPwvUkXRpqXcQNab/qTsV3AG7IAOz4KcQx73d8&#10;yg3O6HanjckGdIcnA+TIcCN2uxK/C9RdmLFkwK7qWW6K4WZKwyL213vUKtiOEmY6XHkeIWPfZYdb&#10;kNluUb3fjkGKtWKErm+Rx/BM+K5OYrFlQY0p2XVp1thERuQNv5B+mUC6HVx7xslCNE9u3H1muXK4&#10;+qnjJFKKwq3KqJcXkNb21s5RL+908wsAAP//AwBQSwMEFAAGAAgAAAAhAI9Z9qTiAAAACwEAAA8A&#10;AABkcnMvZG93bnJldi54bWxMj81OwzAQhO9IvIO1SFwQdZI2oQpxKlTUSqgC0cIDuPGSBPwT2U4b&#10;3p7lBLfZndHst9VqMpqd0IfeWQHpLAGGtnGqt62A97fN7RJYiNIqqZ1FAd8YYFVfXlSyVO5s93g6&#10;xJZRiQ2lFNDFOJSch6ZDI8PMDWjJ+3DeyEijb7ny8kzlRvMsSQpuZG/pQicHXHfYfB1GI8C/rj+L&#10;5/nSjRv9+JLcPG33i91WiOur6eEeWMQp/oXhF5/QoSamoxutCkwLyBdpTlESaZECo0R+l9PmSCKb&#10;Z8Driv//of4BAAD//wMAUEsBAi0AFAAGAAgAAAAhALaDOJL+AAAA4QEAABMAAAAAAAAAAAAAAAAA&#10;AAAAAFtDb250ZW50X1R5cGVzXS54bWxQSwECLQAUAAYACAAAACEAOP0h/9YAAACUAQAACwAAAAAA&#10;AAAAAAAAAAAvAQAAX3JlbHMvLnJlbHNQSwECLQAUAAYACAAAACEAL0eOPP4BAADvAwAADgAAAAAA&#10;AAAAAAAAAAAuAgAAZHJzL2Uyb0RvYy54bWxQSwECLQAUAAYACAAAACEAj1n2pOIAAAALAQAADwAA&#10;AAAAAAAAAAAAAABYBAAAZHJzL2Rvd25yZXYueG1sUEsFBgAAAAAEAAQA8wAAAGcFAAAAAA==&#10;" adj="19345" fillcolor="red" strokecolor="#385d8a" strokeweight="2pt"/>
            </w:pict>
          </mc:Fallback>
        </mc:AlternateContent>
      </w:r>
      <w:r w:rsidR="00A33CE7" w:rsidRPr="00A33CE7">
        <w:rPr>
          <w:rFonts w:eastAsiaTheme="minorHAnsi" w:cs="Arial"/>
          <w:noProof/>
          <w:szCs w:val="22"/>
        </w:rPr>
        <mc:AlternateContent>
          <mc:Choice Requires="wps">
            <w:drawing>
              <wp:anchor distT="0" distB="0" distL="114300" distR="114300" simplePos="0" relativeHeight="251693568" behindDoc="0" locked="0" layoutInCell="1" allowOverlap="1" wp14:anchorId="68765152" wp14:editId="1E1AA8D5">
                <wp:simplePos x="0" y="0"/>
                <wp:positionH relativeFrom="column">
                  <wp:posOffset>5653405</wp:posOffset>
                </wp:positionH>
                <wp:positionV relativeFrom="paragraph">
                  <wp:posOffset>3163570</wp:posOffset>
                </wp:positionV>
                <wp:extent cx="215900" cy="45085"/>
                <wp:effectExtent l="19050" t="95250" r="12700" b="69215"/>
                <wp:wrapNone/>
                <wp:docPr id="2071" name="Eingekerbter Pfeil nach rechts 11"/>
                <wp:cNvGraphicFramePr/>
                <a:graphic xmlns:a="http://schemas.openxmlformats.org/drawingml/2006/main">
                  <a:graphicData uri="http://schemas.microsoft.com/office/word/2010/wordprocessingShape">
                    <wps:wsp>
                      <wps:cNvSpPr/>
                      <wps:spPr>
                        <a:xfrm rot="2119199">
                          <a:off x="0" y="0"/>
                          <a:ext cx="215900" cy="45085"/>
                        </a:xfrm>
                        <a:prstGeom prst="notchedRightArrow">
                          <a:avLst/>
                        </a:prstGeom>
                        <a:solidFill>
                          <a:srgbClr val="FF0000"/>
                        </a:solidFill>
                        <a:ln w="25400" cap="flat" cmpd="sng" algn="ctr">
                          <a:solidFill>
                            <a:srgbClr val="4F81BD">
                              <a:shade val="50000"/>
                            </a:srgbClr>
                          </a:solidFill>
                          <a:prstDash val="solid"/>
                        </a:ln>
                        <a:effectLst/>
                      </wps:spPr>
                      <wps:bodyPr rtlCol="0" anchor="ctr"/>
                    </wps:wsp>
                  </a:graphicData>
                </a:graphic>
              </wp:anchor>
            </w:drawing>
          </mc:Choice>
          <mc:Fallback>
            <w:pict>
              <v:shape w14:anchorId="232A89AF" id="Eingekerbter Pfeil nach rechts 11" o:spid="_x0000_s1026" type="#_x0000_t94" style="position:absolute;margin-left:445.15pt;margin-top:249.1pt;width:17pt;height:3.55pt;rotation:2314730fd;z-index:25169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OQX/QEAAO4DAAAOAAAAZHJzL2Uyb0RvYy54bWysU8uu0zAQ3SPxD5b3NEnVwm3V9ApuKRsE&#10;FRc+wHXs2MIvjU3T/j1jJ5QWdogsLE/mcWbOHG8ez9aQk4CovWtpM6spEY77Tru+pd++7l89UBIT&#10;cx0z3omWXkSkj9uXLzZDWIu5V950AggWcXE9hJaqlMK6qiJXwrI480E4dEoPliU0oa86YANWt6aa&#10;1/XravDQBfBcxIh/d6OTbkt9KQVPn6WMIhHTUuwtlRPKecxntd2wdQ8sKM2nNtg/dGGZdgh6LbVj&#10;iZEfoP8qZTUHH71MM+5t5aXUXJQZcJqm/mOaZ8WCKLMgOTFcaYr/ryz/dDoA0V1L5/WbhhLHLG7p&#10;PVIpvgs4JlzOQQpt0MEVAcFViqRpMm9DiGtMfw4HmKyI10zCWYIl4JHsedOsmtWqUIPDknNh/nJl&#10;XpwT4fhz3ixXNe6Ho2uxrB+WGaAaK+WKAWL6ILwl+dJS5xMKpPuie5XeAvihALDTx5jGvF/xOTd6&#10;o7u9NqYY0B+fDJATQ0Hs9zV+E9RdmHFkwK6Wi9IUQ2FKwxL2ZwNSFV1PCTM9Kp4nKNh32fEWZLF/&#10;aN7txiDFOjFCL2+Rx/Ay8F2dPMWORTWmFNfUrHF5GFEEPg2d1zEuIN+OvrvgYiGZJz9KnzmuPCo/&#10;d5xJylEoqoI6PYCs2lu7RP1+ptufAAAA//8DAFBLAwQUAAYACAAAACEA3BfW0OMAAAALAQAADwAA&#10;AGRycy9kb3ducmV2LnhtbEyPy07DMBBF90j8gzVI7KjdpEVJiFNVlUA8NlCqCHZuPCQR8TiKnSb9&#10;e8wKljNzdOfcfDObjp1wcK0lCcuFAIZUWd1SLeHwfn+TAHNekVadJZRwRgeb4vIiV5m2E73hae9r&#10;FkLIZUpC432fce6qBo1yC9sjhduXHYzyYRxqrgc1hXDT8UiIW25US+FDo3rcNVh970cjYWcePsry&#10;0xzOU/z4/DIut09J+Srl9dW8vQPmcfZ/MPzqB3UogtPRjqQd6yQkqYgDKmGVJhGwQKTRKmyOEtZi&#10;HQMvcv6/Q/EDAAD//wMAUEsBAi0AFAAGAAgAAAAhALaDOJL+AAAA4QEAABMAAAAAAAAAAAAAAAAA&#10;AAAAAFtDb250ZW50X1R5cGVzXS54bWxQSwECLQAUAAYACAAAACEAOP0h/9YAAACUAQAACwAAAAAA&#10;AAAAAAAAAAAvAQAAX3JlbHMvLnJlbHNQSwECLQAUAAYACAAAACEAHHzkF/0BAADuAwAADgAAAAAA&#10;AAAAAAAAAAAuAgAAZHJzL2Uyb0RvYy54bWxQSwECLQAUAAYACAAAACEA3BfW0OMAAAALAQAADwAA&#10;AAAAAAAAAAAAAABXBAAAZHJzL2Rvd25yZXYueG1sUEsFBgAAAAAEAAQA8wAAAGcFAAAAAA==&#10;" adj="19345" fillcolor="red" strokecolor="#385d8a" strokeweight="2pt"/>
            </w:pict>
          </mc:Fallback>
        </mc:AlternateContent>
      </w:r>
      <w:r w:rsidR="00A33CE7" w:rsidRPr="00A33CE7">
        <w:rPr>
          <w:rFonts w:eastAsiaTheme="minorHAnsi" w:cs="Arial"/>
          <w:noProof/>
          <w:szCs w:val="22"/>
        </w:rPr>
        <w:drawing>
          <wp:anchor distT="0" distB="0" distL="114300" distR="114300" simplePos="0" relativeHeight="251694592" behindDoc="0" locked="0" layoutInCell="1" allowOverlap="1" wp14:anchorId="7FCBB862" wp14:editId="456D92F8">
            <wp:simplePos x="0" y="0"/>
            <wp:positionH relativeFrom="column">
              <wp:posOffset>6405245</wp:posOffset>
            </wp:positionH>
            <wp:positionV relativeFrom="paragraph">
              <wp:posOffset>1029970</wp:posOffset>
            </wp:positionV>
            <wp:extent cx="1685925" cy="1352550"/>
            <wp:effectExtent l="0" t="0" r="9525" b="0"/>
            <wp:wrapNone/>
            <wp:docPr id="20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 name="Picture 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685925" cy="13525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A33CE7" w:rsidRPr="00A33CE7">
        <w:rPr>
          <w:rFonts w:eastAsiaTheme="minorHAnsi" w:cs="Arial"/>
          <w:noProof/>
          <w:szCs w:val="22"/>
        </w:rPr>
        <mc:AlternateContent>
          <mc:Choice Requires="wps">
            <w:drawing>
              <wp:anchor distT="0" distB="0" distL="114300" distR="114300" simplePos="0" relativeHeight="251695616" behindDoc="0" locked="0" layoutInCell="1" allowOverlap="1" wp14:anchorId="17AC083E" wp14:editId="3DC4E553">
                <wp:simplePos x="0" y="0"/>
                <wp:positionH relativeFrom="column">
                  <wp:posOffset>7247890</wp:posOffset>
                </wp:positionH>
                <wp:positionV relativeFrom="paragraph">
                  <wp:posOffset>2509520</wp:posOffset>
                </wp:positionV>
                <wp:extent cx="252095" cy="1220470"/>
                <wp:effectExtent l="0" t="0" r="90805" b="55880"/>
                <wp:wrapNone/>
                <wp:docPr id="2072" name="Gerade Verbindung mit Pfeil 13"/>
                <wp:cNvGraphicFramePr/>
                <a:graphic xmlns:a="http://schemas.openxmlformats.org/drawingml/2006/main">
                  <a:graphicData uri="http://schemas.microsoft.com/office/word/2010/wordprocessingShape">
                    <wps:wsp>
                      <wps:cNvCnPr/>
                      <wps:spPr>
                        <a:xfrm>
                          <a:off x="0" y="0"/>
                          <a:ext cx="252095" cy="1220470"/>
                        </a:xfrm>
                        <a:prstGeom prst="straightConnector1">
                          <a:avLst/>
                        </a:prstGeom>
                        <a:noFill/>
                        <a:ln w="19050" cap="flat" cmpd="sng" algn="ctr">
                          <a:solidFill>
                            <a:srgbClr val="4F81BD">
                              <a:shade val="95000"/>
                              <a:satMod val="105000"/>
                            </a:srgbClr>
                          </a:solidFill>
                          <a:prstDash val="solid"/>
                          <a:tailEnd type="arrow"/>
                        </a:ln>
                        <a:effectLst/>
                      </wps:spPr>
                      <wps:bodyPr/>
                    </wps:wsp>
                  </a:graphicData>
                </a:graphic>
              </wp:anchor>
            </w:drawing>
          </mc:Choice>
          <mc:Fallback>
            <w:pict>
              <v:shapetype w14:anchorId="491EBBEA" id="_x0000_t32" coordsize="21600,21600" o:spt="32" o:oned="t" path="m,l21600,21600e" filled="f">
                <v:path arrowok="t" fillok="f" o:connecttype="none"/>
                <o:lock v:ext="edit" shapetype="t"/>
              </v:shapetype>
              <v:shape id="Gerade Verbindung mit Pfeil 13" o:spid="_x0000_s1026" type="#_x0000_t32" style="position:absolute;margin-left:570.7pt;margin-top:197.6pt;width:19.85pt;height:96.1pt;z-index:251695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OvX/QEAANADAAAOAAAAZHJzL2Uyb0RvYy54bWysU0uP0zAQviPxHyzfaR5s2d2q6Uq0dC/A&#10;VuJxnzpOYskvjb1N++8ZO6EscENc3Hl0vpn55sv64Ww0O0kMytmGV4uSM2mFa5XtG/7t6/7NHWch&#10;gm1BOysbfpGBP2xev1qPfiVrNzjdSmQEYsNq9A0fYvSroghikAbCwnlpKdk5NBDJxb5oEUZCN7qo&#10;y/JdMTpsPTohQ6DobkryTcbvOiniU9cFGZluOM0W84v5Paa32Kxh1SP4QYl5DPiHKQwoS02vUDuI&#10;wJ5R/QVllEAXXBcXwpnCdZ0SMu9A21TlH9t8GcDLvAuRE/yVpvD/YMXn0wGZahtel7c1ZxYMXelR&#10;IrSSfZd4VLZ9tj0zKrJDJ5Vm1dtE2ujDimq39oCzF/wBEwPnDk36pd3YORN9uRItz5EJCtbLurxf&#10;ciYoVdV1eXObL1H8qvYY4qN0hiWj4SEiqH6IW2ct3dRhldmG08cQqT8V/ixIra3bK63zabVlI/W4&#10;L5d0fQGksE5DJNN42jnYnjPQPUlXRMyQwWnVpvIEFLA/bjWyE5B8bvZ31fvd9Kch0ZOj98uynGUU&#10;IH5y7RSuqOEUp9lmmDznb/hp6B2EYarJqUmREZT+YFsWL57OAYhuTAnC0jYNJrO05+XTLSb2k3V0&#10;7SUfpUgeySaXzRJPunzpk/3yQ9z8AAAA//8DAFBLAwQUAAYACAAAACEAbejrReIAAAANAQAADwAA&#10;AGRycy9kb3ducmV2LnhtbEyPwU7DMBBE70j8g7VI3KjjkkIIcSpA4oBoD7RVz5t4mwRiO8RuY/4e&#10;9wTH0T7NvC2WQffsRKPrrJEgZgkwMrVVnWkk7LavNxkw59Eo7K0hCT/kYFleXhSYKzuZDzptfMNi&#10;iXE5Smi9H3LOXd2SRjezA5l4O9hRo49xbLgacYrluufzJLnjGjsTF1oc6KWl+mtz1BKyEKrD+P69&#10;+1zjah32b2FSq2cpr6/C0yMwT8H/wXDWj+pQRqfKHo1yrI9ZpCKNrITbh8Uc2BkRmRDAKgmL7D4F&#10;Xhb8/xflLwAAAP//AwBQSwECLQAUAAYACAAAACEAtoM4kv4AAADhAQAAEwAAAAAAAAAAAAAAAAAA&#10;AAAAW0NvbnRlbnRfVHlwZXNdLnhtbFBLAQItABQABgAIAAAAIQA4/SH/1gAAAJQBAAALAAAAAAAA&#10;AAAAAAAAAC8BAABfcmVscy8ucmVsc1BLAQItABQABgAIAAAAIQB9ROvX/QEAANADAAAOAAAAAAAA&#10;AAAAAAAAAC4CAABkcnMvZTJvRG9jLnhtbFBLAQItABQABgAIAAAAIQBt6OtF4gAAAA0BAAAPAAAA&#10;AAAAAAAAAAAAAFcEAABkcnMvZG93bnJldi54bWxQSwUGAAAAAAQABADzAAAAZgUAAAAA&#10;" strokecolor="#4a7ebb" strokeweight="1.5pt">
                <v:stroke endarrow="open"/>
              </v:shape>
            </w:pict>
          </mc:Fallback>
        </mc:AlternateContent>
      </w:r>
      <w:r w:rsidR="00A33CE7" w:rsidRPr="00A33CE7">
        <w:rPr>
          <w:rFonts w:eastAsiaTheme="minorHAnsi" w:cs="Arial"/>
          <w:noProof/>
          <w:szCs w:val="22"/>
        </w:rPr>
        <mc:AlternateContent>
          <mc:Choice Requires="wps">
            <w:drawing>
              <wp:anchor distT="0" distB="0" distL="114300" distR="114300" simplePos="0" relativeHeight="251696640" behindDoc="0" locked="0" layoutInCell="1" allowOverlap="1" wp14:anchorId="66E18134" wp14:editId="742696A2">
                <wp:simplePos x="0" y="0"/>
                <wp:positionH relativeFrom="column">
                  <wp:posOffset>1130935</wp:posOffset>
                </wp:positionH>
                <wp:positionV relativeFrom="paragraph">
                  <wp:posOffset>2868930</wp:posOffset>
                </wp:positionV>
                <wp:extent cx="280670" cy="287655"/>
                <wp:effectExtent l="0" t="0" r="24130" b="17145"/>
                <wp:wrapNone/>
                <wp:docPr id="2074" name="Ellipse 19"/>
                <wp:cNvGraphicFramePr/>
                <a:graphic xmlns:a="http://schemas.openxmlformats.org/drawingml/2006/main">
                  <a:graphicData uri="http://schemas.microsoft.com/office/word/2010/wordprocessingShape">
                    <wps:wsp>
                      <wps:cNvSpPr/>
                      <wps:spPr>
                        <a:xfrm>
                          <a:off x="0" y="0"/>
                          <a:ext cx="280670" cy="287655"/>
                        </a:xfrm>
                        <a:prstGeom prst="ellipse">
                          <a:avLst/>
                        </a:prstGeom>
                        <a:noFill/>
                        <a:ln w="25400" cap="flat" cmpd="sng" algn="ctr">
                          <a:solidFill>
                            <a:srgbClr val="FF0000"/>
                          </a:solidFill>
                          <a:prstDash val="solid"/>
                        </a:ln>
                        <a:effectLst/>
                      </wps:spPr>
                      <wps:bodyPr rtlCol="0" anchor="ctr"/>
                    </wps:wsp>
                  </a:graphicData>
                </a:graphic>
              </wp:anchor>
            </w:drawing>
          </mc:Choice>
          <mc:Fallback>
            <w:pict>
              <v:oval w14:anchorId="0214D8CC" id="Ellipse 19" o:spid="_x0000_s1026" style="position:absolute;margin-left:89.05pt;margin-top:225.9pt;width:22.1pt;height:22.65pt;z-index:2516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2vdxwEAAHYDAAAOAAAAZHJzL2Uyb0RvYy54bWysU8uO2zAMvBfoPwi6N3aCzaNGnD1sml6K&#10;doFtP4CRJVuAXhDVOPn7UrKb7eNW1AeZEqkhZzzeP16tYRcZUXvX8uWi5kw64Tvt+pZ/+3p6t+MM&#10;E7gOjHey5TeJ/PHw9s1+DI1c+cGbTkZGIA6bMbR8SCk0VYVikBZw4YN0lFQ+Wki0jX3VRRgJ3Zpq&#10;VdebavSxC9ELiUinxynJDwVfKSnSF6VQJmZaTrOlssaynvNaHfbQ9BHCoMU8BvzDFBa0o6Z3qCMk&#10;YN+j/gvKahE9epUWwtvKK6WFLByIzbL+g83LAEEWLiQOhrtM+P9gxefLc2S6a/mq3j5w5sDSV/pg&#10;jA4o2fJ9FmgM2FDdS3iO8w4pzGyvKtr8Jh7sWkS93UWV18QEHa529WZL0gtKrXbbzXqdMavXyyFi&#10;+ii9ZTlouZx6FzXh8gnTVP2zKrdz/qSNoXNojGMj4a4f6twCyEHKQKLQBuKErucMTE/WFCkWSPRG&#10;d/l6vo2xPz+ZyC5A9jidanrm4X4ry72PgMNUV1JzmXEZRhajzaNmtSZ9cnT23Y0Ejsk8+cmC4MTg&#10;yYF5oEwtV9HHLZLMRszu+XVfql5/l8MPAAAA//8DAFBLAwQUAAYACAAAACEADHGgcd8AAAALAQAA&#10;DwAAAGRycy9kb3ducmV2LnhtbEyPzU7DMBCE70i8g7VI3KgT09AS4lS0EgfgREGct/E2ieqfKHbb&#10;wNOznOA4u6OZb6rV5Kw40Rj74DXkswwE+SaY3rcaPt6fbpYgYkJv0AZPGr4owqq+vKiwNOHs3+i0&#10;Ta3gEB9L1NClNJRSxqYjh3EWBvL824fRYWI5ttKMeOZwZ6XKsjvpsPfc0OFAm46aw/bouPd1PVfq&#10;U62Lg/3evOC+GEx41vr6anp8AJFoSn9m+MVndKiZaReO3kRhWS+WOVs1zIucN7BDKXULYseX+0UO&#10;sq7k/w31DwAAAP//AwBQSwECLQAUAAYACAAAACEAtoM4kv4AAADhAQAAEwAAAAAAAAAAAAAAAAAA&#10;AAAAW0NvbnRlbnRfVHlwZXNdLnhtbFBLAQItABQABgAIAAAAIQA4/SH/1gAAAJQBAAALAAAAAAAA&#10;AAAAAAAAAC8BAABfcmVscy8ucmVsc1BLAQItABQABgAIAAAAIQAeo2vdxwEAAHYDAAAOAAAAAAAA&#10;AAAAAAAAAC4CAABkcnMvZTJvRG9jLnhtbFBLAQItABQABgAIAAAAIQAMcaBx3wAAAAsBAAAPAAAA&#10;AAAAAAAAAAAAACEEAABkcnMvZG93bnJldi54bWxQSwUGAAAAAAQABADzAAAALQUAAAAA&#10;" filled="f" strokecolor="red" strokeweight="2pt"/>
            </w:pict>
          </mc:Fallback>
        </mc:AlternateContent>
      </w:r>
      <w:r w:rsidR="00A33CE7" w:rsidRPr="00A33CE7">
        <w:rPr>
          <w:rFonts w:eastAsiaTheme="minorHAnsi" w:cs="Arial"/>
          <w:noProof/>
          <w:szCs w:val="22"/>
        </w:rPr>
        <mc:AlternateContent>
          <mc:Choice Requires="wps">
            <w:drawing>
              <wp:anchor distT="0" distB="0" distL="114300" distR="114300" simplePos="0" relativeHeight="251697664" behindDoc="0" locked="0" layoutInCell="1" allowOverlap="1" wp14:anchorId="75AABE26" wp14:editId="324D9F35">
                <wp:simplePos x="0" y="0"/>
                <wp:positionH relativeFrom="column">
                  <wp:posOffset>5722620</wp:posOffset>
                </wp:positionH>
                <wp:positionV relativeFrom="paragraph">
                  <wp:posOffset>991235</wp:posOffset>
                </wp:positionV>
                <wp:extent cx="280670" cy="287655"/>
                <wp:effectExtent l="0" t="0" r="24130" b="17145"/>
                <wp:wrapNone/>
                <wp:docPr id="2075" name="Ellipse 20"/>
                <wp:cNvGraphicFramePr/>
                <a:graphic xmlns:a="http://schemas.openxmlformats.org/drawingml/2006/main">
                  <a:graphicData uri="http://schemas.microsoft.com/office/word/2010/wordprocessingShape">
                    <wps:wsp>
                      <wps:cNvSpPr/>
                      <wps:spPr>
                        <a:xfrm>
                          <a:off x="0" y="0"/>
                          <a:ext cx="280670" cy="287655"/>
                        </a:xfrm>
                        <a:prstGeom prst="ellipse">
                          <a:avLst/>
                        </a:prstGeom>
                        <a:noFill/>
                        <a:ln w="25400" cap="flat" cmpd="sng" algn="ctr">
                          <a:solidFill>
                            <a:srgbClr val="FF0000"/>
                          </a:solidFill>
                          <a:prstDash val="solid"/>
                        </a:ln>
                        <a:effectLst/>
                      </wps:spPr>
                      <wps:bodyPr rtlCol="0" anchor="ctr"/>
                    </wps:wsp>
                  </a:graphicData>
                </a:graphic>
              </wp:anchor>
            </w:drawing>
          </mc:Choice>
          <mc:Fallback>
            <w:pict>
              <v:oval w14:anchorId="7F12DB0B" id="Ellipse 20" o:spid="_x0000_s1026" style="position:absolute;margin-left:450.6pt;margin-top:78.05pt;width:22.1pt;height:22.65pt;z-index:251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JraxQEAAHYDAAAOAAAAZHJzL2Uyb0RvYy54bWysU8uO2zAMvBfoPwi6b+w1Ng8YcfawaXop&#10;2gW2/QBGlmwBekFU4+TvS8lp0setqA8yZVJDzmi8fT5bw04yovau44+LmjPphO+1Gzr+7evhYcMZ&#10;JnA9GO9kxy8S+fPu/bvtFFrZ+NGbXkZGIA7bKXR8TCm0VYVilBZw4YN0lFQ+Wki0jUPVR5gI3Zqq&#10;qetVNfnYh+iFRKSv+znJdwVfKSnSF6VQJmY6TrOlssayHvNa7bbQDhHCqMV1DPiHKSxoR01vUHtI&#10;wL5H/ReU1SJ69CothLeVV0oLWTgQm8f6DzZvIwRZuJA4GG4y4f+DFZ9Pr5HpvuNNvV5y5sDSLX0w&#10;RgeUrCkCTQFbqnsLr5HkyjukMLM9q2jzm3iwcxH1chNVnhMT9LHZ1Ks1SS8o1WzWq+Uyi17dD4eI&#10;6aP0luWg43LuXdSE0ydMc/XPqtzO+YM2plydcWwi3OVTnVsAOUgZSBTaQJzQDZyBGciaIsUCid7o&#10;Ph/PQBiH44uJ7ARkj8Ohpuc63G9lufcecJzrSupaZlyGkcVo11Hv+uTo6PsLCRyTefGzBcGJ0ZMD&#10;80CZWq6iyy2SXI2Y3fPrvlTdf5fdDwAAAP//AwBQSwMEFAAGAAgAAAAhAIvz2ijfAAAACwEAAA8A&#10;AABkcnMvZG93bnJldi54bWxMj8FOwzAQRO9I/IO1SNyoHSupaIhT0UocgBMFcXbjbRI1Xkex2wa+&#10;nuUEx9U8zbyt1rMfxBmn2AcykC0UCKQmuJ5aAx/vT3f3IGKy5OwQCA18YYR1fX1V2dKFC73heZda&#10;wSUUS2ugS2kspYxNh97GRRiRODuEydvE59RKN9kLl/tBaqWW0tueeKGzI247bI67k+fd102u9afe&#10;FMfhe/tiD8XowrMxtzfz4wOIhHP6g+FXn9WhZqd9OJGLYjCwUplmlINimYFgYpUXOYi9Aa2yHGRd&#10;yf8/1D8AAAD//wMAUEsBAi0AFAAGAAgAAAAhALaDOJL+AAAA4QEAABMAAAAAAAAAAAAAAAAAAAAA&#10;AFtDb250ZW50X1R5cGVzXS54bWxQSwECLQAUAAYACAAAACEAOP0h/9YAAACUAQAACwAAAAAAAAAA&#10;AAAAAAAvAQAAX3JlbHMvLnJlbHNQSwECLQAUAAYACAAAACEACyia2sUBAAB2AwAADgAAAAAAAAAA&#10;AAAAAAAuAgAAZHJzL2Uyb0RvYy54bWxQSwECLQAUAAYACAAAACEAi/PaKN8AAAALAQAADwAAAAAA&#10;AAAAAAAAAAAfBAAAZHJzL2Rvd25yZXYueG1sUEsFBgAAAAAEAAQA8wAAACsFAAAAAA==&#10;" filled="f" strokecolor="red" strokeweight="2pt"/>
            </w:pict>
          </mc:Fallback>
        </mc:AlternateContent>
      </w:r>
    </w:p>
    <w:p w:rsidR="00985A34" w:rsidRDefault="00985A34" w:rsidP="00985A34">
      <w:pPr>
        <w:pStyle w:val="berschrift1"/>
      </w:pPr>
      <w:bookmarkStart w:id="8" w:name="_Toc425331347"/>
      <w:r>
        <w:lastRenderedPageBreak/>
        <w:t>Station Euler</w:t>
      </w:r>
      <w:r>
        <w:tab/>
        <w:t>Finde mein Gesetz</w:t>
      </w:r>
      <w:bookmarkEnd w:id="8"/>
      <w:r>
        <w:t xml:space="preserve"> </w:t>
      </w:r>
    </w:p>
    <w:p w:rsidR="00985A34" w:rsidRDefault="00985A34" w:rsidP="00985A34">
      <w:pPr>
        <w:pStyle w:val="Textkrper"/>
      </w:pPr>
    </w:p>
    <w:p w:rsidR="00985A34" w:rsidRDefault="00985A34" w:rsidP="00985A34">
      <w:pPr>
        <w:pStyle w:val="Textkrper"/>
      </w:pPr>
      <w:r>
        <w:t>An dieser Station erwartet Sie:</w:t>
      </w:r>
    </w:p>
    <w:p w:rsidR="00985A34" w:rsidRDefault="00985A34" w:rsidP="00985A34">
      <w:pPr>
        <w:pStyle w:val="Textkrper"/>
      </w:pPr>
    </w:p>
    <w:p w:rsidR="00985A34" w:rsidRDefault="00985A34" w:rsidP="00985A34">
      <w:pPr>
        <w:pStyle w:val="Textkrper"/>
      </w:pPr>
      <w:r>
        <w:t xml:space="preserve">Handhabung: </w:t>
      </w:r>
      <w:r>
        <w:tab/>
      </w:r>
    </w:p>
    <w:p w:rsidR="00985A34" w:rsidRDefault="00985A34" w:rsidP="00985A34">
      <w:pPr>
        <w:pStyle w:val="Textkrper"/>
        <w:ind w:left="567"/>
      </w:pPr>
      <w:r>
        <w:t>•</w:t>
      </w:r>
      <w:r>
        <w:tab/>
      </w:r>
      <w:r w:rsidR="00214562">
        <w:t xml:space="preserve">  </w:t>
      </w:r>
      <w:r>
        <w:t>Beschriftung von Punkten (Objekten) ein- und ausblenden</w:t>
      </w:r>
    </w:p>
    <w:p w:rsidR="00985A34" w:rsidRDefault="00985A34" w:rsidP="00985A34">
      <w:pPr>
        <w:pStyle w:val="Textkrper"/>
        <w:ind w:left="567"/>
      </w:pPr>
      <w:r>
        <w:t>•</w:t>
      </w:r>
      <w:r>
        <w:tab/>
      </w:r>
      <w:r w:rsidR="00214562">
        <w:t xml:space="preserve">  </w:t>
      </w:r>
      <w:r>
        <w:t>Die Spur von Punkten (Objekten) ein- und ausschalten</w:t>
      </w:r>
    </w:p>
    <w:p w:rsidR="00985A34" w:rsidRDefault="00985A34" w:rsidP="00985A34">
      <w:pPr>
        <w:pStyle w:val="Textkrper"/>
        <w:ind w:left="567"/>
      </w:pPr>
      <w:r>
        <w:t>•</w:t>
      </w:r>
      <w:r>
        <w:tab/>
      </w:r>
      <w:r w:rsidR="00214562">
        <w:t xml:space="preserve">  </w:t>
      </w:r>
      <w:r>
        <w:t>Eine Wertetabelle erstellen</w:t>
      </w:r>
    </w:p>
    <w:p w:rsidR="00985A34" w:rsidRDefault="00985A34" w:rsidP="00985A34">
      <w:pPr>
        <w:pStyle w:val="Textkrper"/>
        <w:ind w:left="567"/>
      </w:pPr>
      <w:r>
        <w:t>•</w:t>
      </w:r>
      <w:r>
        <w:tab/>
      </w:r>
      <w:r w:rsidR="00214562">
        <w:t xml:space="preserve">  </w:t>
      </w:r>
      <w:r>
        <w:t>Mit der Tabellenansicht arbeiten (Ausdrücke berechnen)</w:t>
      </w:r>
    </w:p>
    <w:p w:rsidR="00985A34" w:rsidRDefault="00985A34" w:rsidP="00985A34">
      <w:pPr>
        <w:pStyle w:val="Textkrper"/>
      </w:pPr>
    </w:p>
    <w:p w:rsidR="00985A34" w:rsidRDefault="00985A34" w:rsidP="00985A34">
      <w:pPr>
        <w:pStyle w:val="Textkrper"/>
      </w:pPr>
      <w:r>
        <w:t>Mathematik:</w:t>
      </w:r>
      <w:r>
        <w:tab/>
      </w:r>
      <w:r>
        <w:tab/>
      </w:r>
    </w:p>
    <w:p w:rsidR="00985A34" w:rsidRDefault="00985A34" w:rsidP="00985A34">
      <w:pPr>
        <w:pStyle w:val="Textkrper"/>
        <w:ind w:left="567"/>
      </w:pPr>
      <w:r>
        <w:t>•</w:t>
      </w:r>
      <w:r>
        <w:tab/>
      </w:r>
      <w:r w:rsidR="00214562">
        <w:t xml:space="preserve">  </w:t>
      </w:r>
      <w:r>
        <w:t>Terme graphisch veranschaulichen</w:t>
      </w:r>
    </w:p>
    <w:p w:rsidR="00985A34" w:rsidRDefault="00985A34" w:rsidP="00985A34">
      <w:pPr>
        <w:pStyle w:val="Textkrper"/>
        <w:ind w:left="567"/>
      </w:pPr>
      <w:r>
        <w:t>•</w:t>
      </w:r>
      <w:r w:rsidR="00214562">
        <w:t xml:space="preserve">   </w:t>
      </w:r>
      <w:r>
        <w:t xml:space="preserve">Den Zusammenhang zwischen unabhängiger Variable und abhängiger Variable untersuchen </w:t>
      </w:r>
    </w:p>
    <w:p w:rsidR="00985A34" w:rsidRDefault="00985A34" w:rsidP="00985A34">
      <w:pPr>
        <w:pStyle w:val="Textkrper"/>
        <w:ind w:left="567"/>
      </w:pPr>
      <w:r>
        <w:t>•</w:t>
      </w:r>
      <w:r>
        <w:tab/>
      </w:r>
      <w:r w:rsidR="00214562">
        <w:t xml:space="preserve">  </w:t>
      </w:r>
      <w:r>
        <w:t>Terme mithilfe einer Tabelle bestimmen</w:t>
      </w:r>
    </w:p>
    <w:p w:rsidR="00985A34" w:rsidRDefault="00985A34" w:rsidP="00985A34">
      <w:pPr>
        <w:pStyle w:val="Textkrper"/>
        <w:ind w:left="567"/>
      </w:pPr>
      <w:r>
        <w:t>•</w:t>
      </w:r>
      <w:r>
        <w:tab/>
      </w:r>
      <w:r w:rsidR="00214562">
        <w:t xml:space="preserve">  </w:t>
      </w:r>
      <w:r>
        <w:t>Zusa</w:t>
      </w:r>
      <w:r w:rsidR="00214562">
        <w:t>mmenhang zwischen Term, Tabelle und</w:t>
      </w:r>
      <w:r>
        <w:t xml:space="preserve"> Schaubild erkennen</w:t>
      </w:r>
    </w:p>
    <w:p w:rsidR="00985A34" w:rsidRDefault="00985A34" w:rsidP="00985A34">
      <w:pPr>
        <w:pStyle w:val="Textkrper"/>
      </w:pPr>
    </w:p>
    <w:p w:rsidR="00985A34" w:rsidRDefault="00985A34" w:rsidP="00985A34">
      <w:pPr>
        <w:pStyle w:val="Textkrper"/>
      </w:pPr>
      <w:r>
        <w:t>Arbeitsweisen:</w:t>
      </w:r>
      <w:r>
        <w:tab/>
      </w:r>
      <w:r>
        <w:tab/>
      </w:r>
      <w:r>
        <w:tab/>
      </w:r>
    </w:p>
    <w:p w:rsidR="00985A34" w:rsidRDefault="00985A34" w:rsidP="00985A34">
      <w:pPr>
        <w:pStyle w:val="Textkrper"/>
        <w:ind w:left="567"/>
      </w:pPr>
      <w:r>
        <w:t>•</w:t>
      </w:r>
      <w:r>
        <w:tab/>
      </w:r>
      <w:r w:rsidR="00214562">
        <w:t xml:space="preserve">  </w:t>
      </w:r>
      <w:r>
        <w:t>Zusammenhänge mithilfe von Tabellen beschreiben</w:t>
      </w:r>
    </w:p>
    <w:p w:rsidR="00985A34" w:rsidRDefault="00985A34" w:rsidP="00985A34">
      <w:pPr>
        <w:pStyle w:val="Textkrper"/>
        <w:ind w:left="567"/>
      </w:pPr>
      <w:r>
        <w:t>•</w:t>
      </w:r>
      <w:r>
        <w:tab/>
      </w:r>
      <w:r w:rsidR="00214562">
        <w:t xml:space="preserve">  </w:t>
      </w:r>
      <w:r>
        <w:t>Terme mithilfe von Tabellen aufstellen und in der mathematischen Symbolsprache notieren</w:t>
      </w:r>
    </w:p>
    <w:p w:rsidR="00985A34" w:rsidRDefault="00985A34" w:rsidP="00985A34">
      <w:pPr>
        <w:pStyle w:val="Textkrper"/>
        <w:ind w:left="567"/>
      </w:pPr>
      <w:r>
        <w:t>•</w:t>
      </w:r>
      <w:r>
        <w:tab/>
      </w:r>
      <w:r w:rsidR="00214562">
        <w:t xml:space="preserve">  </w:t>
      </w:r>
      <w:r>
        <w:t>Darstellungen wechseln (Tabelle, Term, Schaubild)</w:t>
      </w:r>
    </w:p>
    <w:p w:rsidR="00985A34" w:rsidRDefault="00985A34" w:rsidP="00985A34">
      <w:pPr>
        <w:pStyle w:val="Textkrper"/>
      </w:pPr>
    </w:p>
    <w:p w:rsidR="00985A34" w:rsidRPr="00985A34" w:rsidRDefault="00985A34" w:rsidP="00985A34">
      <w:pPr>
        <w:pStyle w:val="Textkrper"/>
        <w:rPr>
          <w:b/>
        </w:rPr>
      </w:pPr>
      <w:r w:rsidRPr="00985A34">
        <w:rPr>
          <w:b/>
        </w:rPr>
        <w:t xml:space="preserve">Hinführung  </w:t>
      </w:r>
    </w:p>
    <w:p w:rsidR="00985A34" w:rsidRDefault="00985A34" w:rsidP="00985A34">
      <w:pPr>
        <w:pStyle w:val="Textkrper"/>
      </w:pPr>
      <w:r>
        <w:t>Die Untersuchung von Gesetzmäßigkeiten spielt in der Mathematik eine große Rolle. Dabei geht es häufig um das Rechnen mit Termen (Rechenregeln) oder das Aufstellen von Termen bei Textaufgaben. Im beruflichen Gymnasium spielen Terme eine zentrale Rolle bei der Untersuchung funktionaler Zusammenhänge. Hier steht der Zusammenhang zwischen graphischer, tabellarischer und symbolsprachlicher Darstellung im Zentrum.</w:t>
      </w:r>
    </w:p>
    <w:p w:rsidR="002971DA" w:rsidRDefault="00985A34" w:rsidP="00985A34">
      <w:pPr>
        <w:pStyle w:val="Textkrper"/>
      </w:pPr>
      <w:r>
        <w:t xml:space="preserve">An dieser Station soll dieser Zusammenhang genutzt werden, um zum einen </w:t>
      </w:r>
      <w:r w:rsidR="000B7424">
        <w:t xml:space="preserve">Gesetzmäßigkeiten zu entdecken </w:t>
      </w:r>
      <w:r>
        <w:t>und zum anderen die Ausdrucksfähigkeit in mathematischer Fachsprache zu üben.</w:t>
      </w:r>
    </w:p>
    <w:p w:rsidR="000B7424" w:rsidRDefault="000B7424" w:rsidP="000B7424">
      <w:pPr>
        <w:pStyle w:val="Textkrper-Erstzeileneinzug"/>
        <w:rPr>
          <w:lang w:eastAsia="de-DE"/>
        </w:rPr>
      </w:pPr>
    </w:p>
    <w:p w:rsidR="000B7424" w:rsidRPr="000B7424" w:rsidRDefault="000B7424" w:rsidP="000B7424">
      <w:pPr>
        <w:pStyle w:val="Textkrper-Erstzeileneinzug"/>
        <w:rPr>
          <w:lang w:eastAsia="de-DE"/>
        </w:rPr>
      </w:pPr>
    </w:p>
    <w:p w:rsidR="00985A34" w:rsidRDefault="00985A34" w:rsidP="00985A34">
      <w:pPr>
        <w:pStyle w:val="Textkrper-Erstzeileneinzug"/>
        <w:rPr>
          <w:lang w:eastAsia="de-DE"/>
        </w:rPr>
      </w:pPr>
      <w:r>
        <w:rPr>
          <w:noProof/>
          <w:lang w:eastAsia="de-DE"/>
        </w:rPr>
        <w:drawing>
          <wp:anchor distT="0" distB="0" distL="114300" distR="114300" simplePos="0" relativeHeight="251682304" behindDoc="1" locked="0" layoutInCell="1" allowOverlap="1" wp14:anchorId="1F82C140" wp14:editId="763C731D">
            <wp:simplePos x="0" y="0"/>
            <wp:positionH relativeFrom="column">
              <wp:posOffset>-24130</wp:posOffset>
            </wp:positionH>
            <wp:positionV relativeFrom="paragraph">
              <wp:posOffset>107315</wp:posOffset>
            </wp:positionV>
            <wp:extent cx="5972175" cy="800100"/>
            <wp:effectExtent l="0" t="0" r="9525" b="0"/>
            <wp:wrapTight wrapText="bothSides">
              <wp:wrapPolygon edited="0">
                <wp:start x="0" y="0"/>
                <wp:lineTo x="0" y="21086"/>
                <wp:lineTo x="21566" y="21086"/>
                <wp:lineTo x="21566" y="0"/>
                <wp:lineTo x="0" y="0"/>
              </wp:wrapPolygon>
            </wp:wrapTight>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5972175" cy="800100"/>
                    </a:xfrm>
                    <a:prstGeom prst="rect">
                      <a:avLst/>
                    </a:prstGeom>
                  </pic:spPr>
                </pic:pic>
              </a:graphicData>
            </a:graphic>
            <wp14:sizeRelH relativeFrom="page">
              <wp14:pctWidth>0</wp14:pctWidth>
            </wp14:sizeRelH>
            <wp14:sizeRelV relativeFrom="page">
              <wp14:pctHeight>0</wp14:pctHeight>
            </wp14:sizeRelV>
          </wp:anchor>
        </w:drawing>
      </w:r>
    </w:p>
    <w:p w:rsidR="00985A34" w:rsidRDefault="00985A34" w:rsidP="00985A34">
      <w:pPr>
        <w:pStyle w:val="Textkrper-Erstzeileneinzug"/>
        <w:rPr>
          <w:lang w:eastAsia="de-DE"/>
        </w:rPr>
      </w:pPr>
    </w:p>
    <w:p w:rsidR="00985A34" w:rsidRDefault="00985A34" w:rsidP="00985A34">
      <w:pPr>
        <w:pStyle w:val="Textkrper-Erstzeileneinzug"/>
        <w:rPr>
          <w:lang w:eastAsia="de-DE"/>
        </w:rPr>
      </w:pPr>
    </w:p>
    <w:p w:rsidR="00985A34" w:rsidRDefault="00985A34" w:rsidP="00985A34">
      <w:pPr>
        <w:pStyle w:val="Textkrper-Erstzeileneinzug"/>
        <w:rPr>
          <w:lang w:eastAsia="de-DE"/>
        </w:rPr>
      </w:pPr>
    </w:p>
    <w:p w:rsidR="00985A34" w:rsidRDefault="00985A34" w:rsidP="00985A34">
      <w:pPr>
        <w:pStyle w:val="Textkrper-Erstzeileneinzug"/>
        <w:rPr>
          <w:lang w:eastAsia="de-DE"/>
        </w:rPr>
      </w:pPr>
    </w:p>
    <w:p w:rsidR="00985A34" w:rsidRDefault="00985A34" w:rsidP="00985A34">
      <w:pPr>
        <w:pStyle w:val="Textkrper-Erstzeileneinzug"/>
        <w:rPr>
          <w:b/>
          <w:lang w:eastAsia="de-DE"/>
        </w:rPr>
      </w:pPr>
    </w:p>
    <w:p w:rsidR="00985A34" w:rsidRPr="00985A34" w:rsidRDefault="00985A34" w:rsidP="00985A34">
      <w:pPr>
        <w:pStyle w:val="Textkrper-Erstzeileneinzug"/>
        <w:rPr>
          <w:b/>
          <w:lang w:eastAsia="de-DE"/>
        </w:rPr>
      </w:pPr>
      <w:r w:rsidRPr="00985A34">
        <w:rPr>
          <w:b/>
          <w:lang w:eastAsia="de-DE"/>
        </w:rPr>
        <w:t>Arbeitsmaterialien an dieser Station</w:t>
      </w:r>
    </w:p>
    <w:p w:rsidR="00985A34" w:rsidRDefault="00985A34" w:rsidP="00837B9D">
      <w:pPr>
        <w:pStyle w:val="Textkrper-Erstzeileneinzug"/>
        <w:numPr>
          <w:ilvl w:val="0"/>
          <w:numId w:val="21"/>
        </w:numPr>
        <w:rPr>
          <w:lang w:eastAsia="de-DE"/>
        </w:rPr>
      </w:pPr>
      <w:r>
        <w:rPr>
          <w:lang w:eastAsia="de-DE"/>
        </w:rPr>
        <w:t>Arbeitsblätter</w:t>
      </w:r>
    </w:p>
    <w:p w:rsidR="00985A34" w:rsidRDefault="00985A34" w:rsidP="00837B9D">
      <w:pPr>
        <w:pStyle w:val="Textkrper-Erstzeileneinzug"/>
        <w:numPr>
          <w:ilvl w:val="0"/>
          <w:numId w:val="21"/>
        </w:numPr>
        <w:rPr>
          <w:lang w:eastAsia="de-DE"/>
        </w:rPr>
      </w:pPr>
      <w:r>
        <w:rPr>
          <w:lang w:eastAsia="de-DE"/>
        </w:rPr>
        <w:t>Bedienungsanleitung</w:t>
      </w:r>
    </w:p>
    <w:p w:rsidR="00214562" w:rsidRDefault="00214562" w:rsidP="00837B9D">
      <w:pPr>
        <w:pStyle w:val="Textkrper-Erstzeileneinzug"/>
        <w:numPr>
          <w:ilvl w:val="0"/>
          <w:numId w:val="21"/>
        </w:numPr>
        <w:rPr>
          <w:lang w:eastAsia="de-DE"/>
        </w:rPr>
      </w:pPr>
      <w:r>
        <w:rPr>
          <w:lang w:eastAsia="de-DE"/>
        </w:rPr>
        <w:t>GeoGebra-Arbeitsblatt: Finde mein Gesetz</w:t>
      </w:r>
    </w:p>
    <w:p w:rsidR="00985A34" w:rsidRDefault="00985A34">
      <w:pPr>
        <w:rPr>
          <w:szCs w:val="24"/>
          <w:lang w:eastAsia="de-DE"/>
        </w:rPr>
      </w:pPr>
      <w:r>
        <w:rPr>
          <w:lang w:eastAsia="de-DE"/>
        </w:rPr>
        <w:br w:type="page"/>
      </w:r>
    </w:p>
    <w:p w:rsidR="00985A34" w:rsidRPr="00985A34" w:rsidRDefault="00985A34" w:rsidP="00985A34">
      <w:pPr>
        <w:pStyle w:val="Textkrper-Erstzeileneinzug"/>
        <w:rPr>
          <w:i/>
          <w:lang w:eastAsia="de-DE"/>
        </w:rPr>
      </w:pPr>
      <w:r w:rsidRPr="00985A34">
        <w:rPr>
          <w:i/>
          <w:lang w:eastAsia="de-DE"/>
        </w:rPr>
        <w:lastRenderedPageBreak/>
        <w:t>Öffnen Sie das GeoGebra-Arbeitsblatt „Finde mein Gesetz“</w:t>
      </w:r>
    </w:p>
    <w:p w:rsidR="00985A34" w:rsidRPr="00985A34" w:rsidRDefault="00985A34" w:rsidP="00985A34">
      <w:pPr>
        <w:pStyle w:val="Textkrper-Erstzeileneinzug"/>
        <w:rPr>
          <w:i/>
          <w:lang w:eastAsia="de-DE"/>
        </w:rPr>
      </w:pPr>
    </w:p>
    <w:p w:rsidR="00985A34" w:rsidRPr="00985A34" w:rsidRDefault="00985A34" w:rsidP="00985A34">
      <w:pPr>
        <w:pStyle w:val="Textkrper"/>
        <w:rPr>
          <w:b/>
        </w:rPr>
      </w:pPr>
      <w:r w:rsidRPr="00985A34">
        <w:rPr>
          <w:b/>
        </w:rPr>
        <w:t>Herausforderung 1</w:t>
      </w:r>
    </w:p>
    <w:p w:rsidR="00985A34" w:rsidRPr="00985A34" w:rsidRDefault="00985A34" w:rsidP="00985A34">
      <w:pPr>
        <w:pStyle w:val="Textkrper"/>
        <w:rPr>
          <w:rFonts w:eastAsiaTheme="minorEastAsia"/>
        </w:rPr>
      </w:pPr>
      <w:r w:rsidRPr="00985A34">
        <w:t>Bewegen Sie in Ihrem GeoGebra-Dokument den grauen Punkt. Beschreiben Sie jeweils, wie sich der rote, gelbe bzw. grüne Punkt verändert.</w:t>
      </w:r>
    </w:p>
    <w:p w:rsidR="00985A34" w:rsidRPr="00985A34" w:rsidRDefault="00985A34" w:rsidP="00985A34">
      <w:pPr>
        <w:pStyle w:val="Textkrper-Erstzeileneinzug"/>
        <w:rPr>
          <w:lang w:eastAsia="de-DE"/>
        </w:rPr>
      </w:pPr>
    </w:p>
    <w:tbl>
      <w:tblPr>
        <w:tblStyle w:val="Tabellenraster"/>
        <w:tblW w:w="965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985A34" w:rsidRPr="00985A34" w:rsidTr="00095CF7">
        <w:trPr>
          <w:trHeight w:hRule="exact" w:val="284"/>
        </w:trPr>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r>
      <w:tr w:rsidR="00985A34" w:rsidRPr="00985A34" w:rsidTr="00095CF7">
        <w:trPr>
          <w:trHeight w:hRule="exact" w:val="284"/>
        </w:trPr>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r>
      <w:tr w:rsidR="00985A34" w:rsidRPr="00985A34" w:rsidTr="00095CF7">
        <w:trPr>
          <w:trHeight w:hRule="exact" w:val="284"/>
        </w:trPr>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r>
      <w:tr w:rsidR="00985A34" w:rsidRPr="00985A34" w:rsidTr="00095CF7">
        <w:trPr>
          <w:trHeight w:hRule="exact" w:val="284"/>
        </w:trPr>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r>
      <w:tr w:rsidR="00985A34" w:rsidRPr="00985A34" w:rsidTr="00095CF7">
        <w:trPr>
          <w:trHeight w:hRule="exact" w:val="284"/>
        </w:trPr>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r>
      <w:tr w:rsidR="00985A34" w:rsidRPr="00985A34" w:rsidTr="00095CF7">
        <w:trPr>
          <w:trHeight w:hRule="exact" w:val="284"/>
        </w:trPr>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r>
      <w:tr w:rsidR="00985A34" w:rsidRPr="00985A34" w:rsidTr="00095CF7">
        <w:trPr>
          <w:trHeight w:hRule="exact" w:val="284"/>
        </w:trPr>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c>
          <w:tcPr>
            <w:tcW w:w="284" w:type="dxa"/>
          </w:tcPr>
          <w:p w:rsidR="00985A34" w:rsidRPr="00985A34" w:rsidRDefault="00985A34" w:rsidP="00985A34">
            <w:pPr>
              <w:pStyle w:val="Textkrper-Erstzeileneinzug"/>
            </w:pPr>
          </w:p>
        </w:tc>
      </w:tr>
    </w:tbl>
    <w:p w:rsidR="00985A34" w:rsidRPr="00985A34" w:rsidRDefault="00985A34" w:rsidP="00985A34">
      <w:pPr>
        <w:pStyle w:val="Textkrper-Erstzeileneinzug"/>
        <w:rPr>
          <w:lang w:eastAsia="de-DE"/>
        </w:rPr>
      </w:pPr>
    </w:p>
    <w:p w:rsidR="000B7424" w:rsidRDefault="00985A34" w:rsidP="00985A34">
      <w:pPr>
        <w:pStyle w:val="Textkrper"/>
        <w:rPr>
          <w:rFonts w:eastAsiaTheme="minorEastAsia"/>
          <w:b/>
        </w:rPr>
      </w:pPr>
      <w:r w:rsidRPr="00985A34">
        <w:rPr>
          <w:rFonts w:eastAsiaTheme="minorEastAsia"/>
          <w:b/>
        </w:rPr>
        <w:t>Bestimmen Sie für jeden Punkt das Bildungsgesetz.</w:t>
      </w:r>
    </w:p>
    <w:p w:rsidR="00985A34" w:rsidRPr="00985A34" w:rsidRDefault="00985A34" w:rsidP="00985A34">
      <w:pPr>
        <w:pStyle w:val="Textkrper"/>
        <w:rPr>
          <w:rFonts w:eastAsiaTheme="minorEastAsia"/>
          <w:b/>
        </w:rPr>
      </w:pPr>
      <w:r w:rsidRPr="00985A34">
        <w:rPr>
          <w:rFonts w:eastAsiaTheme="minorEastAsia"/>
          <w:b/>
        </w:rPr>
        <w:t xml:space="preserve"> </w:t>
      </w:r>
    </w:p>
    <w:p w:rsidR="000B7424" w:rsidRPr="00985A34" w:rsidRDefault="00985A34" w:rsidP="00ED00CF">
      <w:pPr>
        <w:pStyle w:val="Textkrper-Erstzeileneinzug"/>
        <w:numPr>
          <w:ilvl w:val="0"/>
          <w:numId w:val="15"/>
        </w:numPr>
        <w:spacing w:line="360" w:lineRule="auto"/>
        <w:rPr>
          <w:lang w:eastAsia="de-DE"/>
        </w:rPr>
      </w:pPr>
      <w:r w:rsidRPr="00985A34">
        <w:rPr>
          <w:lang w:eastAsia="de-DE"/>
        </w:rPr>
        <w:t xml:space="preserve">Legen Sie für jede Punktfolge eine Wertetabelle für </w:t>
      </w:r>
      <m:oMath>
        <m:r>
          <w:rPr>
            <w:rFonts w:ascii="Cambria Math" w:hAnsi="Cambria Math"/>
            <w:lang w:eastAsia="de-DE"/>
          </w:rPr>
          <m:t>0≤x≤5</m:t>
        </m:r>
      </m:oMath>
      <w:r w:rsidRPr="00985A34">
        <w:rPr>
          <w:lang w:eastAsia="de-DE"/>
        </w:rPr>
        <w:t xml:space="preserve"> an. </w:t>
      </w:r>
      <w:r w:rsidRPr="00985A34">
        <w:rPr>
          <w:lang w:eastAsia="de-DE"/>
        </w:rPr>
        <w:br/>
        <w:t>(Aktivieren Sie dazu bei den Eigenschaften der Punkte „Beschriftung: Wert“)</w:t>
      </w:r>
    </w:p>
    <w:tbl>
      <w:tblPr>
        <w:tblStyle w:val="Tabellenraster"/>
        <w:tblW w:w="0" w:type="auto"/>
        <w:tblLook w:val="04A0" w:firstRow="1" w:lastRow="0" w:firstColumn="1" w:lastColumn="0" w:noHBand="0" w:noVBand="1"/>
      </w:tblPr>
      <w:tblGrid>
        <w:gridCol w:w="817"/>
        <w:gridCol w:w="770"/>
        <w:gridCol w:w="770"/>
        <w:gridCol w:w="770"/>
        <w:gridCol w:w="770"/>
        <w:gridCol w:w="770"/>
        <w:gridCol w:w="770"/>
        <w:gridCol w:w="770"/>
        <w:gridCol w:w="770"/>
        <w:gridCol w:w="770"/>
        <w:gridCol w:w="770"/>
        <w:gridCol w:w="771"/>
      </w:tblGrid>
      <w:tr w:rsidR="00985A34" w:rsidRPr="000B7424" w:rsidTr="000B7424">
        <w:trPr>
          <w:trHeight w:val="567"/>
        </w:trPr>
        <w:tc>
          <w:tcPr>
            <w:tcW w:w="817" w:type="dxa"/>
            <w:tcBorders>
              <w:bottom w:val="single" w:sz="4" w:space="0" w:color="auto"/>
            </w:tcBorders>
            <w:shd w:val="clear" w:color="auto" w:fill="C6D9F1" w:themeFill="text2" w:themeFillTint="33"/>
            <w:vAlign w:val="center"/>
          </w:tcPr>
          <w:p w:rsidR="00985A34" w:rsidRPr="000B7424" w:rsidRDefault="000B7424" w:rsidP="00985A34">
            <w:pPr>
              <w:pStyle w:val="Textkrper"/>
              <w:rPr>
                <w:rFonts w:eastAsiaTheme="minorHAnsi" w:cs="Arial"/>
                <w:b/>
                <w:szCs w:val="24"/>
              </w:rPr>
            </w:pPr>
            <m:oMathPara>
              <m:oMath>
                <m:r>
                  <m:rPr>
                    <m:sty m:val="bi"/>
                  </m:rPr>
                  <w:rPr>
                    <w:rFonts w:ascii="Cambria Math" w:hAnsi="Cambria Math"/>
                  </w:rPr>
                  <m:t>x</m:t>
                </m:r>
              </m:oMath>
            </m:oMathPara>
          </w:p>
        </w:tc>
        <w:tc>
          <w:tcPr>
            <w:tcW w:w="770" w:type="dxa"/>
            <w:tcBorders>
              <w:bottom w:val="single" w:sz="4" w:space="0" w:color="auto"/>
            </w:tcBorders>
            <w:shd w:val="clear" w:color="auto" w:fill="C6D9F1" w:themeFill="text2" w:themeFillTint="33"/>
            <w:vAlign w:val="center"/>
          </w:tcPr>
          <w:p w:rsidR="00985A34" w:rsidRPr="000B7424" w:rsidRDefault="00985A34" w:rsidP="00985A34">
            <w:pPr>
              <w:pStyle w:val="Textkrper"/>
              <w:rPr>
                <w:rFonts w:eastAsiaTheme="minorHAnsi" w:cs="Arial"/>
                <w:b/>
                <w:szCs w:val="24"/>
              </w:rPr>
            </w:pPr>
            <w:r w:rsidRPr="000B7424">
              <w:rPr>
                <w:rFonts w:eastAsiaTheme="minorHAnsi" w:cs="Arial"/>
                <w:b/>
                <w:szCs w:val="24"/>
              </w:rPr>
              <w:t>0</w:t>
            </w:r>
          </w:p>
        </w:tc>
        <w:tc>
          <w:tcPr>
            <w:tcW w:w="770" w:type="dxa"/>
            <w:tcBorders>
              <w:bottom w:val="single" w:sz="4" w:space="0" w:color="auto"/>
            </w:tcBorders>
            <w:shd w:val="clear" w:color="auto" w:fill="C6D9F1" w:themeFill="text2" w:themeFillTint="33"/>
            <w:vAlign w:val="center"/>
          </w:tcPr>
          <w:p w:rsidR="00985A34" w:rsidRPr="000B7424" w:rsidRDefault="00985A34" w:rsidP="00985A34">
            <w:pPr>
              <w:pStyle w:val="Textkrper"/>
              <w:rPr>
                <w:rFonts w:eastAsiaTheme="minorHAnsi" w:cs="Arial"/>
                <w:b/>
                <w:szCs w:val="24"/>
              </w:rPr>
            </w:pPr>
            <w:r w:rsidRPr="000B7424">
              <w:rPr>
                <w:rFonts w:eastAsiaTheme="minorHAnsi" w:cs="Arial"/>
                <w:b/>
                <w:szCs w:val="24"/>
              </w:rPr>
              <w:t>0,5</w:t>
            </w:r>
          </w:p>
        </w:tc>
        <w:tc>
          <w:tcPr>
            <w:tcW w:w="770" w:type="dxa"/>
            <w:tcBorders>
              <w:bottom w:val="single" w:sz="4" w:space="0" w:color="auto"/>
            </w:tcBorders>
            <w:shd w:val="clear" w:color="auto" w:fill="C6D9F1" w:themeFill="text2" w:themeFillTint="33"/>
            <w:vAlign w:val="center"/>
          </w:tcPr>
          <w:p w:rsidR="00985A34" w:rsidRPr="000B7424" w:rsidRDefault="00985A34" w:rsidP="00985A34">
            <w:pPr>
              <w:pStyle w:val="Textkrper"/>
              <w:rPr>
                <w:rFonts w:eastAsiaTheme="minorHAnsi" w:cs="Arial"/>
                <w:b/>
                <w:szCs w:val="24"/>
              </w:rPr>
            </w:pPr>
            <w:r w:rsidRPr="000B7424">
              <w:rPr>
                <w:rFonts w:eastAsiaTheme="minorHAnsi" w:cs="Arial"/>
                <w:b/>
                <w:szCs w:val="24"/>
              </w:rPr>
              <w:t>1</w:t>
            </w:r>
          </w:p>
        </w:tc>
        <w:tc>
          <w:tcPr>
            <w:tcW w:w="770" w:type="dxa"/>
            <w:tcBorders>
              <w:bottom w:val="single" w:sz="4" w:space="0" w:color="auto"/>
            </w:tcBorders>
            <w:shd w:val="clear" w:color="auto" w:fill="C6D9F1" w:themeFill="text2" w:themeFillTint="33"/>
            <w:vAlign w:val="center"/>
          </w:tcPr>
          <w:p w:rsidR="00985A34" w:rsidRPr="000B7424" w:rsidRDefault="00985A34" w:rsidP="00985A34">
            <w:pPr>
              <w:pStyle w:val="Textkrper"/>
              <w:rPr>
                <w:rFonts w:eastAsiaTheme="minorHAnsi" w:cs="Arial"/>
                <w:b/>
                <w:szCs w:val="24"/>
              </w:rPr>
            </w:pPr>
            <w:r w:rsidRPr="000B7424">
              <w:rPr>
                <w:rFonts w:eastAsiaTheme="minorHAnsi" w:cs="Arial"/>
                <w:b/>
                <w:szCs w:val="24"/>
              </w:rPr>
              <w:t>1,5</w:t>
            </w:r>
          </w:p>
        </w:tc>
        <w:tc>
          <w:tcPr>
            <w:tcW w:w="770" w:type="dxa"/>
            <w:tcBorders>
              <w:bottom w:val="single" w:sz="4" w:space="0" w:color="auto"/>
            </w:tcBorders>
            <w:shd w:val="clear" w:color="auto" w:fill="C6D9F1" w:themeFill="text2" w:themeFillTint="33"/>
            <w:vAlign w:val="center"/>
          </w:tcPr>
          <w:p w:rsidR="00985A34" w:rsidRPr="000B7424" w:rsidRDefault="00985A34" w:rsidP="00985A34">
            <w:pPr>
              <w:pStyle w:val="Textkrper"/>
              <w:rPr>
                <w:rFonts w:eastAsiaTheme="minorHAnsi" w:cs="Arial"/>
                <w:b/>
                <w:szCs w:val="24"/>
              </w:rPr>
            </w:pPr>
            <w:r w:rsidRPr="000B7424">
              <w:rPr>
                <w:rFonts w:eastAsiaTheme="minorHAnsi" w:cs="Arial"/>
                <w:b/>
                <w:szCs w:val="24"/>
              </w:rPr>
              <w:t>2</w:t>
            </w:r>
          </w:p>
        </w:tc>
        <w:tc>
          <w:tcPr>
            <w:tcW w:w="770" w:type="dxa"/>
            <w:tcBorders>
              <w:bottom w:val="single" w:sz="4" w:space="0" w:color="auto"/>
            </w:tcBorders>
            <w:shd w:val="clear" w:color="auto" w:fill="C6D9F1" w:themeFill="text2" w:themeFillTint="33"/>
            <w:vAlign w:val="center"/>
          </w:tcPr>
          <w:p w:rsidR="00985A34" w:rsidRPr="000B7424" w:rsidRDefault="00985A34" w:rsidP="00985A34">
            <w:pPr>
              <w:pStyle w:val="Textkrper"/>
              <w:rPr>
                <w:rFonts w:eastAsiaTheme="minorHAnsi" w:cs="Arial"/>
                <w:b/>
                <w:szCs w:val="24"/>
              </w:rPr>
            </w:pPr>
            <w:r w:rsidRPr="000B7424">
              <w:rPr>
                <w:rFonts w:eastAsiaTheme="minorHAnsi" w:cs="Arial"/>
                <w:b/>
                <w:szCs w:val="24"/>
              </w:rPr>
              <w:t>2,5</w:t>
            </w:r>
          </w:p>
        </w:tc>
        <w:tc>
          <w:tcPr>
            <w:tcW w:w="770" w:type="dxa"/>
            <w:tcBorders>
              <w:bottom w:val="single" w:sz="4" w:space="0" w:color="auto"/>
            </w:tcBorders>
            <w:shd w:val="clear" w:color="auto" w:fill="C6D9F1" w:themeFill="text2" w:themeFillTint="33"/>
            <w:vAlign w:val="center"/>
          </w:tcPr>
          <w:p w:rsidR="00985A34" w:rsidRPr="000B7424" w:rsidRDefault="00985A34" w:rsidP="00985A34">
            <w:pPr>
              <w:pStyle w:val="Textkrper"/>
              <w:rPr>
                <w:rFonts w:eastAsiaTheme="minorHAnsi" w:cs="Arial"/>
                <w:b/>
                <w:szCs w:val="24"/>
              </w:rPr>
            </w:pPr>
            <w:r w:rsidRPr="000B7424">
              <w:rPr>
                <w:rFonts w:eastAsiaTheme="minorHAnsi" w:cs="Arial"/>
                <w:b/>
                <w:szCs w:val="24"/>
              </w:rPr>
              <w:t>3</w:t>
            </w:r>
          </w:p>
        </w:tc>
        <w:tc>
          <w:tcPr>
            <w:tcW w:w="770" w:type="dxa"/>
            <w:tcBorders>
              <w:bottom w:val="single" w:sz="4" w:space="0" w:color="auto"/>
            </w:tcBorders>
            <w:shd w:val="clear" w:color="auto" w:fill="C6D9F1" w:themeFill="text2" w:themeFillTint="33"/>
            <w:vAlign w:val="center"/>
          </w:tcPr>
          <w:p w:rsidR="00985A34" w:rsidRPr="000B7424" w:rsidRDefault="00985A34" w:rsidP="00985A34">
            <w:pPr>
              <w:pStyle w:val="Textkrper"/>
              <w:rPr>
                <w:rFonts w:eastAsiaTheme="minorHAnsi" w:cs="Arial"/>
                <w:b/>
                <w:szCs w:val="24"/>
              </w:rPr>
            </w:pPr>
            <w:r w:rsidRPr="000B7424">
              <w:rPr>
                <w:rFonts w:eastAsiaTheme="minorHAnsi" w:cs="Arial"/>
                <w:b/>
                <w:szCs w:val="24"/>
              </w:rPr>
              <w:t>3,5</w:t>
            </w:r>
          </w:p>
        </w:tc>
        <w:tc>
          <w:tcPr>
            <w:tcW w:w="770" w:type="dxa"/>
            <w:tcBorders>
              <w:bottom w:val="single" w:sz="4" w:space="0" w:color="auto"/>
            </w:tcBorders>
            <w:shd w:val="clear" w:color="auto" w:fill="C6D9F1" w:themeFill="text2" w:themeFillTint="33"/>
            <w:vAlign w:val="center"/>
          </w:tcPr>
          <w:p w:rsidR="00985A34" w:rsidRPr="000B7424" w:rsidRDefault="00985A34" w:rsidP="00985A34">
            <w:pPr>
              <w:pStyle w:val="Textkrper"/>
              <w:rPr>
                <w:rFonts w:eastAsiaTheme="minorHAnsi" w:cs="Arial"/>
                <w:b/>
                <w:szCs w:val="24"/>
              </w:rPr>
            </w:pPr>
            <w:r w:rsidRPr="000B7424">
              <w:rPr>
                <w:rFonts w:eastAsiaTheme="minorHAnsi" w:cs="Arial"/>
                <w:b/>
                <w:szCs w:val="24"/>
              </w:rPr>
              <w:t>4</w:t>
            </w:r>
          </w:p>
        </w:tc>
        <w:tc>
          <w:tcPr>
            <w:tcW w:w="770" w:type="dxa"/>
            <w:tcBorders>
              <w:bottom w:val="single" w:sz="4" w:space="0" w:color="auto"/>
            </w:tcBorders>
            <w:shd w:val="clear" w:color="auto" w:fill="C6D9F1" w:themeFill="text2" w:themeFillTint="33"/>
            <w:vAlign w:val="center"/>
          </w:tcPr>
          <w:p w:rsidR="00985A34" w:rsidRPr="000B7424" w:rsidRDefault="00985A34" w:rsidP="00985A34">
            <w:pPr>
              <w:pStyle w:val="Textkrper"/>
              <w:rPr>
                <w:rFonts w:eastAsiaTheme="minorHAnsi" w:cs="Arial"/>
                <w:b/>
                <w:szCs w:val="24"/>
              </w:rPr>
            </w:pPr>
            <w:r w:rsidRPr="000B7424">
              <w:rPr>
                <w:rFonts w:eastAsiaTheme="minorHAnsi" w:cs="Arial"/>
                <w:b/>
                <w:szCs w:val="24"/>
              </w:rPr>
              <w:t>4,5</w:t>
            </w:r>
          </w:p>
        </w:tc>
        <w:tc>
          <w:tcPr>
            <w:tcW w:w="771" w:type="dxa"/>
            <w:tcBorders>
              <w:bottom w:val="single" w:sz="4" w:space="0" w:color="auto"/>
            </w:tcBorders>
            <w:shd w:val="clear" w:color="auto" w:fill="C6D9F1" w:themeFill="text2" w:themeFillTint="33"/>
            <w:vAlign w:val="center"/>
          </w:tcPr>
          <w:p w:rsidR="00985A34" w:rsidRPr="000B7424" w:rsidRDefault="00985A34" w:rsidP="00985A34">
            <w:pPr>
              <w:pStyle w:val="Textkrper"/>
              <w:rPr>
                <w:rFonts w:eastAsiaTheme="minorHAnsi" w:cs="Arial"/>
                <w:b/>
                <w:szCs w:val="24"/>
              </w:rPr>
            </w:pPr>
            <w:r w:rsidRPr="000B7424">
              <w:rPr>
                <w:rFonts w:eastAsiaTheme="minorHAnsi" w:cs="Arial"/>
                <w:b/>
                <w:szCs w:val="24"/>
              </w:rPr>
              <w:t>5</w:t>
            </w:r>
          </w:p>
        </w:tc>
      </w:tr>
      <w:tr w:rsidR="00985A34" w:rsidRPr="00985A34" w:rsidTr="000B7424">
        <w:trPr>
          <w:trHeight w:val="851"/>
        </w:trPr>
        <w:tc>
          <w:tcPr>
            <w:tcW w:w="817" w:type="dxa"/>
            <w:shd w:val="clear" w:color="auto" w:fill="F2F2F2" w:themeFill="background1" w:themeFillShade="F2"/>
            <w:vAlign w:val="center"/>
          </w:tcPr>
          <w:p w:rsidR="00985A34" w:rsidRPr="000B7424" w:rsidRDefault="00EC790E" w:rsidP="00985A34">
            <w:pPr>
              <w:pStyle w:val="Textkrper-Erstzeileneinzug"/>
              <w:rPr>
                <w:b/>
              </w:rPr>
            </w:pPr>
            <m:oMathPara>
              <m:oMath>
                <m:sSub>
                  <m:sSubPr>
                    <m:ctrlPr>
                      <w:rPr>
                        <w:rFonts w:ascii="Cambria Math" w:hAnsi="Cambria Math"/>
                        <w:b/>
                      </w:rPr>
                    </m:ctrlPr>
                  </m:sSubPr>
                  <m:e>
                    <m:r>
                      <m:rPr>
                        <m:sty m:val="b"/>
                      </m:rPr>
                      <w:rPr>
                        <w:rFonts w:ascii="Cambria Math" w:hAnsi="Cambria Math"/>
                      </w:rPr>
                      <m:t>y</m:t>
                    </m:r>
                  </m:e>
                  <m:sub>
                    <m:r>
                      <m:rPr>
                        <m:sty m:val="b"/>
                      </m:rPr>
                      <w:rPr>
                        <w:rFonts w:ascii="Cambria Math" w:hAnsi="Cambria Math"/>
                      </w:rPr>
                      <m:t>1</m:t>
                    </m:r>
                  </m:sub>
                </m:sSub>
              </m:oMath>
            </m:oMathPara>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1" w:type="dxa"/>
            <w:shd w:val="clear" w:color="auto" w:fill="F2F2F2" w:themeFill="background1" w:themeFillShade="F2"/>
            <w:vAlign w:val="center"/>
          </w:tcPr>
          <w:p w:rsidR="00985A34" w:rsidRPr="00985A34" w:rsidRDefault="00985A34" w:rsidP="00985A34">
            <w:pPr>
              <w:pStyle w:val="Textkrper-Erstzeileneinzug"/>
            </w:pPr>
          </w:p>
        </w:tc>
      </w:tr>
      <w:tr w:rsidR="00985A34" w:rsidRPr="00985A34" w:rsidTr="000B7424">
        <w:trPr>
          <w:trHeight w:val="851"/>
        </w:trPr>
        <w:tc>
          <w:tcPr>
            <w:tcW w:w="817" w:type="dxa"/>
            <w:tcBorders>
              <w:bottom w:val="single" w:sz="4" w:space="0" w:color="auto"/>
            </w:tcBorders>
            <w:shd w:val="clear" w:color="auto" w:fill="auto"/>
            <w:vAlign w:val="center"/>
          </w:tcPr>
          <w:p w:rsidR="00985A34" w:rsidRPr="000B7424" w:rsidRDefault="00EC790E" w:rsidP="00985A34">
            <w:pPr>
              <w:pStyle w:val="Textkrper-Erstzeileneinzug"/>
              <w:rPr>
                <w:b/>
              </w:rPr>
            </w:pPr>
            <m:oMathPara>
              <m:oMath>
                <m:sSub>
                  <m:sSubPr>
                    <m:ctrlPr>
                      <w:rPr>
                        <w:rFonts w:ascii="Cambria Math" w:hAnsi="Cambria Math"/>
                        <w:b/>
                      </w:rPr>
                    </m:ctrlPr>
                  </m:sSubPr>
                  <m:e>
                    <m:r>
                      <m:rPr>
                        <m:sty m:val="b"/>
                      </m:rPr>
                      <w:rPr>
                        <w:rFonts w:ascii="Cambria Math" w:hAnsi="Cambria Math"/>
                      </w:rPr>
                      <m:t>y</m:t>
                    </m:r>
                  </m:e>
                  <m:sub>
                    <m:r>
                      <m:rPr>
                        <m:sty m:val="b"/>
                      </m:rPr>
                      <w:rPr>
                        <w:rFonts w:ascii="Cambria Math" w:hAnsi="Cambria Math"/>
                      </w:rPr>
                      <m:t>2</m:t>
                    </m:r>
                  </m:sub>
                </m:sSub>
              </m:oMath>
            </m:oMathPara>
          </w:p>
        </w:tc>
        <w:tc>
          <w:tcPr>
            <w:tcW w:w="770" w:type="dxa"/>
            <w:tcBorders>
              <w:bottom w:val="single" w:sz="4" w:space="0" w:color="auto"/>
            </w:tcBorders>
            <w:shd w:val="clear" w:color="auto" w:fill="auto"/>
            <w:vAlign w:val="center"/>
          </w:tcPr>
          <w:p w:rsidR="00985A34" w:rsidRPr="00985A34" w:rsidRDefault="00985A34" w:rsidP="00985A34">
            <w:pPr>
              <w:pStyle w:val="Textkrper-Erstzeileneinzug"/>
            </w:pPr>
          </w:p>
        </w:tc>
        <w:tc>
          <w:tcPr>
            <w:tcW w:w="770" w:type="dxa"/>
            <w:tcBorders>
              <w:bottom w:val="single" w:sz="4" w:space="0" w:color="auto"/>
            </w:tcBorders>
            <w:shd w:val="clear" w:color="auto" w:fill="auto"/>
            <w:vAlign w:val="center"/>
          </w:tcPr>
          <w:p w:rsidR="00985A34" w:rsidRPr="00985A34" w:rsidRDefault="00985A34" w:rsidP="00985A34">
            <w:pPr>
              <w:pStyle w:val="Textkrper-Erstzeileneinzug"/>
            </w:pPr>
          </w:p>
        </w:tc>
        <w:tc>
          <w:tcPr>
            <w:tcW w:w="770" w:type="dxa"/>
            <w:tcBorders>
              <w:bottom w:val="single" w:sz="4" w:space="0" w:color="auto"/>
            </w:tcBorders>
            <w:shd w:val="clear" w:color="auto" w:fill="auto"/>
            <w:vAlign w:val="center"/>
          </w:tcPr>
          <w:p w:rsidR="00985A34" w:rsidRPr="00985A34" w:rsidRDefault="00985A34" w:rsidP="00985A34">
            <w:pPr>
              <w:pStyle w:val="Textkrper-Erstzeileneinzug"/>
            </w:pPr>
          </w:p>
        </w:tc>
        <w:tc>
          <w:tcPr>
            <w:tcW w:w="770" w:type="dxa"/>
            <w:tcBorders>
              <w:bottom w:val="single" w:sz="4" w:space="0" w:color="auto"/>
            </w:tcBorders>
            <w:shd w:val="clear" w:color="auto" w:fill="auto"/>
            <w:vAlign w:val="center"/>
          </w:tcPr>
          <w:p w:rsidR="00985A34" w:rsidRPr="00985A34" w:rsidRDefault="00985A34" w:rsidP="00985A34">
            <w:pPr>
              <w:pStyle w:val="Textkrper-Erstzeileneinzug"/>
            </w:pPr>
          </w:p>
        </w:tc>
        <w:tc>
          <w:tcPr>
            <w:tcW w:w="770" w:type="dxa"/>
            <w:tcBorders>
              <w:bottom w:val="single" w:sz="4" w:space="0" w:color="auto"/>
            </w:tcBorders>
            <w:shd w:val="clear" w:color="auto" w:fill="auto"/>
            <w:vAlign w:val="center"/>
          </w:tcPr>
          <w:p w:rsidR="00985A34" w:rsidRPr="00985A34" w:rsidRDefault="00985A34" w:rsidP="00985A34">
            <w:pPr>
              <w:pStyle w:val="Textkrper-Erstzeileneinzug"/>
            </w:pPr>
          </w:p>
        </w:tc>
        <w:tc>
          <w:tcPr>
            <w:tcW w:w="770" w:type="dxa"/>
            <w:tcBorders>
              <w:bottom w:val="single" w:sz="4" w:space="0" w:color="auto"/>
            </w:tcBorders>
            <w:shd w:val="clear" w:color="auto" w:fill="auto"/>
            <w:vAlign w:val="center"/>
          </w:tcPr>
          <w:p w:rsidR="00985A34" w:rsidRPr="00985A34" w:rsidRDefault="00985A34" w:rsidP="00985A34">
            <w:pPr>
              <w:pStyle w:val="Textkrper-Erstzeileneinzug"/>
            </w:pPr>
          </w:p>
        </w:tc>
        <w:tc>
          <w:tcPr>
            <w:tcW w:w="770" w:type="dxa"/>
            <w:tcBorders>
              <w:bottom w:val="single" w:sz="4" w:space="0" w:color="auto"/>
            </w:tcBorders>
            <w:shd w:val="clear" w:color="auto" w:fill="auto"/>
            <w:vAlign w:val="center"/>
          </w:tcPr>
          <w:p w:rsidR="00985A34" w:rsidRPr="00985A34" w:rsidRDefault="00985A34" w:rsidP="00985A34">
            <w:pPr>
              <w:pStyle w:val="Textkrper-Erstzeileneinzug"/>
            </w:pPr>
          </w:p>
        </w:tc>
        <w:tc>
          <w:tcPr>
            <w:tcW w:w="770" w:type="dxa"/>
            <w:tcBorders>
              <w:bottom w:val="single" w:sz="4" w:space="0" w:color="auto"/>
            </w:tcBorders>
            <w:shd w:val="clear" w:color="auto" w:fill="auto"/>
            <w:vAlign w:val="center"/>
          </w:tcPr>
          <w:p w:rsidR="00985A34" w:rsidRPr="00985A34" w:rsidRDefault="00985A34" w:rsidP="00985A34">
            <w:pPr>
              <w:pStyle w:val="Textkrper-Erstzeileneinzug"/>
            </w:pPr>
          </w:p>
        </w:tc>
        <w:tc>
          <w:tcPr>
            <w:tcW w:w="770" w:type="dxa"/>
            <w:tcBorders>
              <w:bottom w:val="single" w:sz="4" w:space="0" w:color="auto"/>
            </w:tcBorders>
            <w:shd w:val="clear" w:color="auto" w:fill="auto"/>
            <w:vAlign w:val="center"/>
          </w:tcPr>
          <w:p w:rsidR="00985A34" w:rsidRPr="00985A34" w:rsidRDefault="00985A34" w:rsidP="00985A34">
            <w:pPr>
              <w:pStyle w:val="Textkrper-Erstzeileneinzug"/>
            </w:pPr>
          </w:p>
        </w:tc>
        <w:tc>
          <w:tcPr>
            <w:tcW w:w="770" w:type="dxa"/>
            <w:tcBorders>
              <w:bottom w:val="single" w:sz="4" w:space="0" w:color="auto"/>
            </w:tcBorders>
            <w:shd w:val="clear" w:color="auto" w:fill="auto"/>
            <w:vAlign w:val="center"/>
          </w:tcPr>
          <w:p w:rsidR="00985A34" w:rsidRPr="00985A34" w:rsidRDefault="00985A34" w:rsidP="00985A34">
            <w:pPr>
              <w:pStyle w:val="Textkrper-Erstzeileneinzug"/>
            </w:pPr>
          </w:p>
        </w:tc>
        <w:tc>
          <w:tcPr>
            <w:tcW w:w="771" w:type="dxa"/>
            <w:tcBorders>
              <w:bottom w:val="single" w:sz="4" w:space="0" w:color="auto"/>
            </w:tcBorders>
            <w:vAlign w:val="center"/>
          </w:tcPr>
          <w:p w:rsidR="00985A34" w:rsidRPr="00985A34" w:rsidRDefault="00985A34" w:rsidP="00985A34">
            <w:pPr>
              <w:pStyle w:val="Textkrper-Erstzeileneinzug"/>
            </w:pPr>
          </w:p>
        </w:tc>
      </w:tr>
      <w:tr w:rsidR="00985A34" w:rsidRPr="00985A34" w:rsidTr="000B7424">
        <w:trPr>
          <w:trHeight w:val="851"/>
        </w:trPr>
        <w:tc>
          <w:tcPr>
            <w:tcW w:w="817" w:type="dxa"/>
            <w:shd w:val="clear" w:color="auto" w:fill="F2F2F2" w:themeFill="background1" w:themeFillShade="F2"/>
            <w:vAlign w:val="center"/>
          </w:tcPr>
          <w:p w:rsidR="00985A34" w:rsidRPr="000B7424" w:rsidRDefault="00EC790E" w:rsidP="00985A34">
            <w:pPr>
              <w:pStyle w:val="Textkrper-Erstzeileneinzug"/>
              <w:rPr>
                <w:b/>
              </w:rPr>
            </w:pPr>
            <m:oMathPara>
              <m:oMath>
                <m:sSub>
                  <m:sSubPr>
                    <m:ctrlPr>
                      <w:rPr>
                        <w:rFonts w:ascii="Cambria Math" w:hAnsi="Cambria Math"/>
                        <w:b/>
                      </w:rPr>
                    </m:ctrlPr>
                  </m:sSubPr>
                  <m:e>
                    <m:r>
                      <m:rPr>
                        <m:sty m:val="b"/>
                      </m:rPr>
                      <w:rPr>
                        <w:rFonts w:ascii="Cambria Math" w:hAnsi="Cambria Math"/>
                      </w:rPr>
                      <m:t>y</m:t>
                    </m:r>
                  </m:e>
                  <m:sub>
                    <m:r>
                      <m:rPr>
                        <m:sty m:val="b"/>
                      </m:rPr>
                      <w:rPr>
                        <w:rFonts w:ascii="Cambria Math" w:hAnsi="Cambria Math"/>
                      </w:rPr>
                      <m:t>3</m:t>
                    </m:r>
                  </m:sub>
                </m:sSub>
              </m:oMath>
            </m:oMathPara>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0" w:type="dxa"/>
            <w:shd w:val="clear" w:color="auto" w:fill="F2F2F2" w:themeFill="background1" w:themeFillShade="F2"/>
            <w:vAlign w:val="center"/>
          </w:tcPr>
          <w:p w:rsidR="00985A34" w:rsidRPr="00985A34" w:rsidRDefault="00985A34" w:rsidP="00985A34">
            <w:pPr>
              <w:pStyle w:val="Textkrper-Erstzeileneinzug"/>
            </w:pPr>
          </w:p>
        </w:tc>
        <w:tc>
          <w:tcPr>
            <w:tcW w:w="771" w:type="dxa"/>
            <w:shd w:val="clear" w:color="auto" w:fill="F2F2F2" w:themeFill="background1" w:themeFillShade="F2"/>
            <w:vAlign w:val="center"/>
          </w:tcPr>
          <w:p w:rsidR="00985A34" w:rsidRPr="00985A34" w:rsidRDefault="00985A34" w:rsidP="00985A34">
            <w:pPr>
              <w:pStyle w:val="Textkrper-Erstzeileneinzug"/>
            </w:pPr>
          </w:p>
        </w:tc>
      </w:tr>
    </w:tbl>
    <w:p w:rsidR="00F62BDD" w:rsidRDefault="00F62BDD" w:rsidP="00F62BDD">
      <w:pPr>
        <w:pStyle w:val="Textkrper-Erstzeileneinzug"/>
        <w:numPr>
          <w:ilvl w:val="0"/>
          <w:numId w:val="15"/>
        </w:numPr>
        <w:spacing w:line="360" w:lineRule="auto"/>
        <w:rPr>
          <w:lang w:eastAsia="de-DE"/>
        </w:rPr>
      </w:pPr>
      <w:r w:rsidRPr="00985A34">
        <w:rPr>
          <w:lang w:eastAsia="de-DE"/>
        </w:rPr>
        <w:t>Welche Beziehung besteht zwischen benachbarten Werten?</w:t>
      </w:r>
    </w:p>
    <w:tbl>
      <w:tblPr>
        <w:tblStyle w:val="Tabellenraster"/>
        <w:tblW w:w="965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ED00CF" w:rsidRPr="00985A34" w:rsidTr="009456FE">
        <w:trPr>
          <w:trHeight w:hRule="exact" w:val="284"/>
        </w:trPr>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r>
      <w:tr w:rsidR="00ED00CF" w:rsidRPr="00985A34" w:rsidTr="009456FE">
        <w:trPr>
          <w:trHeight w:hRule="exact" w:val="284"/>
        </w:trPr>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r>
      <w:tr w:rsidR="00ED00CF" w:rsidRPr="00985A34" w:rsidTr="009456FE">
        <w:trPr>
          <w:trHeight w:hRule="exact" w:val="284"/>
        </w:trPr>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r>
      <w:tr w:rsidR="00ED00CF" w:rsidRPr="00985A34" w:rsidTr="009456FE">
        <w:trPr>
          <w:trHeight w:hRule="exact" w:val="284"/>
        </w:trPr>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r>
      <w:tr w:rsidR="00ED00CF" w:rsidRPr="00985A34" w:rsidTr="009456FE">
        <w:trPr>
          <w:trHeight w:hRule="exact" w:val="284"/>
        </w:trPr>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r>
    </w:tbl>
    <w:p w:rsidR="00F62BDD" w:rsidRDefault="00F62BDD" w:rsidP="00F62BDD">
      <w:pPr>
        <w:pStyle w:val="Textkrper-Erstzeileneinzug"/>
        <w:numPr>
          <w:ilvl w:val="0"/>
          <w:numId w:val="15"/>
        </w:numPr>
        <w:spacing w:line="360" w:lineRule="auto"/>
        <w:rPr>
          <w:lang w:eastAsia="de-DE"/>
        </w:rPr>
      </w:pPr>
      <w:r w:rsidRPr="00985A34">
        <w:rPr>
          <w:lang w:eastAsia="de-DE"/>
        </w:rPr>
        <w:t>Welche Beziehung besteht zwischen der x-Koordinate und der y-Koordinate?</w:t>
      </w:r>
    </w:p>
    <w:tbl>
      <w:tblPr>
        <w:tblStyle w:val="Tabellenraster"/>
        <w:tblW w:w="965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ED00CF" w:rsidRPr="00985A34" w:rsidTr="009456FE">
        <w:trPr>
          <w:trHeight w:hRule="exact" w:val="284"/>
        </w:trPr>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r>
      <w:tr w:rsidR="00ED00CF" w:rsidRPr="00985A34" w:rsidTr="009456FE">
        <w:trPr>
          <w:trHeight w:hRule="exact" w:val="284"/>
        </w:trPr>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r>
      <w:tr w:rsidR="00ED00CF" w:rsidRPr="00985A34" w:rsidTr="009456FE">
        <w:trPr>
          <w:trHeight w:hRule="exact" w:val="284"/>
        </w:trPr>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r>
      <w:tr w:rsidR="00ED00CF" w:rsidRPr="00985A34" w:rsidTr="009456FE">
        <w:trPr>
          <w:trHeight w:hRule="exact" w:val="284"/>
        </w:trPr>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r>
      <w:tr w:rsidR="00ED00CF" w:rsidRPr="00985A34" w:rsidTr="009456FE">
        <w:trPr>
          <w:trHeight w:hRule="exact" w:val="284"/>
        </w:trPr>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c>
          <w:tcPr>
            <w:tcW w:w="284" w:type="dxa"/>
          </w:tcPr>
          <w:p w:rsidR="00ED00CF" w:rsidRPr="00985A34" w:rsidRDefault="00ED00CF" w:rsidP="009456FE">
            <w:pPr>
              <w:pStyle w:val="Textkrper-Erstzeileneinzug"/>
            </w:pPr>
          </w:p>
        </w:tc>
      </w:tr>
    </w:tbl>
    <w:p w:rsidR="00F62BDD" w:rsidRDefault="00F62BDD" w:rsidP="00985A34">
      <w:pPr>
        <w:pStyle w:val="Textkrper-Erstzeileneinzug"/>
        <w:rPr>
          <w:b/>
          <w:bCs/>
          <w:lang w:eastAsia="de-DE"/>
        </w:rPr>
      </w:pPr>
    </w:p>
    <w:p w:rsidR="00985A34" w:rsidRPr="00985A34" w:rsidRDefault="00985A34" w:rsidP="00985A34">
      <w:pPr>
        <w:pStyle w:val="Textkrper-Erstzeileneinzug"/>
        <w:rPr>
          <w:b/>
          <w:bCs/>
          <w:lang w:eastAsia="de-DE"/>
        </w:rPr>
      </w:pPr>
      <w:r w:rsidRPr="00985A34">
        <w:rPr>
          <w:b/>
          <w:bCs/>
          <w:lang w:eastAsia="de-DE"/>
        </w:rPr>
        <w:t xml:space="preserve">Hinweis: </w:t>
      </w:r>
      <w:r w:rsidRPr="00985A34">
        <w:rPr>
          <w:b/>
          <w:lang w:eastAsia="de-DE"/>
        </w:rPr>
        <w:tab/>
      </w:r>
      <w:r w:rsidRPr="00985A34">
        <w:rPr>
          <w:b/>
          <w:bCs/>
          <w:lang w:eastAsia="de-DE"/>
        </w:rPr>
        <w:t>Sie können Ihre Lösung im GeoGebra-Dokument prüfen!</w:t>
      </w:r>
    </w:p>
    <w:p w:rsidR="00985A34" w:rsidRDefault="00985A34" w:rsidP="00985A34">
      <w:pPr>
        <w:pStyle w:val="Textkrper-Erstzeileneinzug"/>
        <w:rPr>
          <w:lang w:eastAsia="de-DE"/>
        </w:rPr>
      </w:pPr>
    </w:p>
    <w:p w:rsidR="00985A34" w:rsidRPr="0068733E" w:rsidRDefault="00985A34" w:rsidP="00985A34">
      <w:pPr>
        <w:pStyle w:val="Textkrper"/>
      </w:pPr>
      <w:r>
        <w:rPr>
          <w:noProof/>
        </w:rPr>
        <w:drawing>
          <wp:anchor distT="0" distB="0" distL="114300" distR="114300" simplePos="0" relativeHeight="251683328" behindDoc="1" locked="0" layoutInCell="1" allowOverlap="1" wp14:anchorId="10A866DE" wp14:editId="277F0DEB">
            <wp:simplePos x="0" y="0"/>
            <wp:positionH relativeFrom="column">
              <wp:posOffset>-3175</wp:posOffset>
            </wp:positionH>
            <wp:positionV relativeFrom="paragraph">
              <wp:posOffset>66040</wp:posOffset>
            </wp:positionV>
            <wp:extent cx="435610" cy="435610"/>
            <wp:effectExtent l="0" t="0" r="2540" b="2540"/>
            <wp:wrapTight wrapText="bothSides">
              <wp:wrapPolygon edited="0">
                <wp:start x="0" y="0"/>
                <wp:lineTo x="0" y="20781"/>
                <wp:lineTo x="20781" y="20781"/>
                <wp:lineTo x="20781" y="0"/>
                <wp:lineTo x="0" y="0"/>
              </wp:wrapPolygon>
            </wp:wrapTight>
            <wp:docPr id="479" name="Grafik 479" descr="Bild in Originalgröße anze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in Originalgröße anzeig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610" cy="435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5A34" w:rsidRDefault="00985A34" w:rsidP="00985A34">
      <w:pPr>
        <w:pStyle w:val="Textkrper"/>
      </w:pPr>
      <w:r w:rsidRPr="0068733E">
        <w:lastRenderedPageBreak/>
        <w:t xml:space="preserve">Notieren Sie sich in Ihr </w:t>
      </w:r>
      <w:proofErr w:type="spellStart"/>
      <w:r w:rsidRPr="0068733E">
        <w:t>GeoGebraheft</w:t>
      </w:r>
      <w:proofErr w:type="spellEnd"/>
      <w:r w:rsidRPr="0068733E">
        <w:t>, was Sie gelernt haben.</w:t>
      </w:r>
    </w:p>
    <w:p w:rsidR="00985A34" w:rsidRDefault="00985A34" w:rsidP="00985A34">
      <w:pPr>
        <w:pStyle w:val="Textkrper"/>
        <w:rPr>
          <w:b/>
          <w:bCs/>
        </w:rPr>
      </w:pPr>
      <w:r w:rsidRPr="00985A34">
        <w:rPr>
          <w:b/>
          <w:bCs/>
        </w:rPr>
        <w:t>Herausforderung 2</w:t>
      </w:r>
    </w:p>
    <w:p w:rsidR="009024F8" w:rsidRPr="009024F8" w:rsidRDefault="009024F8" w:rsidP="009024F8">
      <w:pPr>
        <w:pStyle w:val="Textkrper-Erstzeileneinzug"/>
        <w:rPr>
          <w:lang w:eastAsia="de-DE"/>
        </w:rPr>
      </w:pPr>
    </w:p>
    <w:p w:rsidR="00985A34" w:rsidRDefault="00985A34" w:rsidP="00985A34">
      <w:pPr>
        <w:pStyle w:val="Textkrper"/>
      </w:pPr>
      <w:r w:rsidRPr="00985A34">
        <w:t xml:space="preserve">Schalten Sie in Ihrem GeoGebra-Dokument die Spur des grünen, gelben bzw. roten Punktes ein und bewegen Sie erneut den grauen Punkt. </w:t>
      </w:r>
    </w:p>
    <w:p w:rsidR="00F62BDD" w:rsidRPr="00F62BDD" w:rsidRDefault="00F62BDD" w:rsidP="00F62BDD">
      <w:pPr>
        <w:pStyle w:val="Textkrper-Erstzeileneinzug"/>
        <w:rPr>
          <w:lang w:eastAsia="de-DE"/>
        </w:rPr>
      </w:pPr>
    </w:p>
    <w:p w:rsidR="009024F8" w:rsidRPr="009024F8" w:rsidRDefault="009024F8" w:rsidP="009024F8">
      <w:pPr>
        <w:pStyle w:val="Textkrper-Erstzeileneinzug"/>
        <w:rPr>
          <w:lang w:eastAsia="de-DE"/>
        </w:rPr>
      </w:pPr>
    </w:p>
    <w:p w:rsidR="00F62BDD" w:rsidRDefault="00985A34" w:rsidP="00F62BDD">
      <w:pPr>
        <w:pStyle w:val="Textkrper"/>
      </w:pPr>
      <w:r w:rsidRPr="00985A34">
        <w:rPr>
          <w:b/>
        </w:rPr>
        <w:t>2a)</w:t>
      </w:r>
      <w:r w:rsidRPr="00985A34">
        <w:t xml:space="preserve"> </w:t>
      </w:r>
      <w:r w:rsidR="00F62BDD">
        <w:t>Übertragen Sie die Schaubilder in das Koordinatensystem und notieren Sie Ihre Beobachtungen</w:t>
      </w:r>
      <w:r w:rsidR="00214562">
        <w:t>.</w:t>
      </w:r>
    </w:p>
    <w:p w:rsidR="00F62BDD" w:rsidRDefault="00F62BDD" w:rsidP="00F62BDD">
      <w:pPr>
        <w:pStyle w:val="Textkrper"/>
      </w:pPr>
      <w:r w:rsidRPr="00F62BDD">
        <w:rPr>
          <w:noProof/>
        </w:rPr>
        <w:drawing>
          <wp:anchor distT="0" distB="0" distL="114300" distR="114300" simplePos="0" relativeHeight="251726336" behindDoc="0" locked="0" layoutInCell="1" allowOverlap="1" wp14:anchorId="45CB0FA2" wp14:editId="1A238D19">
            <wp:simplePos x="0" y="0"/>
            <wp:positionH relativeFrom="column">
              <wp:posOffset>182245</wp:posOffset>
            </wp:positionH>
            <wp:positionV relativeFrom="paragraph">
              <wp:posOffset>87630</wp:posOffset>
            </wp:positionV>
            <wp:extent cx="3511550" cy="5259070"/>
            <wp:effectExtent l="0" t="0" r="0" b="0"/>
            <wp:wrapSquare wrapText="bothSides"/>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511550" cy="5259070"/>
                    </a:xfrm>
                    <a:prstGeom prst="rect">
                      <a:avLst/>
                    </a:prstGeom>
                  </pic:spPr>
                </pic:pic>
              </a:graphicData>
            </a:graphic>
            <wp14:sizeRelH relativeFrom="margin">
              <wp14:pctWidth>0</wp14:pctWidth>
            </wp14:sizeRelH>
            <wp14:sizeRelV relativeFrom="margin">
              <wp14:pctHeight>0</wp14:pctHeight>
            </wp14:sizeRelV>
          </wp:anchor>
        </w:drawing>
      </w:r>
    </w:p>
    <w:tbl>
      <w:tblPr>
        <w:tblStyle w:val="Tabellenraster"/>
        <w:tblW w:w="3692"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tblGrid>
      <w:tr w:rsidR="00F62BDD" w:rsidRPr="00985A34" w:rsidTr="00F62BDD">
        <w:trPr>
          <w:trHeight w:hRule="exact" w:val="284"/>
        </w:trPr>
        <w:tc>
          <w:tcPr>
            <w:tcW w:w="284" w:type="dxa"/>
          </w:tcPr>
          <w:p w:rsidR="00F62BDD" w:rsidRPr="00985A34" w:rsidRDefault="00ED00CF" w:rsidP="00985A34">
            <w:pPr>
              <w:pStyle w:val="Textkrper"/>
            </w:pPr>
            <w:r w:rsidRPr="00ED00CF">
              <w:rPr>
                <w:b/>
                <w:bCs/>
                <w:noProof/>
              </w:rPr>
              <mc:AlternateContent>
                <mc:Choice Requires="wps">
                  <w:drawing>
                    <wp:anchor distT="0" distB="0" distL="114300" distR="114300" simplePos="0" relativeHeight="251727360" behindDoc="0" locked="0" layoutInCell="1" allowOverlap="1" wp14:anchorId="45615A42" wp14:editId="42D06686">
                      <wp:simplePos x="0" y="0"/>
                      <wp:positionH relativeFrom="column">
                        <wp:posOffset>-696595</wp:posOffset>
                      </wp:positionH>
                      <wp:positionV relativeFrom="paragraph">
                        <wp:posOffset>124460</wp:posOffset>
                      </wp:positionV>
                      <wp:extent cx="1539240" cy="1403985"/>
                      <wp:effectExtent l="38100" t="342900" r="0" b="337820"/>
                      <wp:wrapNone/>
                      <wp:docPr id="4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564264">
                                <a:off x="0" y="0"/>
                                <a:ext cx="1539240" cy="1403985"/>
                              </a:xfrm>
                              <a:prstGeom prst="rect">
                                <a:avLst/>
                              </a:prstGeom>
                              <a:solidFill>
                                <a:srgbClr val="FFFFFF"/>
                              </a:solidFill>
                              <a:ln w="9525">
                                <a:solidFill>
                                  <a:srgbClr val="000000"/>
                                </a:solidFill>
                                <a:miter lim="800000"/>
                                <a:headEnd/>
                                <a:tailEnd/>
                              </a:ln>
                            </wps:spPr>
                            <wps:txbx>
                              <w:txbxContent>
                                <w:p w:rsidR="00EC790E" w:rsidRDefault="00EC790E">
                                  <w:pPr>
                                    <w:rPr>
                                      <w:b/>
                                      <w:color w:val="FF0000"/>
                                    </w:rPr>
                                  </w:pPr>
                                  <w:r w:rsidRPr="00ED00CF">
                                    <w:rPr>
                                      <w:b/>
                                      <w:color w:val="FF0000"/>
                                    </w:rPr>
                                    <w:t xml:space="preserve">Achten Sie auf </w:t>
                                  </w:r>
                                </w:p>
                                <w:p w:rsidR="00EC790E" w:rsidRPr="00ED00CF" w:rsidRDefault="00EC790E">
                                  <w:pPr>
                                    <w:rPr>
                                      <w:b/>
                                      <w:color w:val="FF0000"/>
                                    </w:rPr>
                                  </w:pPr>
                                  <w:r w:rsidRPr="00ED00CF">
                                    <w:rPr>
                                      <w:b/>
                                      <w:color w:val="FF0000"/>
                                    </w:rPr>
                                    <w:t>die Achseneinteilung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615A42" id="_x0000_s1061" type="#_x0000_t202" style="position:absolute;left:0;text-align:left;margin-left:-54.85pt;margin-top:9.8pt;width:121.2pt;height:110.55pt;rotation:1708593fd;z-index:251727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ViiMAIAAFwEAAAOAAAAZHJzL2Uyb0RvYy54bWysVNuO2yAQfa/Uf0C8N469dppYcVbbbFNV&#10;2l6k3X4ABhyjciuQ2Nuv74CjJL29VPUDYpjhzJkzg9e3o5LoyJ0XRjc4n80x4poaJvS+wV+edq+W&#10;GPlANCPSaN7gZ+7x7ebli/Vga16Y3kjGHQIQ7evBNrgPwdZZ5mnPFfEzY7kGZ2ecIgFMt8+YIwOg&#10;K5kV8/kiG4xj1hnKvYfT+8mJNwm/6zgNn7rO84Bkg4FbSKtLaxvXbLMm9d4R2wt6okH+gYUiQkPS&#10;M9Q9CQQdnPgNSgnqjDddmFGjMtN1gvJUA1STz3+p5rEnlqdaQBxvzzL5/wdLPx4/OyRYg0uQRxMF&#10;PXriY+i4ZKiI8gzW1xD1aCEujG/MCG1OpXr7YOhXj7TZ9kTv+Z1zZug5YUAvjzezq6sTjo8g7fDB&#10;MEhDDsEkoLFzCjkDvcmrRVksynQK2iDIBayez40CYohGAtXNqoiEKfjycn6zWlYpI6kjWGyEdT68&#10;40ahuGmwg0lIsOT44EMkdwmJ4d5IwXZCymS4fbuVDh0JTM0ufSf0n8KkRkODV1VRTXr8FWKevj9B&#10;KBFg/KVQDV6eg0gdVXyrWRrOQISc9kBZ6pOsUclJ0zC2Y2pgUcYMUfPWsGcQOkkKIsHzBAV6475j&#10;NMCoN9h/OxDHMZLvNTRrlZdRy5CMsnpdgOGuPe21h2gKUA0OGE3bbUjvKQln76CpO5EEvjA5cYYR&#10;Trqfnlt8I9d2irr8FDY/AAAA//8DAFBLAwQUAAYACAAAACEAwiU1NeIAAAALAQAADwAAAGRycy9k&#10;b3ducmV2LnhtbEyPTU/DMAyG70j8h8hIXNCWrqCNlaYT4uMwkCoYHDimjWnLGqc0aVf+Pd4Jjvb7&#10;6PXjdDPZVozY+8aRgsU8AoFUOtNQpeD97XF2DcIHTUa3jlDBD3rYZKcnqU6MO9ArjrtQCS4hn2gF&#10;dQhdIqUva7Taz12HxNmn660OPPaVNL0+cLltZRxFS2l1Q3yh1h3e1Vjud4NV8Dw+BRNv7we7vdh/&#10;vXw85N95kSt1fjbd3oAIOIU/GI76rA4ZOxVuIONFq2C2iNYrZjlZL0EcicuYF4WC+CpagcxS+f+H&#10;7BcAAP//AwBQSwECLQAUAAYACAAAACEAtoM4kv4AAADhAQAAEwAAAAAAAAAAAAAAAAAAAAAAW0Nv&#10;bnRlbnRfVHlwZXNdLnhtbFBLAQItABQABgAIAAAAIQA4/SH/1gAAAJQBAAALAAAAAAAAAAAAAAAA&#10;AC8BAABfcmVscy8ucmVsc1BLAQItABQABgAIAAAAIQC0DViiMAIAAFwEAAAOAAAAAAAAAAAAAAAA&#10;AC4CAABkcnMvZTJvRG9jLnhtbFBLAQItABQABgAIAAAAIQDCJTU14gAAAAsBAAAPAAAAAAAAAAAA&#10;AAAAAIoEAABkcnMvZG93bnJldi54bWxQSwUGAAAAAAQABADzAAAAmQUAAAAA&#10;">
                      <v:textbox style="mso-fit-shape-to-text:t">
                        <w:txbxContent>
                          <w:p w:rsidR="00EC790E" w:rsidRDefault="00EC790E">
                            <w:pPr>
                              <w:rPr>
                                <w:b/>
                                <w:color w:val="FF0000"/>
                              </w:rPr>
                            </w:pPr>
                            <w:r w:rsidRPr="00ED00CF">
                              <w:rPr>
                                <w:b/>
                                <w:color w:val="FF0000"/>
                              </w:rPr>
                              <w:t xml:space="preserve">Achten Sie auf </w:t>
                            </w:r>
                          </w:p>
                          <w:p w:rsidR="00EC790E" w:rsidRPr="00ED00CF" w:rsidRDefault="00EC790E">
                            <w:pPr>
                              <w:rPr>
                                <w:b/>
                                <w:color w:val="FF0000"/>
                              </w:rPr>
                            </w:pPr>
                            <w:r w:rsidRPr="00ED00CF">
                              <w:rPr>
                                <w:b/>
                                <w:color w:val="FF0000"/>
                              </w:rPr>
                              <w:t>die Achseneinteilung</w:t>
                            </w:r>
                          </w:p>
                        </w:txbxContent>
                      </v:textbox>
                    </v:shape>
                  </w:pict>
                </mc:Fallback>
              </mc:AlternateContent>
            </w: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r w:rsidR="00F62BDD" w:rsidRPr="00985A34" w:rsidTr="00F62BDD">
        <w:trPr>
          <w:trHeight w:hRule="exact" w:val="284"/>
        </w:trPr>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c>
          <w:tcPr>
            <w:tcW w:w="284" w:type="dxa"/>
          </w:tcPr>
          <w:p w:rsidR="00F62BDD" w:rsidRPr="00985A34" w:rsidRDefault="00F62BDD" w:rsidP="00985A34">
            <w:pPr>
              <w:pStyle w:val="Textkrper"/>
            </w:pPr>
          </w:p>
        </w:tc>
      </w:tr>
    </w:tbl>
    <w:p w:rsidR="00985A34" w:rsidRPr="00985A34" w:rsidRDefault="00985A34" w:rsidP="00985A34">
      <w:pPr>
        <w:pStyle w:val="Textkrper"/>
        <w:rPr>
          <w:b/>
        </w:rPr>
      </w:pPr>
    </w:p>
    <w:p w:rsidR="00985A34" w:rsidRPr="00985A34" w:rsidRDefault="00985A34" w:rsidP="00985A34">
      <w:pPr>
        <w:pStyle w:val="Textkrper"/>
      </w:pPr>
      <w:r w:rsidRPr="00985A34">
        <w:rPr>
          <w:b/>
        </w:rPr>
        <w:t>2b)</w:t>
      </w:r>
      <w:r w:rsidR="00F62BDD">
        <w:t xml:space="preserve">  </w:t>
      </w:r>
      <w:r w:rsidRPr="00985A34">
        <w:tab/>
        <w:t>Welchen Vorteil hat die Tabelle gegenüber dem Schaubild</w:t>
      </w:r>
      <w:r w:rsidR="00F62BDD">
        <w:t>, oder umgekehrt</w:t>
      </w:r>
      <w:r w:rsidRPr="00985A34">
        <w:t>?</w:t>
      </w:r>
    </w:p>
    <w:tbl>
      <w:tblPr>
        <w:tblStyle w:val="Tabellenraster"/>
        <w:tblW w:w="965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985A34" w:rsidRPr="00985A34" w:rsidTr="00095CF7">
        <w:trPr>
          <w:trHeight w:hRule="exact" w:val="284"/>
        </w:trPr>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r>
      <w:tr w:rsidR="00985A34" w:rsidRPr="00985A34" w:rsidTr="00095CF7">
        <w:trPr>
          <w:trHeight w:hRule="exact" w:val="284"/>
        </w:trPr>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r>
      <w:tr w:rsidR="00985A34" w:rsidRPr="00985A34" w:rsidTr="00095CF7">
        <w:trPr>
          <w:trHeight w:hRule="exact" w:val="284"/>
        </w:trPr>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r>
      <w:tr w:rsidR="00985A34" w:rsidRPr="00985A34" w:rsidTr="00095CF7">
        <w:trPr>
          <w:trHeight w:hRule="exact" w:val="284"/>
        </w:trPr>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r>
      <w:tr w:rsidR="00985A34" w:rsidRPr="00985A34" w:rsidTr="00095CF7">
        <w:trPr>
          <w:trHeight w:hRule="exact" w:val="284"/>
        </w:trPr>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r>
      <w:tr w:rsidR="00985A34" w:rsidRPr="00985A34" w:rsidTr="00095CF7">
        <w:trPr>
          <w:trHeight w:hRule="exact" w:val="284"/>
        </w:trPr>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r>
      <w:tr w:rsidR="00985A34" w:rsidRPr="00985A34" w:rsidTr="00095CF7">
        <w:trPr>
          <w:trHeight w:hRule="exact" w:val="284"/>
        </w:trPr>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r>
      <w:tr w:rsidR="00985A34" w:rsidRPr="00985A34" w:rsidTr="00095CF7">
        <w:trPr>
          <w:trHeight w:hRule="exact" w:val="284"/>
        </w:trPr>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c>
          <w:tcPr>
            <w:tcW w:w="284" w:type="dxa"/>
          </w:tcPr>
          <w:p w:rsidR="00985A34" w:rsidRPr="00985A34" w:rsidRDefault="00985A34" w:rsidP="00985A34">
            <w:pPr>
              <w:pStyle w:val="Textkrper"/>
            </w:pPr>
          </w:p>
        </w:tc>
      </w:tr>
    </w:tbl>
    <w:p w:rsidR="00985A34" w:rsidRPr="00985A34" w:rsidRDefault="00985A34" w:rsidP="00985A34">
      <w:pPr>
        <w:pStyle w:val="Textkrper"/>
        <w:rPr>
          <w:b/>
        </w:rPr>
      </w:pPr>
    </w:p>
    <w:p w:rsidR="009024F8" w:rsidRDefault="009024F8" w:rsidP="009024F8">
      <w:pPr>
        <w:pStyle w:val="Textkrper"/>
      </w:pPr>
      <w:r>
        <w:rPr>
          <w:noProof/>
        </w:rPr>
        <w:lastRenderedPageBreak/>
        <w:drawing>
          <wp:anchor distT="0" distB="0" distL="114300" distR="114300" simplePos="0" relativeHeight="251684352" behindDoc="1" locked="0" layoutInCell="1" allowOverlap="1" wp14:anchorId="0E893915" wp14:editId="415F83FD">
            <wp:simplePos x="0" y="0"/>
            <wp:positionH relativeFrom="column">
              <wp:posOffset>-3175</wp:posOffset>
            </wp:positionH>
            <wp:positionV relativeFrom="paragraph">
              <wp:posOffset>66040</wp:posOffset>
            </wp:positionV>
            <wp:extent cx="435610" cy="435610"/>
            <wp:effectExtent l="0" t="0" r="2540" b="2540"/>
            <wp:wrapTight wrapText="bothSides">
              <wp:wrapPolygon edited="0">
                <wp:start x="0" y="0"/>
                <wp:lineTo x="0" y="20781"/>
                <wp:lineTo x="20781" y="20781"/>
                <wp:lineTo x="20781" y="0"/>
                <wp:lineTo x="0" y="0"/>
              </wp:wrapPolygon>
            </wp:wrapTight>
            <wp:docPr id="2048" name="Grafik 2048" descr="Bild in Originalgröße anze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ild in Originalgröße anzeig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610" cy="4356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733E">
        <w:t xml:space="preserve">Notieren Sie sich in Ihr </w:t>
      </w:r>
      <w:proofErr w:type="spellStart"/>
      <w:r w:rsidRPr="0068733E">
        <w:t>GeoGebraheft</w:t>
      </w:r>
      <w:proofErr w:type="spellEnd"/>
      <w:r w:rsidRPr="0068733E">
        <w:t>, was Sie gelernt haben.</w:t>
      </w:r>
    </w:p>
    <w:p w:rsidR="009024F8" w:rsidRPr="00796B20" w:rsidRDefault="009024F8" w:rsidP="009024F8">
      <w:pPr>
        <w:pStyle w:val="Textkrper"/>
      </w:pPr>
    </w:p>
    <w:p w:rsidR="00B211D2" w:rsidRDefault="00ED00CF" w:rsidP="00ED00CF">
      <w:pPr>
        <w:rPr>
          <w:b/>
          <w:bCs/>
        </w:rPr>
      </w:pPr>
      <w:r>
        <w:rPr>
          <w:b/>
          <w:bCs/>
        </w:rPr>
        <w:t xml:space="preserve">3 </w:t>
      </w:r>
      <w:r w:rsidR="00B211D2" w:rsidRPr="00B211D2">
        <w:rPr>
          <w:b/>
          <w:bCs/>
        </w:rPr>
        <w:t>Zum Weiterdenken</w:t>
      </w:r>
    </w:p>
    <w:p w:rsidR="00B211D2" w:rsidRPr="00B211D2" w:rsidRDefault="00B211D2" w:rsidP="00B211D2">
      <w:pPr>
        <w:pStyle w:val="Textkrper-Erstzeileneinzug"/>
        <w:rPr>
          <w:lang w:eastAsia="de-DE"/>
        </w:rPr>
      </w:pPr>
    </w:p>
    <w:p w:rsidR="00B211D2" w:rsidRDefault="00B211D2" w:rsidP="00B211D2">
      <w:pPr>
        <w:pStyle w:val="Textkrper"/>
      </w:pPr>
      <w:r w:rsidRPr="00B211D2">
        <w:t>In allen drei Termen kommen nur die Zahl 2 und die Variable x vor; trotzdem kann man an den Punkten ein regelrechtes „</w:t>
      </w:r>
      <w:proofErr w:type="spellStart"/>
      <w:r w:rsidRPr="00B211D2">
        <w:t>Termwettrennen</w:t>
      </w:r>
      <w:proofErr w:type="spellEnd"/>
      <w:r w:rsidRPr="00B211D2">
        <w:t>“ beobachten.</w:t>
      </w:r>
    </w:p>
    <w:p w:rsidR="00B211D2" w:rsidRPr="00B211D2" w:rsidRDefault="00B211D2" w:rsidP="00B211D2">
      <w:pPr>
        <w:pStyle w:val="Textkrper-Erstzeileneinzug"/>
        <w:rPr>
          <w:lang w:eastAsia="de-DE"/>
        </w:rPr>
      </w:pPr>
    </w:p>
    <w:p w:rsidR="000B7424" w:rsidRDefault="00ED00CF" w:rsidP="00235D10">
      <w:pPr>
        <w:pStyle w:val="Textkrper"/>
        <w:ind w:left="-142"/>
      </w:pPr>
      <w:r>
        <w:t xml:space="preserve">3a) </w:t>
      </w:r>
      <w:r w:rsidR="00B211D2" w:rsidRPr="00B211D2">
        <w:t>Falls Sie es bisher noch nicht getan haben, beschreiben Sie den Rennverlauf der Punkte! Welcher Term ist der schnellste?</w:t>
      </w:r>
    </w:p>
    <w:p w:rsidR="00235D10" w:rsidRPr="00235D10" w:rsidRDefault="00235D10" w:rsidP="00235D10">
      <w:pPr>
        <w:pStyle w:val="Textkrper-Erstzeileneinzug"/>
        <w:rPr>
          <w:lang w:eastAsia="de-DE"/>
        </w:rPr>
      </w:pPr>
    </w:p>
    <w:tbl>
      <w:tblPr>
        <w:tblStyle w:val="Tabellenraster"/>
        <w:tblW w:w="965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r>
              <w:rPr>
                <w:noProof/>
              </w:rPr>
              <mc:AlternateContent>
                <mc:Choice Requires="wpg">
                  <w:drawing>
                    <wp:anchor distT="0" distB="0" distL="114300" distR="114300" simplePos="0" relativeHeight="251723264" behindDoc="0" locked="0" layoutInCell="1" allowOverlap="1" wp14:anchorId="5564E4E3" wp14:editId="1AADC0D8">
                      <wp:simplePos x="0" y="0"/>
                      <wp:positionH relativeFrom="column">
                        <wp:posOffset>-524125</wp:posOffset>
                      </wp:positionH>
                      <wp:positionV relativeFrom="paragraph">
                        <wp:posOffset>175260</wp:posOffset>
                      </wp:positionV>
                      <wp:extent cx="896400" cy="781200"/>
                      <wp:effectExtent l="0" t="0" r="18415" b="19050"/>
                      <wp:wrapNone/>
                      <wp:docPr id="492" name="Gruppieren 492"/>
                      <wp:cNvGraphicFramePr/>
                      <a:graphic xmlns:a="http://schemas.openxmlformats.org/drawingml/2006/main">
                        <a:graphicData uri="http://schemas.microsoft.com/office/word/2010/wordprocessingGroup">
                          <wpg:wgp>
                            <wpg:cNvGrpSpPr/>
                            <wpg:grpSpPr>
                              <a:xfrm>
                                <a:off x="0" y="0"/>
                                <a:ext cx="896400" cy="781200"/>
                                <a:chOff x="0" y="0"/>
                                <a:chExt cx="895350" cy="781050"/>
                              </a:xfrm>
                            </wpg:grpSpPr>
                            <wps:wsp>
                              <wps:cNvPr id="486" name="Würfel 486"/>
                              <wps:cNvSpPr/>
                              <wps:spPr>
                                <a:xfrm>
                                  <a:off x="0" y="342900"/>
                                  <a:ext cx="504825" cy="438150"/>
                                </a:xfrm>
                                <a:prstGeom prst="cube">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7" name="Würfel 487"/>
                              <wps:cNvSpPr/>
                              <wps:spPr>
                                <a:xfrm>
                                  <a:off x="390525" y="342900"/>
                                  <a:ext cx="504825" cy="438150"/>
                                </a:xfrm>
                                <a:prstGeom prst="cube">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 name="Würfel 488"/>
                              <wps:cNvSpPr/>
                              <wps:spPr>
                                <a:xfrm>
                                  <a:off x="219075" y="0"/>
                                  <a:ext cx="504825" cy="438150"/>
                                </a:xfrm>
                                <a:prstGeom prst="cube">
                                  <a:avLst/>
                                </a:prstGeom>
                                <a:solidFill>
                                  <a:schemeClr val="accent2">
                                    <a:lumMod val="20000"/>
                                    <a:lumOff val="80000"/>
                                  </a:schemeClr>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Textfeld 2"/>
                              <wps:cNvSpPr txBox="1">
                                <a:spLocks noChangeArrowheads="1"/>
                              </wps:cNvSpPr>
                              <wps:spPr bwMode="auto">
                                <a:xfrm>
                                  <a:off x="266700" y="171450"/>
                                  <a:ext cx="276225" cy="247650"/>
                                </a:xfrm>
                                <a:prstGeom prst="rect">
                                  <a:avLst/>
                                </a:prstGeom>
                                <a:noFill/>
                                <a:ln w="9525">
                                  <a:noFill/>
                                  <a:miter lim="800000"/>
                                  <a:headEnd/>
                                  <a:tailEnd/>
                                </a:ln>
                              </wps:spPr>
                              <wps:txbx>
                                <w:txbxContent>
                                  <w:p w:rsidR="00EC790E" w:rsidRPr="00235D10" w:rsidRDefault="00EC790E">
                                    <w:pPr>
                                      <w:rPr>
                                        <w:b/>
                                        <w:color w:val="0070C0"/>
                                        <w:sz w:val="28"/>
                                        <w:szCs w:val="28"/>
                                      </w:rPr>
                                    </w:pPr>
                                    <w:r w:rsidRPr="00235D10">
                                      <w:rPr>
                                        <w:b/>
                                        <w:color w:val="0070C0"/>
                                        <w:sz w:val="28"/>
                                        <w:szCs w:val="28"/>
                                      </w:rPr>
                                      <w:t>1</w:t>
                                    </w:r>
                                  </w:p>
                                </w:txbxContent>
                              </wps:txbx>
                              <wps:bodyPr rot="0" vert="horz" wrap="square" lIns="91440" tIns="0" rIns="91440" bIns="0" anchor="ctr" anchorCtr="0">
                                <a:noAutofit/>
                              </wps:bodyPr>
                            </wps:wsp>
                            <wps:wsp>
                              <wps:cNvPr id="490" name="Textfeld 2"/>
                              <wps:cNvSpPr txBox="1">
                                <a:spLocks noChangeArrowheads="1"/>
                              </wps:cNvSpPr>
                              <wps:spPr bwMode="auto">
                                <a:xfrm>
                                  <a:off x="57150" y="495300"/>
                                  <a:ext cx="276225" cy="247650"/>
                                </a:xfrm>
                                <a:prstGeom prst="rect">
                                  <a:avLst/>
                                </a:prstGeom>
                                <a:noFill/>
                                <a:ln w="9525">
                                  <a:noFill/>
                                  <a:miter lim="800000"/>
                                  <a:headEnd/>
                                  <a:tailEnd/>
                                </a:ln>
                              </wps:spPr>
                              <wps:txbx>
                                <w:txbxContent>
                                  <w:p w:rsidR="00EC790E" w:rsidRPr="00235D10" w:rsidRDefault="00EC790E" w:rsidP="00235D10">
                                    <w:pPr>
                                      <w:rPr>
                                        <w:b/>
                                        <w:color w:val="0070C0"/>
                                        <w:sz w:val="28"/>
                                        <w:szCs w:val="28"/>
                                      </w:rPr>
                                    </w:pPr>
                                    <w:r>
                                      <w:rPr>
                                        <w:b/>
                                        <w:color w:val="0070C0"/>
                                        <w:sz w:val="28"/>
                                        <w:szCs w:val="28"/>
                                      </w:rPr>
                                      <w:t>2</w:t>
                                    </w:r>
                                  </w:p>
                                </w:txbxContent>
                              </wps:txbx>
                              <wps:bodyPr rot="0" vert="horz" wrap="square" lIns="91440" tIns="0" rIns="91440" bIns="0" anchor="ctr" anchorCtr="0">
                                <a:noAutofit/>
                              </wps:bodyPr>
                            </wps:wsp>
                            <wps:wsp>
                              <wps:cNvPr id="491" name="Textfeld 2"/>
                              <wps:cNvSpPr txBox="1">
                                <a:spLocks noChangeArrowheads="1"/>
                              </wps:cNvSpPr>
                              <wps:spPr bwMode="auto">
                                <a:xfrm>
                                  <a:off x="447675" y="495300"/>
                                  <a:ext cx="276225" cy="247650"/>
                                </a:xfrm>
                                <a:prstGeom prst="rect">
                                  <a:avLst/>
                                </a:prstGeom>
                                <a:noFill/>
                                <a:ln w="9525">
                                  <a:noFill/>
                                  <a:miter lim="800000"/>
                                  <a:headEnd/>
                                  <a:tailEnd/>
                                </a:ln>
                              </wps:spPr>
                              <wps:txbx>
                                <w:txbxContent>
                                  <w:p w:rsidR="00EC790E" w:rsidRPr="00235D10" w:rsidRDefault="00EC790E" w:rsidP="00235D10">
                                    <w:pPr>
                                      <w:rPr>
                                        <w:b/>
                                        <w:color w:val="0070C0"/>
                                        <w:sz w:val="28"/>
                                        <w:szCs w:val="28"/>
                                      </w:rPr>
                                    </w:pPr>
                                    <w:r>
                                      <w:rPr>
                                        <w:b/>
                                        <w:color w:val="0070C0"/>
                                        <w:sz w:val="28"/>
                                        <w:szCs w:val="28"/>
                                      </w:rPr>
                                      <w:t>3</w:t>
                                    </w:r>
                                  </w:p>
                                </w:txbxContent>
                              </wps:txbx>
                              <wps:bodyPr rot="0" vert="horz" wrap="square" lIns="91440" tIns="0" rIns="91440" bIns="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5564E4E3" id="Gruppieren 492" o:spid="_x0000_s1062" style="position:absolute;left:0;text-align:left;margin-left:-41.25pt;margin-top:13.8pt;width:70.6pt;height:61.5pt;z-index:251723264;mso-position-horizontal-relative:text;mso-position-vertical-relative:text;mso-width-relative:margin;mso-height-relative:margin" coordsize="8953,7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GloYQQAAL0WAAAOAAAAZHJzL2Uyb0RvYy54bWzsWE1v4zYQvRfofyB0byzJsmUZcRZudhMU&#10;SHeDJkXONEVZQiWSJenI6W/rrX+sM6Qku06yRbZAm2Z9kfk1Q/Jx+PyGp++2TU3uuTaVFIsgOgkD&#10;wgWTeSXWi+Dn24vvZgExloqc1lLwRfDATfDu7NtvTls157EsZZ1zTcCJMPNWLYLSWjUfjQwreUPN&#10;iVRcQGchdUMtVPV6lGvagvemHsVhOB21UudKS8aNgdb3vjM4c/6LgjP7qSgMt6ReBLA2677afVf4&#10;HZ2d0vlaU1VWrFsG/YJVNLQSMOng6j21lGx09chVUzEtjSzsCZPNSBZFxbjbA+wmCg92c6nlRrm9&#10;rOftWg0wAbQHOH2xW/bx/lqTKl8ESRYHRNAGDulSb5SquOaCYCtg1Kr1HIZeanWjrnXXsPY13Pa2&#10;0A3+wobI1qH7MKDLt5YwaJxl0ySEM2DQlc4iOD2PPivhiB5ZsfLDYDcZT3Z2IZRhAaN+0hGubVhK&#10;qyCOzA4q88+guimp4u4EDO6/h2o27aG6++N3XfCaJNDkYHHjBpDM3ABezyI0TuKsh6GHaRIms3ji&#10;YUrGs+hgu3SutLGXXDYEC4uAbVa4Qjqn91fGemT6IdhsZF3lF1VduwreK35ea3JP4UZQxriwsTOv&#10;N82PMvftcDb9sqAZj8cNn/XNAL67oejJHcXeJHAe/a5dyT7UHKeuxU+8gEiDSPATDh721xK5tZiS&#10;5tw3T56d0zlEzwVsbvDdOXhqn1EXN914NOWOIgbj0M/+OePBws0shR2Mm0pI/ZSD2g4z+/EA2R40&#10;WFzJ/AGCS0tPUEaxiwpO94oae001MBLEP7Cs/QSfopbtIpBdKSCl1L891Y7jIfqhNyAtMNwiML9u&#10;qOYBqX8QcC+yKEmQEl0lmaQxVPR+z2q/R2yacwkhEwGfK+aKON7WfbHQsrkDMl7irNBFBYO5IT6t&#10;7ivn1jMv0Dnjy6UbBjSoqL0SN4qhc0QVo/d2e0e16kLcwt34KPu7+CjS/Vi0FHK5sbKo3DXY4drh&#10;DbyATPavEET6mCDSFxHEOAsnSANAlkeWOGSsI0vgDTuyxP+dJUAce8W1kxGzF7FEHGVh6lmiU1Nv&#10;RUagYEBK31MWe6Ljr5LBi569kaBP0PooRXYyzSN2lCKdLvmKpEjWk8wtcAPkKjnpUrohVSF2+70E&#10;Xd79raoryX4xRMjzkoo1X2ot25LTHDSjF7KooSAbwizHCypMcsiqhfwBskcKEszpuIOkMJ5OU8z/&#10;QNFEaZT4vAYkeJfmxek07vOeOEmnf5f3aMjt3TTP5D1CYtID1IBcQEAxZ6invEoceprKwvNDXTWQ&#10;nmKi0ZEo7vaDyJ2xpVXty0+zit2uti6BBu9gsFOdg5p/kRBHUf1YhH9WT78q5ZvBUv1/2n8cbpMU&#10;U2eMtiSbjPuTfTvRNrw3HOSOX1e0QTr6KqItAcbqhNjbDLche32d4eZeAeGN1L1Gde+5+Ai7X3eC&#10;cPfqfPYnAAAA//8DAFBLAwQUAAYACAAAACEAfPT6cN8AAAAJAQAADwAAAGRycy9kb3ducmV2Lnht&#10;bEyPQWuDQBCF74X+h2UCvSWrFo0Y1xBC21MoNCmU3jY6UYk7K+5Gzb/v9NQeh/fx3jf5djadGHFw&#10;rSUF4SoAgVTaqqVawefpdZmCcF5TpTtLqOCODrbF40Ous8pO9IHj0deCS8hlWkHjfZ9J6coGjXYr&#10;2yNxdrGD0Z7PoZbVoCcuN52MgiCRRrfEC43ucd9geT3ejIK3SU+75/BlPFwv+/v3KX7/OoSo1NNi&#10;3m1AeJz9Hwy/+qwOBTud7Y0qJzoFyzSKGVUQrRMQDMTpGsSZwThIQBa5/P9B8QMAAP//AwBQSwEC&#10;LQAUAAYACAAAACEAtoM4kv4AAADhAQAAEwAAAAAAAAAAAAAAAAAAAAAAW0NvbnRlbnRfVHlwZXNd&#10;LnhtbFBLAQItABQABgAIAAAAIQA4/SH/1gAAAJQBAAALAAAAAAAAAAAAAAAAAC8BAABfcmVscy8u&#10;cmVsc1BLAQItABQABgAIAAAAIQA32GloYQQAAL0WAAAOAAAAAAAAAAAAAAAAAC4CAABkcnMvZTJv&#10;RG9jLnhtbFBLAQItABQABgAIAAAAIQB89Ppw3wAAAAkBAAAPAAAAAAAAAAAAAAAAALsGAABkcnMv&#10;ZG93bnJldi54bWxQSwUGAAAAAAQABADzAAAAxwc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Würfel 486" o:spid="_x0000_s1063" type="#_x0000_t16" style="position:absolute;top:3429;width:5048;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qIHMcA&#10;AADcAAAADwAAAGRycy9kb3ducmV2LnhtbESP3WrCQBSE7wu+w3IE7+pGLaLRVfypIFLFWhG8O2SP&#10;STB7Ns2uGt++Wyj0cpiZb5jxtDaFuFPlcssKOu0IBHFidc6pguPX6nUAwnlkjYVlUvAkB9NJ42WM&#10;sbYP/qT7waciQNjFqCDzvoyldElGBl3blsTBu9jKoA+ySqWu8BHgppDdKOpLgzmHhQxLWmSUXA83&#10;o2C7/N6fZ5t1zw8/5O7yvpqfbDJXqtWsZyMQnmr/H/5rr7WCt0Effs+EIyAn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KiBzHAAAA3AAAAA8AAAAAAAAAAAAAAAAAmAIAAGRy&#10;cy9kb3ducmV2LnhtbFBLBQYAAAAABAAEAPUAAACMAwAAAAA=&#10;" fillcolor="#f2dbdb [661]" strokecolor="#243f60 [1604]" strokeweight="2pt"/>
                      <v:shape id="Würfel 487" o:spid="_x0000_s1064" type="#_x0000_t16" style="position:absolute;left:3905;top:3429;width:5048;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Yth8cA&#10;AADcAAAADwAAAGRycy9kb3ducmV2LnhtbESP3WrCQBSE74W+w3IK3ummKlajq/gLUtrSail4d8ge&#10;k9Ds2ZhdNb69Kwi9HGbmG2Y8rU0hzlS53LKCl3YEgjixOudUwc9u3RqAcB5ZY2GZFFzJwXTy1Bhj&#10;rO2Fv+m89akIEHYxKsi8L2MpXZKRQde2JXHwDrYy6IOsUqkrvAS4KWQnivrSYM5hIcOSFhklf9uT&#10;UfCxPH7tZ2+brh++y8/Daj3/tclcqeZzPRuB8FT7//CjvdEKeoNXuJ8JR0B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IGLYfHAAAA3AAAAA8AAAAAAAAAAAAAAAAAmAIAAGRy&#10;cy9kb3ducmV2LnhtbFBLBQYAAAAABAAEAPUAAACMAwAAAAA=&#10;" fillcolor="#f2dbdb [661]" strokecolor="#243f60 [1604]" strokeweight="2pt"/>
                      <v:shape id="Würfel 488" o:spid="_x0000_s1065" type="#_x0000_t16" style="position:absolute;left:2190;width:5049;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Yv8EA&#10;AADcAAAADwAAAGRycy9kb3ducmV2LnhtbERPy2oCMRTdC/2HcIXuNKOUIlOjiFjQjah1091lcjsJ&#10;Tm6GSZyHX28WBZeH816ue1eJlppgPSuYTTMQxIXXlksF15/vyQJEiMgaK8+kYKAA69XbaIm59h2f&#10;qb3EUqQQDjkqMDHWuZShMOQwTH1NnLg/3ziMCTal1A12KdxVcp5ln9Kh5dRgsKatoeJ2uTsF1g7X&#10;gzvNinrYhc3vw+yOXXtT6n3cb75AROrjS/zv3msFH4u0Np1JR0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2L/BAAAA3AAAAA8AAAAAAAAAAAAAAAAAmAIAAGRycy9kb3du&#10;cmV2LnhtbFBLBQYAAAAABAAEAPUAAACGAwAAAAA=&#10;" fillcolor="#f2dbdb [661]" strokecolor="#4f81bd [3204]" strokeweight="2pt"/>
                      <v:shape id="_x0000_s1066" type="#_x0000_t202" style="position:absolute;left:2667;top:1714;width:2762;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xAQMcA&#10;AADcAAAADwAAAGRycy9kb3ducmV2LnhtbESPT2vCQBTE70K/w/IKvUjd+KfFRleRQMQeY2upt0f2&#10;maTNvg3ZbYzf3hUKHoeZ+Q2zXPemFh21rrKsYDyKQBDnVldcKPj8SJ/nIJxH1lhbJgUXcrBePQyW&#10;GGt75oy6vS9EgLCLUUHpfRNL6fKSDLqRbYiDd7KtQR9kW0jd4jnATS0nUfQqDVYcFkpsKCkp/93/&#10;GQX11/QoD4ck4vd0vD2+ZLvvn+FMqafHfrMA4an39/B/e6cVzOZvcDsTjoBcX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cQEDHAAAA3AAAAA8AAAAAAAAAAAAAAAAAmAIAAGRy&#10;cy9kb3ducmV2LnhtbFBLBQYAAAAABAAEAPUAAACMAwAAAAA=&#10;" filled="f" stroked="f">
                        <v:textbox inset=",0,,0">
                          <w:txbxContent>
                            <w:p w:rsidR="00EC790E" w:rsidRPr="00235D10" w:rsidRDefault="00EC790E">
                              <w:pPr>
                                <w:rPr>
                                  <w:b/>
                                  <w:color w:val="0070C0"/>
                                  <w:sz w:val="28"/>
                                  <w:szCs w:val="28"/>
                                </w:rPr>
                              </w:pPr>
                              <w:r w:rsidRPr="00235D10">
                                <w:rPr>
                                  <w:b/>
                                  <w:color w:val="0070C0"/>
                                  <w:sz w:val="28"/>
                                  <w:szCs w:val="28"/>
                                </w:rPr>
                                <w:t>1</w:t>
                              </w:r>
                            </w:p>
                          </w:txbxContent>
                        </v:textbox>
                      </v:shape>
                      <v:shape id="_x0000_s1067" type="#_x0000_t202" style="position:absolute;left:571;top:4953;width:2762;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AMMA&#10;AADcAAAADwAAAGRycy9kb3ducmV2LnhtbERPTWvCQBC9C/6HZQpeRDfaWNrUVYqgpEdjlXobstMk&#10;NjsbsqtJ/333IHh8vO/luje1uFHrKssKZtMIBHFudcWFgq/DdvIKwnlkjbVlUvBHDtar4WCJibYd&#10;7+mW+UKEEHYJKii9bxIpXV6SQTe1DXHgfmxr0AfYFlK32IVwU8t5FL1IgxWHhhIb2pSU/2ZXo6A+&#10;PZ/l8biJ+HM7250X+/T7Mo6VGj31H+8gPPX+Ib67U60gfgvzw5lw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AMMAAADcAAAADwAAAAAAAAAAAAAAAACYAgAAZHJzL2Rv&#10;d25yZXYueG1sUEsFBgAAAAAEAAQA9QAAAIgDAAAAAA==&#10;" filled="f" stroked="f">
                        <v:textbox inset=",0,,0">
                          <w:txbxContent>
                            <w:p w:rsidR="00EC790E" w:rsidRPr="00235D10" w:rsidRDefault="00EC790E" w:rsidP="00235D10">
                              <w:pPr>
                                <w:rPr>
                                  <w:b/>
                                  <w:color w:val="0070C0"/>
                                  <w:sz w:val="28"/>
                                  <w:szCs w:val="28"/>
                                </w:rPr>
                              </w:pPr>
                              <w:r>
                                <w:rPr>
                                  <w:b/>
                                  <w:color w:val="0070C0"/>
                                  <w:sz w:val="28"/>
                                  <w:szCs w:val="28"/>
                                </w:rPr>
                                <w:t>2</w:t>
                              </w:r>
                            </w:p>
                          </w:txbxContent>
                        </v:textbox>
                      </v:shape>
                      <v:shape id="_x0000_s1068" type="#_x0000_t202" style="position:absolute;left:4476;top:4953;width:2763;height:2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Pam8YA&#10;AADcAAAADwAAAGRycy9kb3ducmV2LnhtbESPT2vCQBTE74V+h+UVeim6iVppo6uIENGj/0q9PbLP&#10;JG32bchuY/z2riD0OMzMb5jpvDOVaKlxpWUFcT8CQZxZXXKu4LBPex8gnEfWWFkmBVdyMJ89P00x&#10;0fbCW2p3PhcBwi5BBYX3dSKlywoy6Pq2Jg7e2TYGfZBNLnWDlwA3lRxE0VgaLDksFFjTsqDsd/dn&#10;FFRfw5M8HpcRb9J4dXrfrr9/3kZKvb50iwkIT53/Dz/aa61g9BnD/Uw4AnJ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Pam8YAAADcAAAADwAAAAAAAAAAAAAAAACYAgAAZHJz&#10;L2Rvd25yZXYueG1sUEsFBgAAAAAEAAQA9QAAAIsDAAAAAA==&#10;" filled="f" stroked="f">
                        <v:textbox inset=",0,,0">
                          <w:txbxContent>
                            <w:p w:rsidR="00EC790E" w:rsidRPr="00235D10" w:rsidRDefault="00EC790E" w:rsidP="00235D10">
                              <w:pPr>
                                <w:rPr>
                                  <w:b/>
                                  <w:color w:val="0070C0"/>
                                  <w:sz w:val="28"/>
                                  <w:szCs w:val="28"/>
                                </w:rPr>
                              </w:pPr>
                              <w:r>
                                <w:rPr>
                                  <w:b/>
                                  <w:color w:val="0070C0"/>
                                  <w:sz w:val="28"/>
                                  <w:szCs w:val="28"/>
                                </w:rPr>
                                <w:t>3</w:t>
                              </w:r>
                            </w:p>
                          </w:txbxContent>
                        </v:textbox>
                      </v:shape>
                    </v:group>
                  </w:pict>
                </mc:Fallback>
              </mc:AlternateContent>
            </w: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bl>
    <w:p w:rsidR="00B211D2" w:rsidRPr="00B211D2" w:rsidRDefault="00B211D2" w:rsidP="00235D10">
      <w:pPr>
        <w:pStyle w:val="Textkrper"/>
      </w:pPr>
    </w:p>
    <w:p w:rsidR="00235D10" w:rsidRDefault="00ED00CF" w:rsidP="00235D10">
      <w:pPr>
        <w:pStyle w:val="Textkrper"/>
      </w:pPr>
      <w:r>
        <w:t xml:space="preserve">3b) </w:t>
      </w:r>
      <w:r w:rsidR="00B211D2" w:rsidRPr="00B211D2">
        <w:t>Können Sie den Verlauf des Rennens anhand der Terme begründen? Welcher Term liegt wann in Führung? Warum wird er überholt?</w:t>
      </w:r>
    </w:p>
    <w:p w:rsidR="00235D10" w:rsidRDefault="00235D10" w:rsidP="00235D10">
      <w:pPr>
        <w:pStyle w:val="Textkrper"/>
        <w:ind w:left="720"/>
      </w:pPr>
    </w:p>
    <w:tbl>
      <w:tblPr>
        <w:tblStyle w:val="Tabellenraster"/>
        <w:tblW w:w="965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bl>
    <w:p w:rsidR="00235D10" w:rsidRDefault="00235D10" w:rsidP="00235D10">
      <w:pPr>
        <w:pStyle w:val="Textkrper"/>
        <w:ind w:left="360"/>
      </w:pPr>
    </w:p>
    <w:p w:rsidR="00235D10" w:rsidRDefault="00ED00CF" w:rsidP="00235D10">
      <w:pPr>
        <w:pStyle w:val="Textkrper"/>
      </w:pPr>
      <w:r>
        <w:t xml:space="preserve">3c) </w:t>
      </w:r>
      <w:r w:rsidR="00B211D2" w:rsidRPr="00B211D2">
        <w:t xml:space="preserve">Verschieben Sie das Zeichenblatt und verschieben Sie den grauen Punkt in Richtung der negativen </w:t>
      </w:r>
      <w:r w:rsidR="00214562">
        <w:br/>
      </w:r>
      <w:r w:rsidR="00B211D2" w:rsidRPr="00B211D2">
        <w:t xml:space="preserve">x-Achse. Notieren Sie Ihre Beobachtungen. </w:t>
      </w:r>
    </w:p>
    <w:p w:rsidR="00235D10" w:rsidRPr="00235D10" w:rsidRDefault="00235D10" w:rsidP="00235D10">
      <w:pPr>
        <w:pStyle w:val="Textkrper-Erstzeileneinzug"/>
        <w:rPr>
          <w:lang w:eastAsia="de-DE"/>
        </w:rPr>
      </w:pPr>
    </w:p>
    <w:tbl>
      <w:tblPr>
        <w:tblStyle w:val="Tabellenraster"/>
        <w:tblW w:w="965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gridCol w:w="284"/>
      </w:tblGrid>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r w:rsidR="00235D10" w:rsidRPr="00985A34" w:rsidTr="00F62BDD">
        <w:trPr>
          <w:trHeight w:hRule="exact" w:val="284"/>
        </w:trPr>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c>
          <w:tcPr>
            <w:tcW w:w="284" w:type="dxa"/>
          </w:tcPr>
          <w:p w:rsidR="00235D10" w:rsidRPr="00985A34" w:rsidRDefault="00235D10" w:rsidP="00F62BDD">
            <w:pPr>
              <w:pStyle w:val="Textkrper"/>
            </w:pPr>
          </w:p>
        </w:tc>
      </w:tr>
    </w:tbl>
    <w:p w:rsidR="00B211D2" w:rsidRDefault="00B211D2">
      <w:pPr>
        <w:rPr>
          <w:rFonts w:eastAsia="Times New Roman" w:cs="Times New Roman"/>
          <w:szCs w:val="20"/>
          <w:lang w:eastAsia="de-DE"/>
        </w:rPr>
      </w:pPr>
    </w:p>
    <w:p w:rsidR="00235D10" w:rsidRDefault="00235D10">
      <w:pPr>
        <w:rPr>
          <w:rFonts w:eastAsia="Times New Roman" w:cs="Times New Roman"/>
          <w:b/>
          <w:bCs/>
          <w:szCs w:val="20"/>
          <w:lang w:eastAsia="de-DE"/>
        </w:rPr>
      </w:pPr>
      <w:r>
        <w:rPr>
          <w:b/>
          <w:bCs/>
        </w:rPr>
        <w:br w:type="page"/>
      </w:r>
    </w:p>
    <w:p w:rsidR="00B211D2" w:rsidRPr="00B211D2" w:rsidRDefault="00B211D2" w:rsidP="00B211D2">
      <w:pPr>
        <w:pStyle w:val="Textkrper"/>
        <w:rPr>
          <w:b/>
        </w:rPr>
      </w:pPr>
      <w:r w:rsidRPr="00B211D2">
        <w:rPr>
          <w:b/>
          <w:bCs/>
        </w:rPr>
        <w:lastRenderedPageBreak/>
        <w:t xml:space="preserve">Station Euler </w:t>
      </w:r>
      <w:r w:rsidRPr="00B211D2">
        <w:rPr>
          <w:b/>
        </w:rPr>
        <w:tab/>
      </w:r>
      <w:r w:rsidRPr="00B211D2">
        <w:rPr>
          <w:b/>
          <w:bCs/>
        </w:rPr>
        <w:t xml:space="preserve">Finde mein Gesetz </w:t>
      </w:r>
    </w:p>
    <w:p w:rsidR="00B211D2" w:rsidRPr="00B211D2" w:rsidRDefault="00B211D2" w:rsidP="00B211D2">
      <w:pPr>
        <w:pStyle w:val="Textkrper"/>
        <w:rPr>
          <w:b/>
        </w:rPr>
      </w:pPr>
    </w:p>
    <w:p w:rsidR="00B211D2" w:rsidRPr="00B211D2" w:rsidRDefault="00B211D2" w:rsidP="000B7424">
      <w:pPr>
        <w:pStyle w:val="Textkrper"/>
        <w:spacing w:line="480" w:lineRule="auto"/>
      </w:pPr>
      <w:r w:rsidRPr="00B211D2">
        <w:t>Ich kann</w:t>
      </w:r>
    </w:p>
    <w:p w:rsidR="00B211D2" w:rsidRPr="00B211D2" w:rsidRDefault="00B211D2" w:rsidP="000B7424">
      <w:pPr>
        <w:pStyle w:val="Textkrper"/>
        <w:spacing w:line="480" w:lineRule="auto"/>
      </w:pPr>
      <w:r w:rsidRPr="00B211D2">
        <w:t>... mithilfe gegebener Punkte eine Wertetabelle erstellen.</w:t>
      </w:r>
    </w:p>
    <w:p w:rsidR="00B211D2" w:rsidRPr="00B211D2" w:rsidRDefault="000B7424" w:rsidP="000B7424">
      <w:pPr>
        <w:pStyle w:val="Textkrper"/>
        <w:spacing w:line="480" w:lineRule="auto"/>
      </w:pPr>
      <w:r>
        <w:t xml:space="preserve">… anhand </w:t>
      </w:r>
      <w:r w:rsidR="00B211D2" w:rsidRPr="00B211D2">
        <w:t>einer Wertetabelle Gesetzmäßigkeiten beschreiben.</w:t>
      </w:r>
    </w:p>
    <w:p w:rsidR="00B211D2" w:rsidRPr="00B211D2" w:rsidRDefault="00B211D2" w:rsidP="000B7424">
      <w:pPr>
        <w:pStyle w:val="Textkrper"/>
        <w:spacing w:line="480" w:lineRule="auto"/>
      </w:pPr>
      <w:r w:rsidRPr="00B211D2">
        <w:t>… Gesetzmäßigkeiten mithilfe von Termen beschreiben.</w:t>
      </w:r>
    </w:p>
    <w:p w:rsidR="00B211D2" w:rsidRPr="00B211D2" w:rsidRDefault="00B211D2" w:rsidP="000B7424">
      <w:pPr>
        <w:pStyle w:val="Textkrper"/>
        <w:spacing w:line="480" w:lineRule="auto"/>
      </w:pPr>
      <w:r w:rsidRPr="00B211D2">
        <w:t>… Terme graphisch veranschaulichen.</w:t>
      </w:r>
    </w:p>
    <w:p w:rsidR="00B211D2" w:rsidRPr="00B211D2" w:rsidRDefault="00B211D2" w:rsidP="000B7424">
      <w:pPr>
        <w:pStyle w:val="Textkrper"/>
        <w:spacing w:line="480" w:lineRule="auto"/>
      </w:pPr>
      <w:r w:rsidRPr="00B211D2">
        <w:t>… den Verlauf von Graphen beschreiben.</w:t>
      </w:r>
    </w:p>
    <w:p w:rsidR="00B211D2" w:rsidRPr="00B211D2" w:rsidRDefault="00B211D2" w:rsidP="000B7424">
      <w:pPr>
        <w:pStyle w:val="Textkrper"/>
        <w:spacing w:line="480" w:lineRule="auto"/>
      </w:pPr>
      <w:r w:rsidRPr="00B211D2">
        <w:t>… den Verlauf der Graphen mithilfe des zugehörigen Terms begründen.</w:t>
      </w:r>
    </w:p>
    <w:p w:rsidR="00B211D2" w:rsidRPr="00B211D2" w:rsidRDefault="00B211D2" w:rsidP="000B7424">
      <w:pPr>
        <w:pStyle w:val="Textkrper"/>
        <w:spacing w:line="480" w:lineRule="auto"/>
      </w:pPr>
      <w:r w:rsidRPr="00B211D2">
        <w:t>… den Zusammenhang zwischen Term, Wertetabelle und Graph beschreiben.</w:t>
      </w:r>
    </w:p>
    <w:p w:rsidR="00B211D2" w:rsidRPr="00B211D2" w:rsidRDefault="00B211D2" w:rsidP="000B7424">
      <w:pPr>
        <w:pStyle w:val="Textkrper"/>
        <w:spacing w:line="480" w:lineRule="auto"/>
      </w:pPr>
    </w:p>
    <w:p w:rsidR="00B211D2" w:rsidRPr="00B211D2" w:rsidRDefault="00B211D2" w:rsidP="000B7424">
      <w:pPr>
        <w:pStyle w:val="Textkrper"/>
        <w:spacing w:line="480" w:lineRule="auto"/>
        <w:rPr>
          <w:b/>
        </w:rPr>
      </w:pPr>
      <w:r w:rsidRPr="00B211D2">
        <w:rPr>
          <w:b/>
          <w:bCs/>
        </w:rPr>
        <w:t xml:space="preserve">Zum Weiterdenken  </w:t>
      </w:r>
    </w:p>
    <w:p w:rsidR="000B7424" w:rsidRDefault="00B211D2" w:rsidP="000B7424">
      <w:pPr>
        <w:pStyle w:val="Textkrper"/>
        <w:spacing w:line="480" w:lineRule="auto"/>
      </w:pPr>
      <w:r w:rsidRPr="00B211D2">
        <w:t xml:space="preserve">Ich kann </w:t>
      </w:r>
    </w:p>
    <w:p w:rsidR="00B211D2" w:rsidRPr="00B211D2" w:rsidRDefault="000B7424" w:rsidP="000B7424">
      <w:pPr>
        <w:pStyle w:val="Textkrper"/>
        <w:spacing w:line="480" w:lineRule="auto"/>
        <w:ind w:left="284" w:hanging="284"/>
      </w:pPr>
      <w:r>
        <w:t xml:space="preserve">… </w:t>
      </w:r>
      <w:r w:rsidR="00B211D2" w:rsidRPr="00B211D2">
        <w:t>erklären, wie man mithilfe einer Wertetabelle oder mithilfe eines Schaubildes den zugehörigen Term bestimmen kann.</w:t>
      </w:r>
    </w:p>
    <w:p w:rsidR="00A33CE7" w:rsidRDefault="00A33CE7" w:rsidP="000B7424">
      <w:pPr>
        <w:pStyle w:val="Textkrper"/>
        <w:spacing w:line="480" w:lineRule="auto"/>
        <w:sectPr w:rsidR="00A33CE7" w:rsidSect="00BE61A6">
          <w:headerReference w:type="default" r:id="rId107"/>
          <w:pgSz w:w="11906" w:h="16838" w:code="9"/>
          <w:pgMar w:top="1418" w:right="567" w:bottom="1134" w:left="992" w:header="709" w:footer="709" w:gutter="0"/>
          <w:pgNumType w:start="1"/>
          <w:cols w:space="708"/>
          <w:docGrid w:linePitch="360"/>
        </w:sectPr>
      </w:pPr>
    </w:p>
    <w:p w:rsidR="00985A34" w:rsidRPr="00985A34" w:rsidRDefault="00924E2E" w:rsidP="00985A34">
      <w:pPr>
        <w:pStyle w:val="Textkrper"/>
      </w:pPr>
      <w:r w:rsidRPr="00924E2E">
        <w:rPr>
          <w:rFonts w:eastAsiaTheme="minorHAnsi" w:cs="Arial"/>
          <w:noProof/>
          <w:szCs w:val="22"/>
        </w:rPr>
        <w:lastRenderedPageBreak/>
        <mc:AlternateContent>
          <mc:Choice Requires="wps">
            <w:drawing>
              <wp:anchor distT="0" distB="0" distL="114300" distR="114300" simplePos="0" relativeHeight="251722240" behindDoc="0" locked="0" layoutInCell="1" allowOverlap="1" wp14:anchorId="052C044D" wp14:editId="04ADBAE5">
                <wp:simplePos x="0" y="0"/>
                <wp:positionH relativeFrom="column">
                  <wp:posOffset>5037455</wp:posOffset>
                </wp:positionH>
                <wp:positionV relativeFrom="paragraph">
                  <wp:posOffset>3766820</wp:posOffset>
                </wp:positionV>
                <wp:extent cx="280670" cy="287655"/>
                <wp:effectExtent l="0" t="0" r="24130" b="17145"/>
                <wp:wrapNone/>
                <wp:docPr id="27" name="Ellipse 26"/>
                <wp:cNvGraphicFramePr/>
                <a:graphic xmlns:a="http://schemas.openxmlformats.org/drawingml/2006/main">
                  <a:graphicData uri="http://schemas.microsoft.com/office/word/2010/wordprocessingShape">
                    <wps:wsp>
                      <wps:cNvSpPr/>
                      <wps:spPr>
                        <a:xfrm>
                          <a:off x="0" y="0"/>
                          <a:ext cx="280670" cy="287655"/>
                        </a:xfrm>
                        <a:prstGeom prst="ellipse">
                          <a:avLst/>
                        </a:prstGeom>
                        <a:noFill/>
                        <a:ln w="25400" cap="flat" cmpd="sng" algn="ctr">
                          <a:solidFill>
                            <a:srgbClr val="FF0000"/>
                          </a:solidFill>
                          <a:prstDash val="solid"/>
                        </a:ln>
                        <a:effectLst/>
                      </wps:spPr>
                      <wps:bodyPr rtlCol="0" anchor="ctr"/>
                    </wps:wsp>
                  </a:graphicData>
                </a:graphic>
              </wp:anchor>
            </w:drawing>
          </mc:Choice>
          <mc:Fallback>
            <w:pict>
              <v:oval w14:anchorId="28046837" id="Ellipse 26" o:spid="_x0000_s1026" style="position:absolute;margin-left:396.65pt;margin-top:296.6pt;width:22.1pt;height:22.65pt;z-index:25172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VaAxAEAAHQDAAAOAAAAZHJzL2Uyb0RvYy54bWysU8uO2zAMvBfoPwi6N/YazQNGnD1sml6K&#10;doFtP4CRJVuAXhDVOPn7UrKb7eNW1AeZEqkhZzzeP16tYRcZUXvX8YdVzZl0wvfaDR3/9vX0bscZ&#10;JnA9GO9kx28S+ePh7Zv9FFrZ+NGbXkZGIA7bKXR8TCm0VYVilBZw5YN0lFQ+Wki0jUPVR5gI3Zqq&#10;qetNNfnYh+iFRKTT45zkh4KvlBTpi1IoEzMdp9lSWWNZz3mtDntohwhh1GIZA/5hCgvaUdM71BES&#10;sO9R/wVltYgevUor4W3lldJCFg7E5qH+g83LCEEWLiQOhrtM+P9gxefLc2S673iz5cyBpW/0wRgd&#10;ULJmk+WZArZU9RKe47JDCjPXq4o2v4kFuxZJb3dJ5TUxQYfNrt5sSXhBqWa33azXGbN6vRwipo/S&#10;W5aDjsu5d9ESLp8wzdU/q3I750/aGDqH1jg2Ee76fZ1bAPlHGUgU2kCM0A2cgRnImCLFAone6D5f&#10;z7cxDucnE9kFyBynU03PMtxvZbn3EXCc60pqKTMuw8his2XUrNasT47Ovr+RvDGZJz8bEJwYPfkv&#10;D5Sp5Sr6tEWSxYbZO7/uS9Xrz3L4AQAA//8DAFBLAwQUAAYACAAAACEA0gCzauAAAAALAQAADwAA&#10;AGRycy9kb3ducmV2LnhtbEyPwU7DMBBE70j8g7VI3KiDTdo0xKloJQ7QEwVx3sZuEtVeR7HbBr4e&#10;c4Ljap5m3laryVl2NmPoPSm4n2XADDVe99Qq+Hh/viuAhYik0XoyCr5MgFV9fVVhqf2F3sx5F1uW&#10;SiiUqKCLcSg5D01nHIaZHwyl7OBHhzGdY8v1iJdU7iwXWTbnDntKCx0OZtOZ5rg7ubS7XT8I8SnW&#10;+dF+b17xkA/avyh1ezM9PQKLZop/MPzqJ3Wok9Pen0gHZhUsllImVEG+lAJYIgq5yIHtFcxlkQOv&#10;K/7/h/oHAAD//wMAUEsBAi0AFAAGAAgAAAAhALaDOJL+AAAA4QEAABMAAAAAAAAAAAAAAAAAAAAA&#10;AFtDb250ZW50X1R5cGVzXS54bWxQSwECLQAUAAYACAAAACEAOP0h/9YAAACUAQAACwAAAAAAAAAA&#10;AAAAAAAvAQAAX3JlbHMvLnJlbHNQSwECLQAUAAYACAAAACEAxzlWgMQBAAB0AwAADgAAAAAAAAAA&#10;AAAAAAAuAgAAZHJzL2Uyb0RvYy54bWxQSwECLQAUAAYACAAAACEA0gCzauAAAAALAQAADwAAAAAA&#10;AAAAAAAAAAAeBAAAZHJzL2Rvd25yZXYueG1sUEsFBgAAAAAEAAQA8wAAACsFAAAAAA==&#10;" filled="f" strokecolor="red" strokeweight="2pt"/>
            </w:pict>
          </mc:Fallback>
        </mc:AlternateContent>
      </w:r>
      <w:r w:rsidRPr="00924E2E">
        <w:rPr>
          <w:rFonts w:eastAsiaTheme="minorHAnsi" w:cs="Arial"/>
          <w:noProof/>
          <w:szCs w:val="22"/>
        </w:rPr>
        <mc:AlternateContent>
          <mc:Choice Requires="wps">
            <w:drawing>
              <wp:anchor distT="0" distB="0" distL="114300" distR="114300" simplePos="0" relativeHeight="251721216" behindDoc="0" locked="0" layoutInCell="1" allowOverlap="1" wp14:anchorId="7B200D35" wp14:editId="17A7AF1B">
                <wp:simplePos x="0" y="0"/>
                <wp:positionH relativeFrom="column">
                  <wp:posOffset>2780030</wp:posOffset>
                </wp:positionH>
                <wp:positionV relativeFrom="paragraph">
                  <wp:posOffset>3720465</wp:posOffset>
                </wp:positionV>
                <wp:extent cx="280670" cy="287655"/>
                <wp:effectExtent l="0" t="0" r="24130" b="17145"/>
                <wp:wrapNone/>
                <wp:docPr id="2107" name="Ellipse 25"/>
                <wp:cNvGraphicFramePr/>
                <a:graphic xmlns:a="http://schemas.openxmlformats.org/drawingml/2006/main">
                  <a:graphicData uri="http://schemas.microsoft.com/office/word/2010/wordprocessingShape">
                    <wps:wsp>
                      <wps:cNvSpPr/>
                      <wps:spPr>
                        <a:xfrm>
                          <a:off x="0" y="0"/>
                          <a:ext cx="280670" cy="287655"/>
                        </a:xfrm>
                        <a:prstGeom prst="ellipse">
                          <a:avLst/>
                        </a:prstGeom>
                        <a:noFill/>
                        <a:ln w="25400" cap="flat" cmpd="sng" algn="ctr">
                          <a:solidFill>
                            <a:srgbClr val="FF0000"/>
                          </a:solidFill>
                          <a:prstDash val="solid"/>
                        </a:ln>
                        <a:effectLst/>
                      </wps:spPr>
                      <wps:bodyPr rtlCol="0" anchor="ctr"/>
                    </wps:wsp>
                  </a:graphicData>
                </a:graphic>
              </wp:anchor>
            </w:drawing>
          </mc:Choice>
          <mc:Fallback>
            <w:pict>
              <v:oval w14:anchorId="64E8C3A4" id="Ellipse 25" o:spid="_x0000_s1026" style="position:absolute;margin-left:218.9pt;margin-top:292.95pt;width:22.1pt;height:22.65pt;z-index:25172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VeLxwEAAHYDAAAOAAAAZHJzL2Uyb0RvYy54bWysU8uO2zAMvBfoPwi6b+wYmweCOHvYNL0U&#10;7QLbfgAjS7YAvSCqcfL3pWQ328etqA8yZVIznBG9f7pawy4yovau5ctFzZl0wnfa9S3/9vX0sOUM&#10;E7gOjHey5TeJ/Onw/t1+DDvZ+MGbTkZGIA53Y2j5kFLYVRWKQVrAhQ/SUVL5aCHRNvZVF2EkdGuq&#10;pq7X1ehjF6IXEpG+HqckPxR8paRIX5RCmZhpOfWWyhrLes5rddjDro8QBi3mNuAfurCgHZHeoY6Q&#10;gH2P+i8oq0X06FVaCG8rr5QWsmggNcv6DzWvAwRZtJA5GO424f+DFZ8vL5HpruXNst5w5sDSLX0w&#10;RgeUrFllg8aAO6p7DS9x3iGFWe1VRZvfpINdi6m3u6nympigj822Xm/IekGpZrtZrwpm9XY4REwf&#10;pbcsBy2XE3dxEy6fMBEnVf+synTOn7Qx5eqMYyPhrh7rTAE0QcpAotAG0oSu5wxMT6MpUiyQ6I3u&#10;8vEMhLE/P5vILkDjcTrV9GTBRPdbWeY+Ag5TXUnNZcZlGFkGbW41uzX5k6Oz725kcEzm2U8jCE4M&#10;niYwN5S5chVdbmGdBzFPz6/7UvX2uxx+AAAA//8DAFBLAwQUAAYACAAAACEASgq2OeAAAAALAQAA&#10;DwAAAGRycy9kb3ducmV2LnhtbEyPwU7DMBBE70j8g7VI3KhTNykhxKloJQ7QEwVx3sZuEjVeR7Hb&#10;Br6e5QTH0Yxm3pSryfXibMfQedIwnyUgLNXedNRo+Hh/vstBhIhksPdkNXzZAKvq+qrEwvgLvdnz&#10;LjaCSygUqKGNcSikDHVrHYaZHyyxd/Cjw8hybKQZ8cLlrpcqSZbSYUe80OJgN62tj7uT493tOlXq&#10;U62zY/+9ecVDNhj/ovXtzfT0CCLaKf6F4Ref0aFipr0/kQmi15Au7hk9asjy7AEEJ9Jc8bu9huVi&#10;rkBWpfz/ofoBAAD//wMAUEsBAi0AFAAGAAgAAAAhALaDOJL+AAAA4QEAABMAAAAAAAAAAAAAAAAA&#10;AAAAAFtDb250ZW50X1R5cGVzXS54bWxQSwECLQAUAAYACAAAACEAOP0h/9YAAACUAQAACwAAAAAA&#10;AAAAAAAAAAAvAQAAX3JlbHMvLnJlbHNQSwECLQAUAAYACAAAACEAVulXi8cBAAB2AwAADgAAAAAA&#10;AAAAAAAAAAAuAgAAZHJzL2Uyb0RvYy54bWxQSwECLQAUAAYACAAAACEASgq2OeAAAAALAQAADwAA&#10;AAAAAAAAAAAAAAAhBAAAZHJzL2Rvd25yZXYueG1sUEsFBgAAAAAEAAQA8wAAAC4FAAAAAA==&#10;" filled="f" strokecolor="red" strokeweight="2pt"/>
            </w:pict>
          </mc:Fallback>
        </mc:AlternateContent>
      </w:r>
      <w:r w:rsidRPr="00924E2E">
        <w:rPr>
          <w:rFonts w:eastAsiaTheme="minorHAnsi" w:cs="Arial"/>
          <w:noProof/>
          <w:szCs w:val="22"/>
        </w:rPr>
        <mc:AlternateContent>
          <mc:Choice Requires="wps">
            <w:drawing>
              <wp:anchor distT="0" distB="0" distL="114300" distR="114300" simplePos="0" relativeHeight="251720192" behindDoc="0" locked="0" layoutInCell="1" allowOverlap="1" wp14:anchorId="3CBD575B" wp14:editId="46CD03BE">
                <wp:simplePos x="0" y="0"/>
                <wp:positionH relativeFrom="column">
                  <wp:posOffset>4011930</wp:posOffset>
                </wp:positionH>
                <wp:positionV relativeFrom="paragraph">
                  <wp:posOffset>3398520</wp:posOffset>
                </wp:positionV>
                <wp:extent cx="1415415" cy="400050"/>
                <wp:effectExtent l="0" t="0" r="0" b="0"/>
                <wp:wrapNone/>
                <wp:docPr id="2106" name="Rechteck 24"/>
                <wp:cNvGraphicFramePr/>
                <a:graphic xmlns:a="http://schemas.openxmlformats.org/drawingml/2006/main">
                  <a:graphicData uri="http://schemas.microsoft.com/office/word/2010/wordprocessingShape">
                    <wps:wsp>
                      <wps:cNvSpPr/>
                      <wps:spPr>
                        <a:xfrm>
                          <a:off x="0" y="0"/>
                          <a:ext cx="1415415" cy="400050"/>
                        </a:xfrm>
                        <a:prstGeom prst="rect">
                          <a:avLst/>
                        </a:prstGeom>
                      </wps:spPr>
                      <wps:txbx>
                        <w:txbxContent>
                          <w:p w:rsidR="00EC790E" w:rsidRDefault="00EC790E" w:rsidP="00924E2E">
                            <w:pPr>
                              <w:pStyle w:val="StandardWeb"/>
                              <w:jc w:val="center"/>
                            </w:pPr>
                            <w:r>
                              <w:rPr>
                                <w:rFonts w:ascii="Calibri" w:eastAsia="+mn-ea" w:hAnsi="Calibri" w:cs="+mn-cs"/>
                                <w:color w:val="7030A0"/>
                                <w:kern w:val="24"/>
                                <w:sz w:val="20"/>
                                <w:szCs w:val="20"/>
                              </w:rPr>
                              <w:t>Spur löschen mit</w:t>
                            </w:r>
                          </w:p>
                          <w:p w:rsidR="00EC790E" w:rsidRDefault="00EC790E" w:rsidP="00924E2E">
                            <w:pPr>
                              <w:pStyle w:val="StandardWeb"/>
                            </w:pPr>
                            <w:r>
                              <w:rPr>
                                <w:rFonts w:ascii="Calibri" w:eastAsia="+mn-ea" w:hAnsi="Calibri" w:cs="+mn-cs"/>
                                <w:color w:val="7030A0"/>
                                <w:kern w:val="24"/>
                                <w:sz w:val="20"/>
                                <w:szCs w:val="20"/>
                              </w:rPr>
                              <w:t>„Ansichten auffrischen“</w:t>
                            </w:r>
                          </w:p>
                        </w:txbxContent>
                      </wps:txbx>
                      <wps:bodyPr wrap="none">
                        <a:spAutoFit/>
                      </wps:bodyPr>
                    </wps:wsp>
                  </a:graphicData>
                </a:graphic>
              </wp:anchor>
            </w:drawing>
          </mc:Choice>
          <mc:Fallback>
            <w:pict>
              <v:rect w14:anchorId="3CBD575B" id="Rechteck 24" o:spid="_x0000_s1069" style="position:absolute;left:0;text-align:left;margin-left:315.9pt;margin-top:267.6pt;width:111.45pt;height:31.5pt;z-index:251720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KoahQEAAPgCAAAOAAAAZHJzL2Uyb0RvYy54bWysUttOwzAMfUfiH6K8s7bTQFO1bkJC8IIA&#10;MfiALHXWiOaiOKzd3+NkYyB4Q0iVayfOsc+xF6vR9GwHAbWzDa8mJWdgpWu13Tb89eX2Ys4ZRmFb&#10;0TsLDd8D8tXy/Gwx+BqmrnN9C4ERiMV68A3vYvR1UaDswAicOA+WLpULRkQKw7ZogxgI3fTFtCyv&#10;isGF1gcnAZFObw6XfJnxlQIZH5VCiKxvOPUWsw3ZbpItlgtRb4PwnZbHNsQfujBCWyp6groRUbD3&#10;oH9BGS2DQ6fiRDpTOKW0hMyB2FTlDzbrTnjIXEgc9CeZ8P9g5cPuKTDdNnxalVecWWFoSs8guwjy&#10;jU1nSaHBY02Ja/8UjhGSm+iOKpj0JyJszKruT6rCGJmkw2pWXdLHmaS7WVmWl1n24uu1DxjvwBmW&#10;nIYHmloWU+zuMVJFSv1MoSB1c6ifvDhuxkP/889WN67dE6mBptpwS2uXwdBfv0d3qzNgenlIOwKS&#10;vLnOcRXS/L7HOetrYZcfAAAA//8DAFBLAwQUAAYACAAAACEA0575GOEAAAALAQAADwAAAGRycy9k&#10;b3ducmV2LnhtbEyPzU7DMBCE70i8g7VIXBC1mzYlhDgVQvxI7YnSB3DjJbGI15HtpOHtMSc47uxo&#10;5ptqO9ueTeiDcSRhuRDAkBqnDbUSjh8vtwWwEBVp1TtCCd8YYFtfXlSq1O5M7zgdYstSCIVSSehi&#10;HErOQ9OhVWHhBqT0+3TeqphO33Lt1TmF255nQmy4VYZSQ6cGfOqw+TqMVsL6Nds9mxuxN3Ya1XHH&#10;vXijvZTXV/PjA7CIc/wzwy9+Qoc6MZ3cSDqwXsJmtUzoUUK+yjNgyVHk6ztgp6TcFxnwuuL/N9Q/&#10;AAAA//8DAFBLAQItABQABgAIAAAAIQC2gziS/gAAAOEBAAATAAAAAAAAAAAAAAAAAAAAAABbQ29u&#10;dGVudF9UeXBlc10ueG1sUEsBAi0AFAAGAAgAAAAhADj9If/WAAAAlAEAAAsAAAAAAAAAAAAAAAAA&#10;LwEAAF9yZWxzLy5yZWxzUEsBAi0AFAAGAAgAAAAhAOCgqhqFAQAA+AIAAA4AAAAAAAAAAAAAAAAA&#10;LgIAAGRycy9lMm9Eb2MueG1sUEsBAi0AFAAGAAgAAAAhANOe+RjhAAAACwEAAA8AAAAAAAAAAAAA&#10;AAAA3wMAAGRycy9kb3ducmV2LnhtbFBLBQYAAAAABAAEAPMAAADtBAAAAAA=&#10;" filled="f" stroked="f">
                <v:textbox style="mso-fit-shape-to-text:t">
                  <w:txbxContent>
                    <w:p w:rsidR="00EC790E" w:rsidRDefault="00EC790E" w:rsidP="00924E2E">
                      <w:pPr>
                        <w:pStyle w:val="StandardWeb"/>
                        <w:jc w:val="center"/>
                      </w:pPr>
                      <w:r>
                        <w:rPr>
                          <w:rFonts w:ascii="Calibri" w:eastAsia="+mn-ea" w:hAnsi="Calibri" w:cs="+mn-cs"/>
                          <w:color w:val="7030A0"/>
                          <w:kern w:val="24"/>
                          <w:sz w:val="20"/>
                          <w:szCs w:val="20"/>
                        </w:rPr>
                        <w:t>Spur löschen mit</w:t>
                      </w:r>
                    </w:p>
                    <w:p w:rsidR="00EC790E" w:rsidRDefault="00EC790E" w:rsidP="00924E2E">
                      <w:pPr>
                        <w:pStyle w:val="StandardWeb"/>
                      </w:pPr>
                      <w:r>
                        <w:rPr>
                          <w:rFonts w:ascii="Calibri" w:eastAsia="+mn-ea" w:hAnsi="Calibri" w:cs="+mn-cs"/>
                          <w:color w:val="7030A0"/>
                          <w:kern w:val="24"/>
                          <w:sz w:val="20"/>
                          <w:szCs w:val="20"/>
                        </w:rPr>
                        <w:t>„Ansichten auffrischen“</w:t>
                      </w:r>
                    </w:p>
                  </w:txbxContent>
                </v:textbox>
              </v:rect>
            </w:pict>
          </mc:Fallback>
        </mc:AlternateContent>
      </w:r>
      <w:r w:rsidRPr="00924E2E">
        <w:rPr>
          <w:rFonts w:eastAsiaTheme="minorHAnsi" w:cs="Arial"/>
          <w:noProof/>
          <w:szCs w:val="22"/>
        </w:rPr>
        <mc:AlternateContent>
          <mc:Choice Requires="wps">
            <w:drawing>
              <wp:anchor distT="0" distB="0" distL="114300" distR="114300" simplePos="0" relativeHeight="251719168" behindDoc="0" locked="0" layoutInCell="1" allowOverlap="1" wp14:anchorId="31E58C94" wp14:editId="4E4EE939">
                <wp:simplePos x="0" y="0"/>
                <wp:positionH relativeFrom="column">
                  <wp:posOffset>-100330</wp:posOffset>
                </wp:positionH>
                <wp:positionV relativeFrom="paragraph">
                  <wp:posOffset>5653405</wp:posOffset>
                </wp:positionV>
                <wp:extent cx="1470025" cy="553720"/>
                <wp:effectExtent l="0" t="0" r="0" b="0"/>
                <wp:wrapNone/>
                <wp:docPr id="2105" name="Rechteck 7"/>
                <wp:cNvGraphicFramePr/>
                <a:graphic xmlns:a="http://schemas.openxmlformats.org/drawingml/2006/main">
                  <a:graphicData uri="http://schemas.microsoft.com/office/word/2010/wordprocessingShape">
                    <wps:wsp>
                      <wps:cNvSpPr/>
                      <wps:spPr>
                        <a:xfrm>
                          <a:off x="0" y="0"/>
                          <a:ext cx="1470025" cy="553720"/>
                        </a:xfrm>
                        <a:prstGeom prst="rect">
                          <a:avLst/>
                        </a:prstGeom>
                      </wps:spPr>
                      <wps:txbx>
                        <w:txbxContent>
                          <w:p w:rsidR="00EC790E" w:rsidRDefault="00EC790E" w:rsidP="00924E2E">
                            <w:pPr>
                              <w:pStyle w:val="StandardWeb"/>
                            </w:pPr>
                            <w:r>
                              <w:rPr>
                                <w:rFonts w:ascii="Calibri" w:eastAsia="+mn-ea" w:hAnsi="Calibri" w:cs="+mn-cs"/>
                                <w:color w:val="7030A0"/>
                                <w:kern w:val="24"/>
                                <w:sz w:val="20"/>
                                <w:szCs w:val="20"/>
                              </w:rPr>
                              <w:t>Ggf. unter Eigenschaften</w:t>
                            </w:r>
                          </w:p>
                          <w:p w:rsidR="00EC790E" w:rsidRDefault="00EC790E" w:rsidP="00924E2E">
                            <w:pPr>
                              <w:pStyle w:val="StandardWeb"/>
                            </w:pPr>
                            <w:r>
                              <w:rPr>
                                <w:rFonts w:ascii="Calibri" w:eastAsia="+mn-ea" w:hAnsi="Calibri" w:cs="+mn-cs"/>
                                <w:color w:val="7030A0"/>
                                <w:kern w:val="24"/>
                                <w:sz w:val="20"/>
                                <w:szCs w:val="20"/>
                              </w:rPr>
                              <w:t>Beschriftung aktivieren</w:t>
                            </w:r>
                            <w:r>
                              <w:rPr>
                                <w:rFonts w:ascii="Calibri" w:eastAsia="+mn-ea" w:hAnsi="Calibri" w:cs="+mn-cs"/>
                                <w:color w:val="7030A0"/>
                                <w:kern w:val="24"/>
                                <w:sz w:val="20"/>
                                <w:szCs w:val="20"/>
                              </w:rPr>
                              <w:br/>
                              <w:t>und „Wert“ auswählen</w:t>
                            </w:r>
                          </w:p>
                        </w:txbxContent>
                      </wps:txbx>
                      <wps:bodyPr wrap="none">
                        <a:spAutoFit/>
                      </wps:bodyPr>
                    </wps:wsp>
                  </a:graphicData>
                </a:graphic>
              </wp:anchor>
            </w:drawing>
          </mc:Choice>
          <mc:Fallback>
            <w:pict>
              <v:rect w14:anchorId="31E58C94" id="Rechteck 7" o:spid="_x0000_s1070" style="position:absolute;left:0;text-align:left;margin-left:-7.9pt;margin-top:445.15pt;width:115.75pt;height:43.6pt;z-index:251719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a0miAEAAPcCAAAOAAAAZHJzL2Uyb0RvYy54bWysUttu2zAMfR+wfxD0vtjxmqU14gQDgvRl&#10;2IK1/QBFpmKh1gWiEjt/P0q5dNjeir5Qokgd8hxysRpNz44QUDvb8Omk5AysdK22+4a/PG++3HOG&#10;UdhW9M5Cw0+AfLX8/Gkx+Boq17m+hcAIxGI9+IZ3Mfq6KFB2YAROnAdLQeWCEZHcsC/aIAZCN31R&#10;leW3YnCh9cFJQKTX9TnIlxlfKZDxl1IIkfUNp95itiHbXbLFciHqfRC+0/LShnhHF0ZoS0VvUGsR&#10;BTsE/R+U0TI4dCpOpDOFU0pLyByIzbT8h81TJzxkLiQO+ptM+HGw8udxG5huG15NyxlnVhia0m+Q&#10;XQT5yuZJoMFjTXlPfhsuHtI1sR1VMOkkHmzMop5uosIYmaTH6d28LCuClhSbzb7Oq6x68fbbB4yP&#10;4AxLl4YHGlrWUhx/YKSKlHpNISd1c66fbnHcjef2H66t7lx7Ik4DDbXhlrYug6H/fohuozNg+nlO&#10;uwCSurnOZRPS+P72c9bbvi7/AAAA//8DAFBLAwQUAAYACAAAACEAVS2BQeEAAAALAQAADwAAAGRy&#10;cy9kb3ducmV2LnhtbEyPzU7DMBCE70i8g7VIXFBrJxDShmwqhPiR2hNtH8CN3cQiXkexk4a3x5zg&#10;OJrRzDflZrYdm/TgjSOEZCmAaaqdMtQgHA9vixUwHyQp2TnSCN/aw6a6viplodyFPvW0Dw2LJeQL&#10;idCG0Bec+7rVVvql6zVF7+wGK0OUQ8PVIC+x3HY8FeKRW2koLrSy1y+trr/2o0V4eE+3r+ZO7Iyd&#10;Rnnc8kF80A7x9mZ+fgIW9Bz+wvCLH9GhikwnN5LyrENYJFlEDwirtbgHFhNpkuXATgjrPM+AVyX/&#10;/6H6AQAA//8DAFBLAQItABQABgAIAAAAIQC2gziS/gAAAOEBAAATAAAAAAAAAAAAAAAAAAAAAABb&#10;Q29udGVudF9UeXBlc10ueG1sUEsBAi0AFAAGAAgAAAAhADj9If/WAAAAlAEAAAsAAAAAAAAAAAAA&#10;AAAALwEAAF9yZWxzLy5yZWxzUEsBAi0AFAAGAAgAAAAhAKdRrSaIAQAA9wIAAA4AAAAAAAAAAAAA&#10;AAAALgIAAGRycy9lMm9Eb2MueG1sUEsBAi0AFAAGAAgAAAAhAFUtgUHhAAAACwEAAA8AAAAAAAAA&#10;AAAAAAAA4gMAAGRycy9kb3ducmV2LnhtbFBLBQYAAAAABAAEAPMAAADwBAAAAAA=&#10;" filled="f" stroked="f">
                <v:textbox style="mso-fit-shape-to-text:t">
                  <w:txbxContent>
                    <w:p w:rsidR="00EC790E" w:rsidRDefault="00EC790E" w:rsidP="00924E2E">
                      <w:pPr>
                        <w:pStyle w:val="StandardWeb"/>
                      </w:pPr>
                      <w:r>
                        <w:rPr>
                          <w:rFonts w:ascii="Calibri" w:eastAsia="+mn-ea" w:hAnsi="Calibri" w:cs="+mn-cs"/>
                          <w:color w:val="7030A0"/>
                          <w:kern w:val="24"/>
                          <w:sz w:val="20"/>
                          <w:szCs w:val="20"/>
                        </w:rPr>
                        <w:t>Ggf. unter Eigenschaften</w:t>
                      </w:r>
                    </w:p>
                    <w:p w:rsidR="00EC790E" w:rsidRDefault="00EC790E" w:rsidP="00924E2E">
                      <w:pPr>
                        <w:pStyle w:val="StandardWeb"/>
                      </w:pPr>
                      <w:r>
                        <w:rPr>
                          <w:rFonts w:ascii="Calibri" w:eastAsia="+mn-ea" w:hAnsi="Calibri" w:cs="+mn-cs"/>
                          <w:color w:val="7030A0"/>
                          <w:kern w:val="24"/>
                          <w:sz w:val="20"/>
                          <w:szCs w:val="20"/>
                        </w:rPr>
                        <w:t>Beschriftung aktivieren</w:t>
                      </w:r>
                      <w:r>
                        <w:rPr>
                          <w:rFonts w:ascii="Calibri" w:eastAsia="+mn-ea" w:hAnsi="Calibri" w:cs="+mn-cs"/>
                          <w:color w:val="7030A0"/>
                          <w:kern w:val="24"/>
                          <w:sz w:val="20"/>
                          <w:szCs w:val="20"/>
                        </w:rPr>
                        <w:br/>
                        <w:t>und „Wert“ auswählen</w:t>
                      </w:r>
                    </w:p>
                  </w:txbxContent>
                </v:textbox>
              </v:rect>
            </w:pict>
          </mc:Fallback>
        </mc:AlternateContent>
      </w:r>
      <w:r w:rsidRPr="00924E2E">
        <w:rPr>
          <w:rFonts w:eastAsiaTheme="minorHAnsi" w:cs="Arial"/>
          <w:noProof/>
          <w:szCs w:val="22"/>
        </w:rPr>
        <mc:AlternateContent>
          <mc:Choice Requires="wps">
            <w:drawing>
              <wp:anchor distT="0" distB="0" distL="114300" distR="114300" simplePos="0" relativeHeight="251718144" behindDoc="0" locked="0" layoutInCell="1" allowOverlap="1" wp14:anchorId="0C2598F1" wp14:editId="196905E2">
                <wp:simplePos x="0" y="0"/>
                <wp:positionH relativeFrom="column">
                  <wp:posOffset>5374005</wp:posOffset>
                </wp:positionH>
                <wp:positionV relativeFrom="paragraph">
                  <wp:posOffset>4748530</wp:posOffset>
                </wp:positionV>
                <wp:extent cx="215900" cy="45085"/>
                <wp:effectExtent l="19050" t="38100" r="50800" b="50165"/>
                <wp:wrapNone/>
                <wp:docPr id="2104" name="Eingekerbter Pfeil nach rechts 22"/>
                <wp:cNvGraphicFramePr/>
                <a:graphic xmlns:a="http://schemas.openxmlformats.org/drawingml/2006/main">
                  <a:graphicData uri="http://schemas.microsoft.com/office/word/2010/wordprocessingShape">
                    <wps:wsp>
                      <wps:cNvSpPr/>
                      <wps:spPr>
                        <a:xfrm rot="10419914">
                          <a:off x="0" y="0"/>
                          <a:ext cx="215900" cy="45085"/>
                        </a:xfrm>
                        <a:prstGeom prst="notchedRightArrow">
                          <a:avLst/>
                        </a:prstGeom>
                        <a:solidFill>
                          <a:srgbClr val="FF0000"/>
                        </a:solidFill>
                        <a:ln w="25400" cap="flat" cmpd="sng" algn="ctr">
                          <a:solidFill>
                            <a:srgbClr val="4F81BD">
                              <a:shade val="50000"/>
                            </a:srgbClr>
                          </a:solidFill>
                          <a:prstDash val="solid"/>
                        </a:ln>
                        <a:effectLst/>
                      </wps:spPr>
                      <wps:bodyPr rtlCol="0" anchor="ctr"/>
                    </wps:wsp>
                  </a:graphicData>
                </a:graphic>
              </wp:anchor>
            </w:drawing>
          </mc:Choice>
          <mc:Fallback>
            <w:pict>
              <v:shape w14:anchorId="1A522D7E" id="Eingekerbter Pfeil nach rechts 22" o:spid="_x0000_s1026" type="#_x0000_t94" style="position:absolute;margin-left:423.15pt;margin-top:373.9pt;width:17pt;height:3.55pt;rotation:11381325fd;z-index:25171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zae/gEAAO8DAAAOAAAAZHJzL2Uyb0RvYy54bWysU02P0zAQvSPxHyzfaT7UorZquoIt5YKg&#10;2mV/gOvYsYVjW2PTtP+esZMtLdwQOViezMybeW/Gm4dzb8hJQNDONrSalZQIy12rbdfQl+/7d0tK&#10;QmS2ZcZZ0dCLCPRh+/bNZvBrUTvlTCuAIIgN68E3VMXo10URuBI9CzPnhUWndNCziCZ0RQtsQPTe&#10;FHVZvi8GB60Hx0UI+Hc3Ouk240spePwmZRCRmIZibzGfkM9jOovthq07YF5pPrXB/qGLnmmLRa9Q&#10;OxYZ+Qn6L6hec3DByTjjri+clJqLzAHZVOUfbJ4V8yJzQXGCv8oU/h8s/3o6ANFtQ+uqnFNiWY9T&#10;+oRSih8CjhGHc5BCG3RwRUBwFQOp66Tb4MMa05/9ASYr4DWJcJbQE3AoNmJWq1U1z9ogW3LO0l+u&#10;0otzJBx/1tViVeKAOLrmi3K5SBWKESpBegjxs3A9SZeGWhdxQ9on3an4AcANuQA7fQlxzHuNT7nB&#10;Gd3utTHZgO74aICcGG7Efl/iN5W6CzOWDNjVYp6bYriZ0rCI/fUetQq2o4SZDleeR8i177LDbZH5&#10;fll93I1BirViLL24rTyGZ8J3OInFjgU1pmTX1KyxiYzIGz6RTvMYJ5BuR9decLIQzaMbd59Zrhyu&#10;fuo4iZSicKty1ekFpLW9tXPU73e6/QUAAP//AwBQSwMEFAAGAAgAAAAhAMKzz7bfAAAACwEAAA8A&#10;AABkcnMvZG93bnJldi54bWxMj01PhDAQhu8m/odmTLwYt6jsgkjZqAmJHkWz63GgXSDSKaFlF/+9&#10;40mP886T9yPfLnYQRzP53pGCm1UEwlDjdE+tgo/38joF4QOSxsGRUfBtPGyL87McM+1O9GaOVWgF&#10;m5DPUEEXwphJ6ZvOWPQrNxri38FNFgOfUyv1hCc2t4O8jaKNtNgTJ3Q4mufONF/VbBWEeo1z+dmH&#10;p33yWl2FQ1za3YtSlxfL4wOIYJbwB8Nvfa4OBXeq3Uzai0FBGm/uGFWQxAlvYCJNI1ZqVtbxPcgi&#10;l/83FD8AAAD//wMAUEsBAi0AFAAGAAgAAAAhALaDOJL+AAAA4QEAABMAAAAAAAAAAAAAAAAAAAAA&#10;AFtDb250ZW50X1R5cGVzXS54bWxQSwECLQAUAAYACAAAACEAOP0h/9YAAACUAQAACwAAAAAAAAAA&#10;AAAAAAAvAQAAX3JlbHMvLnJlbHNQSwECLQAUAAYACAAAACEAI782nv4BAADvAwAADgAAAAAAAAAA&#10;AAAAAAAuAgAAZHJzL2Uyb0RvYy54bWxQSwECLQAUAAYACAAAACEAwrPPtt8AAAALAQAADwAAAAAA&#10;AAAAAAAAAABYBAAAZHJzL2Rvd25yZXYueG1sUEsFBgAAAAAEAAQA8wAAAGQFAAAAAA==&#10;" adj="19345" fillcolor="red" strokecolor="#385d8a" strokeweight="2pt"/>
            </w:pict>
          </mc:Fallback>
        </mc:AlternateContent>
      </w:r>
      <w:r w:rsidRPr="00924E2E">
        <w:rPr>
          <w:rFonts w:eastAsiaTheme="minorHAnsi" w:cs="Arial"/>
          <w:noProof/>
          <w:szCs w:val="22"/>
        </w:rPr>
        <mc:AlternateContent>
          <mc:Choice Requires="wps">
            <w:drawing>
              <wp:anchor distT="0" distB="0" distL="114300" distR="114300" simplePos="0" relativeHeight="251717120" behindDoc="0" locked="0" layoutInCell="1" allowOverlap="1" wp14:anchorId="6B54108D" wp14:editId="130BEFDB">
                <wp:simplePos x="0" y="0"/>
                <wp:positionH relativeFrom="column">
                  <wp:posOffset>6294120</wp:posOffset>
                </wp:positionH>
                <wp:positionV relativeFrom="paragraph">
                  <wp:posOffset>3994150</wp:posOffset>
                </wp:positionV>
                <wp:extent cx="215900" cy="45085"/>
                <wp:effectExtent l="66357" t="28893" r="98108" b="2857"/>
                <wp:wrapNone/>
                <wp:docPr id="2090" name="Eingekerbter Pfeil nach rechts 21"/>
                <wp:cNvGraphicFramePr/>
                <a:graphic xmlns:a="http://schemas.openxmlformats.org/drawingml/2006/main">
                  <a:graphicData uri="http://schemas.microsoft.com/office/word/2010/wordprocessingShape">
                    <wps:wsp>
                      <wps:cNvSpPr/>
                      <wps:spPr>
                        <a:xfrm rot="7932449">
                          <a:off x="0" y="0"/>
                          <a:ext cx="215900" cy="45085"/>
                        </a:xfrm>
                        <a:prstGeom prst="notchedRightArrow">
                          <a:avLst/>
                        </a:prstGeom>
                        <a:solidFill>
                          <a:srgbClr val="FF0000"/>
                        </a:solidFill>
                        <a:ln w="25400" cap="flat" cmpd="sng" algn="ctr">
                          <a:solidFill>
                            <a:srgbClr val="4F81BD">
                              <a:shade val="50000"/>
                            </a:srgbClr>
                          </a:solidFill>
                          <a:prstDash val="solid"/>
                        </a:ln>
                        <a:effectLst/>
                      </wps:spPr>
                      <wps:bodyPr rtlCol="0" anchor="ctr"/>
                    </wps:wsp>
                  </a:graphicData>
                </a:graphic>
              </wp:anchor>
            </w:drawing>
          </mc:Choice>
          <mc:Fallback>
            <w:pict>
              <v:shape w14:anchorId="45248827" id="Eingekerbter Pfeil nach rechts 21" o:spid="_x0000_s1026" type="#_x0000_t94" style="position:absolute;margin-left:495.6pt;margin-top:314.5pt;width:17pt;height:3.55pt;rotation:8664350fd;z-index:25171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yvI/QEAAO4DAAAOAAAAZHJzL2Uyb0RvYy54bWysU8uu0zAQ3SPxD5b3NGlooa2aXsEtYYO4&#10;FRc+wHXsxMIvjU3T/j1jJ5QWdogsLE/mcWbOHG8fzkaTk4CgnK3pfFZSIix3rbJdTb99bV6tKAmR&#10;2ZZpZ0VNLyLQh93LF9vBb0TleqdbAQSL2LAZfE37GP2mKALvhWFh5ryw6JQODItoQle0wAasbnRR&#10;leWbYnDQenBchIB/96OT7nJ9KQWPT1IGEYmuKfYW8wn5PKaz2G3ZpgPme8WnNtg/dGGYsgh6LbVn&#10;kZEfoP4qZRQHF5yMM+5M4aRUXOQZcJp5+cc0zz3zIs+C5AR/pSn8v7L88+kARLU1rco1EmSZwS19&#10;QCrFdwHHiMs5SKE0OnhPQPA+BlLNE2+DDxtMf/YHmKyA10TCWYIh4JDst+vX1WKxztTgsOScmb9c&#10;mRfnSDj+rObLdYnwHF2LZblaJoBirJQqegjxo3CGpEtNrYsokPaL6vr4DsANGYCdPoU45v2KT7nB&#10;adU2SutsQHd81EBODAXRNCV+E9RdmLZkwK6Wi9wUQ2FKzSL2ZzxSFWxHCdMdKp5HyNh32eEWZNGs&#10;5u/3Y1DPWjFCL2+Rx/A88F2dNMWehX5Mya6pWW3TMCILfBo6rWNcQLodXXvBxULUj26UPrO8d6j8&#10;1HEiKUWhqDLq9ACSam/tHPX7me5+AgAA//8DAFBLAwQUAAYACAAAACEAXQ/uBuEAAAANAQAADwAA&#10;AGRycy9kb3ducmV2LnhtbEyPzU7DMBCE70i8g7VI3KidKg0lxKn464ki0RbubrwkUWI7xG5q3p7t&#10;CW47u6PZb4pVND2bcPStsxKSmQCGtnK6tbWEj/36ZgnMB2W16p1FCT/oYVVeXhQq1+5ktzjtQs0o&#10;xPpcSWhCGHLOfdWgUX7mBrR0+3KjUYHkWHM9qhOFm57Phci4Ua2lD40a8KnBqtsdjYTFc7rO3pev&#10;359T9bJ568RjnHdRyuur+HAPLGAMf2Y44xM6lMR0cEerPetJC5Fm5JWQJQsazhaRJLfADrRK7zLg&#10;ZcH/tyh/AQAA//8DAFBLAQItABQABgAIAAAAIQC2gziS/gAAAOEBAAATAAAAAAAAAAAAAAAAAAAA&#10;AABbQ29udGVudF9UeXBlc10ueG1sUEsBAi0AFAAGAAgAAAAhADj9If/WAAAAlAEAAAsAAAAAAAAA&#10;AAAAAAAALwEAAF9yZWxzLy5yZWxzUEsBAi0AFAAGAAgAAAAhAKLjK8j9AQAA7gMAAA4AAAAAAAAA&#10;AAAAAAAALgIAAGRycy9lMm9Eb2MueG1sUEsBAi0AFAAGAAgAAAAhAF0P7gbhAAAADQEAAA8AAAAA&#10;AAAAAAAAAAAAVwQAAGRycy9kb3ducmV2LnhtbFBLBQYAAAAABAAEAPMAAABlBQAAAAA=&#10;" adj="19345" fillcolor="red" strokecolor="#385d8a" strokeweight="2pt"/>
            </w:pict>
          </mc:Fallback>
        </mc:AlternateContent>
      </w:r>
      <w:r w:rsidRPr="00924E2E">
        <w:rPr>
          <w:rFonts w:eastAsiaTheme="minorHAnsi" w:cs="Arial"/>
          <w:noProof/>
          <w:szCs w:val="22"/>
        </w:rPr>
        <mc:AlternateContent>
          <mc:Choice Requires="wps">
            <w:drawing>
              <wp:anchor distT="0" distB="0" distL="114300" distR="114300" simplePos="0" relativeHeight="251716096" behindDoc="0" locked="0" layoutInCell="1" allowOverlap="1" wp14:anchorId="22B08D6E" wp14:editId="6A2E75EC">
                <wp:simplePos x="0" y="0"/>
                <wp:positionH relativeFrom="column">
                  <wp:posOffset>6209665</wp:posOffset>
                </wp:positionH>
                <wp:positionV relativeFrom="paragraph">
                  <wp:posOffset>3001645</wp:posOffset>
                </wp:positionV>
                <wp:extent cx="215900" cy="45085"/>
                <wp:effectExtent l="38100" t="76200" r="12700" b="69215"/>
                <wp:wrapNone/>
                <wp:docPr id="2089" name="Eingekerbter Pfeil nach rechts 20"/>
                <wp:cNvGraphicFramePr/>
                <a:graphic xmlns:a="http://schemas.openxmlformats.org/drawingml/2006/main">
                  <a:graphicData uri="http://schemas.microsoft.com/office/word/2010/wordprocessingShape">
                    <wps:wsp>
                      <wps:cNvSpPr/>
                      <wps:spPr>
                        <a:xfrm rot="1989178">
                          <a:off x="0" y="0"/>
                          <a:ext cx="215900" cy="45085"/>
                        </a:xfrm>
                        <a:prstGeom prst="notchedRightArrow">
                          <a:avLst/>
                        </a:prstGeom>
                        <a:solidFill>
                          <a:srgbClr val="FF0000"/>
                        </a:solidFill>
                        <a:ln w="25400" cap="flat" cmpd="sng" algn="ctr">
                          <a:solidFill>
                            <a:srgbClr val="4F81BD">
                              <a:shade val="50000"/>
                            </a:srgbClr>
                          </a:solidFill>
                          <a:prstDash val="solid"/>
                        </a:ln>
                        <a:effectLst/>
                      </wps:spPr>
                      <wps:bodyPr rtlCol="0" anchor="ctr"/>
                    </wps:wsp>
                  </a:graphicData>
                </a:graphic>
              </wp:anchor>
            </w:drawing>
          </mc:Choice>
          <mc:Fallback>
            <w:pict>
              <v:shape w14:anchorId="2478F351" id="Eingekerbter Pfeil nach rechts 20" o:spid="_x0000_s1026" type="#_x0000_t94" style="position:absolute;margin-left:488.95pt;margin-top:236.35pt;width:17pt;height:3.55pt;rotation:2172713fd;z-index:2517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xdy/gEAAO4DAAAOAAAAZHJzL2Uyb0RvYy54bWysU02P0zAQvSPxHyzfaZKqhbRquoIt5YKg&#10;YuEHuI4TW/hLY9O0/56xk+22cEPkYHkyM2/mvRlvHs5Gk5OAoJxtaDUrKRGWu1bZvqE/vu/f1JSE&#10;yGzLtLOioRcR6MP29avN4Ndi7qTTrQCCIDasB99QGaNfF0XgUhgWZs4Li87OgWERTeiLFtiA6EYX&#10;87J8WwwOWg+OixDw72500m3G7zrB49euCyIS3VDsLeYT8nlMZ7HdsHUPzEvFpzbYP3RhmLJY9Aq1&#10;Y5GRX6D+gjKKgwuuizPuTOG6TnGROSCbqvyDzZNkXmQuKE7wV5nC/4PlX04HIKpt6LysV5RYZnBK&#10;H1FK8VPAMeJwDp1QGh1cEhBcxkDmWbfBhzWmP/kDoIrJCnhNIpw7MAQcil2t6lX1rs7SIFlyzspf&#10;rsqLcyQcf86r5arE+XB0LZZlvUyDKUakhOghxE/CGZIuDbUu4oK031Qv43sAN+QC7PQ5xDHvOT7l&#10;BqdVu1daZwP646MGcmK4EPt9id9U6i5MWzJgV8tFborhYnaaRezPeJQq2J4SpnvceB4h177LDrdF&#10;Fvu6+rAbgyRrxVh6eVt5DM+E73ASix0LckzJrqlZbRMZkRd8Iv0ygHQ7uvaCg4WoH924+sxy6XDz&#10;U8dJpBSFS5WrTg8gbe2tnaNenun2NwAAAP//AwBQSwMEFAAGAAgAAAAhANNWh7XfAAAADAEAAA8A&#10;AABkcnMvZG93bnJldi54bWxMj01PhDAQhu8m/odmTLy5BaLysZSNMdGTMRE/zoXOAkqnlZZd9Ndb&#10;Tu5x3nnyzjPlbtEjO+DkBkMC4k0EDKk1aqBOwNvrw1UGzHlJSo6GUMAPOthV52elLJQ50gseat+x&#10;UEKukAJ6723BuWt71NJtjEUKu72ZtPRhnDquJnkM5XrkSRTdci0HChd6afG+x/arnrWA5tHqT3/z&#10;br/bp98mea5RZx+zEJcXy90WmMfF/8Ow6gd1qIJTY2ZSjo0C8jTNAyrgOk1SYCsRxXGImjXKM+BV&#10;yU+fqP4AAAD//wMAUEsBAi0AFAAGAAgAAAAhALaDOJL+AAAA4QEAABMAAAAAAAAAAAAAAAAAAAAA&#10;AFtDb250ZW50X1R5cGVzXS54bWxQSwECLQAUAAYACAAAACEAOP0h/9YAAACUAQAACwAAAAAAAAAA&#10;AAAAAAAvAQAAX3JlbHMvLnJlbHNQSwECLQAUAAYACAAAACEA49sXcv4BAADuAwAADgAAAAAAAAAA&#10;AAAAAAAuAgAAZHJzL2Uyb0RvYy54bWxQSwECLQAUAAYACAAAACEA01aHtd8AAAAMAQAADwAAAAAA&#10;AAAAAAAAAABYBAAAZHJzL2Rvd25yZXYueG1sUEsFBgAAAAAEAAQA8wAAAGQFAAAAAA==&#10;" adj="19345" fillcolor="red" strokecolor="#385d8a" strokeweight="2pt"/>
            </w:pict>
          </mc:Fallback>
        </mc:AlternateContent>
      </w:r>
      <w:r w:rsidRPr="00924E2E">
        <w:rPr>
          <w:rFonts w:eastAsiaTheme="minorHAnsi" w:cs="Arial"/>
          <w:noProof/>
          <w:szCs w:val="22"/>
        </w:rPr>
        <mc:AlternateContent>
          <mc:Choice Requires="wps">
            <w:drawing>
              <wp:anchor distT="0" distB="0" distL="114300" distR="114300" simplePos="0" relativeHeight="251715072" behindDoc="0" locked="0" layoutInCell="1" allowOverlap="1" wp14:anchorId="4EF29FC2" wp14:editId="4CE7B8FB">
                <wp:simplePos x="0" y="0"/>
                <wp:positionH relativeFrom="column">
                  <wp:posOffset>4942205</wp:posOffset>
                </wp:positionH>
                <wp:positionV relativeFrom="paragraph">
                  <wp:posOffset>2521585</wp:posOffset>
                </wp:positionV>
                <wp:extent cx="215900" cy="45085"/>
                <wp:effectExtent l="38100" t="38100" r="31750" b="50165"/>
                <wp:wrapNone/>
                <wp:docPr id="2088" name="Eingekerbter Pfeil nach rechts 19"/>
                <wp:cNvGraphicFramePr/>
                <a:graphic xmlns:a="http://schemas.openxmlformats.org/drawingml/2006/main">
                  <a:graphicData uri="http://schemas.microsoft.com/office/word/2010/wordprocessingShape">
                    <wps:wsp>
                      <wps:cNvSpPr/>
                      <wps:spPr>
                        <a:xfrm rot="633335">
                          <a:off x="0" y="0"/>
                          <a:ext cx="215900" cy="45085"/>
                        </a:xfrm>
                        <a:prstGeom prst="notchedRightArrow">
                          <a:avLst/>
                        </a:prstGeom>
                        <a:solidFill>
                          <a:srgbClr val="FF0000"/>
                        </a:solidFill>
                        <a:ln w="25400" cap="flat" cmpd="sng" algn="ctr">
                          <a:solidFill>
                            <a:srgbClr val="4F81BD">
                              <a:shade val="50000"/>
                            </a:srgbClr>
                          </a:solidFill>
                          <a:prstDash val="solid"/>
                        </a:ln>
                        <a:effectLst/>
                      </wps:spPr>
                      <wps:bodyPr rtlCol="0" anchor="ctr"/>
                    </wps:wsp>
                  </a:graphicData>
                </a:graphic>
              </wp:anchor>
            </w:drawing>
          </mc:Choice>
          <mc:Fallback>
            <w:pict>
              <v:shape w14:anchorId="2B4ACAA1" id="Eingekerbter Pfeil nach rechts 19" o:spid="_x0000_s1026" type="#_x0000_t94" style="position:absolute;margin-left:389.15pt;margin-top:198.55pt;width:17pt;height:3.55pt;rotation:691771fd;z-index:25171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ACm/AEAAO0DAAAOAAAAZHJzL2Uyb0RvYy54bWysU02P0zAQvSPxHyzfadLSrLpV0xVsKRcE&#10;FQs/wHXs2MJfGpum++8ZO9nSwg2Rg+XxzLyZefOyeThbQ04CovaupfNZTYlw3Hfa9S39/m3/ZkVJ&#10;TMx1zHgnWvosIn3Yvn61GcJaLLzyphNAEMTF9RBaqlIK66qKXAnL4swH4dApPViW0IS+6oANiG5N&#10;tajru2rw0AXwXMSIr7vRSbcFX0rB0xcpo0jEtBR7S+WEch7zWW03bN0DC0rzqQ32D11Yph0WvUDt&#10;WGLkJ+i/oKzm4KOXaca9rbyUmosyA04zr/+Y5kmxIMosSE4MF5ri/4Pln08HILpr6aJe4a4cs7il&#10;D0il+CHgmHA5Bym0QQdXBARXKZL5feZtCHGN6U/hAJMV8ZpJOEuwBDySffcWv6Ywg7OScyH++UK8&#10;OCfC8XExb+5rXA9H17KpV03Gr0agDBggpo/CW5IvLXU+oT66r7pX6R2AH0oBdvoU05j3Ep9zoze6&#10;22tjigH98dEAOTHUw35f4zeVugkzjgzYVbMsTTHUpTQsYX82IFPR9ZQw06PgeYJS+yY7XhdZ7lfz&#10;97sxSLFOjKWb68pjeBn4BidPsWNRjSnFNTVrXB5GFH1PQ+dtjPzn29F3z7hXSObRj8pnjiuPws8d&#10;Z5JyFGqqVJ30n0V7bZeo33/p9hcAAAD//wMAUEsDBBQABgAIAAAAIQDIQ/1f3gAAAAsBAAAPAAAA&#10;ZHJzL2Rvd25yZXYueG1sTI/LTsMwEEX3SPyDNUjsqPOomhDiVAgEW9TSD3DtaRw1Hke2m6Z/j1nB&#10;cmaO7pzbbhc7shl9GBwJyFcZMCTl9EC9gMP3x1MNLERJWo6OUMANA2y7+7tWNtpdaYfzPvYshVBo&#10;pAAT49RwHpRBK8PKTUjpdnLeyphG33Pt5TWF25EXWbbhVg6UPhg54ZtBdd5frIB37s6H6rPYmeV0&#10;Uxsf5pLUlxCPD8vrC7CIS/yD4Vc/qUOXnI7uQjqwUUBV1WVCBZTPVQ4sEXVepM1RwDpbF8C7lv/v&#10;0P0AAAD//wMAUEsBAi0AFAAGAAgAAAAhALaDOJL+AAAA4QEAABMAAAAAAAAAAAAAAAAAAAAAAFtD&#10;b250ZW50X1R5cGVzXS54bWxQSwECLQAUAAYACAAAACEAOP0h/9YAAACUAQAACwAAAAAAAAAAAAAA&#10;AAAvAQAAX3JlbHMvLnJlbHNQSwECLQAUAAYACAAAACEAIEQApvwBAADtAwAADgAAAAAAAAAAAAAA&#10;AAAuAgAAZHJzL2Uyb0RvYy54bWxQSwECLQAUAAYACAAAACEAyEP9X94AAAALAQAADwAAAAAAAAAA&#10;AAAAAABWBAAAZHJzL2Rvd25yZXYueG1sUEsFBgAAAAAEAAQA8wAAAGEFAAAAAA==&#10;" adj="19345" fillcolor="red" strokecolor="#385d8a" strokeweight="2pt"/>
            </w:pict>
          </mc:Fallback>
        </mc:AlternateContent>
      </w:r>
      <w:r w:rsidRPr="00924E2E">
        <w:rPr>
          <w:rFonts w:eastAsiaTheme="minorHAnsi" w:cs="Arial"/>
          <w:noProof/>
          <w:szCs w:val="22"/>
        </w:rPr>
        <mc:AlternateContent>
          <mc:Choice Requires="wps">
            <w:drawing>
              <wp:anchor distT="0" distB="0" distL="114300" distR="114300" simplePos="0" relativeHeight="251714048" behindDoc="0" locked="0" layoutInCell="1" allowOverlap="1" wp14:anchorId="3CBF8E35" wp14:editId="1BBF4BAA">
                <wp:simplePos x="0" y="0"/>
                <wp:positionH relativeFrom="column">
                  <wp:posOffset>2486025</wp:posOffset>
                </wp:positionH>
                <wp:positionV relativeFrom="paragraph">
                  <wp:posOffset>3448685</wp:posOffset>
                </wp:positionV>
                <wp:extent cx="215900" cy="45085"/>
                <wp:effectExtent l="38100" t="76200" r="12700" b="69215"/>
                <wp:wrapNone/>
                <wp:docPr id="2087" name="Eingekerbter Pfeil nach rechts 18"/>
                <wp:cNvGraphicFramePr/>
                <a:graphic xmlns:a="http://schemas.openxmlformats.org/drawingml/2006/main">
                  <a:graphicData uri="http://schemas.microsoft.com/office/word/2010/wordprocessingShape">
                    <wps:wsp>
                      <wps:cNvSpPr/>
                      <wps:spPr>
                        <a:xfrm rot="19839062">
                          <a:off x="0" y="0"/>
                          <a:ext cx="215900" cy="45085"/>
                        </a:xfrm>
                        <a:prstGeom prst="notchedRightArrow">
                          <a:avLst/>
                        </a:prstGeom>
                        <a:solidFill>
                          <a:srgbClr val="FF0000"/>
                        </a:solidFill>
                        <a:ln w="25400" cap="flat" cmpd="sng" algn="ctr">
                          <a:solidFill>
                            <a:srgbClr val="4F81BD">
                              <a:shade val="50000"/>
                            </a:srgbClr>
                          </a:solidFill>
                          <a:prstDash val="solid"/>
                        </a:ln>
                        <a:effectLst/>
                      </wps:spPr>
                      <wps:bodyPr rtlCol="0" anchor="ctr"/>
                    </wps:wsp>
                  </a:graphicData>
                </a:graphic>
              </wp:anchor>
            </w:drawing>
          </mc:Choice>
          <mc:Fallback>
            <w:pict>
              <v:shape w14:anchorId="0E041F2A" id="Eingekerbter Pfeil nach rechts 18" o:spid="_x0000_s1026" type="#_x0000_t94" style="position:absolute;margin-left:195.75pt;margin-top:271.55pt;width:17pt;height:3.55pt;rotation:-1923414fd;z-index:25171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5f4/wEAAO8DAAAOAAAAZHJzL2Uyb0RvYy54bWysU8uu0zAQ3SPxD5b3NElpL2nV9ApuKRsE&#10;FRc+wHXsxMIvjU3T/j1jJ5QWdogsLE/mcWbOHG8ez0aTk4CgnG1oNSspEZa7Vtmuod++7l/VlITI&#10;bMu0s6KhFxHo4/bli83g12LueqdbAQSL2LAefEP7GP26KALvhWFh5ryw6JQODItoQle0wAasbnQx&#10;L8uHYnDQenBchIB/d6OTbnN9KQWPn6UMIhLdUOwt5hPyeUxnsd2wdQfM94pPbbB/6MIwZRH0WmrH&#10;IiM/QP1VyigOLjgZZ9yZwkmpuMgz4DRV+cc0zz3zIs+C5AR/pSn8v7L80+kARLUNnZf1G0osM7il&#10;90il+C7gGHE5BymURgfvCQjex0CqOvE2+LDG9Gd/gMkKeE0knCUYAg7Jrlb161X5MM/c4LTknKm/&#10;XKkX50g4/pxXy1WJC+LoWizLepkQirFUKukhxA/CGZIuDbUuokLaL6rr41sAN2QAdvoY4pj3Kz7l&#10;BqdVu1daZwO645MGcmKoiP2+xG+CugvTlgzY1XKRm2KoTKlZxP6MR66C7ShhukPJ8wgZ+y473IIs&#10;9nX1bjcG9awVI/TyFnkMzwPf1UlT7Fjox5TsmprVNg0jssKnodM+xg2k29G1F9wsRP3kRu0zy3uH&#10;0k8dJ5JSFKoqo04vIMn21s5Rv9/p9icAAAD//wMAUEsDBBQABgAIAAAAIQCvY1N13gAAAAsBAAAP&#10;AAAAZHJzL2Rvd25yZXYueG1sTI/BToNAEIbvJr7DZky82QVaDFKWhjTx4kHT6gMM7BaI7CxhF0rf&#10;3vGkx/nnyz/fFIfVDmIxk+8dKYg3EQhDjdM9tQq+Pl+fMhA+IGkcHBkFN+PhUN7fFZhrd6WTWc6h&#10;FVxCPkcFXQhjLqVvOmPRb9xoiHcXN1kMPE6t1BNeudwOMomiZ2mxJ77Q4WiOnWm+z7NV4I9hxur2&#10;Xndv1eljWSirQpIp9fiwVnsQwazhD4ZffVaHkp1qN5P2YlCwfYlTRhWku20MgoldknJSc5JGCciy&#10;kP9/KH8AAAD//wMAUEsBAi0AFAAGAAgAAAAhALaDOJL+AAAA4QEAABMAAAAAAAAAAAAAAAAAAAAA&#10;AFtDb250ZW50X1R5cGVzXS54bWxQSwECLQAUAAYACAAAACEAOP0h/9YAAACUAQAACwAAAAAAAAAA&#10;AAAAAAAvAQAAX3JlbHMvLnJlbHNQSwECLQAUAAYACAAAACEApXeX+P8BAADvAwAADgAAAAAAAAAA&#10;AAAAAAAuAgAAZHJzL2Uyb0RvYy54bWxQSwECLQAUAAYACAAAACEAr2NTdd4AAAALAQAADwAAAAAA&#10;AAAAAAAAAABZBAAAZHJzL2Rvd25yZXYueG1sUEsFBgAAAAAEAAQA8wAAAGQFAAAAAA==&#10;" adj="19345" fillcolor="red" strokecolor="#385d8a" strokeweight="2pt"/>
            </w:pict>
          </mc:Fallback>
        </mc:AlternateContent>
      </w:r>
      <w:r w:rsidRPr="00924E2E">
        <w:rPr>
          <w:rFonts w:eastAsiaTheme="minorHAnsi" w:cs="Arial"/>
          <w:noProof/>
          <w:szCs w:val="22"/>
        </w:rPr>
        <mc:AlternateContent>
          <mc:Choice Requires="wps">
            <w:drawing>
              <wp:anchor distT="0" distB="0" distL="114300" distR="114300" simplePos="0" relativeHeight="251713024" behindDoc="0" locked="0" layoutInCell="1" allowOverlap="1" wp14:anchorId="5544F4DA" wp14:editId="5172225D">
                <wp:simplePos x="0" y="0"/>
                <wp:positionH relativeFrom="column">
                  <wp:posOffset>1443990</wp:posOffset>
                </wp:positionH>
                <wp:positionV relativeFrom="paragraph">
                  <wp:posOffset>3823335</wp:posOffset>
                </wp:positionV>
                <wp:extent cx="215900" cy="45085"/>
                <wp:effectExtent l="38100" t="57150" r="12700" b="50165"/>
                <wp:wrapNone/>
                <wp:docPr id="2086" name="Eingekerbter Pfeil nach rechts 17"/>
                <wp:cNvGraphicFramePr/>
                <a:graphic xmlns:a="http://schemas.openxmlformats.org/drawingml/2006/main">
                  <a:graphicData uri="http://schemas.microsoft.com/office/word/2010/wordprocessingShape">
                    <wps:wsp>
                      <wps:cNvSpPr/>
                      <wps:spPr>
                        <a:xfrm rot="1031032">
                          <a:off x="0" y="0"/>
                          <a:ext cx="215900" cy="45085"/>
                        </a:xfrm>
                        <a:prstGeom prst="notchedRightArrow">
                          <a:avLst/>
                        </a:prstGeom>
                        <a:solidFill>
                          <a:srgbClr val="FF0000"/>
                        </a:solidFill>
                        <a:ln w="25400" cap="flat" cmpd="sng" algn="ctr">
                          <a:solidFill>
                            <a:srgbClr val="4F81BD">
                              <a:shade val="50000"/>
                            </a:srgbClr>
                          </a:solidFill>
                          <a:prstDash val="solid"/>
                        </a:ln>
                        <a:effectLst/>
                      </wps:spPr>
                      <wps:bodyPr rtlCol="0" anchor="ctr"/>
                    </wps:wsp>
                  </a:graphicData>
                </a:graphic>
              </wp:anchor>
            </w:drawing>
          </mc:Choice>
          <mc:Fallback>
            <w:pict>
              <v:shape w14:anchorId="0E961C05" id="Eingekerbter Pfeil nach rechts 17" o:spid="_x0000_s1026" type="#_x0000_t94" style="position:absolute;margin-left:113.7pt;margin-top:301.05pt;width:17pt;height:3.55pt;rotation:1126162fd;z-index:25171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e1r/QEAAO4DAAAOAAAAZHJzL2Uyb0RvYy54bWysU9uO0zAQfUfiHyy/0ySlXUrVdAVbygti&#10;KxY+wHXs2MI3jU3T/XvGTigtvCGiyLI9lzNz5nhzf7aGnARE7V1Lm1lNiXDcd9r1Lf32df9qRUlM&#10;zHXMeCda+iwivd++fLEZwlrMvfKmE0AwiYvrIbRUpRTWVRW5EpbFmQ/CoVF6sCzhEfqqAzZgdmuq&#10;eV3fVYOHLoDnIka83Y1Gui35pRQ8PUoZRSKmpVhbKiuU9ZjXarth6x5YUJpPZbB/qMIy7RD0kmrH&#10;EiM/QP+VymoOPnqZZtzbykupuSg9YDdN/Uc3T4oFUXpBcmK40BT/X1r++XQAoruWzuvVHSWOWZzS&#10;B6RSfBdwTDicgxTaoIErAoKrFEnzJvM2hLjG8KdwgOkUcZtJOEuwBDyS3dSv8Z8XarBZci7MP1+Y&#10;F+dEOF7Om+XbGufD0bRY1qtlBqjGTDljgJg+Cm9J3rTU+YQC6b7oXqV3AH4oAOz0KaYx7pd/jo3e&#10;6G6vjSkH6I8PBsiJoSD2+xq/CerGzTgyYFXLRSmKoTClYQnrswGpiq6nhJkeFc8TFOyb6HgNstiv&#10;mve70UmxTozQy2vk0b00fJMnd7FjUY0hxTQVa1xuRhSBT03ncYwDyLuj755xsJDMgx+lzxxXHpWf&#10;K84kZS8UVUGdHkBW7fW5eP1+ptufAAAA//8DAFBLAwQUAAYACAAAACEAAejWbN8AAAALAQAADwAA&#10;AGRycy9kb3ducmV2LnhtbEyPwU7DMAyG70i8Q2QkLoilzVAZpemEhtiZjaFd0ya0hcSpkmwrPD3e&#10;CY7+/en352o5OcuOJsTBo4R8lgEz2Ho9YCdh9/ZyuwAWk0KtrEcj4dtEWNaXF5UqtT/hxhy3qWNU&#10;grFUEvqUxpLz2PbGqTjzo0HaffjgVKIxdFwHdaJyZ7nIsoI7NSBd6NVoVr1pv7YHJ+Hz3a5XuHv2&#10;ouluwutivv9Z7+dSXl9NT4/AkpnSHwxnfVKHmpwaf0AdmZUgxP0doRKKTOTAiBBFTklzTh4E8Lri&#10;/3+ofwEAAP//AwBQSwECLQAUAAYACAAAACEAtoM4kv4AAADhAQAAEwAAAAAAAAAAAAAAAAAAAAAA&#10;W0NvbnRlbnRfVHlwZXNdLnhtbFBLAQItABQABgAIAAAAIQA4/SH/1gAAAJQBAAALAAAAAAAAAAAA&#10;AAAAAC8BAABfcmVscy8ucmVsc1BLAQItABQABgAIAAAAIQBZ2e1r/QEAAO4DAAAOAAAAAAAAAAAA&#10;AAAAAC4CAABkcnMvZTJvRG9jLnhtbFBLAQItABQABgAIAAAAIQAB6NZs3wAAAAsBAAAPAAAAAAAA&#10;AAAAAAAAAFcEAABkcnMvZG93bnJldi54bWxQSwUGAAAAAAQABADzAAAAYwUAAAAA&#10;" adj="19345" fillcolor="red" strokecolor="#385d8a" strokeweight="2pt"/>
            </w:pict>
          </mc:Fallback>
        </mc:AlternateContent>
      </w:r>
      <w:r w:rsidRPr="00924E2E">
        <w:rPr>
          <w:rFonts w:eastAsiaTheme="minorHAnsi" w:cs="Arial"/>
          <w:noProof/>
          <w:szCs w:val="22"/>
        </w:rPr>
        <mc:AlternateContent>
          <mc:Choice Requires="wps">
            <w:drawing>
              <wp:anchor distT="0" distB="0" distL="114300" distR="114300" simplePos="0" relativeHeight="251712000" behindDoc="0" locked="0" layoutInCell="1" allowOverlap="1" wp14:anchorId="0751EDD6" wp14:editId="6D1DD2C0">
                <wp:simplePos x="0" y="0"/>
                <wp:positionH relativeFrom="column">
                  <wp:posOffset>1099820</wp:posOffset>
                </wp:positionH>
                <wp:positionV relativeFrom="paragraph">
                  <wp:posOffset>3052445</wp:posOffset>
                </wp:positionV>
                <wp:extent cx="215900" cy="59055"/>
                <wp:effectExtent l="21272" t="16828" r="33973" b="33972"/>
                <wp:wrapNone/>
                <wp:docPr id="2085" name="Eingekerbter Pfeil nach rechts 16"/>
                <wp:cNvGraphicFramePr/>
                <a:graphic xmlns:a="http://schemas.openxmlformats.org/drawingml/2006/main">
                  <a:graphicData uri="http://schemas.microsoft.com/office/word/2010/wordprocessingShape">
                    <wps:wsp>
                      <wps:cNvSpPr/>
                      <wps:spPr>
                        <a:xfrm rot="5400000" flipV="1">
                          <a:off x="0" y="0"/>
                          <a:ext cx="215900" cy="59055"/>
                        </a:xfrm>
                        <a:prstGeom prst="notchedRightArrow">
                          <a:avLst/>
                        </a:prstGeom>
                        <a:solidFill>
                          <a:srgbClr val="FF0000"/>
                        </a:solidFill>
                        <a:ln w="25400" cap="flat" cmpd="sng" algn="ctr">
                          <a:solidFill>
                            <a:srgbClr val="4F81BD">
                              <a:shade val="50000"/>
                            </a:srgbClr>
                          </a:solidFill>
                          <a:prstDash val="solid"/>
                        </a:ln>
                        <a:effectLst/>
                      </wps:spPr>
                      <wps:bodyPr rtlCol="0" anchor="ctr"/>
                    </wps:wsp>
                  </a:graphicData>
                </a:graphic>
              </wp:anchor>
            </w:drawing>
          </mc:Choice>
          <mc:Fallback>
            <w:pict>
              <v:shape w14:anchorId="1E1387BE" id="Eingekerbter Pfeil nach rechts 16" o:spid="_x0000_s1026" type="#_x0000_t94" style="position:absolute;margin-left:86.6pt;margin-top:240.35pt;width:17pt;height:4.65pt;rotation:-90;flip:y;z-index:251712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tB5AAIAAPgDAAAOAAAAZHJzL2Uyb0RvYy54bWysU02P0zAQvSPxHyzfadJqsypV0xVsKRcE&#10;Fctydx07tvCXxqZp/z1jJ5SWvSFysMaZmTfz3ozXDydryFFA1N61dD6rKRGO+067vqXP33ZvlpTE&#10;xFzHjHeipWcR6cPm9av1EFZi4ZU3nQCCIC6uhtBSlVJYVVXkSlgWZz4Ih07pwbKEV+irDtiA6NZU&#10;i7q+rwYPXQDPRYz4dzs66abgSyl4+iJlFImYlmJvqZxQzkM+q82arXpgQWk+tcH+oQvLtMOiF6gt&#10;S4z8BP0CymoOPnqZZtzbykupuSgckM28/ovNk2JBFC4oTgwXmeL/g+Wfj3sgumvpol42lDhmcUof&#10;UErxQ8Ah4XD2UmiDDq4ICK5SJPP7rNsQ4grTn8IepltEM4twkmAJeBS7uavzR4k0OnzHBSkiIW1y&#10;KjM4X2YgTolw/LmYN29zAkcXWk2TS1UjZsYOENNH4S3JRkudT7gq3Vfdq/QOwA+lADt+imnM+x2f&#10;c6M3uttpY8oF+sOjAXJkuBq7XWlzTLkJM44M2FUmgk0xXFFpWELTBhQtup4SZnrcfZ6g1L7JjtdF&#10;7nbL+fvtGKRYJ8bSzXXlMbwQvsHJLLYsqjGluCZdjMtkRFn1iXQezDiKbB18d8YRQzKPfnwEzHHl&#10;8Q3kjjPjHIXrVapOTyHv7/W9RP15sJtfAAAA//8DAFBLAwQUAAYACAAAACEArN4fyN4AAAALAQAA&#10;DwAAAGRycy9kb3ducmV2LnhtbEyPTUvDQBCG74L/YRnBm91YkhhjNiUIBa+2gnjbZqdJMDubZjcf&#10;/nunJz2+zMM7z1vsVtuLGUffOVLwuIlAINXOdNQo+DjuHzIQPmgyuneECn7Qw668vSl0btxC7zgf&#10;QiO4hHyuFbQhDLmUvm7Rar9xAxLfzm60OnAcG2lGvXC57eU2ilJpdUf8odUDvrZYfx8mq+CzOu7l&#10;2/SVnitaurR5usxLuCh1f7dWLyACruEPhqs+q0PJTic3kfGi55wlCaMK4jSLQVyJ55jHnBQk0TYG&#10;WRby/4byFwAA//8DAFBLAQItABQABgAIAAAAIQC2gziS/gAAAOEBAAATAAAAAAAAAAAAAAAAAAAA&#10;AABbQ29udGVudF9UeXBlc10ueG1sUEsBAi0AFAAGAAgAAAAhADj9If/WAAAAlAEAAAsAAAAAAAAA&#10;AAAAAAAALwEAAF9yZWxzLy5yZWxzUEsBAi0AFAAGAAgAAAAhAN6W0HkAAgAA+AMAAA4AAAAAAAAA&#10;AAAAAAAALgIAAGRycy9lMm9Eb2MueG1sUEsBAi0AFAAGAAgAAAAhAKzeH8jeAAAACwEAAA8AAAAA&#10;AAAAAAAAAAAAWgQAAGRycy9kb3ducmV2LnhtbFBLBQYAAAAABAAEAPMAAABlBQAAAAA=&#10;" adj="18646" fillcolor="red" strokecolor="#385d8a" strokeweight="2pt"/>
            </w:pict>
          </mc:Fallback>
        </mc:AlternateContent>
      </w:r>
      <w:r w:rsidRPr="00924E2E">
        <w:rPr>
          <w:rFonts w:eastAsiaTheme="minorHAnsi" w:cs="Arial"/>
          <w:noProof/>
          <w:szCs w:val="22"/>
        </w:rPr>
        <mc:AlternateContent>
          <mc:Choice Requires="wps">
            <w:drawing>
              <wp:anchor distT="0" distB="0" distL="114300" distR="114300" simplePos="0" relativeHeight="251710976" behindDoc="0" locked="0" layoutInCell="1" allowOverlap="1" wp14:anchorId="0A1C93B6" wp14:editId="055B6C96">
                <wp:simplePos x="0" y="0"/>
                <wp:positionH relativeFrom="column">
                  <wp:posOffset>331470</wp:posOffset>
                </wp:positionH>
                <wp:positionV relativeFrom="paragraph">
                  <wp:posOffset>4191000</wp:posOffset>
                </wp:positionV>
                <wp:extent cx="213995" cy="556895"/>
                <wp:effectExtent l="57150" t="0" r="33655" b="52705"/>
                <wp:wrapNone/>
                <wp:docPr id="2084" name="Gerade Verbindung mit Pfeil 6"/>
                <wp:cNvGraphicFramePr/>
                <a:graphic xmlns:a="http://schemas.openxmlformats.org/drawingml/2006/main">
                  <a:graphicData uri="http://schemas.microsoft.com/office/word/2010/wordprocessingShape">
                    <wps:wsp>
                      <wps:cNvCnPr/>
                      <wps:spPr>
                        <a:xfrm flipH="1">
                          <a:off x="0" y="0"/>
                          <a:ext cx="213995" cy="556895"/>
                        </a:xfrm>
                        <a:prstGeom prst="straightConnector1">
                          <a:avLst/>
                        </a:prstGeom>
                        <a:noFill/>
                        <a:ln w="19050" cap="flat" cmpd="sng" algn="ctr">
                          <a:solidFill>
                            <a:srgbClr val="4F81BD">
                              <a:shade val="95000"/>
                              <a:satMod val="105000"/>
                            </a:srgbClr>
                          </a:solidFill>
                          <a:prstDash val="solid"/>
                          <a:tailEnd type="arrow"/>
                        </a:ln>
                        <a:effectLst/>
                      </wps:spPr>
                      <wps:bodyPr/>
                    </wps:wsp>
                  </a:graphicData>
                </a:graphic>
              </wp:anchor>
            </w:drawing>
          </mc:Choice>
          <mc:Fallback>
            <w:pict>
              <v:shape w14:anchorId="77A0FE37" id="Gerade Verbindung mit Pfeil 6" o:spid="_x0000_s1026" type="#_x0000_t32" style="position:absolute;margin-left:26.1pt;margin-top:330pt;width:16.85pt;height:43.85pt;flip:x;z-index:251710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ufpAgIAANgDAAAOAAAAZHJzL2Uyb0RvYy54bWysU8uO2zAMvBfoPwi6N3bSTZAYcRZo0mwP&#10;fQTo487Isi1AL1DaOPn7UrIbbNtb0YtAUeaQMxxvH69Gs4vEoJyt+XxWciatcI2yXc2/fzu+WXMW&#10;ItgGtLOy5jcZ+OPu9avt4Cu5cL3TjURGIDZUg695H6OviiKIXhoIM+elpcfWoYFIV+yKBmEgdKOL&#10;RVmuisFh49EJGQJlD+Mj32X8tpUifmnbICPTNafZYj4xn+d0FrstVB2C75WYxoB/mMKAstT0DnWA&#10;COwZ1V9QRgl0wbVxJpwpXNsqITMHYjMv/2DztQcvMxcSJ/i7TOH/wYrPlxMy1dR8Ua4fOLNgaEtP&#10;EqGR7IfEs7LNs+2YUZGdWqk0WyXNBh8qKt3bE0634E+YBLi2aFirlf9AdsiSEEl2zYrf7orLa2SC&#10;kov5281myZmgp+VytaaY8IoRJsF5DPFJOsNSUPMQEVTXx72zlnbrcGwBl48hjoW/ClKxdUelNeWh&#10;0pYNNNCmXJILBJDTWg2RQuOJe7AdZ6A7srCImKcOTqsmlafqgN15r5FdgGz0cFzP3x3Gj/okU85u&#10;lmU52SlA/OSaMT2nhmOeSE0wmeBv+GnoA4R+rMlPozMjKP3eNizePK0FEN0wCaRtGkxmi0/k01LG&#10;NaTo7Jpb3k6RbmSf3HayevLnyzvFL3/I3U8AAAD//wMAUEsDBBQABgAIAAAAIQDCsPJT3QAAAAkB&#10;AAAPAAAAZHJzL2Rvd25yZXYueG1sTI9BT4NAEIXvJv6HzZh4MXaRWKCUpWlINF6LHjwO7BaI7Cxh&#10;twX/veNJj5P58t73isNqR3E1sx8cKXjaRCAMtU4P1Cn4eH95zED4gKRxdGQUfBsPh/L2psBcu4VO&#10;5lqHTnAI+RwV9CFMuZS+7Y1Fv3GTIf6d3Wwx8Dl3Us+4cLgdZRxFibQ4EDf0OJmqN+1XfbEKXh+q&#10;uH7DhuoxO1WdO+4+l0ordX+3HvcgglnDHwy/+qwOJTs17kLai1HBNo6ZVJAkEW9iINvuQDQK0uc0&#10;BVkW8v+C8gcAAP//AwBQSwECLQAUAAYACAAAACEAtoM4kv4AAADhAQAAEwAAAAAAAAAAAAAAAAAA&#10;AAAAW0NvbnRlbnRfVHlwZXNdLnhtbFBLAQItABQABgAIAAAAIQA4/SH/1gAAAJQBAAALAAAAAAAA&#10;AAAAAAAAAC8BAABfcmVscy8ucmVsc1BLAQItABQABgAIAAAAIQAhjufpAgIAANgDAAAOAAAAAAAA&#10;AAAAAAAAAC4CAABkcnMvZTJvRG9jLnhtbFBLAQItABQABgAIAAAAIQDCsPJT3QAAAAkBAAAPAAAA&#10;AAAAAAAAAAAAAFwEAABkcnMvZG93bnJldi54bWxQSwUGAAAAAAQABADzAAAAZgUAAAAA&#10;" strokecolor="#4a7ebb" strokeweight="1.5pt">
                <v:stroke endarrow="open"/>
              </v:shape>
            </w:pict>
          </mc:Fallback>
        </mc:AlternateContent>
      </w:r>
      <w:r w:rsidRPr="00924E2E">
        <w:rPr>
          <w:rFonts w:eastAsiaTheme="minorHAnsi" w:cs="Arial"/>
          <w:noProof/>
          <w:szCs w:val="22"/>
        </w:rPr>
        <mc:AlternateContent>
          <mc:Choice Requires="wps">
            <w:drawing>
              <wp:anchor distT="0" distB="0" distL="114300" distR="114300" simplePos="0" relativeHeight="251709952" behindDoc="0" locked="0" layoutInCell="1" allowOverlap="1" wp14:anchorId="1DB0EC22" wp14:editId="275F9398">
                <wp:simplePos x="0" y="0"/>
                <wp:positionH relativeFrom="column">
                  <wp:posOffset>1196975</wp:posOffset>
                </wp:positionH>
                <wp:positionV relativeFrom="paragraph">
                  <wp:posOffset>2484120</wp:posOffset>
                </wp:positionV>
                <wp:extent cx="5487035" cy="2287270"/>
                <wp:effectExtent l="0" t="0" r="18415" b="17780"/>
                <wp:wrapNone/>
                <wp:docPr id="2083" name="Freihandform 4"/>
                <wp:cNvGraphicFramePr/>
                <a:graphic xmlns:a="http://schemas.openxmlformats.org/drawingml/2006/main">
                  <a:graphicData uri="http://schemas.microsoft.com/office/word/2010/wordprocessingShape">
                    <wps:wsp>
                      <wps:cNvSpPr/>
                      <wps:spPr>
                        <a:xfrm>
                          <a:off x="0" y="0"/>
                          <a:ext cx="5487035" cy="2287270"/>
                        </a:xfrm>
                        <a:custGeom>
                          <a:avLst/>
                          <a:gdLst>
                            <a:gd name="connsiteX0" fmla="*/ 0 w 5487636"/>
                            <a:gd name="connsiteY0" fmla="*/ 368710 h 2287543"/>
                            <a:gd name="connsiteX1" fmla="*/ 572493 w 5487636"/>
                            <a:gd name="connsiteY1" fmla="*/ 1394428 h 2287543"/>
                            <a:gd name="connsiteX2" fmla="*/ 3196424 w 5487636"/>
                            <a:gd name="connsiteY2" fmla="*/ 10901 h 2287543"/>
                            <a:gd name="connsiteX3" fmla="*/ 5446643 w 5487636"/>
                            <a:gd name="connsiteY3" fmla="*/ 821934 h 2287543"/>
                            <a:gd name="connsiteX4" fmla="*/ 4611756 w 5487636"/>
                            <a:gd name="connsiteY4" fmla="*/ 2133899 h 2287543"/>
                            <a:gd name="connsiteX5" fmla="*/ 4118775 w 5487636"/>
                            <a:gd name="connsiteY5" fmla="*/ 2261120 h 2287543"/>
                            <a:gd name="connsiteX6" fmla="*/ 4118775 w 5487636"/>
                            <a:gd name="connsiteY6" fmla="*/ 2261120 h 22875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487636" h="2287543">
                              <a:moveTo>
                                <a:pt x="0" y="368710"/>
                              </a:moveTo>
                              <a:cubicBezTo>
                                <a:pt x="19878" y="911386"/>
                                <a:pt x="39756" y="1454063"/>
                                <a:pt x="572493" y="1394428"/>
                              </a:cubicBezTo>
                              <a:cubicBezTo>
                                <a:pt x="1105230" y="1334793"/>
                                <a:pt x="2384066" y="106317"/>
                                <a:pt x="3196424" y="10901"/>
                              </a:cubicBezTo>
                              <a:cubicBezTo>
                                <a:pt x="4008782" y="-84515"/>
                                <a:pt x="5210754" y="468101"/>
                                <a:pt x="5446643" y="821934"/>
                              </a:cubicBezTo>
                              <a:cubicBezTo>
                                <a:pt x="5682532" y="1175767"/>
                                <a:pt x="4833067" y="1894035"/>
                                <a:pt x="4611756" y="2133899"/>
                              </a:cubicBezTo>
                              <a:cubicBezTo>
                                <a:pt x="4390445" y="2373763"/>
                                <a:pt x="4118775" y="2261120"/>
                                <a:pt x="4118775" y="2261120"/>
                              </a:cubicBezTo>
                              <a:lnTo>
                                <a:pt x="4118775" y="2261120"/>
                              </a:lnTo>
                            </a:path>
                          </a:pathLst>
                        </a:custGeom>
                        <a:noFill/>
                        <a:ln w="25400" cap="flat" cmpd="sng" algn="ctr">
                          <a:solidFill>
                            <a:srgbClr val="FF0000"/>
                          </a:solidFill>
                          <a:prstDash val="solid"/>
                        </a:ln>
                        <a:effectLst/>
                      </wps:spPr>
                      <wps:bodyPr rtlCol="0" anchor="ctr"/>
                    </wps:wsp>
                  </a:graphicData>
                </a:graphic>
              </wp:anchor>
            </w:drawing>
          </mc:Choice>
          <mc:Fallback>
            <w:pict>
              <v:shape w14:anchorId="69245628" id="Freihandform 4" o:spid="_x0000_s1026" style="position:absolute;margin-left:94.25pt;margin-top:195.6pt;width:432.05pt;height:180.1pt;z-index:251709952;visibility:visible;mso-wrap-style:square;mso-wrap-distance-left:9pt;mso-wrap-distance-top:0;mso-wrap-distance-right:9pt;mso-wrap-distance-bottom:0;mso-position-horizontal:absolute;mso-position-horizontal-relative:text;mso-position-vertical:absolute;mso-position-vertical-relative:text;v-text-anchor:middle" coordsize="5487636,22875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yHy0wMAADkLAAAOAAAAZHJzL2Uyb0RvYy54bWysVkuP2zYQvhfofyB0LJAVX3oZ6w3QLNxL&#10;0QZIAiRHmqIsAZIokFp7t7++Q1K26W0Ke4P4IFMiZ755fpz7989Dj/bK2E6P64Tc4QSpUeq6G3fr&#10;5MvnzbsyQXYWYy16Pap18qJs8v7h11/uD9NKUd3qvlYGgZLRrg7TOmnneVqlqZWtGoS905MaYbPR&#10;ZhAzvJpdWhtxAO1Dn1KM8/SgTT0ZLZW18PUxbCYPXn/TKDn/3TRWzahfJ2Db7J/GP7fumT7ci9XO&#10;iKnt5GKG+AErBtGNAHpS9ShmgZ5M9x9VQyeNtrqZ76QeUt00nVTeB/CG4FfefGrFpLwvEBw7ncJk&#10;f55a+df+o0FdvU4oLlmCRjFAljZGdS0kzcUdcRekw2RXcPbT9NEsbxaWzuPnxgzuH3xBzz6wL6fA&#10;qucZSfiY8bLALEuQhD1Ky4IWPvTpWVw+2fkPpb0qsf/TziEzNax8XOvFNKnH0Xaz+grZbIYekvVb&#10;ijA6IIeRs3zJ6Ovj3+LjLC8LglGLnCkZZ/8j85VEEFlBecWu48QyhFWc0/I6EI2AGKlyTvl1pFiI&#10;4AqT6ziQ4FPMMs7znN/gUSxUUlIxfh2IR0A8J6TI8usOxUKUMFZW1XUkKKqTS5yQsiiy60ixEKVg&#10;H72hGvIfQYqFvosELbA7Frloj3Uvn8el8GGFhCNT7Pll0tZ1WdwF0FLHV6hyaBtQCVKua64IQ63G&#10;wuRNwlB+sTB9kzDUVCzsO/Bms6FOYmHPTzcLQ+pj4exNZkM2Y2FPNkfk8L9kzcDF466c3l85c4Lg&#10;yjEJgitn6wDFahKzS/ZxiQ6BJB2BoTZwpCMmtz/ovfqs/cn5zLCBwxbrz0fk07aTv6t/YgFSlQVc&#10;w2B5RQgrF4qcvDJWQWv6PcIzjvOFC8Nm4LywG6jsGK0LlO9iEpxRBqQLqNDKvKguNFNWAtgCDKik&#10;WMISjAoUGIQds90MyzEGX0Npvit5Rnx+Idxeb0YJBr73enlekqD4tBsI0e8GnrsZNstLmrEA68iu&#10;yC/84SVjGD75YJQVd1dhqAJv1kKQfnvhvZuROasw56GoKSsYXIEXqgMjBtWB6G7YdqV8keF+jOtp&#10;odnXSkEqnIOFK29PRKc69zrPV/yoN13f+yD0o6t+CtUH5SIFDIFNL6Bl5DDBWGLHXYJEv4PpUs7G&#10;N4TVfVc7cdcT1uy2H3qD9gLabbPB8FuCd3FsMnZ+FLYN5/zWcqz3TKn8rBjoN3XDThhv3Gqr6xeY&#10;kczcf9BhihSjbDV0tDMIXPDnYT7zDi+zpBsA43d/6jzxPvwLAAD//wMAUEsDBBQABgAIAAAAIQBC&#10;E7aq3wAAAAwBAAAPAAAAZHJzL2Rvd25yZXYueG1sTI/LTsMwEEX3SPyDNUjsqJ1A2hDiVAWJBauI&#10;gLp248lDjcdR7DTh73FXsLyao3vP5PvVDOyCk+stSYg2AhhSbXVPrYTvr/eHFJjzirQaLKGEH3Sw&#10;L25vcpVpu9AnXirfslBCLlMSOu/HjHNXd2iU29gRKdwaOxnlQ5xarie1hHIz8FiILTeqp7DQqRHf&#10;OqzP1WwkzGmjS3HkH1VTnl/XFUs6LFzK+7v18ALM4+r/YLjqB3UogtPJzqQdG0JO0ySgEh6foxjY&#10;lRBJvAV2krBLoifgRc7/P1H8AgAA//8DAFBLAQItABQABgAIAAAAIQC2gziS/gAAAOEBAAATAAAA&#10;AAAAAAAAAAAAAAAAAABbQ29udGVudF9UeXBlc10ueG1sUEsBAi0AFAAGAAgAAAAhADj9If/WAAAA&#10;lAEAAAsAAAAAAAAAAAAAAAAALwEAAF9yZWxzLy5yZWxzUEsBAi0AFAAGAAgAAAAhAGjTIfLTAwAA&#10;OQsAAA4AAAAAAAAAAAAAAAAALgIAAGRycy9lMm9Eb2MueG1sUEsBAi0AFAAGAAgAAAAhAEITtqrf&#10;AAAADAEAAA8AAAAAAAAAAAAAAAAALQYAAGRycy9kb3ducmV2LnhtbFBLBQYAAAAABAAEAPMAAAA5&#10;BwAAAAA=&#10;" path="m,368710c19878,911386,39756,1454063,572493,1394428,1105230,1334793,2384066,106317,3196424,10901v812358,-95416,2014330,457200,2250219,811033c5682532,1175767,4833067,1894035,4611756,2133899v-221311,239864,-492981,127221,-492981,127221l4118775,2261120e" filled="f" strokecolor="red" strokeweight="2pt">
                <v:path arrowok="t" o:connecttype="custom" o:connectlocs="0,368666;572430,1394262;3196074,10900;5446046,821836;4611251,2133644;4118324,2260850;4118324,2260850" o:connectangles="0,0,0,0,0,0,0"/>
              </v:shape>
            </w:pict>
          </mc:Fallback>
        </mc:AlternateContent>
      </w:r>
      <w:r w:rsidRPr="00924E2E">
        <w:rPr>
          <w:rFonts w:eastAsiaTheme="minorHAnsi" w:cs="Arial"/>
          <w:noProof/>
          <w:szCs w:val="22"/>
        </w:rPr>
        <w:drawing>
          <wp:anchor distT="0" distB="0" distL="114300" distR="114300" simplePos="0" relativeHeight="251708928" behindDoc="0" locked="0" layoutInCell="1" allowOverlap="1" wp14:anchorId="23A1853C" wp14:editId="0681274B">
            <wp:simplePos x="0" y="0"/>
            <wp:positionH relativeFrom="column">
              <wp:posOffset>4093210</wp:posOffset>
            </wp:positionH>
            <wp:positionV relativeFrom="paragraph">
              <wp:posOffset>3756660</wp:posOffset>
            </wp:positionV>
            <wp:extent cx="1181100" cy="2333625"/>
            <wp:effectExtent l="0" t="0" r="0" b="9525"/>
            <wp:wrapNone/>
            <wp:docPr id="10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181100" cy="23336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924E2E">
        <w:rPr>
          <w:rFonts w:eastAsiaTheme="minorHAnsi" w:cs="Arial"/>
          <w:noProof/>
          <w:szCs w:val="22"/>
        </w:rPr>
        <w:drawing>
          <wp:anchor distT="0" distB="0" distL="114300" distR="114300" simplePos="0" relativeHeight="251707904" behindDoc="0" locked="0" layoutInCell="1" allowOverlap="1" wp14:anchorId="1F5E6C95" wp14:editId="04785E35">
            <wp:simplePos x="0" y="0"/>
            <wp:positionH relativeFrom="column">
              <wp:posOffset>5808980</wp:posOffset>
            </wp:positionH>
            <wp:positionV relativeFrom="paragraph">
              <wp:posOffset>4434205</wp:posOffset>
            </wp:positionV>
            <wp:extent cx="1395095" cy="1638300"/>
            <wp:effectExtent l="0" t="0" r="0" b="0"/>
            <wp:wrapNone/>
            <wp:docPr id="103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395095" cy="16383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924E2E">
        <w:rPr>
          <w:rFonts w:eastAsiaTheme="minorHAnsi" w:cs="Arial"/>
          <w:noProof/>
          <w:szCs w:val="22"/>
        </w:rPr>
        <w:drawing>
          <wp:anchor distT="0" distB="0" distL="114300" distR="114300" simplePos="0" relativeHeight="251706880" behindDoc="0" locked="0" layoutInCell="1" allowOverlap="1" wp14:anchorId="287DBDFE" wp14:editId="7AEE77C3">
            <wp:simplePos x="0" y="0"/>
            <wp:positionH relativeFrom="column">
              <wp:posOffset>471170</wp:posOffset>
            </wp:positionH>
            <wp:positionV relativeFrom="paragraph">
              <wp:posOffset>3182620</wp:posOffset>
            </wp:positionV>
            <wp:extent cx="1190625" cy="1143000"/>
            <wp:effectExtent l="0" t="0" r="9525" b="0"/>
            <wp:wrapNone/>
            <wp:docPr id="10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190625" cy="11430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924E2E">
        <w:rPr>
          <w:rFonts w:eastAsiaTheme="minorHAnsi" w:cs="Arial"/>
          <w:noProof/>
          <w:szCs w:val="22"/>
        </w:rPr>
        <w:drawing>
          <wp:anchor distT="0" distB="0" distL="114300" distR="114300" simplePos="0" relativeHeight="251705856" behindDoc="0" locked="0" layoutInCell="1" allowOverlap="1" wp14:anchorId="357F9604" wp14:editId="7AAADDCF">
            <wp:simplePos x="0" y="0"/>
            <wp:positionH relativeFrom="column">
              <wp:posOffset>6595110</wp:posOffset>
            </wp:positionH>
            <wp:positionV relativeFrom="paragraph">
              <wp:posOffset>3182620</wp:posOffset>
            </wp:positionV>
            <wp:extent cx="1219200" cy="971550"/>
            <wp:effectExtent l="0" t="0" r="0" b="0"/>
            <wp:wrapNone/>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19200" cy="9715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924E2E">
        <w:rPr>
          <w:rFonts w:eastAsiaTheme="minorHAnsi" w:cs="Arial"/>
          <w:noProof/>
          <w:szCs w:val="22"/>
        </w:rPr>
        <w:drawing>
          <wp:anchor distT="0" distB="0" distL="114300" distR="114300" simplePos="0" relativeHeight="251704832" behindDoc="0" locked="0" layoutInCell="1" allowOverlap="1" wp14:anchorId="77A55121" wp14:editId="1C264B1D">
            <wp:simplePos x="0" y="0"/>
            <wp:positionH relativeFrom="column">
              <wp:posOffset>-82550</wp:posOffset>
            </wp:positionH>
            <wp:positionV relativeFrom="paragraph">
              <wp:posOffset>4748530</wp:posOffset>
            </wp:positionV>
            <wp:extent cx="1257300" cy="1009650"/>
            <wp:effectExtent l="0" t="0" r="0" b="0"/>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57300" cy="10096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924E2E">
        <w:rPr>
          <w:rFonts w:eastAsiaTheme="minorHAnsi" w:cs="Arial"/>
          <w:noProof/>
          <w:szCs w:val="22"/>
        </w:rPr>
        <w:drawing>
          <wp:anchor distT="0" distB="0" distL="114300" distR="114300" simplePos="0" relativeHeight="251703808" behindDoc="0" locked="0" layoutInCell="1" allowOverlap="1" wp14:anchorId="62AA2562" wp14:editId="34690AED">
            <wp:simplePos x="0" y="0"/>
            <wp:positionH relativeFrom="column">
              <wp:posOffset>5263515</wp:posOffset>
            </wp:positionH>
            <wp:positionV relativeFrom="paragraph">
              <wp:posOffset>1384935</wp:posOffset>
            </wp:positionV>
            <wp:extent cx="2842895" cy="1390650"/>
            <wp:effectExtent l="0" t="0" r="0" b="0"/>
            <wp:wrapNone/>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42895" cy="13906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924E2E">
        <w:rPr>
          <w:rFonts w:eastAsiaTheme="minorHAnsi" w:cs="Arial"/>
          <w:noProof/>
          <w:szCs w:val="22"/>
        </w:rPr>
        <w:drawing>
          <wp:anchor distT="0" distB="0" distL="114300" distR="114300" simplePos="0" relativeHeight="251702784" behindDoc="0" locked="0" layoutInCell="1" allowOverlap="1" wp14:anchorId="4DED2284" wp14:editId="1D5208C2">
            <wp:simplePos x="0" y="0"/>
            <wp:positionH relativeFrom="column">
              <wp:posOffset>3500120</wp:posOffset>
            </wp:positionH>
            <wp:positionV relativeFrom="paragraph">
              <wp:posOffset>882650</wp:posOffset>
            </wp:positionV>
            <wp:extent cx="1272540" cy="2199005"/>
            <wp:effectExtent l="0" t="0" r="3810" b="0"/>
            <wp:wrapNone/>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72540" cy="219900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924E2E">
        <w:rPr>
          <w:rFonts w:eastAsiaTheme="minorHAnsi" w:cs="Arial"/>
          <w:noProof/>
          <w:szCs w:val="22"/>
        </w:rPr>
        <w:drawing>
          <wp:anchor distT="0" distB="0" distL="114300" distR="114300" simplePos="0" relativeHeight="251701760" behindDoc="0" locked="0" layoutInCell="1" allowOverlap="1" wp14:anchorId="049C465D" wp14:editId="7A440CD6">
            <wp:simplePos x="0" y="0"/>
            <wp:positionH relativeFrom="column">
              <wp:posOffset>1822450</wp:posOffset>
            </wp:positionH>
            <wp:positionV relativeFrom="paragraph">
              <wp:posOffset>3742690</wp:posOffset>
            </wp:positionV>
            <wp:extent cx="1238250" cy="2362200"/>
            <wp:effectExtent l="0" t="0" r="0" b="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238250" cy="236220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924E2E">
        <w:rPr>
          <w:rFonts w:eastAsiaTheme="minorHAnsi" w:cs="Arial"/>
          <w:noProof/>
          <w:szCs w:val="22"/>
        </w:rPr>
        <mc:AlternateContent>
          <mc:Choice Requires="wps">
            <w:drawing>
              <wp:anchor distT="0" distB="0" distL="114300" distR="114300" simplePos="0" relativeHeight="251700736" behindDoc="0" locked="0" layoutInCell="1" allowOverlap="1" wp14:anchorId="112C5FA3" wp14:editId="6E5DB153">
                <wp:simplePos x="0" y="0"/>
                <wp:positionH relativeFrom="column">
                  <wp:posOffset>1426210</wp:posOffset>
                </wp:positionH>
                <wp:positionV relativeFrom="paragraph">
                  <wp:posOffset>2314575</wp:posOffset>
                </wp:positionV>
                <wp:extent cx="791845" cy="260985"/>
                <wp:effectExtent l="0" t="0" r="0" b="0"/>
                <wp:wrapNone/>
                <wp:docPr id="2082" name="Textfeld 3"/>
                <wp:cNvGraphicFramePr/>
                <a:graphic xmlns:a="http://schemas.openxmlformats.org/drawingml/2006/main">
                  <a:graphicData uri="http://schemas.microsoft.com/office/word/2010/wordprocessingShape">
                    <wps:wsp>
                      <wps:cNvSpPr txBox="1"/>
                      <wps:spPr>
                        <a:xfrm>
                          <a:off x="0" y="0"/>
                          <a:ext cx="791845" cy="260985"/>
                        </a:xfrm>
                        <a:prstGeom prst="rect">
                          <a:avLst/>
                        </a:prstGeom>
                        <a:noFill/>
                      </wps:spPr>
                      <wps:txbx>
                        <w:txbxContent>
                          <w:p w:rsidR="00EC790E" w:rsidRDefault="00EC790E" w:rsidP="00924E2E">
                            <w:pPr>
                              <w:pStyle w:val="StandardWeb"/>
                            </w:pPr>
                            <w:r>
                              <w:rPr>
                                <w:rFonts w:ascii="Calibri" w:eastAsia="+mn-ea" w:hAnsi="Calibri" w:cs="+mn-cs"/>
                                <w:color w:val="000000"/>
                                <w:kern w:val="24"/>
                                <w:sz w:val="22"/>
                                <w:szCs w:val="22"/>
                              </w:rPr>
                              <w:t>bewegen</w:t>
                            </w:r>
                          </w:p>
                        </w:txbxContent>
                      </wps:txbx>
                      <wps:bodyPr wrap="square" rtlCol="0">
                        <a:spAutoFit/>
                      </wps:bodyPr>
                    </wps:wsp>
                  </a:graphicData>
                </a:graphic>
              </wp:anchor>
            </w:drawing>
          </mc:Choice>
          <mc:Fallback>
            <w:pict>
              <v:shape w14:anchorId="112C5FA3" id="Textfeld 3" o:spid="_x0000_s1071" type="#_x0000_t202" style="position:absolute;left:0;text-align:left;margin-left:112.3pt;margin-top:182.25pt;width:62.35pt;height:20.55pt;z-index:25170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ivGmwEAABgDAAAOAAAAZHJzL2Uyb0RvYy54bWysUsFuGyEQvVfqPyDu9a43TeqsvI6aRuml&#10;aiMl+QDMghcJGMJg7/rvO2DHrpJb1MsAM8PjvTcsbyZn2U5FNOA7Pp/VnCkvoTd+0/Hnp/svC84w&#10;Cd8LC151fK+Q36w+f1qOoVUNDGB7FRmBeGzH0PEhpdBWFcpBOYEzCMpTUUN0ItExbqo+ipHQna2a&#10;ur6qRoh9iCAVImXvDkW+KvhaK5n+aI0qMdtx4pZKjCWuc6xWS9FuogiDkUca4gMsnDCeHj1B3Ykk&#10;2Daad1DOyAgIOs0kuAq0NlIVDaRmXr9R8ziIoIoWMgfDySb8f7Dy9+4hMtN3vKkXDWdeOJrSk5qS&#10;VrZnF9mgMWBLfY+BOtN0CxMN+jWPlMy6Jx1dXkkRozpZvT/ZS2BMUvLb9Xzx9ZIzSaXmqr5eXGaU&#10;6nw5REw/FTiWNx2PNL1iqtj9wnRofW3Jb3m4N9bmfGZ4YJJ3aVpPRdJFmW9OraHfE/uRBt1xfNmK&#10;qDiLyf6A8i8yGobv20SI5aHznSM62V+oHr9Knu+/59J1/tCrvwAAAP//AwBQSwMEFAAGAAgAAAAh&#10;AKbzu9ffAAAACwEAAA8AAABkcnMvZG93bnJldi54bWxMj8tOwzAQRfdI/IM1SOyo3bxE00yqiofE&#10;gg0l7N14iCNiO4rdJv17zIouR/fo3jPVbjEDO9Pke2cR1isBjGzrVG87hObz9eERmA/SKjk4SwgX&#10;8rCrb28qWSo32w86H0LHYon1pUTQIYwl577VZKRfuZFszL7dZGSI59RxNck5lpuBJ0IU3MjexgUt&#10;R3rS1P4cTgYhBLVfX5oX49++lvfnWYs2lw3i/d2y3wILtIR/GP70ozrU0enoTlZ5NiAkSVZEFCEt&#10;shxYJNJskwI7ImQiL4DXFb/+of4FAAD//wMAUEsBAi0AFAAGAAgAAAAhALaDOJL+AAAA4QEAABMA&#10;AAAAAAAAAAAAAAAAAAAAAFtDb250ZW50X1R5cGVzXS54bWxQSwECLQAUAAYACAAAACEAOP0h/9YA&#10;AACUAQAACwAAAAAAAAAAAAAAAAAvAQAAX3JlbHMvLnJlbHNQSwECLQAUAAYACAAAACEA7pYrxpsB&#10;AAAYAwAADgAAAAAAAAAAAAAAAAAuAgAAZHJzL2Uyb0RvYy54bWxQSwECLQAUAAYACAAAACEApvO7&#10;198AAAALAQAADwAAAAAAAAAAAAAAAAD1AwAAZHJzL2Rvd25yZXYueG1sUEsFBgAAAAAEAAQA8wAA&#10;AAEFAAAAAA==&#10;" filled="f" stroked="f">
                <v:textbox style="mso-fit-shape-to-text:t">
                  <w:txbxContent>
                    <w:p w:rsidR="00EC790E" w:rsidRDefault="00EC790E" w:rsidP="00924E2E">
                      <w:pPr>
                        <w:pStyle w:val="StandardWeb"/>
                      </w:pPr>
                      <w:r>
                        <w:rPr>
                          <w:rFonts w:ascii="Calibri" w:eastAsia="+mn-ea" w:hAnsi="Calibri" w:cs="+mn-cs"/>
                          <w:color w:val="000000"/>
                          <w:kern w:val="24"/>
                          <w:sz w:val="22"/>
                          <w:szCs w:val="22"/>
                        </w:rPr>
                        <w:t>bewegen</w:t>
                      </w:r>
                    </w:p>
                  </w:txbxContent>
                </v:textbox>
              </v:shape>
            </w:pict>
          </mc:Fallback>
        </mc:AlternateContent>
      </w:r>
      <w:r w:rsidRPr="00924E2E">
        <w:rPr>
          <w:rFonts w:eastAsiaTheme="minorHAnsi" w:cs="Arial"/>
          <w:noProof/>
          <w:szCs w:val="22"/>
        </w:rPr>
        <mc:AlternateContent>
          <mc:Choice Requires="wps">
            <w:drawing>
              <wp:anchor distT="0" distB="0" distL="114300" distR="114300" simplePos="0" relativeHeight="251699712" behindDoc="0" locked="0" layoutInCell="1" allowOverlap="1" wp14:anchorId="10EEB527" wp14:editId="30A8521D">
                <wp:simplePos x="0" y="0"/>
                <wp:positionH relativeFrom="column">
                  <wp:posOffset>1270635</wp:posOffset>
                </wp:positionH>
                <wp:positionV relativeFrom="paragraph">
                  <wp:posOffset>2546985</wp:posOffset>
                </wp:positionV>
                <wp:extent cx="287655" cy="143510"/>
                <wp:effectExtent l="53023" t="23177" r="70167" b="0"/>
                <wp:wrapNone/>
                <wp:docPr id="2081" name="Pfeil nach rechts 2"/>
                <wp:cNvGraphicFramePr/>
                <a:graphic xmlns:a="http://schemas.openxmlformats.org/drawingml/2006/main">
                  <a:graphicData uri="http://schemas.microsoft.com/office/word/2010/wordprocessingShape">
                    <wps:wsp>
                      <wps:cNvSpPr/>
                      <wps:spPr>
                        <a:xfrm rot="7820531">
                          <a:off x="0" y="0"/>
                          <a:ext cx="287655" cy="143510"/>
                        </a:xfrm>
                        <a:prstGeom prst="rightArrow">
                          <a:avLst/>
                        </a:prstGeom>
                        <a:solidFill>
                          <a:srgbClr val="4F81BD"/>
                        </a:solidFill>
                        <a:ln w="25400" cap="flat" cmpd="sng" algn="ctr">
                          <a:solidFill>
                            <a:srgbClr val="4F81BD">
                              <a:shade val="50000"/>
                            </a:srgbClr>
                          </a:solidFill>
                          <a:prstDash val="solid"/>
                        </a:ln>
                        <a:effectLst/>
                      </wps:spPr>
                      <wps:bodyPr rtlCol="0" anchor="ctr"/>
                    </wps:wsp>
                  </a:graphicData>
                </a:graphic>
              </wp:anchor>
            </w:drawing>
          </mc:Choice>
          <mc:Fallback>
            <w:pict>
              <v:shape w14:anchorId="617228B0" id="Pfeil nach rechts 2" o:spid="_x0000_s1026" type="#_x0000_t13" style="position:absolute;margin-left:100.05pt;margin-top:200.55pt;width:22.65pt;height:11.3pt;rotation:8542105fd;z-index:25169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VqR8AEAANoDAAAOAAAAZHJzL2Uyb0RvYy54bWysU9tuEzEQfUfiHyy/k70020ZRNhU0Ci8I&#10;KhU+wPHaa0u+aWyyyd8z9qYppTwh8mCN1zNn5pw52dyfrCFHAVF719NmUVMiHPeDdmNPf3zff1hR&#10;EhNzAzPeiZ6eRaT32/fvNlNYi9YrbwYBBEFcXE+hpyqlsK6qyJWwLC58EA4fpQfLEl5hrAZgE6Jb&#10;U7V1fVtNHoYAnosY8etufqTbgi+l4OmblFEkYnqKs6VyQjkP+ay2G7YegQWl+WUM9g9TWKYdNr1C&#10;7Vhi5CfoN1BWc/DRy7Tg3lZeSs1F4YBsmvoPNk+KBVG4oDgxXGWK/w+Wfz0+AtFDT9t61VDimMUt&#10;PUqhDcZcERBcpUjarNQU4hoLnsIjXG4Rw0z7JMES8Cjv3aqtu5umiIH0yKlofb5qLU6JcPzYru5u&#10;u44Sjk/N8qZryi6qGSpDBojps/CW5KCnoEeVPgL4qUCz45eYcAgseE7MRdEbPey1MeUC4+HBADky&#10;XP5yv2o+7TILLHmVZhyZcJ5uWaNBOEMTSsMShjagLNGNlDAzort5gtL7VXX8S5PSXLFBzK27Gn/P&#10;nef0t1NkFjsW1VxSWlxKjMt4opj5QjovYpY+Rwc/nHGJkMyDn23OHFceXZ4nzoxzFhqodL2YPTv0&#10;93vJevlLbn8BAAD//wMAUEsDBBQABgAIAAAAIQBjSPV/4AAAAAsBAAAPAAAAZHJzL2Rvd25yZXYu&#10;eG1sTI/LTsMwEEX3SPyDNUjsqJ1HoYQ4FaroulAKazcekqjxONhuk/brMStYju7RvWfK5WR6dkLn&#10;O0sSkpkAhlRb3VEjYfe+vlsA80GRVr0llHBGD8vq+qpUhbYjveFpGxoWS8gXSkIbwlBw7usWjfIz&#10;OyDF7Ms6o0I8XcO1U2MsNz1PhbjnRnUUF1o14KrF+rA9Ggmfr98H/vFy8RuxSTN3yc+79biS8vZm&#10;en4CFnAKfzD86kd1qKLT3h5Je9ZLSJNkHlEJ2eLxAVgk0ixPgO0l5NlcAK9K/v+H6gcAAP//AwBQ&#10;SwECLQAUAAYACAAAACEAtoM4kv4AAADhAQAAEwAAAAAAAAAAAAAAAAAAAAAAW0NvbnRlbnRfVHlw&#10;ZXNdLnhtbFBLAQItABQABgAIAAAAIQA4/SH/1gAAAJQBAAALAAAAAAAAAAAAAAAAAC8BAABfcmVs&#10;cy8ucmVsc1BLAQItABQABgAIAAAAIQDNEVqR8AEAANoDAAAOAAAAAAAAAAAAAAAAAC4CAABkcnMv&#10;ZTJvRG9jLnhtbFBLAQItABQABgAIAAAAIQBjSPV/4AAAAAsBAAAPAAAAAAAAAAAAAAAAAEoEAABk&#10;cnMvZG93bnJldi54bWxQSwUGAAAAAAQABADzAAAAVwUAAAAA&#10;" adj="16212" fillcolor="#4f81bd" strokecolor="#385d8a" strokeweight="2pt"/>
            </w:pict>
          </mc:Fallback>
        </mc:AlternateContent>
      </w:r>
      <w:r w:rsidRPr="00924E2E">
        <w:rPr>
          <w:rFonts w:eastAsiaTheme="minorHAnsi" w:cs="Arial"/>
          <w:noProof/>
          <w:szCs w:val="22"/>
        </w:rPr>
        <w:drawing>
          <wp:anchor distT="0" distB="0" distL="114300" distR="114300" simplePos="0" relativeHeight="251698688" behindDoc="0" locked="0" layoutInCell="1" allowOverlap="1" wp14:anchorId="030244C2" wp14:editId="09147BAE">
            <wp:simplePos x="0" y="0"/>
            <wp:positionH relativeFrom="column">
              <wp:posOffset>-244475</wp:posOffset>
            </wp:positionH>
            <wp:positionV relativeFrom="paragraph">
              <wp:posOffset>158115</wp:posOffset>
            </wp:positionV>
            <wp:extent cx="2838450" cy="2790825"/>
            <wp:effectExtent l="0" t="0" r="0" b="9525"/>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838450" cy="27908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sectPr w:rsidR="00985A34" w:rsidRPr="00985A34" w:rsidSect="00A33CE7">
      <w:headerReference w:type="default" r:id="rId117"/>
      <w:pgSz w:w="16838" w:h="11906" w:orient="landscape" w:code="9"/>
      <w:pgMar w:top="992" w:right="1418" w:bottom="567" w:left="1134"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2075C" w:rsidRDefault="0082075C" w:rsidP="001E03DE">
      <w:r>
        <w:separator/>
      </w:r>
    </w:p>
  </w:endnote>
  <w:endnote w:type="continuationSeparator" w:id="0">
    <w:p w:rsidR="0082075C" w:rsidRDefault="0082075C"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BCF6390D-F044-455B-881B-59B167C12A8F}"/>
  </w:font>
  <w:font w:name="Times New Roman">
    <w:panose1 w:val="02020603050405020304"/>
    <w:charset w:val="00"/>
    <w:family w:val="roman"/>
    <w:pitch w:val="variable"/>
    <w:sig w:usb0="E0002AFF" w:usb1="C0007841" w:usb2="00000009" w:usb3="00000000" w:csb0="000001FF" w:csb1="00000000"/>
    <w:embedRegular r:id="rId2" w:fontKey="{F09C9A22-27D6-4A76-9A7C-11227CE5F2F6}"/>
    <w:embedBold r:id="rId3" w:fontKey="{85B66570-E784-4F2A-A82A-D6C02955B4EF}"/>
    <w:embedItalic r:id="rId4" w:fontKey="{5818E453-F7AA-407F-855F-193AFE50F279}"/>
    <w:embedBoldItalic r:id="rId5" w:fontKey="{164F1A48-E92F-441D-A607-478F3EA5F985}"/>
  </w:font>
  <w:font w:name="Courier New">
    <w:panose1 w:val="02070309020205020404"/>
    <w:charset w:val="00"/>
    <w:family w:val="modern"/>
    <w:pitch w:val="fixed"/>
    <w:sig w:usb0="E0002AFF" w:usb1="C0007843" w:usb2="00000009" w:usb3="00000000" w:csb0="000001FF" w:csb1="00000000"/>
    <w:embedRegular r:id="rId6" w:fontKey="{4D104FF5-903C-409A-B008-55690C6ABC44}"/>
  </w:font>
  <w:font w:name="Wingdings">
    <w:panose1 w:val="05000000000000000000"/>
    <w:charset w:val="02"/>
    <w:family w:val="auto"/>
    <w:pitch w:val="variable"/>
    <w:sig w:usb0="00000000" w:usb1="10000000" w:usb2="00000000" w:usb3="00000000" w:csb0="80000000" w:csb1="00000000"/>
    <w:embedRegular r:id="rId7" w:fontKey="{E1750DD7-C89B-4EE0-8901-8D841C05203D}"/>
  </w:font>
  <w:font w:name="Calibri">
    <w:panose1 w:val="020F0502020204030204"/>
    <w:charset w:val="00"/>
    <w:family w:val="swiss"/>
    <w:pitch w:val="variable"/>
    <w:sig w:usb0="E00002FF" w:usb1="4000ACFF" w:usb2="00000001" w:usb3="00000000" w:csb0="0000019F" w:csb1="00000000"/>
    <w:embedRegular r:id="rId8" w:fontKey="{84DFC87A-1D6A-4A5D-B13D-20670B2FA439}"/>
    <w:embedBold r:id="rId9" w:fontKey="{7D43FBB5-0392-4D0A-BE2C-97171BDC2AC3}"/>
    <w:embedItalic r:id="rId10" w:fontKey="{05A2AA83-7A61-4ADD-BE81-5341EB34CE21}"/>
    <w:embedBoldItalic r:id="rId11" w:fontKey="{3E4E573C-EF25-4808-9C87-74872FE315F1}"/>
  </w:font>
  <w:font w:name="Arial">
    <w:panose1 w:val="020B0604020202020204"/>
    <w:charset w:val="00"/>
    <w:family w:val="swiss"/>
    <w:pitch w:val="variable"/>
    <w:sig w:usb0="E0002AFF" w:usb1="C0007843" w:usb2="00000009" w:usb3="00000000" w:csb0="000001FF" w:csb1="00000000"/>
    <w:embedRegular r:id="rId12" w:fontKey="{A514598E-7CFD-43BF-B14E-78B945BB10A8}"/>
    <w:embedBold r:id="rId13" w:fontKey="{2289AD21-CB54-428C-8096-5D0841C9FC5D}"/>
  </w:font>
  <w:font w:name="Tahoma">
    <w:panose1 w:val="020B0604030504040204"/>
    <w:charset w:val="00"/>
    <w:family w:val="swiss"/>
    <w:pitch w:val="variable"/>
    <w:sig w:usb0="E1002EFF" w:usb1="C000605B" w:usb2="00000029" w:usb3="00000000" w:csb0="000101FF" w:csb1="00000000"/>
    <w:embedRegular r:id="rId14" w:fontKey="{8A65C690-7D62-4DD9-9733-6611DCE4E4EA}"/>
  </w:font>
  <w:font w:name="Cambria">
    <w:panose1 w:val="02040503050406030204"/>
    <w:charset w:val="00"/>
    <w:family w:val="roman"/>
    <w:pitch w:val="variable"/>
    <w:sig w:usb0="E00002FF" w:usb1="400004FF" w:usb2="00000000" w:usb3="00000000" w:csb0="0000019F" w:csb1="00000000"/>
    <w:embedRegular r:id="rId15" w:fontKey="{379D8DD4-201A-4C00-9267-843EAC74F73C}"/>
  </w:font>
  <w:font w:name="Verdana">
    <w:panose1 w:val="020B0604030504040204"/>
    <w:charset w:val="00"/>
    <w:family w:val="swiss"/>
    <w:pitch w:val="variable"/>
    <w:sig w:usb0="A10006FF" w:usb1="4000205B" w:usb2="00000010" w:usb3="00000000" w:csb0="0000019F" w:csb1="00000000"/>
    <w:embedRegular r:id="rId16" w:fontKey="{612DA2E0-B461-4CF5-AA1C-82D826FA0244}"/>
  </w:font>
  <w:font w:name="Cambria Math">
    <w:panose1 w:val="02040503050406030204"/>
    <w:charset w:val="00"/>
    <w:family w:val="roman"/>
    <w:pitch w:val="variable"/>
    <w:sig w:usb0="E00002FF" w:usb1="420024FF" w:usb2="00000000" w:usb3="00000000" w:csb0="0000019F" w:csb1="00000000"/>
    <w:embedRegular r:id="rId17" w:fontKey="{FE185917-8455-4CCB-9468-4386AEDF6FF0}"/>
    <w:embedBold r:id="rId18" w:fontKey="{42C31AB9-9EBE-41C3-8046-5A57C30C6882}"/>
    <w:embedItalic r:id="rId19" w:fontKey="{47B88C4E-8DA1-49DD-9352-5C4FB25DF498}"/>
    <w:embedBoldItalic r:id="rId20" w:fontKey="{084E62FB-A769-4417-9360-8829C69E5B99}"/>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790E" w:rsidRPr="00F738E2" w:rsidRDefault="00EC790E" w:rsidP="00F738E2">
    <w:pPr>
      <w:pStyle w:val="Fuzeile"/>
    </w:pPr>
    <w:r w:rsidRPr="004E7DBA">
      <w:rPr>
        <w:noProof/>
        <w:sz w:val="24"/>
      </w:rPr>
      <mc:AlternateContent>
        <mc:Choice Requires="wps">
          <w:drawing>
            <wp:anchor distT="0" distB="0" distL="114300" distR="114300" simplePos="0" relativeHeight="251659264" behindDoc="0" locked="0" layoutInCell="1" allowOverlap="1" wp14:anchorId="4D508AC4" wp14:editId="25E8623D">
              <wp:simplePos x="0" y="0"/>
              <wp:positionH relativeFrom="page">
                <wp:posOffset>626481</wp:posOffset>
              </wp:positionH>
              <wp:positionV relativeFrom="page">
                <wp:posOffset>10070465</wp:posOffset>
              </wp:positionV>
              <wp:extent cx="716400" cy="352800"/>
              <wp:effectExtent l="0" t="0" r="7620" b="9525"/>
              <wp:wrapNone/>
              <wp:docPr id="465" name="Textfeld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EC790E" w:rsidRPr="00E20335" w:rsidRDefault="00EC790E" w:rsidP="00FE79A5">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D508AC4" id="_x0000_t202" coordsize="21600,21600" o:spt="202" path="m,l,21600r21600,l21600,xe">
              <v:stroke joinstyle="miter"/>
              <v:path gradientshapeok="t" o:connecttype="rect"/>
            </v:shapetype>
            <v:shape id="Textfeld 465" o:spid="_x0000_s1072" type="#_x0000_t202" style="position:absolute;margin-left:49.35pt;margin-top:792.95pt;width:56.4pt;height:27.8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Pe8IQIAAB4EAAAOAAAAZHJzL2Uyb0RvYy54bWysU9tuGyEQfa/Uf0C812u7tpOsvI5Sp64q&#10;pRcp6QeMgfWiArMF7F336zuwjuO2b1V5QDPMzOFwZlje9tawg/JBo6v4ZDTmTDmBUrtdxb89bd5c&#10;cxYiOAkGnar4UQV+u3r9atm1pZpig0YqzwjEhbJrK97E2JZFEUSjLIQRtspRsEZvIZLrd4X00BG6&#10;NcV0PF4UHXrZehQqBDq9H4J8lfHrWon4pa6DisxUnLjFvPu8b9NerJZQ7jy0jRYnGvAPLCxoR5ee&#10;oe4hAtt7/ReU1cJjwDqOBNoC61oLld9Ar5mM/3jNYwOtym8hcUJ7lin8P1jx+fDVMy0rPlvMOXNg&#10;qUlPqo+1MpKlM1Koa0NJiY8tpcb+HfbU6fza0D6g+B6Yw3UDbqfuvMeuUSCJ4SRVFhelA05IINvu&#10;E0q6CPYRM1Bfe5vkI0EYoVOnjufuEBkm6PBqspiNKSIo9HY+vSY73QDlc3HrQ/yg0LJkVNxT8zM4&#10;HB5CHFKfU9JdAY2WG21MdvxuuzaeHYAGZZPXCf23NONYV/Gb+XSekR2meoKG0upIg2y0rTgxo5XK&#10;oUxivHcy2xG0GWwibdxJnSTIIE3stz0lJsm2KI+kk8dhYOmDkdGg/8lZR8Na8fBjD15xZj460vpm&#10;Mpul6c7ObH41JcdfRraXEXCCoCoeORvMdcw/IvF1eEc9qXXW64XJiSsNYVb89GHSlF/6OevlW69+&#10;AQAA//8DAFBLAwQUAAYACAAAACEATxKRkt8AAAAMAQAADwAAAGRycy9kb3ducmV2LnhtbEyPzU7D&#10;QAyE70i8w8qVuCC6SdX8kk0FSCCu/XkAJ3GTqNndKLtt0rfHnOBmz4zGn4vdogdxo8n11igI1wEI&#10;MrVtetMqOB0/X1IQzqNpcLCGFNzJwa58fCgwb+xs9nQ7+FZwiXE5Kui8H3MpXd2RRre2Ixn2znbS&#10;6HmdWtlMOHO5HuQmCGKpsTd8ocORPjqqL4erVnD+np+jbK6+/CnZb+N37JPK3pV6Wi1vryA8Lf4v&#10;DL/4jA4lM1X2ahonBgVZmnCS9SiNMhCc2IRhBKJiKd7yJMtC/n+i/AEAAP//AwBQSwECLQAUAAYA&#10;CAAAACEAtoM4kv4AAADhAQAAEwAAAAAAAAAAAAAAAAAAAAAAW0NvbnRlbnRfVHlwZXNdLnhtbFBL&#10;AQItABQABgAIAAAAIQA4/SH/1gAAAJQBAAALAAAAAAAAAAAAAAAAAC8BAABfcmVscy8ucmVsc1BL&#10;AQItABQABgAIAAAAIQDNrPe8IQIAAB4EAAAOAAAAAAAAAAAAAAAAAC4CAABkcnMvZTJvRG9jLnht&#10;bFBLAQItABQABgAIAAAAIQBPEpGS3wAAAAwBAAAPAAAAAAAAAAAAAAAAAHsEAABkcnMvZG93bnJl&#10;di54bWxQSwUGAAAAAAQABADzAAAAhwUAAAAA&#10;" stroked="f">
              <v:textbox>
                <w:txbxContent>
                  <w:p w:rsidR="00EC790E" w:rsidRPr="00E20335" w:rsidRDefault="00EC790E" w:rsidP="00FE79A5">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790E" w:rsidRPr="00F738E2" w:rsidRDefault="00EC790E" w:rsidP="00F738E2">
    <w:pPr>
      <w:pStyle w:val="Fuzeile"/>
    </w:pPr>
    <w:r w:rsidRPr="0083270B">
      <w:rPr>
        <w:rFonts w:eastAsiaTheme="minorHAnsi" w:cs="Arial"/>
        <w:noProof/>
        <w:sz w:val="24"/>
        <w:szCs w:val="24"/>
      </w:rPr>
      <mc:AlternateContent>
        <mc:Choice Requires="wps">
          <w:drawing>
            <wp:anchor distT="0" distB="0" distL="114300" distR="114300" simplePos="0" relativeHeight="251658240" behindDoc="0" locked="0" layoutInCell="1" allowOverlap="1" wp14:anchorId="5F0D7A40" wp14:editId="2317DD04">
              <wp:simplePos x="0" y="0"/>
              <wp:positionH relativeFrom="page">
                <wp:posOffset>6217920</wp:posOffset>
              </wp:positionH>
              <wp:positionV relativeFrom="page">
                <wp:posOffset>10078456</wp:posOffset>
              </wp:positionV>
              <wp:extent cx="716400" cy="352800"/>
              <wp:effectExtent l="0" t="0" r="7620" b="9525"/>
              <wp:wrapNone/>
              <wp:docPr id="4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EC790E" w:rsidRPr="00E20335" w:rsidRDefault="00EC790E" w:rsidP="00FE79A5">
                          <w:pPr>
                            <w:pStyle w:val="LS-KopfzeileGeradeHochformatLinks"/>
                          </w:pPr>
                          <w:r>
                            <w:fldChar w:fldCharType="begin"/>
                          </w:r>
                          <w:r>
                            <w:instrText xml:space="preserve"> PAGE  \* Arabic  \* MERGEFORMAT </w:instrText>
                          </w:r>
                          <w:r>
                            <w:fldChar w:fldCharType="separate"/>
                          </w:r>
                          <w:r w:rsidR="007369A6">
                            <w:rPr>
                              <w:noProof/>
                            </w:rPr>
                            <w:t>4</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0D7A40" id="_x0000_t202" coordsize="21600,21600" o:spt="202" path="m,l,21600r21600,l21600,xe">
              <v:stroke joinstyle="miter"/>
              <v:path gradientshapeok="t" o:connecttype="rect"/>
            </v:shapetype>
            <v:shape id="_x0000_s1073" type="#_x0000_t202" style="position:absolute;margin-left:489.6pt;margin-top:793.6pt;width:56.4pt;height:27.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nFiIwIAACMEAAAOAAAAZHJzL2Uyb0RvYy54bWysU9tu2zAMfR+wfxD0vjjxkrQ14hRdugwD&#10;ugvQ7gNkSY6FSaImKbGzrx8lp2m2vQ3zg0Ca5NHhIbW6HYwmB+mDAlvT2WRKibQchLK7mn572r65&#10;piREZgXTYGVNjzLQ2/XrV6veVbKEDrSQniCIDVXvatrF6KqiCLyThoUJOGkx2II3LKLrd4XwrEd0&#10;o4tyOl0WPXjhPHAZAv69H4N0nfHbVvL4pW2DjETXFLnFfPp8Nuks1itW7TxzneInGuwfWBimLF56&#10;hrpnkZG9V39BGcU9BGjjhIMpoG0Vl7kH7GY2/aObx445mXtBcYI7yxT+Hyz/fPjqiRI1nS/nlFhm&#10;cEhPcoit1IKUSZ/ehQrTHh0mxuEdDDjn3GtwD8C/B2Jh0zG7k3feQ99JJpDfLFUWF6UjTkggTf8J&#10;BF7D9hEy0NB6k8RDOQii45yO59kgFcLx59VsOZ9ihGPo7aK8RjvdwKrnYudD/CDBkGTU1OPoMzg7&#10;PIQ4pj6npLsCaCW2Suvs+F2z0Z4cGK7JNn8n9N/StCV9TW8W5SIjW0j1CM0qoyKusVampsgMv1TO&#10;qiTGeyuyHZnSo42ktT2pkwQZpYlDM+RBZOmScg2II8rlYdxafGVodOB/UtLjxtY0/NgzLynRHy1K&#10;fjObz9OKZ2e+uCrR8ZeR5jLCLEeomkZKRnMT87NItC3c4WhalWV7YXKijJuYhT+9mrTql37Oennb&#10;618AAAD//wMAUEsDBBQABgAIAAAAIQCI9DSU4AAAAA4BAAAPAAAAZHJzL2Rvd25yZXYueG1sTI/N&#10;TsMwEITvSLyDtUhcEHWI2vwRpwIkENf+PMAmdpOIeB3FbpO+PdsT3GY1o9lvyu1iB3Exk+8dKXhZ&#10;RSAMNU731Co4Hj6fMxA+IGkcHBkFV+NhW93flVhoN9POXPahFVxCvkAFXQhjIaVvOmPRr9xoiL2T&#10;mywGPqdW6glnLreDjKMokRZ74g8djuajM83P/mwVnL7np00+11/hmO7WyTv2ae2uSj0+LG+vIIJZ&#10;wl8YbviMDhUz1e5M2otBQZ7mMUfZ2GQpq1skymPeV7NK1nEGsirl/xnVLwAAAP//AwBQSwECLQAU&#10;AAYACAAAACEAtoM4kv4AAADhAQAAEwAAAAAAAAAAAAAAAAAAAAAAW0NvbnRlbnRfVHlwZXNdLnht&#10;bFBLAQItABQABgAIAAAAIQA4/SH/1gAAAJQBAAALAAAAAAAAAAAAAAAAAC8BAABfcmVscy8ucmVs&#10;c1BLAQItABQABgAIAAAAIQB8MnFiIwIAACMEAAAOAAAAAAAAAAAAAAAAAC4CAABkcnMvZTJvRG9j&#10;LnhtbFBLAQItABQABgAIAAAAIQCI9DSU4AAAAA4BAAAPAAAAAAAAAAAAAAAAAH0EAABkcnMvZG93&#10;bnJldi54bWxQSwUGAAAAAAQABADzAAAAigUAAAAA&#10;" stroked="f">
              <v:textbox>
                <w:txbxContent>
                  <w:p w:rsidR="00EC790E" w:rsidRPr="00E20335" w:rsidRDefault="00EC790E" w:rsidP="00FE79A5">
                    <w:pPr>
                      <w:pStyle w:val="LS-KopfzeileGeradeHochformatLinks"/>
                    </w:pPr>
                    <w:r>
                      <w:fldChar w:fldCharType="begin"/>
                    </w:r>
                    <w:r>
                      <w:instrText xml:space="preserve"> PAGE  \* Arabic  \* MERGEFORMAT </w:instrText>
                    </w:r>
                    <w:r>
                      <w:fldChar w:fldCharType="separate"/>
                    </w:r>
                    <w:r w:rsidR="007369A6">
                      <w:rPr>
                        <w:noProof/>
                      </w:rPr>
                      <w:t>4</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2075C" w:rsidRDefault="0082075C" w:rsidP="005B08AE">
      <w:pPr>
        <w:pStyle w:val="Standard-EinstellungenLS"/>
      </w:pPr>
      <w:r>
        <w:pict>
          <v:rect id="_x0000_i1025" style="width:145.15pt;height:.4pt;mso-position-vertical:absolute" o:hrpct="0" o:hrstd="t" o:hrnoshade="t" o:hr="t" fillcolor="#a5a5a5 [2092]" stroked="f"/>
        </w:pict>
      </w:r>
      <w:r>
        <w:separator/>
      </w:r>
    </w:p>
  </w:footnote>
  <w:footnote w:type="continuationSeparator" w:id="0">
    <w:p w:rsidR="0082075C" w:rsidRDefault="0082075C" w:rsidP="001E03DE">
      <w:r>
        <w:rPr>
          <w:lang w:eastAsia="de-DE"/>
        </w:rPr>
        <w:pict>
          <v:rect id="_x0000_i1026" style="width:145.15pt;height:.4pt;mso-position-vertical:absolute" o:hrpct="0" o:hrstd="t" o:hrnoshade="t" o:hr="t" fillcolor="#a5a5a5 [2092]" stroked="f"/>
        </w:pict>
      </w: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790E" w:rsidRDefault="00EC790E" w:rsidP="00EC790E">
    <w:pPr>
      <w:pStyle w:val="Titel"/>
    </w:pPr>
    <w:r w:rsidRPr="00C54EC7">
      <w:rPr>
        <w:noProof/>
      </w:rPr>
      <w:drawing>
        <wp:anchor distT="0" distB="0" distL="114300" distR="114300" simplePos="0" relativeHeight="251732992" behindDoc="1" locked="0" layoutInCell="1" allowOverlap="1" wp14:anchorId="69362A65" wp14:editId="5E054A98">
          <wp:simplePos x="0" y="0"/>
          <wp:positionH relativeFrom="column">
            <wp:posOffset>5892800</wp:posOffset>
          </wp:positionH>
          <wp:positionV relativeFrom="paragraph">
            <wp:posOffset>4869</wp:posOffset>
          </wp:positionV>
          <wp:extent cx="483235" cy="431800"/>
          <wp:effectExtent l="0" t="0" r="0" b="6350"/>
          <wp:wrapTight wrapText="bothSides">
            <wp:wrapPolygon edited="0">
              <wp:start x="0" y="0"/>
              <wp:lineTo x="0" y="20965"/>
              <wp:lineTo x="20436" y="20965"/>
              <wp:lineTo x="20436" y="0"/>
              <wp:lineTo x="0" y="0"/>
            </wp:wrapPolygon>
          </wp:wrapTight>
          <wp:docPr id="35" name="Grafik 35" descr="http://www.lessonprep.org/wp-content/uploads/2014/09/geogebra_logo-for-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ssonprep.org/wp-content/uploads/2014/09/geogebra_logo-for-W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flipH="1">
                    <a:off x="0" y="0"/>
                    <a:ext cx="483235"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Stationenlernen </w:t>
    </w:r>
  </w:p>
  <w:p w:rsidR="00EC790E" w:rsidRDefault="00EC790E" w:rsidP="00EC790E">
    <w:pPr>
      <w:pStyle w:val="Titel"/>
      <w:tabs>
        <w:tab w:val="left" w:pos="9133"/>
      </w:tabs>
    </w:pPr>
    <w:r>
      <w:t xml:space="preserve">Einführung in das mathematische Arbeiten mit </w:t>
    </w:r>
    <w:proofErr w:type="spellStart"/>
    <w:r>
      <w:t>GeoGebra</w:t>
    </w:r>
    <w:proofErr w:type="spellEnd"/>
    <w:r>
      <w:tab/>
    </w:r>
  </w:p>
  <w:p w:rsidR="00EC790E" w:rsidRDefault="00EC790E">
    <w:pPr>
      <w:pStyle w:val="Kopfzeil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7F78" w:rsidRDefault="00CE7F78" w:rsidP="00CE7F78">
    <w:pPr>
      <w:pStyle w:val="berschrift1"/>
      <w:numPr>
        <w:ilvl w:val="0"/>
        <w:numId w:val="0"/>
      </w:numPr>
      <w:ind w:left="360"/>
    </w:pPr>
    <w:r w:rsidRPr="00C54EC7">
      <w:rPr>
        <w:noProof/>
      </w:rPr>
      <w:drawing>
        <wp:anchor distT="0" distB="0" distL="114300" distR="114300" simplePos="0" relativeHeight="251665408" behindDoc="1" locked="0" layoutInCell="1" allowOverlap="1" wp14:anchorId="7847C019" wp14:editId="73A167E7">
          <wp:simplePos x="0" y="0"/>
          <wp:positionH relativeFrom="column">
            <wp:posOffset>9076266</wp:posOffset>
          </wp:positionH>
          <wp:positionV relativeFrom="paragraph">
            <wp:posOffset>-184997</wp:posOffset>
          </wp:positionV>
          <wp:extent cx="568325" cy="508000"/>
          <wp:effectExtent l="0" t="0" r="3175" b="6350"/>
          <wp:wrapThrough wrapText="bothSides">
            <wp:wrapPolygon edited="0">
              <wp:start x="0" y="0"/>
              <wp:lineTo x="0" y="21060"/>
              <wp:lineTo x="20997" y="21060"/>
              <wp:lineTo x="20997" y="0"/>
              <wp:lineTo x="0" y="0"/>
            </wp:wrapPolygon>
          </wp:wrapThrough>
          <wp:docPr id="308" name="Grafik 308" descr="http://www.lessonprep.org/wp-content/uploads/2014/09/geogebra_logo-for-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ssonprep.org/wp-content/uploads/2014/09/geogebra_logo-for-W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flipH="1">
                    <a:off x="0" y="0"/>
                    <a:ext cx="568325" cy="5080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Stationenlernen:  </w:t>
    </w:r>
    <w:r w:rsidRPr="009E7C93">
      <w:t>Nachkommastellen und Wurzelziehen</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7F78" w:rsidRDefault="00CE7F78" w:rsidP="00CE7F78">
    <w:pPr>
      <w:pStyle w:val="berschrift1"/>
      <w:numPr>
        <w:ilvl w:val="0"/>
        <w:numId w:val="0"/>
      </w:numPr>
      <w:ind w:left="360"/>
    </w:pPr>
    <w:r w:rsidRPr="00C54EC7">
      <w:rPr>
        <w:noProof/>
      </w:rPr>
      <w:drawing>
        <wp:anchor distT="0" distB="0" distL="114300" distR="114300" simplePos="0" relativeHeight="252924928" behindDoc="1" locked="0" layoutInCell="1" allowOverlap="1" wp14:anchorId="5943343F" wp14:editId="02384A87">
          <wp:simplePos x="0" y="0"/>
          <wp:positionH relativeFrom="column">
            <wp:posOffset>6071023</wp:posOffset>
          </wp:positionH>
          <wp:positionV relativeFrom="paragraph">
            <wp:posOffset>-184785</wp:posOffset>
          </wp:positionV>
          <wp:extent cx="568325" cy="508000"/>
          <wp:effectExtent l="0" t="0" r="3175" b="6350"/>
          <wp:wrapThrough wrapText="bothSides">
            <wp:wrapPolygon edited="0">
              <wp:start x="0" y="0"/>
              <wp:lineTo x="0" y="21060"/>
              <wp:lineTo x="20997" y="21060"/>
              <wp:lineTo x="20997" y="0"/>
              <wp:lineTo x="0" y="0"/>
            </wp:wrapPolygon>
          </wp:wrapThrough>
          <wp:docPr id="309" name="Grafik 309" descr="http://www.lessonprep.org/wp-content/uploads/2014/09/geogebra_logo-for-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ssonprep.org/wp-content/uploads/2014/09/geogebra_logo-for-W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flipH="1">
                    <a:off x="0" y="0"/>
                    <a:ext cx="568325" cy="508000"/>
                  </a:xfrm>
                  <a:prstGeom prst="rect">
                    <a:avLst/>
                  </a:prstGeom>
                  <a:noFill/>
                  <a:ln>
                    <a:noFill/>
                  </a:ln>
                </pic:spPr>
              </pic:pic>
            </a:graphicData>
          </a:graphic>
          <wp14:sizeRelH relativeFrom="margin">
            <wp14:pctWidth>0</wp14:pctWidth>
          </wp14:sizeRelH>
          <wp14:sizeRelV relativeFrom="margin">
            <wp14:pctHeight>0</wp14:pctHeight>
          </wp14:sizeRelV>
        </wp:anchor>
      </w:drawing>
    </w:r>
    <w:r>
      <w:t>Stationenlernen:  Zahlensummen</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7F78" w:rsidRDefault="00CE7F78" w:rsidP="00CE7F78">
    <w:pPr>
      <w:pStyle w:val="berschrift1"/>
      <w:numPr>
        <w:ilvl w:val="0"/>
        <w:numId w:val="0"/>
      </w:numPr>
      <w:ind w:left="360"/>
    </w:pPr>
    <w:r w:rsidRPr="00C54EC7">
      <w:rPr>
        <w:noProof/>
      </w:rPr>
      <w:drawing>
        <wp:anchor distT="0" distB="0" distL="114300" distR="114300" simplePos="0" relativeHeight="252926976" behindDoc="1" locked="0" layoutInCell="1" allowOverlap="1" wp14:anchorId="4DC9E0BE" wp14:editId="54BFC1EC">
          <wp:simplePos x="0" y="0"/>
          <wp:positionH relativeFrom="column">
            <wp:posOffset>9076266</wp:posOffset>
          </wp:positionH>
          <wp:positionV relativeFrom="paragraph">
            <wp:posOffset>-227118</wp:posOffset>
          </wp:positionV>
          <wp:extent cx="568325" cy="508000"/>
          <wp:effectExtent l="0" t="0" r="3175" b="6350"/>
          <wp:wrapThrough wrapText="bothSides">
            <wp:wrapPolygon edited="0">
              <wp:start x="0" y="0"/>
              <wp:lineTo x="0" y="21060"/>
              <wp:lineTo x="20997" y="21060"/>
              <wp:lineTo x="20997" y="0"/>
              <wp:lineTo x="0" y="0"/>
            </wp:wrapPolygon>
          </wp:wrapThrough>
          <wp:docPr id="310" name="Grafik 310" descr="http://www.lessonprep.org/wp-content/uploads/2014/09/geogebra_logo-for-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ssonprep.org/wp-content/uploads/2014/09/geogebra_logo-for-W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flipH="1">
                    <a:off x="0" y="0"/>
                    <a:ext cx="568325" cy="508000"/>
                  </a:xfrm>
                  <a:prstGeom prst="rect">
                    <a:avLst/>
                  </a:prstGeom>
                  <a:noFill/>
                  <a:ln>
                    <a:noFill/>
                  </a:ln>
                </pic:spPr>
              </pic:pic>
            </a:graphicData>
          </a:graphic>
          <wp14:sizeRelH relativeFrom="margin">
            <wp14:pctWidth>0</wp14:pctWidth>
          </wp14:sizeRelH>
          <wp14:sizeRelV relativeFrom="margin">
            <wp14:pctHeight>0</wp14:pctHeight>
          </wp14:sizeRelV>
        </wp:anchor>
      </w:drawing>
    </w:r>
    <w:r>
      <w:t>Stationenlernen:  Zahlensummen</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7F78" w:rsidRDefault="00CE7F78" w:rsidP="00CE7F78">
    <w:pPr>
      <w:pStyle w:val="berschrift1"/>
      <w:numPr>
        <w:ilvl w:val="0"/>
        <w:numId w:val="0"/>
      </w:numPr>
      <w:tabs>
        <w:tab w:val="right" w:pos="10347"/>
      </w:tabs>
      <w:ind w:left="360"/>
    </w:pPr>
    <w:r w:rsidRPr="00C54EC7">
      <w:rPr>
        <w:noProof/>
      </w:rPr>
      <w:drawing>
        <wp:anchor distT="0" distB="0" distL="114300" distR="114300" simplePos="0" relativeHeight="252929024" behindDoc="0" locked="0" layoutInCell="1" allowOverlap="1" wp14:anchorId="4091496B" wp14:editId="20BA5AAD">
          <wp:simplePos x="0" y="0"/>
          <wp:positionH relativeFrom="column">
            <wp:posOffset>5988050</wp:posOffset>
          </wp:positionH>
          <wp:positionV relativeFrom="paragraph">
            <wp:posOffset>-187960</wp:posOffset>
          </wp:positionV>
          <wp:extent cx="568325" cy="508000"/>
          <wp:effectExtent l="0" t="0" r="3175" b="6350"/>
          <wp:wrapNone/>
          <wp:docPr id="311" name="Grafik 311" descr="http://www.lessonprep.org/wp-content/uploads/2014/09/geogebra_logo-for-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ssonprep.org/wp-content/uploads/2014/09/geogebra_logo-for-W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flipH="1">
                    <a:off x="0" y="0"/>
                    <a:ext cx="568325" cy="5080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Stationenlernen:  </w:t>
    </w:r>
    <w:r>
      <w:t>Finde mein Gesetz</w:t>
    </w:r>
    <w: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7F78" w:rsidRDefault="00CE7F78" w:rsidP="00CE7F78">
    <w:pPr>
      <w:pStyle w:val="berschrift1"/>
      <w:numPr>
        <w:ilvl w:val="0"/>
        <w:numId w:val="0"/>
      </w:numPr>
      <w:tabs>
        <w:tab w:val="right" w:pos="10347"/>
      </w:tabs>
      <w:ind w:left="360"/>
    </w:pPr>
    <w:r w:rsidRPr="00C54EC7">
      <w:rPr>
        <w:noProof/>
      </w:rPr>
      <w:drawing>
        <wp:anchor distT="0" distB="0" distL="114300" distR="114300" simplePos="0" relativeHeight="252931072" behindDoc="0" locked="0" layoutInCell="1" allowOverlap="1" wp14:anchorId="3AA40DD2" wp14:editId="42B3176B">
          <wp:simplePos x="0" y="0"/>
          <wp:positionH relativeFrom="column">
            <wp:posOffset>9069916</wp:posOffset>
          </wp:positionH>
          <wp:positionV relativeFrom="paragraph">
            <wp:posOffset>-154094</wp:posOffset>
          </wp:positionV>
          <wp:extent cx="568325" cy="508000"/>
          <wp:effectExtent l="0" t="0" r="3175" b="6350"/>
          <wp:wrapNone/>
          <wp:docPr id="312" name="Grafik 312" descr="http://www.lessonprep.org/wp-content/uploads/2014/09/geogebra_logo-for-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ssonprep.org/wp-content/uploads/2014/09/geogebra_logo-for-W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flipH="1">
                    <a:off x="0" y="0"/>
                    <a:ext cx="568325" cy="5080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Stationenlernen:  </w:t>
    </w:r>
    <w:r>
      <w:t>Finde mein Gesetz</w:t>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790E" w:rsidRPr="00CA7995" w:rsidRDefault="00EC790E" w:rsidP="00CA7995">
    <w:pPr>
      <w:pStyle w:val="Kopfzeil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C790E" w:rsidRPr="00CA7995" w:rsidRDefault="00EC790E" w:rsidP="00925465">
    <w:pPr>
      <w:pStyle w:val="Titel"/>
    </w:pPr>
    <w:r w:rsidRPr="00C54EC7">
      <w:rPr>
        <w:noProof/>
      </w:rPr>
      <w:drawing>
        <wp:anchor distT="0" distB="0" distL="114300" distR="114300" simplePos="0" relativeHeight="251650048" behindDoc="1" locked="0" layoutInCell="1" allowOverlap="1" wp14:anchorId="447D32F7" wp14:editId="1219046D">
          <wp:simplePos x="0" y="0"/>
          <wp:positionH relativeFrom="column">
            <wp:posOffset>9076055</wp:posOffset>
          </wp:positionH>
          <wp:positionV relativeFrom="paragraph">
            <wp:posOffset>-305223</wp:posOffset>
          </wp:positionV>
          <wp:extent cx="483235" cy="431800"/>
          <wp:effectExtent l="0" t="0" r="0" b="6350"/>
          <wp:wrapTight wrapText="bothSides">
            <wp:wrapPolygon edited="0">
              <wp:start x="0" y="0"/>
              <wp:lineTo x="0" y="20965"/>
              <wp:lineTo x="20436" y="20965"/>
              <wp:lineTo x="20436" y="0"/>
              <wp:lineTo x="0" y="0"/>
            </wp:wrapPolygon>
          </wp:wrapTight>
          <wp:docPr id="52" name="Grafik 52" descr="http://www.lessonprep.org/wp-content/uploads/2014/09/geogebra_logo-for-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ssonprep.org/wp-content/uploads/2014/09/geogebra_logo-for-W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flipH="1">
                    <a:off x="0" y="0"/>
                    <a:ext cx="483235"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Stationenlernen </w:t>
    </w:r>
    <w:r>
      <w:t xml:space="preserve">Einführung in das mathematische Arbeiten mit </w:t>
    </w:r>
    <w:proofErr w:type="spellStart"/>
    <w:r>
      <w:t>GeoGebra</w:t>
    </w:r>
    <w:proofErr w:type="spellEnd"/>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76E4A" w:rsidRPr="00CA7995" w:rsidRDefault="00376E4A" w:rsidP="00925465">
    <w:pPr>
      <w:pStyle w:val="Titel"/>
    </w:pPr>
    <w:r w:rsidRPr="00C54EC7">
      <w:rPr>
        <w:noProof/>
      </w:rPr>
      <w:drawing>
        <wp:anchor distT="0" distB="0" distL="114300" distR="114300" simplePos="0" relativeHeight="251661312" behindDoc="1" locked="0" layoutInCell="1" allowOverlap="1" wp14:anchorId="3F28CA6A" wp14:editId="1AEA2445">
          <wp:simplePos x="0" y="0"/>
          <wp:positionH relativeFrom="column">
            <wp:posOffset>9076055</wp:posOffset>
          </wp:positionH>
          <wp:positionV relativeFrom="paragraph">
            <wp:posOffset>-305223</wp:posOffset>
          </wp:positionV>
          <wp:extent cx="483235" cy="431800"/>
          <wp:effectExtent l="0" t="0" r="0" b="6350"/>
          <wp:wrapTight wrapText="bothSides">
            <wp:wrapPolygon edited="0">
              <wp:start x="0" y="0"/>
              <wp:lineTo x="0" y="20965"/>
              <wp:lineTo x="20436" y="20965"/>
              <wp:lineTo x="20436" y="0"/>
              <wp:lineTo x="0" y="0"/>
            </wp:wrapPolygon>
          </wp:wrapTight>
          <wp:docPr id="509" name="Grafik 509" descr="http://www.lessonprep.org/wp-content/uploads/2014/09/geogebra_logo-for-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ssonprep.org/wp-content/uploads/2014/09/geogebra_logo-for-W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flipH="1">
                    <a:off x="0" y="0"/>
                    <a:ext cx="483235" cy="4318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Stationenlernen </w:t>
    </w:r>
    <w:r>
      <w:t xml:space="preserve">Einführung in das mathematische Arbeiten mit </w:t>
    </w:r>
    <w:proofErr w:type="spellStart"/>
    <w:r>
      <w:t>GeoGebra</w:t>
    </w:r>
    <w:proofErr w:type="spellEnd"/>
    <w: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C26EF" w:rsidRDefault="00CE7F78" w:rsidP="005C26EF">
    <w:pPr>
      <w:pStyle w:val="berschrift1"/>
      <w:numPr>
        <w:ilvl w:val="0"/>
        <w:numId w:val="0"/>
      </w:numPr>
      <w:ind w:left="360" w:hanging="360"/>
    </w:pPr>
    <w:r w:rsidRPr="00C54EC7">
      <w:rPr>
        <w:noProof/>
      </w:rPr>
      <w:drawing>
        <wp:anchor distT="0" distB="0" distL="114300" distR="114300" simplePos="0" relativeHeight="251743232" behindDoc="1" locked="0" layoutInCell="1" allowOverlap="1" wp14:anchorId="20774233" wp14:editId="1A336A48">
          <wp:simplePos x="0" y="0"/>
          <wp:positionH relativeFrom="column">
            <wp:posOffset>6016413</wp:posOffset>
          </wp:positionH>
          <wp:positionV relativeFrom="paragraph">
            <wp:posOffset>124460</wp:posOffset>
          </wp:positionV>
          <wp:extent cx="568325" cy="508000"/>
          <wp:effectExtent l="0" t="0" r="3175" b="6350"/>
          <wp:wrapThrough wrapText="bothSides">
            <wp:wrapPolygon edited="0">
              <wp:start x="0" y="0"/>
              <wp:lineTo x="0" y="21060"/>
              <wp:lineTo x="20997" y="21060"/>
              <wp:lineTo x="20997" y="0"/>
              <wp:lineTo x="0" y="0"/>
            </wp:wrapPolygon>
          </wp:wrapThrough>
          <wp:docPr id="2110" name="Grafik 2110" descr="http://www.lessonprep.org/wp-content/uploads/2014/09/geogebra_logo-for-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ssonprep.org/wp-content/uploads/2014/09/geogebra_logo-for-W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flipH="1">
                    <a:off x="0" y="0"/>
                    <a:ext cx="568325" cy="50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26EF">
      <w:t xml:space="preserve">Stationenlernen </w:t>
    </w:r>
    <w:r w:rsidR="005C26EF" w:rsidRPr="00F00B1D">
      <w:t>Anzahl von Verbindungslinien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7F78" w:rsidRDefault="00CE7F78" w:rsidP="00CE7F78">
    <w:pPr>
      <w:pStyle w:val="berschrift1"/>
      <w:numPr>
        <w:ilvl w:val="0"/>
        <w:numId w:val="0"/>
      </w:numPr>
      <w:ind w:left="360"/>
    </w:pPr>
    <w:r w:rsidRPr="00C54EC7">
      <w:rPr>
        <w:noProof/>
      </w:rPr>
      <w:drawing>
        <wp:anchor distT="0" distB="0" distL="114300" distR="114300" simplePos="0" relativeHeight="251755520" behindDoc="1" locked="0" layoutInCell="1" allowOverlap="1" wp14:anchorId="533DC027" wp14:editId="03016D37">
          <wp:simplePos x="0" y="0"/>
          <wp:positionH relativeFrom="column">
            <wp:posOffset>9076267</wp:posOffset>
          </wp:positionH>
          <wp:positionV relativeFrom="paragraph">
            <wp:posOffset>33867</wp:posOffset>
          </wp:positionV>
          <wp:extent cx="568325" cy="508000"/>
          <wp:effectExtent l="0" t="0" r="3175" b="6350"/>
          <wp:wrapThrough wrapText="bothSides">
            <wp:wrapPolygon edited="0">
              <wp:start x="0" y="0"/>
              <wp:lineTo x="0" y="21060"/>
              <wp:lineTo x="20997" y="21060"/>
              <wp:lineTo x="20997" y="0"/>
              <wp:lineTo x="0" y="0"/>
            </wp:wrapPolygon>
          </wp:wrapThrough>
          <wp:docPr id="303" name="Grafik 303" descr="http://www.lessonprep.org/wp-content/uploads/2014/09/geogebra_logo-for-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ssonprep.org/wp-content/uploads/2014/09/geogebra_logo-for-W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flipH="1">
                    <a:off x="0" y="0"/>
                    <a:ext cx="568325" cy="50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26EF">
      <w:t>Stationenlernen</w:t>
    </w:r>
    <w:r>
      <w:t xml:space="preserve">: </w:t>
    </w:r>
    <w:r w:rsidR="005C26EF">
      <w:t xml:space="preserve"> </w:t>
    </w:r>
    <w:r>
      <w:t xml:space="preserve">Stationenlernen </w:t>
    </w:r>
    <w:r w:rsidRPr="00F00B1D">
      <w:t>Anzahl von Verbindungslinien</w:t>
    </w:r>
    <w: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7F78" w:rsidRDefault="00CE7F78" w:rsidP="00CE7F78">
    <w:pPr>
      <w:pStyle w:val="berschrift1"/>
      <w:numPr>
        <w:ilvl w:val="0"/>
        <w:numId w:val="0"/>
      </w:numPr>
      <w:ind w:left="360"/>
    </w:pPr>
    <w:r w:rsidRPr="00C54EC7">
      <w:rPr>
        <w:noProof/>
      </w:rPr>
      <w:drawing>
        <wp:anchor distT="0" distB="0" distL="114300" distR="114300" simplePos="0" relativeHeight="251757568" behindDoc="1" locked="0" layoutInCell="1" allowOverlap="1" wp14:anchorId="0155D0DA" wp14:editId="5439EA06">
          <wp:simplePos x="0" y="0"/>
          <wp:positionH relativeFrom="column">
            <wp:posOffset>6002867</wp:posOffset>
          </wp:positionH>
          <wp:positionV relativeFrom="paragraph">
            <wp:posOffset>-42334</wp:posOffset>
          </wp:positionV>
          <wp:extent cx="568325" cy="508000"/>
          <wp:effectExtent l="0" t="0" r="3175" b="6350"/>
          <wp:wrapThrough wrapText="bothSides">
            <wp:wrapPolygon edited="0">
              <wp:start x="0" y="0"/>
              <wp:lineTo x="0" y="21060"/>
              <wp:lineTo x="20997" y="21060"/>
              <wp:lineTo x="20997" y="0"/>
              <wp:lineTo x="0" y="0"/>
            </wp:wrapPolygon>
          </wp:wrapThrough>
          <wp:docPr id="304" name="Grafik 304" descr="http://www.lessonprep.org/wp-content/uploads/2014/09/geogebra_logo-for-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ssonprep.org/wp-content/uploads/2014/09/geogebra_logo-for-W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flipH="1">
                    <a:off x="0" y="0"/>
                    <a:ext cx="568325" cy="5080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Stationenlernen:  </w:t>
    </w:r>
    <w:r w:rsidRPr="00F00B1D">
      <w:t>Addition und Multiplikation mit Variablen</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7F78" w:rsidRDefault="00CE7F78" w:rsidP="00CE7F78">
    <w:pPr>
      <w:pStyle w:val="berschrift1"/>
      <w:numPr>
        <w:ilvl w:val="0"/>
        <w:numId w:val="0"/>
      </w:numPr>
      <w:ind w:left="360"/>
    </w:pPr>
    <w:r w:rsidRPr="00C54EC7">
      <w:rPr>
        <w:noProof/>
      </w:rPr>
      <w:drawing>
        <wp:anchor distT="0" distB="0" distL="114300" distR="114300" simplePos="0" relativeHeight="252918784" behindDoc="1" locked="0" layoutInCell="1" allowOverlap="1" wp14:anchorId="3706D4EF" wp14:editId="1C23AED1">
          <wp:simplePos x="0" y="0"/>
          <wp:positionH relativeFrom="column">
            <wp:posOffset>9228455</wp:posOffset>
          </wp:positionH>
          <wp:positionV relativeFrom="paragraph">
            <wp:posOffset>-135043</wp:posOffset>
          </wp:positionV>
          <wp:extent cx="568325" cy="508000"/>
          <wp:effectExtent l="0" t="0" r="3175" b="6350"/>
          <wp:wrapThrough wrapText="bothSides">
            <wp:wrapPolygon edited="0">
              <wp:start x="0" y="0"/>
              <wp:lineTo x="0" y="21060"/>
              <wp:lineTo x="20997" y="21060"/>
              <wp:lineTo x="20997" y="0"/>
              <wp:lineTo x="0" y="0"/>
            </wp:wrapPolygon>
          </wp:wrapThrough>
          <wp:docPr id="305" name="Grafik 305" descr="http://www.lessonprep.org/wp-content/uploads/2014/09/geogebra_logo-for-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ssonprep.org/wp-content/uploads/2014/09/geogebra_logo-for-W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flipH="1">
                    <a:off x="0" y="0"/>
                    <a:ext cx="568325" cy="5080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Stationenlernen:  </w:t>
    </w:r>
    <w:r w:rsidRPr="00F00B1D">
      <w:t>Addition und Multiplikation mit Variablen</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E7F78" w:rsidRDefault="00CE7F78" w:rsidP="00CE7F78">
    <w:pPr>
      <w:pStyle w:val="berschrift1"/>
      <w:numPr>
        <w:ilvl w:val="0"/>
        <w:numId w:val="0"/>
      </w:numPr>
      <w:ind w:left="360"/>
    </w:pPr>
    <w:r w:rsidRPr="00C54EC7">
      <w:rPr>
        <w:noProof/>
      </w:rPr>
      <w:drawing>
        <wp:anchor distT="0" distB="0" distL="114300" distR="114300" simplePos="0" relativeHeight="252920832" behindDoc="1" locked="0" layoutInCell="1" allowOverlap="1" wp14:anchorId="452F0622" wp14:editId="380B1554">
          <wp:simplePos x="0" y="0"/>
          <wp:positionH relativeFrom="column">
            <wp:posOffset>6071023</wp:posOffset>
          </wp:positionH>
          <wp:positionV relativeFrom="paragraph">
            <wp:posOffset>-151553</wp:posOffset>
          </wp:positionV>
          <wp:extent cx="568325" cy="508000"/>
          <wp:effectExtent l="0" t="0" r="3175" b="6350"/>
          <wp:wrapThrough wrapText="bothSides">
            <wp:wrapPolygon edited="0">
              <wp:start x="0" y="0"/>
              <wp:lineTo x="0" y="21060"/>
              <wp:lineTo x="20997" y="21060"/>
              <wp:lineTo x="20997" y="0"/>
              <wp:lineTo x="0" y="0"/>
            </wp:wrapPolygon>
          </wp:wrapThrough>
          <wp:docPr id="306" name="Grafik 306" descr="http://www.lessonprep.org/wp-content/uploads/2014/09/geogebra_logo-for-W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ssonprep.org/wp-content/uploads/2014/09/geogebra_logo-for-WP.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flipH="1">
                    <a:off x="0" y="0"/>
                    <a:ext cx="568325" cy="5080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Stationenlernen:  </w:t>
    </w:r>
    <w:r w:rsidRPr="009E7C93">
      <w:t>Nachkommastellen und Wurzelziehen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6D60B0"/>
    <w:multiLevelType w:val="hybridMultilevel"/>
    <w:tmpl w:val="049E6962"/>
    <w:lvl w:ilvl="0" w:tplc="7550DD4E">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DCA3E92"/>
    <w:multiLevelType w:val="hybridMultilevel"/>
    <w:tmpl w:val="7CB6F93A"/>
    <w:lvl w:ilvl="0" w:tplc="E774F30A">
      <w:start w:val="1"/>
      <w:numFmt w:val="decimal"/>
      <w:lvlText w:val="%1."/>
      <w:lvlJc w:val="left"/>
      <w:pPr>
        <w:ind w:left="720" w:hanging="360"/>
      </w:pPr>
      <w:rPr>
        <w:rFonts w:asciiTheme="minorHAnsi" w:hAnsiTheme="minorHAnsi" w:hint="default"/>
        <w:sz w:val="20"/>
        <w:szCs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0EA61AD8"/>
    <w:multiLevelType w:val="hybridMultilevel"/>
    <w:tmpl w:val="00307A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96C6C58"/>
    <w:multiLevelType w:val="hybridMultilevel"/>
    <w:tmpl w:val="903AA5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F0A0817"/>
    <w:multiLevelType w:val="hybridMultilevel"/>
    <w:tmpl w:val="818C61B8"/>
    <w:lvl w:ilvl="0" w:tplc="4DA66DB0">
      <w:start w:val="1"/>
      <w:numFmt w:val="lowerLetter"/>
      <w:lvlText w:val="%1)"/>
      <w:lvlJc w:val="left"/>
      <w:pPr>
        <w:ind w:left="360" w:hanging="360"/>
      </w:pPr>
      <w:rPr>
        <w:b/>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15:restartNumberingAfterBreak="0">
    <w:nsid w:val="23C574AD"/>
    <w:multiLevelType w:val="hybridMultilevel"/>
    <w:tmpl w:val="B89245F4"/>
    <w:lvl w:ilvl="0" w:tplc="04070001">
      <w:start w:val="1"/>
      <w:numFmt w:val="bullet"/>
      <w:lvlText w:val=""/>
      <w:lvlJc w:val="left"/>
      <w:pPr>
        <w:ind w:left="1077" w:hanging="360"/>
      </w:pPr>
      <w:rPr>
        <w:rFonts w:ascii="Symbol" w:hAnsi="Symbol" w:hint="default"/>
      </w:rPr>
    </w:lvl>
    <w:lvl w:ilvl="1" w:tplc="04070003" w:tentative="1">
      <w:start w:val="1"/>
      <w:numFmt w:val="bullet"/>
      <w:lvlText w:val="o"/>
      <w:lvlJc w:val="left"/>
      <w:pPr>
        <w:ind w:left="1797" w:hanging="360"/>
      </w:pPr>
      <w:rPr>
        <w:rFonts w:ascii="Courier New" w:hAnsi="Courier New" w:cs="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cs="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cs="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6" w15:restartNumberingAfterBreak="0">
    <w:nsid w:val="299277BD"/>
    <w:multiLevelType w:val="hybridMultilevel"/>
    <w:tmpl w:val="8634165A"/>
    <w:lvl w:ilvl="0" w:tplc="DE946CD2">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97B6E5D"/>
    <w:multiLevelType w:val="hybridMultilevel"/>
    <w:tmpl w:val="423083F4"/>
    <w:lvl w:ilvl="0" w:tplc="04070001">
      <w:start w:val="1"/>
      <w:numFmt w:val="bullet"/>
      <w:lvlText w:val=""/>
      <w:lvlJc w:val="left"/>
      <w:pPr>
        <w:ind w:left="1068" w:hanging="360"/>
      </w:pPr>
      <w:rPr>
        <w:rFonts w:ascii="Symbol" w:hAnsi="Symbol" w:hint="default"/>
      </w:rPr>
    </w:lvl>
    <w:lvl w:ilvl="1" w:tplc="04070003" w:tentative="1">
      <w:start w:val="1"/>
      <w:numFmt w:val="bullet"/>
      <w:lvlText w:val="o"/>
      <w:lvlJc w:val="left"/>
      <w:pPr>
        <w:ind w:left="1788" w:hanging="360"/>
      </w:pPr>
      <w:rPr>
        <w:rFonts w:ascii="Courier New" w:hAnsi="Courier New" w:cs="Courier New" w:hint="default"/>
      </w:rPr>
    </w:lvl>
    <w:lvl w:ilvl="2" w:tplc="04070005" w:tentative="1">
      <w:start w:val="1"/>
      <w:numFmt w:val="bullet"/>
      <w:lvlText w:val=""/>
      <w:lvlJc w:val="left"/>
      <w:pPr>
        <w:ind w:left="2508" w:hanging="360"/>
      </w:pPr>
      <w:rPr>
        <w:rFonts w:ascii="Wingdings" w:hAnsi="Wingdings" w:hint="default"/>
      </w:rPr>
    </w:lvl>
    <w:lvl w:ilvl="3" w:tplc="04070001" w:tentative="1">
      <w:start w:val="1"/>
      <w:numFmt w:val="bullet"/>
      <w:lvlText w:val=""/>
      <w:lvlJc w:val="left"/>
      <w:pPr>
        <w:ind w:left="3228" w:hanging="360"/>
      </w:pPr>
      <w:rPr>
        <w:rFonts w:ascii="Symbol" w:hAnsi="Symbol" w:hint="default"/>
      </w:rPr>
    </w:lvl>
    <w:lvl w:ilvl="4" w:tplc="04070003" w:tentative="1">
      <w:start w:val="1"/>
      <w:numFmt w:val="bullet"/>
      <w:lvlText w:val="o"/>
      <w:lvlJc w:val="left"/>
      <w:pPr>
        <w:ind w:left="3948" w:hanging="360"/>
      </w:pPr>
      <w:rPr>
        <w:rFonts w:ascii="Courier New" w:hAnsi="Courier New" w:cs="Courier New" w:hint="default"/>
      </w:rPr>
    </w:lvl>
    <w:lvl w:ilvl="5" w:tplc="04070005" w:tentative="1">
      <w:start w:val="1"/>
      <w:numFmt w:val="bullet"/>
      <w:lvlText w:val=""/>
      <w:lvlJc w:val="left"/>
      <w:pPr>
        <w:ind w:left="4668" w:hanging="360"/>
      </w:pPr>
      <w:rPr>
        <w:rFonts w:ascii="Wingdings" w:hAnsi="Wingdings" w:hint="default"/>
      </w:rPr>
    </w:lvl>
    <w:lvl w:ilvl="6" w:tplc="04070001" w:tentative="1">
      <w:start w:val="1"/>
      <w:numFmt w:val="bullet"/>
      <w:lvlText w:val=""/>
      <w:lvlJc w:val="left"/>
      <w:pPr>
        <w:ind w:left="5388" w:hanging="360"/>
      </w:pPr>
      <w:rPr>
        <w:rFonts w:ascii="Symbol" w:hAnsi="Symbol" w:hint="default"/>
      </w:rPr>
    </w:lvl>
    <w:lvl w:ilvl="7" w:tplc="04070003" w:tentative="1">
      <w:start w:val="1"/>
      <w:numFmt w:val="bullet"/>
      <w:lvlText w:val="o"/>
      <w:lvlJc w:val="left"/>
      <w:pPr>
        <w:ind w:left="6108" w:hanging="360"/>
      </w:pPr>
      <w:rPr>
        <w:rFonts w:ascii="Courier New" w:hAnsi="Courier New" w:cs="Courier New" w:hint="default"/>
      </w:rPr>
    </w:lvl>
    <w:lvl w:ilvl="8" w:tplc="04070005" w:tentative="1">
      <w:start w:val="1"/>
      <w:numFmt w:val="bullet"/>
      <w:lvlText w:val=""/>
      <w:lvlJc w:val="left"/>
      <w:pPr>
        <w:ind w:left="6828" w:hanging="360"/>
      </w:pPr>
      <w:rPr>
        <w:rFonts w:ascii="Wingdings" w:hAnsi="Wingdings" w:hint="default"/>
      </w:rPr>
    </w:lvl>
  </w:abstractNum>
  <w:abstractNum w:abstractNumId="8" w15:restartNumberingAfterBreak="0">
    <w:nsid w:val="465B4F4C"/>
    <w:multiLevelType w:val="hybridMultilevel"/>
    <w:tmpl w:val="B1FEDD8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472B0004"/>
    <w:multiLevelType w:val="multilevel"/>
    <w:tmpl w:val="A9AA71CE"/>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4A310FD7"/>
    <w:multiLevelType w:val="hybridMultilevel"/>
    <w:tmpl w:val="D57C9C4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1">
      <w:start w:val="1"/>
      <w:numFmt w:val="bullet"/>
      <w:lvlText w:val=""/>
      <w:lvlJc w:val="left"/>
      <w:pPr>
        <w:ind w:left="2160" w:hanging="360"/>
      </w:pPr>
      <w:rPr>
        <w:rFonts w:ascii="Symbol" w:hAnsi="Symbol" w:hint="default"/>
      </w:rPr>
    </w:lvl>
    <w:lvl w:ilvl="3" w:tplc="0407000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50E52641"/>
    <w:multiLevelType w:val="hybridMultilevel"/>
    <w:tmpl w:val="2B84ADEE"/>
    <w:lvl w:ilvl="0" w:tplc="04070001">
      <w:start w:val="1"/>
      <w:numFmt w:val="bullet"/>
      <w:lvlText w:val=""/>
      <w:lvlJc w:val="left"/>
      <w:pPr>
        <w:ind w:left="578" w:hanging="360"/>
      </w:pPr>
      <w:rPr>
        <w:rFonts w:ascii="Symbol" w:hAnsi="Symbol" w:hint="default"/>
      </w:rPr>
    </w:lvl>
    <w:lvl w:ilvl="1" w:tplc="04070003" w:tentative="1">
      <w:start w:val="1"/>
      <w:numFmt w:val="bullet"/>
      <w:lvlText w:val="o"/>
      <w:lvlJc w:val="left"/>
      <w:pPr>
        <w:ind w:left="1298" w:hanging="360"/>
      </w:pPr>
      <w:rPr>
        <w:rFonts w:ascii="Courier New" w:hAnsi="Courier New" w:cs="Courier New" w:hint="default"/>
      </w:rPr>
    </w:lvl>
    <w:lvl w:ilvl="2" w:tplc="04070005" w:tentative="1">
      <w:start w:val="1"/>
      <w:numFmt w:val="bullet"/>
      <w:lvlText w:val=""/>
      <w:lvlJc w:val="left"/>
      <w:pPr>
        <w:ind w:left="2018" w:hanging="360"/>
      </w:pPr>
      <w:rPr>
        <w:rFonts w:ascii="Wingdings" w:hAnsi="Wingdings" w:hint="default"/>
      </w:rPr>
    </w:lvl>
    <w:lvl w:ilvl="3" w:tplc="04070001" w:tentative="1">
      <w:start w:val="1"/>
      <w:numFmt w:val="bullet"/>
      <w:lvlText w:val=""/>
      <w:lvlJc w:val="left"/>
      <w:pPr>
        <w:ind w:left="2738" w:hanging="360"/>
      </w:pPr>
      <w:rPr>
        <w:rFonts w:ascii="Symbol" w:hAnsi="Symbol" w:hint="default"/>
      </w:rPr>
    </w:lvl>
    <w:lvl w:ilvl="4" w:tplc="04070003" w:tentative="1">
      <w:start w:val="1"/>
      <w:numFmt w:val="bullet"/>
      <w:lvlText w:val="o"/>
      <w:lvlJc w:val="left"/>
      <w:pPr>
        <w:ind w:left="3458" w:hanging="360"/>
      </w:pPr>
      <w:rPr>
        <w:rFonts w:ascii="Courier New" w:hAnsi="Courier New" w:cs="Courier New" w:hint="default"/>
      </w:rPr>
    </w:lvl>
    <w:lvl w:ilvl="5" w:tplc="04070005" w:tentative="1">
      <w:start w:val="1"/>
      <w:numFmt w:val="bullet"/>
      <w:lvlText w:val=""/>
      <w:lvlJc w:val="left"/>
      <w:pPr>
        <w:ind w:left="4178" w:hanging="360"/>
      </w:pPr>
      <w:rPr>
        <w:rFonts w:ascii="Wingdings" w:hAnsi="Wingdings" w:hint="default"/>
      </w:rPr>
    </w:lvl>
    <w:lvl w:ilvl="6" w:tplc="04070001" w:tentative="1">
      <w:start w:val="1"/>
      <w:numFmt w:val="bullet"/>
      <w:lvlText w:val=""/>
      <w:lvlJc w:val="left"/>
      <w:pPr>
        <w:ind w:left="4898" w:hanging="360"/>
      </w:pPr>
      <w:rPr>
        <w:rFonts w:ascii="Symbol" w:hAnsi="Symbol" w:hint="default"/>
      </w:rPr>
    </w:lvl>
    <w:lvl w:ilvl="7" w:tplc="04070003" w:tentative="1">
      <w:start w:val="1"/>
      <w:numFmt w:val="bullet"/>
      <w:lvlText w:val="o"/>
      <w:lvlJc w:val="left"/>
      <w:pPr>
        <w:ind w:left="5618" w:hanging="360"/>
      </w:pPr>
      <w:rPr>
        <w:rFonts w:ascii="Courier New" w:hAnsi="Courier New" w:cs="Courier New" w:hint="default"/>
      </w:rPr>
    </w:lvl>
    <w:lvl w:ilvl="8" w:tplc="04070005" w:tentative="1">
      <w:start w:val="1"/>
      <w:numFmt w:val="bullet"/>
      <w:lvlText w:val=""/>
      <w:lvlJc w:val="left"/>
      <w:pPr>
        <w:ind w:left="6338" w:hanging="360"/>
      </w:pPr>
      <w:rPr>
        <w:rFonts w:ascii="Wingdings" w:hAnsi="Wingdings" w:hint="default"/>
      </w:rPr>
    </w:lvl>
  </w:abstractNum>
  <w:abstractNum w:abstractNumId="12" w15:restartNumberingAfterBreak="0">
    <w:nsid w:val="557C393E"/>
    <w:multiLevelType w:val="hybridMultilevel"/>
    <w:tmpl w:val="27E2929A"/>
    <w:lvl w:ilvl="0" w:tplc="04070017">
      <w:start w:val="1"/>
      <w:numFmt w:val="lowerLetter"/>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3" w15:restartNumberingAfterBreak="0">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14" w15:restartNumberingAfterBreak="0">
    <w:nsid w:val="599A4400"/>
    <w:multiLevelType w:val="hybridMultilevel"/>
    <w:tmpl w:val="F13AD8A2"/>
    <w:lvl w:ilvl="0" w:tplc="04070001">
      <w:start w:val="1"/>
      <w:numFmt w:val="bullet"/>
      <w:lvlText w:val=""/>
      <w:lvlJc w:val="left"/>
      <w:pPr>
        <w:ind w:left="1077" w:hanging="360"/>
      </w:pPr>
      <w:rPr>
        <w:rFonts w:ascii="Symbol" w:hAnsi="Symbol" w:hint="default"/>
      </w:rPr>
    </w:lvl>
    <w:lvl w:ilvl="1" w:tplc="04070003" w:tentative="1">
      <w:start w:val="1"/>
      <w:numFmt w:val="bullet"/>
      <w:lvlText w:val="o"/>
      <w:lvlJc w:val="left"/>
      <w:pPr>
        <w:ind w:left="1797" w:hanging="360"/>
      </w:pPr>
      <w:rPr>
        <w:rFonts w:ascii="Courier New" w:hAnsi="Courier New" w:cs="Courier New" w:hint="default"/>
      </w:rPr>
    </w:lvl>
    <w:lvl w:ilvl="2" w:tplc="04070005" w:tentative="1">
      <w:start w:val="1"/>
      <w:numFmt w:val="bullet"/>
      <w:lvlText w:val=""/>
      <w:lvlJc w:val="left"/>
      <w:pPr>
        <w:ind w:left="2517" w:hanging="360"/>
      </w:pPr>
      <w:rPr>
        <w:rFonts w:ascii="Wingdings" w:hAnsi="Wingdings" w:hint="default"/>
      </w:rPr>
    </w:lvl>
    <w:lvl w:ilvl="3" w:tplc="04070001" w:tentative="1">
      <w:start w:val="1"/>
      <w:numFmt w:val="bullet"/>
      <w:lvlText w:val=""/>
      <w:lvlJc w:val="left"/>
      <w:pPr>
        <w:ind w:left="3237" w:hanging="360"/>
      </w:pPr>
      <w:rPr>
        <w:rFonts w:ascii="Symbol" w:hAnsi="Symbol" w:hint="default"/>
      </w:rPr>
    </w:lvl>
    <w:lvl w:ilvl="4" w:tplc="04070003" w:tentative="1">
      <w:start w:val="1"/>
      <w:numFmt w:val="bullet"/>
      <w:lvlText w:val="o"/>
      <w:lvlJc w:val="left"/>
      <w:pPr>
        <w:ind w:left="3957" w:hanging="360"/>
      </w:pPr>
      <w:rPr>
        <w:rFonts w:ascii="Courier New" w:hAnsi="Courier New" w:cs="Courier New" w:hint="default"/>
      </w:rPr>
    </w:lvl>
    <w:lvl w:ilvl="5" w:tplc="04070005" w:tentative="1">
      <w:start w:val="1"/>
      <w:numFmt w:val="bullet"/>
      <w:lvlText w:val=""/>
      <w:lvlJc w:val="left"/>
      <w:pPr>
        <w:ind w:left="4677" w:hanging="360"/>
      </w:pPr>
      <w:rPr>
        <w:rFonts w:ascii="Wingdings" w:hAnsi="Wingdings" w:hint="default"/>
      </w:rPr>
    </w:lvl>
    <w:lvl w:ilvl="6" w:tplc="04070001" w:tentative="1">
      <w:start w:val="1"/>
      <w:numFmt w:val="bullet"/>
      <w:lvlText w:val=""/>
      <w:lvlJc w:val="left"/>
      <w:pPr>
        <w:ind w:left="5397" w:hanging="360"/>
      </w:pPr>
      <w:rPr>
        <w:rFonts w:ascii="Symbol" w:hAnsi="Symbol" w:hint="default"/>
      </w:rPr>
    </w:lvl>
    <w:lvl w:ilvl="7" w:tplc="04070003" w:tentative="1">
      <w:start w:val="1"/>
      <w:numFmt w:val="bullet"/>
      <w:lvlText w:val="o"/>
      <w:lvlJc w:val="left"/>
      <w:pPr>
        <w:ind w:left="6117" w:hanging="360"/>
      </w:pPr>
      <w:rPr>
        <w:rFonts w:ascii="Courier New" w:hAnsi="Courier New" w:cs="Courier New" w:hint="default"/>
      </w:rPr>
    </w:lvl>
    <w:lvl w:ilvl="8" w:tplc="04070005" w:tentative="1">
      <w:start w:val="1"/>
      <w:numFmt w:val="bullet"/>
      <w:lvlText w:val=""/>
      <w:lvlJc w:val="left"/>
      <w:pPr>
        <w:ind w:left="6837" w:hanging="360"/>
      </w:pPr>
      <w:rPr>
        <w:rFonts w:ascii="Wingdings" w:hAnsi="Wingdings" w:hint="default"/>
      </w:rPr>
    </w:lvl>
  </w:abstractNum>
  <w:abstractNum w:abstractNumId="15" w15:restartNumberingAfterBreak="0">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623D017B"/>
    <w:multiLevelType w:val="hybridMultilevel"/>
    <w:tmpl w:val="9D28B77E"/>
    <w:lvl w:ilvl="0" w:tplc="04070017">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64962012"/>
    <w:multiLevelType w:val="hybridMultilevel"/>
    <w:tmpl w:val="036E15C4"/>
    <w:lvl w:ilvl="0" w:tplc="5F0CB55A">
      <w:start w:val="1"/>
      <w:numFmt w:val="decimal"/>
      <w:pStyle w:val="NummerierungAnfang"/>
      <w:lvlText w:val="%1."/>
      <w:lvlJc w:val="left"/>
      <w:pPr>
        <w:ind w:left="720" w:hanging="360"/>
      </w:pPr>
      <w:rPr>
        <w: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8" w15:restartNumberingAfterBreak="0">
    <w:nsid w:val="6DEC53CA"/>
    <w:multiLevelType w:val="hybridMultilevel"/>
    <w:tmpl w:val="10DC3B5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6FA141CF"/>
    <w:multiLevelType w:val="hybridMultilevel"/>
    <w:tmpl w:val="E25A59D4"/>
    <w:lvl w:ilvl="0" w:tplc="04070017">
      <w:start w:val="1"/>
      <w:numFmt w:val="lowerLetter"/>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0" w15:restartNumberingAfterBreak="0">
    <w:nsid w:val="7471549D"/>
    <w:multiLevelType w:val="hybridMultilevel"/>
    <w:tmpl w:val="BF6413AE"/>
    <w:lvl w:ilvl="0" w:tplc="F59AAA2E">
      <w:start w:val="1"/>
      <w:numFmt w:val="lowerLetter"/>
      <w:lvlText w:val="%1)"/>
      <w:lvlJc w:val="left"/>
      <w:pPr>
        <w:ind w:left="360" w:hanging="360"/>
      </w:pPr>
      <w:rPr>
        <w:b/>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1" w15:restartNumberingAfterBreak="0">
    <w:nsid w:val="7D0331F5"/>
    <w:multiLevelType w:val="hybridMultilevel"/>
    <w:tmpl w:val="8A8CC2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17"/>
  </w:num>
  <w:num w:numId="4">
    <w:abstractNumId w:val="15"/>
  </w:num>
  <w:num w:numId="5">
    <w:abstractNumId w:val="13"/>
  </w:num>
  <w:num w:numId="6">
    <w:abstractNumId w:val="9"/>
    <w:lvlOverride w:ilvl="0">
      <w:lvl w:ilvl="0">
        <w:start w:val="1"/>
        <w:numFmt w:val="decimal"/>
        <w:pStyle w:val="berschrift1"/>
        <w:lvlText w:val="%1"/>
        <w:lvlJc w:val="left"/>
        <w:pPr>
          <w:ind w:left="360" w:hanging="360"/>
        </w:pPr>
        <w:rPr>
          <w:rFonts w:hint="default"/>
        </w:rPr>
      </w:lvl>
    </w:lvlOverride>
    <w:lvlOverride w:ilvl="1">
      <w:lvl w:ilvl="1">
        <w:start w:val="1"/>
        <w:numFmt w:val="decimal"/>
        <w:pStyle w:val="berschrift2"/>
        <w:lvlText w:val="%1.%2"/>
        <w:lvlJc w:val="left"/>
        <w:pPr>
          <w:ind w:left="720" w:hanging="360"/>
        </w:pPr>
        <w:rPr>
          <w:rFonts w:hint="default"/>
        </w:rPr>
      </w:lvl>
    </w:lvlOverride>
    <w:lvlOverride w:ilvl="2">
      <w:lvl w:ilvl="2">
        <w:start w:val="1"/>
        <w:numFmt w:val="decimal"/>
        <w:pStyle w:val="berschrift3"/>
        <w:lvlText w:val="%1.%2.%3"/>
        <w:lvlJc w:val="left"/>
        <w:pPr>
          <w:ind w:left="3207" w:hanging="360"/>
        </w:pPr>
        <w:rPr>
          <w:rFonts w:hint="default"/>
        </w:rPr>
      </w:lvl>
    </w:lvlOverride>
  </w:num>
  <w:num w:numId="7">
    <w:abstractNumId w:val="9"/>
  </w:num>
  <w:num w:numId="8">
    <w:abstractNumId w:val="11"/>
  </w:num>
  <w:num w:numId="9">
    <w:abstractNumId w:val="10"/>
  </w:num>
  <w:num w:numId="10">
    <w:abstractNumId w:val="16"/>
  </w:num>
  <w:num w:numId="11">
    <w:abstractNumId w:val="4"/>
  </w:num>
  <w:num w:numId="12">
    <w:abstractNumId w:val="20"/>
  </w:num>
  <w:num w:numId="13">
    <w:abstractNumId w:val="17"/>
    <w:lvlOverride w:ilvl="0">
      <w:startOverride w:val="1"/>
    </w:lvlOverride>
  </w:num>
  <w:num w:numId="14">
    <w:abstractNumId w:val="17"/>
    <w:lvlOverride w:ilvl="0">
      <w:startOverride w:val="1"/>
    </w:lvlOverride>
  </w:num>
  <w:num w:numId="15">
    <w:abstractNumId w:val="19"/>
  </w:num>
  <w:num w:numId="16">
    <w:abstractNumId w:val="12"/>
  </w:num>
  <w:num w:numId="17">
    <w:abstractNumId w:val="21"/>
  </w:num>
  <w:num w:numId="18">
    <w:abstractNumId w:val="2"/>
  </w:num>
  <w:num w:numId="19">
    <w:abstractNumId w:val="18"/>
  </w:num>
  <w:num w:numId="20">
    <w:abstractNumId w:val="5"/>
  </w:num>
  <w:num w:numId="21">
    <w:abstractNumId w:val="14"/>
  </w:num>
  <w:num w:numId="22">
    <w:abstractNumId w:val="7"/>
  </w:num>
  <w:num w:numId="23">
    <w:abstractNumId w:val="3"/>
  </w:num>
  <w:num w:numId="24">
    <w:abstractNumId w:val="1"/>
  </w:num>
  <w:num w:numId="25">
    <w:abstractNumId w:val="8"/>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embedTrueTypeFonts/>
  <w:embedSystemFonts/>
  <w:activeWritingStyle w:appName="MSWord" w:lang="de-DE" w:vendorID="3" w:dllVersion="517" w:checkStyle="0"/>
  <w:proofState w:spelling="clean" w:grammar="clean"/>
  <w:attachedTemplate r:id="rId1"/>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0"/>
  <w:documentProtection w:formatting="1" w:enforcement="0"/>
  <w:styleLockTheme/>
  <w:styleLockQFSet/>
  <w:defaultTabStop w:val="708"/>
  <w:autoHyphenation/>
  <w:hyphenationZone w:val="425"/>
  <w:clickAndTypeStyle w:val="Textkrper"/>
  <w:characterSpacingControl w:val="doNotCompress"/>
  <w:hdrShapeDefaults>
    <o:shapedefaults v:ext="edit" spidmax="2049"/>
  </w:hdrShapeDefaults>
  <w:footnotePr>
    <w:footnote w:id="-1"/>
    <w:footnote w:id="0"/>
  </w:footnotePr>
  <w:endnotePr>
    <w:endnote w:id="-1"/>
    <w:endnote w:id="0"/>
  </w:endnotePr>
  <w:compat>
    <w:noLeading/>
    <w:doNotExpandShiftReturn/>
    <w:suppressBottomSpacing/>
    <w:suppressTopSpacing/>
    <w:suppressSpBfAfterPgB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0B1D"/>
    <w:rsid w:val="00000F42"/>
    <w:rsid w:val="00004820"/>
    <w:rsid w:val="0001248C"/>
    <w:rsid w:val="000126F8"/>
    <w:rsid w:val="00014145"/>
    <w:rsid w:val="000147AC"/>
    <w:rsid w:val="0002514D"/>
    <w:rsid w:val="00027A13"/>
    <w:rsid w:val="00032796"/>
    <w:rsid w:val="0003470F"/>
    <w:rsid w:val="00035565"/>
    <w:rsid w:val="00037E26"/>
    <w:rsid w:val="00051EAF"/>
    <w:rsid w:val="0005372A"/>
    <w:rsid w:val="00067F4F"/>
    <w:rsid w:val="000710EF"/>
    <w:rsid w:val="00072103"/>
    <w:rsid w:val="00090F97"/>
    <w:rsid w:val="0009490F"/>
    <w:rsid w:val="00094E52"/>
    <w:rsid w:val="00095CF7"/>
    <w:rsid w:val="0009772A"/>
    <w:rsid w:val="00097BD1"/>
    <w:rsid w:val="000A3331"/>
    <w:rsid w:val="000A3E0B"/>
    <w:rsid w:val="000B26D9"/>
    <w:rsid w:val="000B7424"/>
    <w:rsid w:val="000C252A"/>
    <w:rsid w:val="000C2BDE"/>
    <w:rsid w:val="000C3C00"/>
    <w:rsid w:val="000D4743"/>
    <w:rsid w:val="000D75DC"/>
    <w:rsid w:val="000E3400"/>
    <w:rsid w:val="000F003E"/>
    <w:rsid w:val="000F1115"/>
    <w:rsid w:val="000F231F"/>
    <w:rsid w:val="000F2678"/>
    <w:rsid w:val="00101B18"/>
    <w:rsid w:val="00105153"/>
    <w:rsid w:val="00105385"/>
    <w:rsid w:val="00106382"/>
    <w:rsid w:val="0010760D"/>
    <w:rsid w:val="00107E2E"/>
    <w:rsid w:val="00122DBE"/>
    <w:rsid w:val="0012313A"/>
    <w:rsid w:val="00123735"/>
    <w:rsid w:val="0012699E"/>
    <w:rsid w:val="00131E1E"/>
    <w:rsid w:val="0013417B"/>
    <w:rsid w:val="001349BA"/>
    <w:rsid w:val="001433B2"/>
    <w:rsid w:val="001453FA"/>
    <w:rsid w:val="0015797D"/>
    <w:rsid w:val="00161A39"/>
    <w:rsid w:val="001670C8"/>
    <w:rsid w:val="0017137E"/>
    <w:rsid w:val="00171502"/>
    <w:rsid w:val="00172D6C"/>
    <w:rsid w:val="001741F9"/>
    <w:rsid w:val="00181EF1"/>
    <w:rsid w:val="00183C00"/>
    <w:rsid w:val="0018427B"/>
    <w:rsid w:val="001934C6"/>
    <w:rsid w:val="001A2103"/>
    <w:rsid w:val="001A3DAA"/>
    <w:rsid w:val="001B0A61"/>
    <w:rsid w:val="001B10D2"/>
    <w:rsid w:val="001B160E"/>
    <w:rsid w:val="001B1C7B"/>
    <w:rsid w:val="001B7F14"/>
    <w:rsid w:val="001C230D"/>
    <w:rsid w:val="001C28AB"/>
    <w:rsid w:val="001C2F67"/>
    <w:rsid w:val="001C30CF"/>
    <w:rsid w:val="001D4CE1"/>
    <w:rsid w:val="001D4F38"/>
    <w:rsid w:val="001D7230"/>
    <w:rsid w:val="001E03DE"/>
    <w:rsid w:val="001E4452"/>
    <w:rsid w:val="001F1918"/>
    <w:rsid w:val="001F2D0F"/>
    <w:rsid w:val="001F55DD"/>
    <w:rsid w:val="001F75D3"/>
    <w:rsid w:val="00202C0E"/>
    <w:rsid w:val="00204556"/>
    <w:rsid w:val="00204A44"/>
    <w:rsid w:val="00205B52"/>
    <w:rsid w:val="0020741A"/>
    <w:rsid w:val="00214562"/>
    <w:rsid w:val="002223B8"/>
    <w:rsid w:val="00226FAF"/>
    <w:rsid w:val="00230A9D"/>
    <w:rsid w:val="00231AD5"/>
    <w:rsid w:val="00231B6F"/>
    <w:rsid w:val="00233AAA"/>
    <w:rsid w:val="00235D10"/>
    <w:rsid w:val="00236FBC"/>
    <w:rsid w:val="00246EAC"/>
    <w:rsid w:val="00250741"/>
    <w:rsid w:val="00255998"/>
    <w:rsid w:val="00264878"/>
    <w:rsid w:val="00266673"/>
    <w:rsid w:val="00266C26"/>
    <w:rsid w:val="002671F8"/>
    <w:rsid w:val="00267C53"/>
    <w:rsid w:val="00271053"/>
    <w:rsid w:val="00273436"/>
    <w:rsid w:val="002760D3"/>
    <w:rsid w:val="00277D6C"/>
    <w:rsid w:val="00280039"/>
    <w:rsid w:val="002873B1"/>
    <w:rsid w:val="00296589"/>
    <w:rsid w:val="002971DA"/>
    <w:rsid w:val="002A1257"/>
    <w:rsid w:val="002A5769"/>
    <w:rsid w:val="002A5CA8"/>
    <w:rsid w:val="002B61A3"/>
    <w:rsid w:val="002D1EC1"/>
    <w:rsid w:val="002D2F84"/>
    <w:rsid w:val="002D490F"/>
    <w:rsid w:val="002E424C"/>
    <w:rsid w:val="002E4D8B"/>
    <w:rsid w:val="002E569F"/>
    <w:rsid w:val="002E6DB4"/>
    <w:rsid w:val="002F5871"/>
    <w:rsid w:val="002F5A3A"/>
    <w:rsid w:val="002F7AF1"/>
    <w:rsid w:val="00306466"/>
    <w:rsid w:val="00310FBE"/>
    <w:rsid w:val="003128BF"/>
    <w:rsid w:val="0031299E"/>
    <w:rsid w:val="00313327"/>
    <w:rsid w:val="00313FD1"/>
    <w:rsid w:val="00314ABF"/>
    <w:rsid w:val="003171B2"/>
    <w:rsid w:val="0032003E"/>
    <w:rsid w:val="00321F6B"/>
    <w:rsid w:val="00324E4D"/>
    <w:rsid w:val="00326E7F"/>
    <w:rsid w:val="00337F5B"/>
    <w:rsid w:val="0034547D"/>
    <w:rsid w:val="00354F85"/>
    <w:rsid w:val="003558EF"/>
    <w:rsid w:val="00356585"/>
    <w:rsid w:val="0036340D"/>
    <w:rsid w:val="00363524"/>
    <w:rsid w:val="0036616C"/>
    <w:rsid w:val="00366174"/>
    <w:rsid w:val="00367E4C"/>
    <w:rsid w:val="00374BBB"/>
    <w:rsid w:val="00376E4A"/>
    <w:rsid w:val="00376F6E"/>
    <w:rsid w:val="00383579"/>
    <w:rsid w:val="003847EC"/>
    <w:rsid w:val="003866E6"/>
    <w:rsid w:val="00396D58"/>
    <w:rsid w:val="0039725A"/>
    <w:rsid w:val="003972A0"/>
    <w:rsid w:val="003A17A6"/>
    <w:rsid w:val="003A38E4"/>
    <w:rsid w:val="003B7B7E"/>
    <w:rsid w:val="003C110B"/>
    <w:rsid w:val="003C1232"/>
    <w:rsid w:val="003C53B9"/>
    <w:rsid w:val="003C738A"/>
    <w:rsid w:val="003D0E9B"/>
    <w:rsid w:val="003D296C"/>
    <w:rsid w:val="003F7E9E"/>
    <w:rsid w:val="004016D8"/>
    <w:rsid w:val="00405882"/>
    <w:rsid w:val="00407C8C"/>
    <w:rsid w:val="004172A9"/>
    <w:rsid w:val="0042782C"/>
    <w:rsid w:val="00435AE1"/>
    <w:rsid w:val="00436C5D"/>
    <w:rsid w:val="0044650F"/>
    <w:rsid w:val="004513A1"/>
    <w:rsid w:val="004538CA"/>
    <w:rsid w:val="00453CF3"/>
    <w:rsid w:val="00456495"/>
    <w:rsid w:val="00457190"/>
    <w:rsid w:val="00471620"/>
    <w:rsid w:val="004741E9"/>
    <w:rsid w:val="00481F47"/>
    <w:rsid w:val="00482A98"/>
    <w:rsid w:val="004903DA"/>
    <w:rsid w:val="0049311E"/>
    <w:rsid w:val="004938D1"/>
    <w:rsid w:val="00494B45"/>
    <w:rsid w:val="00497686"/>
    <w:rsid w:val="004A1798"/>
    <w:rsid w:val="004A7B97"/>
    <w:rsid w:val="004B3BED"/>
    <w:rsid w:val="004C68D7"/>
    <w:rsid w:val="004C6EA0"/>
    <w:rsid w:val="004D2C57"/>
    <w:rsid w:val="004D4E19"/>
    <w:rsid w:val="004E48DA"/>
    <w:rsid w:val="004E6452"/>
    <w:rsid w:val="004F0BD4"/>
    <w:rsid w:val="004F40A6"/>
    <w:rsid w:val="004F5D46"/>
    <w:rsid w:val="004F7FCD"/>
    <w:rsid w:val="0050091C"/>
    <w:rsid w:val="0050096E"/>
    <w:rsid w:val="00501495"/>
    <w:rsid w:val="0050331D"/>
    <w:rsid w:val="00504F72"/>
    <w:rsid w:val="0051247B"/>
    <w:rsid w:val="00515A75"/>
    <w:rsid w:val="00516F61"/>
    <w:rsid w:val="00520578"/>
    <w:rsid w:val="00525201"/>
    <w:rsid w:val="00527257"/>
    <w:rsid w:val="00527DDE"/>
    <w:rsid w:val="00530403"/>
    <w:rsid w:val="00534EED"/>
    <w:rsid w:val="00540262"/>
    <w:rsid w:val="0054499E"/>
    <w:rsid w:val="005621FC"/>
    <w:rsid w:val="00567772"/>
    <w:rsid w:val="00573E96"/>
    <w:rsid w:val="00576F2C"/>
    <w:rsid w:val="00576F5D"/>
    <w:rsid w:val="005779F9"/>
    <w:rsid w:val="005804DB"/>
    <w:rsid w:val="005856B1"/>
    <w:rsid w:val="005876A6"/>
    <w:rsid w:val="005955ED"/>
    <w:rsid w:val="005A0701"/>
    <w:rsid w:val="005A09C2"/>
    <w:rsid w:val="005A6DBE"/>
    <w:rsid w:val="005B08AE"/>
    <w:rsid w:val="005B0D3F"/>
    <w:rsid w:val="005B15F8"/>
    <w:rsid w:val="005B581E"/>
    <w:rsid w:val="005C24D8"/>
    <w:rsid w:val="005C26EF"/>
    <w:rsid w:val="005D0D1A"/>
    <w:rsid w:val="005D4E0A"/>
    <w:rsid w:val="005D5A6A"/>
    <w:rsid w:val="005D7EFE"/>
    <w:rsid w:val="005E025D"/>
    <w:rsid w:val="005F16D2"/>
    <w:rsid w:val="005F1E6C"/>
    <w:rsid w:val="005F42BF"/>
    <w:rsid w:val="005F60C8"/>
    <w:rsid w:val="005F6803"/>
    <w:rsid w:val="005F71A5"/>
    <w:rsid w:val="00600BB3"/>
    <w:rsid w:val="006037C6"/>
    <w:rsid w:val="0060393F"/>
    <w:rsid w:val="006112C7"/>
    <w:rsid w:val="00615D4F"/>
    <w:rsid w:val="00616E2A"/>
    <w:rsid w:val="00620F09"/>
    <w:rsid w:val="00621082"/>
    <w:rsid w:val="00621BF1"/>
    <w:rsid w:val="0062238E"/>
    <w:rsid w:val="006231EE"/>
    <w:rsid w:val="006244B4"/>
    <w:rsid w:val="0062577D"/>
    <w:rsid w:val="00640680"/>
    <w:rsid w:val="006434A9"/>
    <w:rsid w:val="00653742"/>
    <w:rsid w:val="00656183"/>
    <w:rsid w:val="0066169F"/>
    <w:rsid w:val="00662A74"/>
    <w:rsid w:val="00663BF1"/>
    <w:rsid w:val="00664FFC"/>
    <w:rsid w:val="00665519"/>
    <w:rsid w:val="00673A61"/>
    <w:rsid w:val="006765D7"/>
    <w:rsid w:val="006775C6"/>
    <w:rsid w:val="00680661"/>
    <w:rsid w:val="00681844"/>
    <w:rsid w:val="00686EB0"/>
    <w:rsid w:val="0068733E"/>
    <w:rsid w:val="006903FE"/>
    <w:rsid w:val="0069304D"/>
    <w:rsid w:val="00693CF8"/>
    <w:rsid w:val="00695E70"/>
    <w:rsid w:val="0069790C"/>
    <w:rsid w:val="006A147C"/>
    <w:rsid w:val="006A1C37"/>
    <w:rsid w:val="006A4772"/>
    <w:rsid w:val="006A5208"/>
    <w:rsid w:val="006B0332"/>
    <w:rsid w:val="006B1560"/>
    <w:rsid w:val="006B1A7C"/>
    <w:rsid w:val="006B31CE"/>
    <w:rsid w:val="006B31F8"/>
    <w:rsid w:val="006B700D"/>
    <w:rsid w:val="006C2BC7"/>
    <w:rsid w:val="006C4315"/>
    <w:rsid w:val="006C7DE3"/>
    <w:rsid w:val="006D26F2"/>
    <w:rsid w:val="006E14F9"/>
    <w:rsid w:val="006E3746"/>
    <w:rsid w:val="006E4E53"/>
    <w:rsid w:val="006E6CE1"/>
    <w:rsid w:val="006F5F10"/>
    <w:rsid w:val="006F7A32"/>
    <w:rsid w:val="00700E86"/>
    <w:rsid w:val="0070100D"/>
    <w:rsid w:val="00701D9C"/>
    <w:rsid w:val="00703426"/>
    <w:rsid w:val="0070607A"/>
    <w:rsid w:val="007110E1"/>
    <w:rsid w:val="007158EC"/>
    <w:rsid w:val="00720E1D"/>
    <w:rsid w:val="00723E26"/>
    <w:rsid w:val="00731083"/>
    <w:rsid w:val="00732FBE"/>
    <w:rsid w:val="00735D2A"/>
    <w:rsid w:val="007361D9"/>
    <w:rsid w:val="0073643F"/>
    <w:rsid w:val="007369A6"/>
    <w:rsid w:val="00750783"/>
    <w:rsid w:val="007518F7"/>
    <w:rsid w:val="007519C2"/>
    <w:rsid w:val="00751A7F"/>
    <w:rsid w:val="00752844"/>
    <w:rsid w:val="00755CB0"/>
    <w:rsid w:val="00756136"/>
    <w:rsid w:val="00757030"/>
    <w:rsid w:val="0075718B"/>
    <w:rsid w:val="0077045C"/>
    <w:rsid w:val="007718F5"/>
    <w:rsid w:val="0078095D"/>
    <w:rsid w:val="00780DDA"/>
    <w:rsid w:val="0078373A"/>
    <w:rsid w:val="00784730"/>
    <w:rsid w:val="00791F2C"/>
    <w:rsid w:val="00794ADB"/>
    <w:rsid w:val="00796B20"/>
    <w:rsid w:val="00796F0B"/>
    <w:rsid w:val="007A1B4F"/>
    <w:rsid w:val="007A3D53"/>
    <w:rsid w:val="007A500D"/>
    <w:rsid w:val="007A6820"/>
    <w:rsid w:val="007A7B1C"/>
    <w:rsid w:val="007B27F7"/>
    <w:rsid w:val="007C1BC7"/>
    <w:rsid w:val="007C3697"/>
    <w:rsid w:val="007C4BCD"/>
    <w:rsid w:val="007C4CA0"/>
    <w:rsid w:val="007D0E14"/>
    <w:rsid w:val="007D17FA"/>
    <w:rsid w:val="007D2031"/>
    <w:rsid w:val="007D5E76"/>
    <w:rsid w:val="007D6306"/>
    <w:rsid w:val="007D76DB"/>
    <w:rsid w:val="007D7851"/>
    <w:rsid w:val="007E1799"/>
    <w:rsid w:val="007E3550"/>
    <w:rsid w:val="007E6616"/>
    <w:rsid w:val="007F1C56"/>
    <w:rsid w:val="007F28E1"/>
    <w:rsid w:val="007F631E"/>
    <w:rsid w:val="00802A41"/>
    <w:rsid w:val="008102EC"/>
    <w:rsid w:val="0082075C"/>
    <w:rsid w:val="00827115"/>
    <w:rsid w:val="00832C30"/>
    <w:rsid w:val="008353A0"/>
    <w:rsid w:val="00837B9D"/>
    <w:rsid w:val="00837F77"/>
    <w:rsid w:val="00841BB3"/>
    <w:rsid w:val="00845208"/>
    <w:rsid w:val="00850209"/>
    <w:rsid w:val="00861EA0"/>
    <w:rsid w:val="0086358D"/>
    <w:rsid w:val="0086636D"/>
    <w:rsid w:val="008674A4"/>
    <w:rsid w:val="00867BBA"/>
    <w:rsid w:val="0087768F"/>
    <w:rsid w:val="008A7911"/>
    <w:rsid w:val="008B0D21"/>
    <w:rsid w:val="008B1608"/>
    <w:rsid w:val="008B27FA"/>
    <w:rsid w:val="008B2A53"/>
    <w:rsid w:val="008B4790"/>
    <w:rsid w:val="008B58CD"/>
    <w:rsid w:val="008B7133"/>
    <w:rsid w:val="008C1E7D"/>
    <w:rsid w:val="008C2835"/>
    <w:rsid w:val="008C5FCD"/>
    <w:rsid w:val="008C618A"/>
    <w:rsid w:val="008D0911"/>
    <w:rsid w:val="008D458B"/>
    <w:rsid w:val="008F458F"/>
    <w:rsid w:val="008F5021"/>
    <w:rsid w:val="009021D7"/>
    <w:rsid w:val="009024F8"/>
    <w:rsid w:val="00906D4E"/>
    <w:rsid w:val="00906D6F"/>
    <w:rsid w:val="00914193"/>
    <w:rsid w:val="009157FB"/>
    <w:rsid w:val="00917F06"/>
    <w:rsid w:val="00924E2E"/>
    <w:rsid w:val="00925465"/>
    <w:rsid w:val="00927B13"/>
    <w:rsid w:val="00930FE2"/>
    <w:rsid w:val="00936624"/>
    <w:rsid w:val="00940DD2"/>
    <w:rsid w:val="009456FE"/>
    <w:rsid w:val="009473CE"/>
    <w:rsid w:val="00950B3E"/>
    <w:rsid w:val="009533B3"/>
    <w:rsid w:val="0095516D"/>
    <w:rsid w:val="00965509"/>
    <w:rsid w:val="009676DC"/>
    <w:rsid w:val="00967918"/>
    <w:rsid w:val="00971048"/>
    <w:rsid w:val="0098098C"/>
    <w:rsid w:val="00981A01"/>
    <w:rsid w:val="00983A48"/>
    <w:rsid w:val="009845C4"/>
    <w:rsid w:val="00985A34"/>
    <w:rsid w:val="009873F6"/>
    <w:rsid w:val="00991968"/>
    <w:rsid w:val="009935DA"/>
    <w:rsid w:val="00993887"/>
    <w:rsid w:val="0099660C"/>
    <w:rsid w:val="009A0E09"/>
    <w:rsid w:val="009A2027"/>
    <w:rsid w:val="009A5E07"/>
    <w:rsid w:val="009B23D7"/>
    <w:rsid w:val="009B4715"/>
    <w:rsid w:val="009B59E2"/>
    <w:rsid w:val="009C05F9"/>
    <w:rsid w:val="009C0F1D"/>
    <w:rsid w:val="009C5BF6"/>
    <w:rsid w:val="009C6A58"/>
    <w:rsid w:val="009D7EAE"/>
    <w:rsid w:val="009E387D"/>
    <w:rsid w:val="009E3ECA"/>
    <w:rsid w:val="009E7C93"/>
    <w:rsid w:val="009F0752"/>
    <w:rsid w:val="009F1765"/>
    <w:rsid w:val="009F1E7B"/>
    <w:rsid w:val="009F2CC1"/>
    <w:rsid w:val="009F7BA7"/>
    <w:rsid w:val="009F7E18"/>
    <w:rsid w:val="00A02C90"/>
    <w:rsid w:val="00A103D4"/>
    <w:rsid w:val="00A139C0"/>
    <w:rsid w:val="00A22DFE"/>
    <w:rsid w:val="00A246F6"/>
    <w:rsid w:val="00A314EE"/>
    <w:rsid w:val="00A33CE7"/>
    <w:rsid w:val="00A4465A"/>
    <w:rsid w:val="00A453F7"/>
    <w:rsid w:val="00A50DD0"/>
    <w:rsid w:val="00A51A97"/>
    <w:rsid w:val="00A56729"/>
    <w:rsid w:val="00A60E98"/>
    <w:rsid w:val="00A64600"/>
    <w:rsid w:val="00A65E57"/>
    <w:rsid w:val="00A66D37"/>
    <w:rsid w:val="00A74BFA"/>
    <w:rsid w:val="00A75ED4"/>
    <w:rsid w:val="00A76E42"/>
    <w:rsid w:val="00A76ECE"/>
    <w:rsid w:val="00A90944"/>
    <w:rsid w:val="00A90DB3"/>
    <w:rsid w:val="00AA059D"/>
    <w:rsid w:val="00AA0C06"/>
    <w:rsid w:val="00AA4C6F"/>
    <w:rsid w:val="00AA767F"/>
    <w:rsid w:val="00AB051C"/>
    <w:rsid w:val="00AB49BE"/>
    <w:rsid w:val="00AB5056"/>
    <w:rsid w:val="00AB5A79"/>
    <w:rsid w:val="00AC0AFD"/>
    <w:rsid w:val="00AC3F90"/>
    <w:rsid w:val="00AC5754"/>
    <w:rsid w:val="00AD02F0"/>
    <w:rsid w:val="00AD0C4F"/>
    <w:rsid w:val="00AD168F"/>
    <w:rsid w:val="00AD43B4"/>
    <w:rsid w:val="00AD6F4C"/>
    <w:rsid w:val="00AE3F8F"/>
    <w:rsid w:val="00AE7984"/>
    <w:rsid w:val="00AF048C"/>
    <w:rsid w:val="00AF1283"/>
    <w:rsid w:val="00AF7F75"/>
    <w:rsid w:val="00B0109C"/>
    <w:rsid w:val="00B0180B"/>
    <w:rsid w:val="00B01D96"/>
    <w:rsid w:val="00B041E4"/>
    <w:rsid w:val="00B043ED"/>
    <w:rsid w:val="00B125BE"/>
    <w:rsid w:val="00B13B62"/>
    <w:rsid w:val="00B14994"/>
    <w:rsid w:val="00B211D2"/>
    <w:rsid w:val="00B2225E"/>
    <w:rsid w:val="00B25251"/>
    <w:rsid w:val="00B3204A"/>
    <w:rsid w:val="00B35914"/>
    <w:rsid w:val="00B37F49"/>
    <w:rsid w:val="00B4270F"/>
    <w:rsid w:val="00B47498"/>
    <w:rsid w:val="00B555F4"/>
    <w:rsid w:val="00B56116"/>
    <w:rsid w:val="00B56727"/>
    <w:rsid w:val="00B56943"/>
    <w:rsid w:val="00B668B5"/>
    <w:rsid w:val="00B668E1"/>
    <w:rsid w:val="00B67A46"/>
    <w:rsid w:val="00B72995"/>
    <w:rsid w:val="00B7581F"/>
    <w:rsid w:val="00B758A8"/>
    <w:rsid w:val="00B7732F"/>
    <w:rsid w:val="00B80357"/>
    <w:rsid w:val="00B86401"/>
    <w:rsid w:val="00B8724F"/>
    <w:rsid w:val="00B96EA0"/>
    <w:rsid w:val="00BA0C69"/>
    <w:rsid w:val="00BA197E"/>
    <w:rsid w:val="00BA1C83"/>
    <w:rsid w:val="00BA67AD"/>
    <w:rsid w:val="00BD3649"/>
    <w:rsid w:val="00BD7128"/>
    <w:rsid w:val="00BD7132"/>
    <w:rsid w:val="00BE00CE"/>
    <w:rsid w:val="00BE140A"/>
    <w:rsid w:val="00BE2B33"/>
    <w:rsid w:val="00BE4FD0"/>
    <w:rsid w:val="00BE58C2"/>
    <w:rsid w:val="00BE61A6"/>
    <w:rsid w:val="00BE641A"/>
    <w:rsid w:val="00BF0A23"/>
    <w:rsid w:val="00BF1608"/>
    <w:rsid w:val="00BF5F38"/>
    <w:rsid w:val="00BF6BC5"/>
    <w:rsid w:val="00BF7895"/>
    <w:rsid w:val="00BF7C25"/>
    <w:rsid w:val="00C01BD1"/>
    <w:rsid w:val="00C1139F"/>
    <w:rsid w:val="00C1167A"/>
    <w:rsid w:val="00C150AD"/>
    <w:rsid w:val="00C204CB"/>
    <w:rsid w:val="00C20623"/>
    <w:rsid w:val="00C22DA6"/>
    <w:rsid w:val="00C26BF5"/>
    <w:rsid w:val="00C27B15"/>
    <w:rsid w:val="00C322AA"/>
    <w:rsid w:val="00C350D5"/>
    <w:rsid w:val="00C35CA2"/>
    <w:rsid w:val="00C37A2C"/>
    <w:rsid w:val="00C37A6A"/>
    <w:rsid w:val="00C448F4"/>
    <w:rsid w:val="00C44C9A"/>
    <w:rsid w:val="00C4602E"/>
    <w:rsid w:val="00C46A8E"/>
    <w:rsid w:val="00C46C79"/>
    <w:rsid w:val="00C4725B"/>
    <w:rsid w:val="00C523F9"/>
    <w:rsid w:val="00C53607"/>
    <w:rsid w:val="00C567B5"/>
    <w:rsid w:val="00C714B7"/>
    <w:rsid w:val="00C7386F"/>
    <w:rsid w:val="00C73942"/>
    <w:rsid w:val="00C7445B"/>
    <w:rsid w:val="00C74497"/>
    <w:rsid w:val="00C7538E"/>
    <w:rsid w:val="00C86561"/>
    <w:rsid w:val="00C870AA"/>
    <w:rsid w:val="00C97124"/>
    <w:rsid w:val="00CA0416"/>
    <w:rsid w:val="00CA420A"/>
    <w:rsid w:val="00CA5ABA"/>
    <w:rsid w:val="00CA696A"/>
    <w:rsid w:val="00CA7995"/>
    <w:rsid w:val="00CB1BCB"/>
    <w:rsid w:val="00CB1BD4"/>
    <w:rsid w:val="00CB4655"/>
    <w:rsid w:val="00CB5296"/>
    <w:rsid w:val="00CC3B90"/>
    <w:rsid w:val="00CC6409"/>
    <w:rsid w:val="00CD0DC1"/>
    <w:rsid w:val="00CD4D43"/>
    <w:rsid w:val="00CD6932"/>
    <w:rsid w:val="00CE1CAD"/>
    <w:rsid w:val="00CE7F78"/>
    <w:rsid w:val="00CF3DB6"/>
    <w:rsid w:val="00CF49EE"/>
    <w:rsid w:val="00CF5EB2"/>
    <w:rsid w:val="00D023D3"/>
    <w:rsid w:val="00D0381B"/>
    <w:rsid w:val="00D059DE"/>
    <w:rsid w:val="00D05A0E"/>
    <w:rsid w:val="00D077C5"/>
    <w:rsid w:val="00D10CC5"/>
    <w:rsid w:val="00D12802"/>
    <w:rsid w:val="00D13844"/>
    <w:rsid w:val="00D14B62"/>
    <w:rsid w:val="00D25D59"/>
    <w:rsid w:val="00D26CD7"/>
    <w:rsid w:val="00D30DB9"/>
    <w:rsid w:val="00D32BE3"/>
    <w:rsid w:val="00D41874"/>
    <w:rsid w:val="00D431CF"/>
    <w:rsid w:val="00D438BF"/>
    <w:rsid w:val="00D5118C"/>
    <w:rsid w:val="00D558B2"/>
    <w:rsid w:val="00D5636F"/>
    <w:rsid w:val="00D56876"/>
    <w:rsid w:val="00D65AE8"/>
    <w:rsid w:val="00D66190"/>
    <w:rsid w:val="00D817B0"/>
    <w:rsid w:val="00D82A06"/>
    <w:rsid w:val="00D85FAC"/>
    <w:rsid w:val="00D91A72"/>
    <w:rsid w:val="00D924C7"/>
    <w:rsid w:val="00D94154"/>
    <w:rsid w:val="00D95363"/>
    <w:rsid w:val="00D9578B"/>
    <w:rsid w:val="00DA4A66"/>
    <w:rsid w:val="00DA643B"/>
    <w:rsid w:val="00DB5C0B"/>
    <w:rsid w:val="00DB650B"/>
    <w:rsid w:val="00DC52DC"/>
    <w:rsid w:val="00DD15F7"/>
    <w:rsid w:val="00DD1ED9"/>
    <w:rsid w:val="00DD79F6"/>
    <w:rsid w:val="00DE44D5"/>
    <w:rsid w:val="00DE5328"/>
    <w:rsid w:val="00DE5C4E"/>
    <w:rsid w:val="00DF3B3E"/>
    <w:rsid w:val="00E06AD2"/>
    <w:rsid w:val="00E10FE3"/>
    <w:rsid w:val="00E12EF1"/>
    <w:rsid w:val="00E1527E"/>
    <w:rsid w:val="00E17952"/>
    <w:rsid w:val="00E24CC1"/>
    <w:rsid w:val="00E37555"/>
    <w:rsid w:val="00E420B2"/>
    <w:rsid w:val="00E439C3"/>
    <w:rsid w:val="00E471DA"/>
    <w:rsid w:val="00E6070F"/>
    <w:rsid w:val="00E661FE"/>
    <w:rsid w:val="00E71593"/>
    <w:rsid w:val="00E71839"/>
    <w:rsid w:val="00E7421C"/>
    <w:rsid w:val="00E74F7F"/>
    <w:rsid w:val="00E76329"/>
    <w:rsid w:val="00E76E76"/>
    <w:rsid w:val="00E8354F"/>
    <w:rsid w:val="00E851E7"/>
    <w:rsid w:val="00E916A7"/>
    <w:rsid w:val="00E96534"/>
    <w:rsid w:val="00E97C68"/>
    <w:rsid w:val="00EA020F"/>
    <w:rsid w:val="00EA1373"/>
    <w:rsid w:val="00EB4CE0"/>
    <w:rsid w:val="00EC2715"/>
    <w:rsid w:val="00EC408B"/>
    <w:rsid w:val="00EC6202"/>
    <w:rsid w:val="00EC790E"/>
    <w:rsid w:val="00ED00CF"/>
    <w:rsid w:val="00ED2A75"/>
    <w:rsid w:val="00ED3415"/>
    <w:rsid w:val="00ED675A"/>
    <w:rsid w:val="00EE0DBE"/>
    <w:rsid w:val="00EE2030"/>
    <w:rsid w:val="00EF1B35"/>
    <w:rsid w:val="00F00B1D"/>
    <w:rsid w:val="00F01008"/>
    <w:rsid w:val="00F02818"/>
    <w:rsid w:val="00F05B4E"/>
    <w:rsid w:val="00F06B79"/>
    <w:rsid w:val="00F1109D"/>
    <w:rsid w:val="00F1148F"/>
    <w:rsid w:val="00F11925"/>
    <w:rsid w:val="00F14A29"/>
    <w:rsid w:val="00F14C96"/>
    <w:rsid w:val="00F20622"/>
    <w:rsid w:val="00F20DE2"/>
    <w:rsid w:val="00F23528"/>
    <w:rsid w:val="00F24A2E"/>
    <w:rsid w:val="00F24B58"/>
    <w:rsid w:val="00F35AEC"/>
    <w:rsid w:val="00F35D26"/>
    <w:rsid w:val="00F360C8"/>
    <w:rsid w:val="00F44A67"/>
    <w:rsid w:val="00F453B6"/>
    <w:rsid w:val="00F46E18"/>
    <w:rsid w:val="00F520D7"/>
    <w:rsid w:val="00F53171"/>
    <w:rsid w:val="00F535FC"/>
    <w:rsid w:val="00F5386B"/>
    <w:rsid w:val="00F553C7"/>
    <w:rsid w:val="00F569FC"/>
    <w:rsid w:val="00F57B8F"/>
    <w:rsid w:val="00F60AC6"/>
    <w:rsid w:val="00F62BDD"/>
    <w:rsid w:val="00F644F4"/>
    <w:rsid w:val="00F64EC4"/>
    <w:rsid w:val="00F712CC"/>
    <w:rsid w:val="00F71679"/>
    <w:rsid w:val="00F7296A"/>
    <w:rsid w:val="00F738E2"/>
    <w:rsid w:val="00F73C67"/>
    <w:rsid w:val="00F74C24"/>
    <w:rsid w:val="00F75198"/>
    <w:rsid w:val="00F777C2"/>
    <w:rsid w:val="00F810E3"/>
    <w:rsid w:val="00F824D3"/>
    <w:rsid w:val="00F848B0"/>
    <w:rsid w:val="00F90A35"/>
    <w:rsid w:val="00F9307B"/>
    <w:rsid w:val="00F9346F"/>
    <w:rsid w:val="00F94D4A"/>
    <w:rsid w:val="00F956C9"/>
    <w:rsid w:val="00FA4E30"/>
    <w:rsid w:val="00FB24FF"/>
    <w:rsid w:val="00FB4570"/>
    <w:rsid w:val="00FC0656"/>
    <w:rsid w:val="00FC362B"/>
    <w:rsid w:val="00FC621E"/>
    <w:rsid w:val="00FC726F"/>
    <w:rsid w:val="00FD76CB"/>
    <w:rsid w:val="00FE13AD"/>
    <w:rsid w:val="00FE79A5"/>
    <w:rsid w:val="00FF1AE4"/>
    <w:rsid w:val="00FF432B"/>
    <w:rsid w:val="00FF434E"/>
    <w:rsid w:val="00FF66E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24E2B24-3186-48DA-8303-1A003F35EB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Arial"/>
        <w:color w:val="000000" w:themeColor="text1"/>
        <w:sz w:val="22"/>
        <w:szCs w:val="22"/>
        <w:lang w:val="de-DE" w:eastAsia="en-US" w:bidi="ar-SA"/>
      </w:rPr>
    </w:rPrDefault>
    <w:pPrDefault>
      <w:pPr>
        <w:spacing w:line="240" w:lineRule="exact"/>
      </w:pPr>
    </w:pPrDefault>
  </w:docDefaults>
  <w:latentStyles w:defLockedState="1" w:defUIPriority="99" w:defSemiHidden="0" w:defUnhideWhenUsed="0" w:defQFormat="0" w:count="371">
    <w:lsdException w:name="Normal" w:locked="0" w:uiPriority="0"/>
    <w:lsdException w:name="heading 1" w:locked="0" w:uiPriority="9" w:qFormat="1"/>
    <w:lsdException w:name="heading 2" w:locked="0" w:semiHidden="1" w:uiPriority="9" w:unhideWhenUsed="1" w:qFormat="1"/>
    <w:lsdException w:name="heading 3" w:locked="0" w:uiPriority="9" w:qFormat="1"/>
    <w:lsdException w:name="heading 4" w:locked="0" w:semiHidden="1" w:uiPriority="9" w:unhideWhenUsed="1" w:qFormat="1"/>
    <w:lsdException w:name="heading 5" w:semiHidden="1" w:uiPriority="9"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uiPriority="39" w:unhideWhenUsed="1"/>
    <w:lsdException w:name="toc 2" w:locked="0" w:uiPriority="39" w:unhideWhenUsed="1"/>
    <w:lsdException w:name="toc 3" w:locked="0" w:uiPriority="39" w:unhideWhenUsed="1"/>
    <w:lsdException w:name="toc 4" w:locked="0"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semiHidden="1" w:unhideWhenUsed="1"/>
    <w:lsdException w:name="header" w:semiHidden="1" w:unhideWhenUsed="1"/>
    <w:lsdException w:name="footer" w:locked="0" w:semiHidden="1" w:uiPriority="0" w:unhideWhenUsed="1"/>
    <w:lsdException w:name="index heading" w:semiHidden="1" w:unhideWhenUsed="1"/>
    <w:lsdException w:name="caption" w:locked="0" w:semiHidden="1" w:uiPriority="35" w:unhideWhenUsed="1" w:qFormat="1"/>
    <w:lsdException w:name="table of figures" w:locked="0" w:semiHidden="1" w:unhideWhenUsed="1"/>
    <w:lsdException w:name="envelope address" w:semiHidden="1" w:unhideWhenUsed="1"/>
    <w:lsdException w:name="envelope return" w:semiHidden="1" w:unhideWhenUsed="1"/>
    <w:lsdException w:name="footnote reference" w:locked="0"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locked="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lsdException w:name="Date" w:semiHidden="1"/>
    <w:lsdException w:name="Body Text First Indent" w:locked="0"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unhideWhenUsed="1"/>
    <w:lsdException w:name="FollowedHyperlink" w:locked="0" w:semiHidden="1" w:unhideWhenUsed="1"/>
    <w:lsdException w:name="Strong" w:locked="0" w:uiPriority="22"/>
    <w:lsdException w:name="Emphasis" w:locked="0" w:uiPriority="20" w:qFormat="1"/>
    <w:lsdException w:name="Document Map" w:semiHidden="1" w:unhideWhenUsed="1"/>
    <w:lsdException w:name="Plain Text" w:locked="0"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locked="0"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Standard">
    <w:name w:val="Normal"/>
    <w:semiHidden/>
    <w:rsid w:val="006765D7"/>
    <w:rPr>
      <w:rFonts w:asciiTheme="minorHAnsi" w:hAnsiTheme="minorHAnsi"/>
      <w:sz w:val="24"/>
    </w:rPr>
  </w:style>
  <w:style w:type="paragraph" w:styleId="berschrift1">
    <w:name w:val="heading 1"/>
    <w:basedOn w:val="Standard-EinstellungenLS"/>
    <w:next w:val="Textkrper"/>
    <w:link w:val="berschrift1Zchn"/>
    <w:uiPriority w:val="9"/>
    <w:qFormat/>
    <w:rsid w:val="009E7C93"/>
    <w:pPr>
      <w:keepNext/>
      <w:numPr>
        <w:numId w:val="6"/>
      </w:numPr>
      <w:suppressAutoHyphens/>
      <w:spacing w:before="281" w:after="176" w:line="386" w:lineRule="exact"/>
      <w:outlineLvl w:val="0"/>
    </w:pPr>
    <w:rPr>
      <w:rFonts w:eastAsiaTheme="majorEastAsia" w:cstheme="majorBidi"/>
      <w:b/>
      <w:bCs/>
      <w:sz w:val="26"/>
      <w:szCs w:val="28"/>
    </w:rPr>
  </w:style>
  <w:style w:type="paragraph" w:styleId="berschrift2">
    <w:name w:val="heading 2"/>
    <w:basedOn w:val="Standard-EinstellungenLS"/>
    <w:next w:val="Textkrper"/>
    <w:link w:val="berschrift2Zchn"/>
    <w:uiPriority w:val="9"/>
    <w:qFormat/>
    <w:rsid w:val="00CA7995"/>
    <w:pPr>
      <w:keepNext/>
      <w:keepLines/>
      <w:numPr>
        <w:ilvl w:val="1"/>
        <w:numId w:val="6"/>
      </w:numPr>
      <w:suppressAutoHyphens/>
      <w:spacing w:before="232" w:after="176" w:line="386" w:lineRule="exact"/>
      <w:ind w:left="0" w:firstLine="0"/>
      <w:outlineLvl w:val="1"/>
    </w:pPr>
    <w:rPr>
      <w:rFonts w:eastAsiaTheme="majorEastAsia" w:cstheme="majorBidi"/>
      <w:b/>
      <w:bCs/>
      <w:szCs w:val="26"/>
    </w:rPr>
  </w:style>
  <w:style w:type="paragraph" w:styleId="berschrift3">
    <w:name w:val="heading 3"/>
    <w:basedOn w:val="Standard-EinstellungenLS"/>
    <w:next w:val="Textkrper"/>
    <w:link w:val="berschrift3Zchn"/>
    <w:uiPriority w:val="9"/>
    <w:qFormat/>
    <w:rsid w:val="008C5FCD"/>
    <w:pPr>
      <w:keepNext/>
      <w:keepLines/>
      <w:numPr>
        <w:ilvl w:val="2"/>
        <w:numId w:val="6"/>
      </w:numPr>
      <w:suppressAutoHyphens/>
      <w:spacing w:before="176" w:after="176" w:line="386" w:lineRule="exact"/>
      <w:ind w:left="0" w:firstLine="0"/>
      <w:outlineLvl w:val="2"/>
    </w:pPr>
    <w:rPr>
      <w:rFonts w:eastAsiaTheme="majorEastAsia" w:cstheme="majorBidi"/>
      <w:b/>
      <w:bCs/>
    </w:rPr>
  </w:style>
  <w:style w:type="paragraph" w:styleId="berschrift4">
    <w:name w:val="heading 4"/>
    <w:basedOn w:val="Standard-EinstellungenLS"/>
    <w:next w:val="Textkrper"/>
    <w:link w:val="berschrift4Zchn"/>
    <w:uiPriority w:val="9"/>
    <w:qFormat/>
    <w:rsid w:val="008C5FCD"/>
    <w:pPr>
      <w:keepNext/>
      <w:keepLines/>
      <w:numPr>
        <w:ilvl w:val="3"/>
        <w:numId w:val="6"/>
      </w:numPr>
      <w:suppressAutoHyphens/>
      <w:spacing w:before="176" w:after="176" w:line="386" w:lineRule="exact"/>
      <w:ind w:left="0" w:firstLine="0"/>
      <w:outlineLvl w:val="3"/>
    </w:pPr>
    <w:rPr>
      <w:rFonts w:eastAsiaTheme="majorEastAsia" w:cstheme="majorBidi"/>
      <w:b/>
      <w:bCs/>
      <w:iCs/>
      <w:sz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B25251"/>
    <w:pPr>
      <w:spacing w:line="318" w:lineRule="exact"/>
      <w:jc w:val="both"/>
    </w:pPr>
  </w:style>
  <w:style w:type="character" w:customStyle="1" w:styleId="TextkrperZchn">
    <w:name w:val="Textkörper Zchn"/>
    <w:basedOn w:val="Absatz-Standardschriftart"/>
    <w:link w:val="Textkrper"/>
    <w:uiPriority w:val="99"/>
    <w:rsid w:val="00B25251"/>
    <w:rPr>
      <w:rFonts w:asciiTheme="minorHAnsi" w:eastAsia="Times New Roman" w:hAnsiTheme="minorHAnsi" w:cs="Times New Roman"/>
      <w:sz w:val="24"/>
      <w:szCs w:val="20"/>
      <w:lang w:eastAsia="de-DE"/>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F44A67"/>
    <w:pPr>
      <w:tabs>
        <w:tab w:val="center" w:pos="4536"/>
        <w:tab w:val="right" w:pos="9072"/>
      </w:tabs>
      <w:overflowPunct w:val="0"/>
      <w:autoSpaceDE w:val="0"/>
      <w:autoSpaceDN w:val="0"/>
      <w:adjustRightInd w:val="0"/>
      <w:textAlignment w:val="baseline"/>
    </w:pPr>
    <w:rPr>
      <w:rFonts w:eastAsia="Times New Roman" w:cs="Times New Roman"/>
      <w:sz w:val="16"/>
      <w:szCs w:val="20"/>
      <w:lang w:eastAsia="de-DE"/>
    </w:rPr>
  </w:style>
  <w:style w:type="character" w:customStyle="1" w:styleId="FuzeileZchn">
    <w:name w:val="Fußzeile Zchn"/>
    <w:basedOn w:val="Absatz-Standardschriftart"/>
    <w:link w:val="Fuzeile"/>
    <w:semiHidden/>
    <w:rsid w:val="00BA1C83"/>
    <w:rPr>
      <w:rFonts w:eastAsia="Times New Roman" w:cs="Times New Roman"/>
      <w:color w:val="FF0000"/>
      <w:sz w:val="16"/>
      <w:szCs w:val="20"/>
      <w:lang w:eastAsia="de-DE"/>
    </w:rPr>
  </w:style>
  <w:style w:type="paragraph" w:styleId="Kopfzeile">
    <w:name w:val="header"/>
    <w:basedOn w:val="Standard"/>
    <w:link w:val="KopfzeileZchn"/>
    <w:uiPriority w:val="99"/>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basedOn w:val="Absatz-Standardschriftart"/>
    <w:link w:val="Kopfzeile"/>
    <w:uiPriority w:val="99"/>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A1C83"/>
    <w:rPr>
      <w:rFonts w:ascii="Tahoma" w:hAnsi="Tahoma" w:cs="Tahoma"/>
      <w:color w:val="FF0000"/>
      <w:sz w:val="16"/>
      <w:szCs w:val="16"/>
    </w:rPr>
  </w:style>
  <w:style w:type="character" w:styleId="Platzhaltertext">
    <w:name w:val="Placeholder Text"/>
    <w:basedOn w:val="Absatz-Standardschriftart"/>
    <w:uiPriority w:val="99"/>
    <w:semiHidden/>
    <w:locked/>
    <w:rsid w:val="005804DB"/>
    <w:rPr>
      <w:color w:val="808080"/>
    </w:rPr>
  </w:style>
  <w:style w:type="paragraph" w:customStyle="1" w:styleId="Standard-EinstellungenLS">
    <w:name w:val="Standard-EinstellungenLS"/>
    <w:semiHidden/>
    <w:qFormat/>
    <w:rsid w:val="00B25251"/>
    <w:rPr>
      <w:rFonts w:asciiTheme="minorHAnsi" w:eastAsia="Times New Roman" w:hAnsiTheme="minorHAnsi" w:cs="Times New Roman"/>
      <w:sz w:val="24"/>
      <w:szCs w:val="20"/>
      <w:lang w:eastAsia="de-DE"/>
    </w:rPr>
  </w:style>
  <w:style w:type="paragraph" w:customStyle="1" w:styleId="LS-Kopfzeile-Linksbndig">
    <w:name w:val="LS-Kopfzeile-Linksbündig"/>
    <w:basedOn w:val="Standard-EinstellungenLS"/>
    <w:semiHidden/>
    <w:qFormat/>
    <w:rsid w:val="00E916A7"/>
    <w:pPr>
      <w:spacing w:line="240" w:lineRule="auto"/>
    </w:pPr>
    <w:rPr>
      <w:color w:val="A6A6A6" w:themeColor="background1" w:themeShade="A6"/>
    </w:rPr>
  </w:style>
  <w:style w:type="character" w:customStyle="1" w:styleId="Kopfzeilenautomat">
    <w:name w:val="Kopfzeilenautomat"/>
    <w:basedOn w:val="Absatz-Standardschriftart"/>
    <w:uiPriority w:val="1"/>
    <w:semiHidden/>
    <w:rsid w:val="005804DB"/>
    <w:rPr>
      <w:rFonts w:ascii="Arial" w:hAnsi="Arial"/>
      <w:color w:val="E36C0A" w:themeColor="accent6" w:themeShade="BF"/>
      <w:sz w:val="22"/>
    </w:rPr>
  </w:style>
  <w:style w:type="paragraph" w:customStyle="1" w:styleId="LS-KopfzeileUngeradeHochformatRechts">
    <w:name w:val="LS-Kopfzeile Ungerade Hochformat (Rechts)"/>
    <w:basedOn w:val="Standard-EinstellungenLS"/>
    <w:link w:val="LS-KopfzeileUngeradeHochformatRechtsZchn"/>
    <w:qFormat/>
    <w:rsid w:val="009157FB"/>
    <w:pPr>
      <w:spacing w:line="320" w:lineRule="exact"/>
    </w:pPr>
    <w:rPr>
      <w:color w:val="A6A6A6" w:themeColor="background1" w:themeShade="A6"/>
    </w:rPr>
  </w:style>
  <w:style w:type="character" w:customStyle="1" w:styleId="LS-KopfzeileUngeradeHochformatRechtsZchn">
    <w:name w:val="LS-Kopfzeile Ungerade Hochformat (Rechts) Zchn"/>
    <w:basedOn w:val="Absatz-Standardschriftart"/>
    <w:link w:val="LS-KopfzeileUngeradeHochformatRechts"/>
    <w:rsid w:val="009157FB"/>
    <w:rPr>
      <w:rFonts w:eastAsia="Times New Roman" w:cs="Times New Roman"/>
      <w:color w:val="A6A6A6" w:themeColor="background1" w:themeShade="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basedOn w:val="LS-KopfzeileUngeradeHochformatRechtsZchn"/>
    <w:link w:val="LS-Kopfzeilen-Titel"/>
    <w:rsid w:val="00BA1C83"/>
    <w:rPr>
      <w:rFonts w:eastAsia="Times New Roman" w:cs="Times New Roman"/>
      <w:color w:val="A6A6A6" w:themeColor="background1" w:themeShade="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themeColor="background1" w:themeShade="A6"/>
    </w:rPr>
  </w:style>
  <w:style w:type="character" w:customStyle="1" w:styleId="LS-KopfzeileGeradeHochformatLinksZchn">
    <w:name w:val="LS-Kopfzeile Gerade Hochformat (Links) Zchn"/>
    <w:basedOn w:val="Absatz-Standardschriftart"/>
    <w:link w:val="LS-KopfzeileGeradeHochformatLinks"/>
    <w:rsid w:val="009157FB"/>
    <w:rPr>
      <w:rFonts w:eastAsia="Times New Roman" w:cs="Times New Roman"/>
      <w:color w:val="A6A6A6" w:themeColor="background1" w:themeShade="A6"/>
      <w:szCs w:val="20"/>
      <w:lang w:eastAsia="de-DE"/>
    </w:rPr>
  </w:style>
  <w:style w:type="character" w:customStyle="1" w:styleId="berschrift1Zchn">
    <w:name w:val="Überschrift 1 Zchn"/>
    <w:basedOn w:val="Absatz-Standardschriftart"/>
    <w:link w:val="berschrift1"/>
    <w:uiPriority w:val="9"/>
    <w:rsid w:val="009E7C93"/>
    <w:rPr>
      <w:rFonts w:asciiTheme="minorHAnsi" w:eastAsiaTheme="majorEastAsia" w:hAnsiTheme="minorHAnsi" w:cstheme="majorBidi"/>
      <w:b/>
      <w:bCs/>
      <w:sz w:val="26"/>
      <w:szCs w:val="28"/>
      <w:lang w:eastAsia="de-DE"/>
    </w:rPr>
  </w:style>
  <w:style w:type="paragraph" w:styleId="Textkrper-Erstzeileneinzug">
    <w:name w:val="Body Text First Indent"/>
    <w:basedOn w:val="Standard-EinstellungenLS"/>
    <w:link w:val="Textkrper-ErstzeileneinzugZchn"/>
    <w:uiPriority w:val="99"/>
    <w:rsid w:val="009F7BA7"/>
    <w:pPr>
      <w:spacing w:line="318" w:lineRule="exact"/>
      <w:ind w:firstLine="357"/>
      <w:jc w:val="both"/>
    </w:pPr>
    <w:rPr>
      <w:rFonts w:eastAsiaTheme="minorHAnsi" w:cs="Arial"/>
      <w:szCs w:val="24"/>
      <w:lang w:eastAsia="en-US"/>
    </w:rPr>
  </w:style>
  <w:style w:type="character" w:customStyle="1" w:styleId="Textkrper-ErstzeileneinzugZchn">
    <w:name w:val="Textkörper-Erstzeileneinzug Zchn"/>
    <w:basedOn w:val="TextkrperZchn"/>
    <w:link w:val="Textkrper-Erstzeileneinzug"/>
    <w:uiPriority w:val="99"/>
    <w:rsid w:val="009F7BA7"/>
    <w:rPr>
      <w:rFonts w:asciiTheme="minorHAnsi" w:eastAsia="Times New Roman" w:hAnsiTheme="minorHAnsi" w:cs="Times New Roman"/>
      <w:sz w:val="24"/>
      <w:szCs w:val="24"/>
      <w:lang w:eastAsia="de-DE"/>
    </w:rPr>
  </w:style>
  <w:style w:type="character" w:customStyle="1" w:styleId="berschrift4Zchn">
    <w:name w:val="Überschrift 4 Zchn"/>
    <w:basedOn w:val="Absatz-Standardschriftart"/>
    <w:link w:val="berschrift4"/>
    <w:uiPriority w:val="9"/>
    <w:rsid w:val="008C5FCD"/>
    <w:rPr>
      <w:rFonts w:asciiTheme="minorHAnsi" w:eastAsiaTheme="majorEastAsia" w:hAnsiTheme="minorHAnsi" w:cstheme="majorBidi"/>
      <w:b/>
      <w:bCs/>
      <w:iCs/>
      <w:sz w:val="21"/>
      <w:szCs w:val="20"/>
      <w:lang w:eastAsia="de-DE"/>
    </w:rPr>
  </w:style>
  <w:style w:type="character" w:customStyle="1" w:styleId="berschrift2Zchn">
    <w:name w:val="Überschrift 2 Zchn"/>
    <w:basedOn w:val="Absatz-Standardschriftart"/>
    <w:link w:val="berschrift2"/>
    <w:uiPriority w:val="9"/>
    <w:rsid w:val="00CA7995"/>
    <w:rPr>
      <w:rFonts w:asciiTheme="minorHAnsi" w:eastAsiaTheme="majorEastAsia" w:hAnsiTheme="minorHAnsi" w:cstheme="majorBidi"/>
      <w:b/>
      <w:bCs/>
      <w:sz w:val="24"/>
      <w:szCs w:val="26"/>
      <w:lang w:eastAsia="de-DE"/>
    </w:rPr>
  </w:style>
  <w:style w:type="paragraph" w:customStyle="1" w:styleId="NummerierungAnfang">
    <w:name w:val="Nummerierung Anfang"/>
    <w:basedOn w:val="Standard-EinstellungenLS"/>
    <w:next w:val="NummerierungFortsetzung"/>
    <w:rsid w:val="00796B20"/>
    <w:pPr>
      <w:numPr>
        <w:numId w:val="3"/>
      </w:numPr>
      <w:spacing w:before="318" w:after="91" w:line="295" w:lineRule="exact"/>
      <w:jc w:val="both"/>
    </w:pPr>
  </w:style>
  <w:style w:type="character" w:customStyle="1" w:styleId="berschrift3Zchn">
    <w:name w:val="Überschrift 3 Zchn"/>
    <w:basedOn w:val="Absatz-Standardschriftart"/>
    <w:link w:val="berschrift3"/>
    <w:uiPriority w:val="9"/>
    <w:rsid w:val="008C5FCD"/>
    <w:rPr>
      <w:rFonts w:asciiTheme="minorHAnsi" w:eastAsiaTheme="majorEastAsia" w:hAnsiTheme="minorHAnsi" w:cstheme="majorBidi"/>
      <w:b/>
      <w:bCs/>
      <w:sz w:val="24"/>
      <w:szCs w:val="20"/>
      <w:lang w:eastAsia="de-DE"/>
    </w:rPr>
  </w:style>
  <w:style w:type="paragraph" w:customStyle="1" w:styleId="AufzhlungAnfang">
    <w:name w:val="Aufzählung Anfang"/>
    <w:basedOn w:val="Standard-EinstellungenLS"/>
    <w:next w:val="AufzhlungFortsetzung"/>
    <w:qFormat/>
    <w:rsid w:val="00B25251"/>
    <w:pPr>
      <w:numPr>
        <w:numId w:val="1"/>
      </w:numPr>
      <w:spacing w:before="318" w:after="91" w:line="295" w:lineRule="exact"/>
      <w:ind w:left="714" w:hanging="357"/>
      <w:jc w:val="both"/>
    </w:pPr>
  </w:style>
  <w:style w:type="paragraph" w:customStyle="1" w:styleId="AufzhlungFortsetzung">
    <w:name w:val="Aufzählung Fortsetzung"/>
    <w:basedOn w:val="AufzhlungAnfang"/>
    <w:rsid w:val="00A22DFE"/>
    <w:pPr>
      <w:numPr>
        <w:numId w:val="2"/>
      </w:numPr>
      <w:spacing w:before="0"/>
      <w:ind w:left="714" w:hanging="357"/>
    </w:pPr>
  </w:style>
  <w:style w:type="paragraph" w:customStyle="1" w:styleId="AufzhlungEnde">
    <w:name w:val="Aufzählung Ende"/>
    <w:basedOn w:val="AufzhlungAnfang"/>
    <w:next w:val="Textkrper"/>
    <w:rsid w:val="00F360C8"/>
    <w:pPr>
      <w:spacing w:before="0" w:after="301"/>
    </w:pPr>
  </w:style>
  <w:style w:type="paragraph" w:customStyle="1" w:styleId="NummerierungFortsetzung">
    <w:name w:val="Nummerierung Fortsetzung"/>
    <w:basedOn w:val="NummerierungAnfang"/>
    <w:rsid w:val="00035565"/>
    <w:pPr>
      <w:spacing w:before="0"/>
      <w:ind w:left="714" w:hanging="357"/>
    </w:pPr>
  </w:style>
  <w:style w:type="paragraph" w:customStyle="1" w:styleId="NummerierungEnde">
    <w:name w:val="Nummerierung Ende"/>
    <w:basedOn w:val="NummerierungFortsetzung"/>
    <w:next w:val="Textkrper"/>
    <w:rsid w:val="00035565"/>
    <w:pPr>
      <w:spacing w:after="301"/>
    </w:pPr>
  </w:style>
  <w:style w:type="table" w:styleId="Tabellenraster">
    <w:name w:val="Table Grid"/>
    <w:basedOn w:val="NormaleTabelle"/>
    <w:uiPriority w:val="59"/>
    <w:rsid w:val="00527DD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locked/>
    <w:rsid w:val="00E661FE"/>
    <w:pPr>
      <w:spacing w:line="240" w:lineRule="auto"/>
    </w:pPr>
    <w:rPr>
      <w:rFonts w:asciiTheme="majorHAnsi" w:eastAsiaTheme="majorEastAsia" w:hAnsiTheme="majorHAnsi" w:cstheme="majorBidi"/>
      <w:lang w:eastAsia="de-DE"/>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TabellenkopfLS">
    <w:name w:val="Tabellenkopf LS"/>
    <w:basedOn w:val="Standard-EinstellungenLS"/>
    <w:rsid w:val="00B25251"/>
    <w:pPr>
      <w:jc w:val="center"/>
    </w:pPr>
    <w:rPr>
      <w:b/>
    </w:rPr>
  </w:style>
  <w:style w:type="paragraph" w:customStyle="1" w:styleId="TabelleLinks">
    <w:name w:val="Tabelle Links"/>
    <w:basedOn w:val="TabellenkopfLS"/>
    <w:rsid w:val="00B25251"/>
    <w:pPr>
      <w:jc w:val="left"/>
    </w:pPr>
    <w:rPr>
      <w:b w:val="0"/>
    </w:rPr>
  </w:style>
  <w:style w:type="paragraph" w:customStyle="1" w:styleId="Tabellezentriert">
    <w:name w:val="Tabelle zentriert"/>
    <w:basedOn w:val="TabelleLinks"/>
    <w:rsid w:val="00DB5C0B"/>
    <w:pPr>
      <w:jc w:val="center"/>
    </w:pPr>
  </w:style>
  <w:style w:type="paragraph" w:customStyle="1" w:styleId="TabelleAufzhlung">
    <w:name w:val="Tabelle Aufzählung"/>
    <w:basedOn w:val="TabelleLinks"/>
    <w:rsid w:val="00B25251"/>
    <w:pPr>
      <w:numPr>
        <w:numId w:val="4"/>
      </w:numPr>
      <w:ind w:left="488" w:hanging="244"/>
    </w:pPr>
  </w:style>
  <w:style w:type="paragraph" w:customStyle="1" w:styleId="TabelleNummerierung">
    <w:name w:val="Tabelle Nummerierung"/>
    <w:basedOn w:val="TabelleAufzhlung"/>
    <w:rsid w:val="007C1BC7"/>
    <w:pPr>
      <w:numPr>
        <w:numId w:val="5"/>
      </w:numPr>
      <w:ind w:left="568" w:hanging="284"/>
    </w:pPr>
  </w:style>
  <w:style w:type="table" w:customStyle="1" w:styleId="Kalender1">
    <w:name w:val="Kalender 1"/>
    <w:basedOn w:val="NormaleTabelle"/>
    <w:uiPriority w:val="99"/>
    <w:qFormat/>
    <w:locked/>
    <w:rsid w:val="004C68D7"/>
    <w:pPr>
      <w:spacing w:line="240" w:lineRule="auto"/>
    </w:pPr>
    <w:rPr>
      <w:rFonts w:asciiTheme="minorHAnsi" w:eastAsiaTheme="minorEastAsia" w:hAnsiTheme="minorHAnsi" w:cstheme="minorBidi"/>
      <w:lang w:eastAsia="de-DE"/>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B25251"/>
    <w:pPr>
      <w:spacing w:before="120" w:line="220" w:lineRule="exact"/>
      <w:ind w:left="113" w:hanging="113"/>
    </w:pPr>
    <w:rPr>
      <w:sz w:val="18"/>
    </w:rPr>
  </w:style>
  <w:style w:type="character" w:customStyle="1" w:styleId="FunotentextZchn">
    <w:name w:val="Fußnotentext Zchn"/>
    <w:basedOn w:val="Absatz-Standardschriftart"/>
    <w:link w:val="Funotentext"/>
    <w:uiPriority w:val="99"/>
    <w:rsid w:val="00B25251"/>
    <w:rPr>
      <w:rFonts w:asciiTheme="minorHAnsi" w:eastAsia="Times New Roman" w:hAnsiTheme="minorHAnsi" w:cs="Times New Roman"/>
      <w:sz w:val="18"/>
      <w:szCs w:val="20"/>
      <w:lang w:eastAsia="de-DE"/>
    </w:rPr>
  </w:style>
  <w:style w:type="character" w:styleId="Funotenzeichen">
    <w:name w:val="footnote reference"/>
    <w:basedOn w:val="Absatz-Standardschriftart"/>
    <w:uiPriority w:val="99"/>
    <w:semiHidden/>
    <w:rsid w:val="000D4743"/>
    <w:rPr>
      <w:color w:val="000000" w:themeColor="text1"/>
      <w:vertAlign w:val="superscript"/>
    </w:rPr>
  </w:style>
  <w:style w:type="character" w:styleId="Fett">
    <w:name w:val="Strong"/>
    <w:uiPriority w:val="22"/>
    <w:rsid w:val="005B0D3F"/>
    <w:rPr>
      <w:b/>
      <w:bCs/>
      <w:color w:val="000000" w:themeColor="text1"/>
    </w:rPr>
  </w:style>
  <w:style w:type="character" w:styleId="Hervorhebung">
    <w:name w:val="Emphasis"/>
    <w:basedOn w:val="Absatz-Standardschriftart"/>
    <w:uiPriority w:val="20"/>
    <w:semiHidden/>
    <w:qFormat/>
    <w:rsid w:val="001B10D2"/>
    <w:rPr>
      <w:i/>
      <w:iCs/>
    </w:rPr>
  </w:style>
  <w:style w:type="paragraph" w:customStyle="1" w:styleId="TextkrperGrauhinterlegt">
    <w:name w:val="Textkörper Grau hinterlegt"/>
    <w:basedOn w:val="Standard-EinstellungenLS"/>
    <w:next w:val="Textkrper"/>
    <w:qFormat/>
    <w:rsid w:val="00B56116"/>
    <w:pPr>
      <w:pBdr>
        <w:top w:val="single" w:sz="4" w:space="5" w:color="D9D9D9" w:themeColor="background1" w:themeShade="D9"/>
        <w:left w:val="single" w:sz="4" w:space="4" w:color="D9D9D9" w:themeColor="background1" w:themeShade="D9"/>
        <w:bottom w:val="single" w:sz="4" w:space="7" w:color="D9D9D9" w:themeColor="background1" w:themeShade="D9"/>
        <w:right w:val="single" w:sz="4" w:space="4" w:color="D9D9D9" w:themeColor="background1" w:themeShade="D9"/>
      </w:pBdr>
      <w:shd w:val="clear" w:color="auto" w:fill="D9D9D9" w:themeFill="background1" w:themeFillShade="D9"/>
      <w:spacing w:before="295" w:after="295" w:line="280" w:lineRule="exact"/>
      <w:ind w:left="113" w:right="113"/>
      <w:jc w:val="both"/>
    </w:pPr>
  </w:style>
  <w:style w:type="paragraph" w:styleId="Zitat">
    <w:name w:val="Quote"/>
    <w:basedOn w:val="Standard-EinstellungenLS"/>
    <w:next w:val="Textkrper"/>
    <w:link w:val="ZitatZchn"/>
    <w:uiPriority w:val="29"/>
    <w:qFormat/>
    <w:rsid w:val="00356585"/>
    <w:pPr>
      <w:spacing w:before="295" w:after="295" w:line="280" w:lineRule="exact"/>
      <w:ind w:left="113" w:right="113"/>
      <w:jc w:val="center"/>
    </w:pPr>
    <w:rPr>
      <w:i/>
      <w:iCs/>
    </w:rPr>
  </w:style>
  <w:style w:type="character" w:customStyle="1" w:styleId="ZitatZchn">
    <w:name w:val="Zitat Zchn"/>
    <w:basedOn w:val="Absatz-Standardschriftart"/>
    <w:link w:val="Zitat"/>
    <w:uiPriority w:val="29"/>
    <w:rsid w:val="00CA7995"/>
    <w:rPr>
      <w:rFonts w:asciiTheme="minorHAnsi" w:eastAsia="Times New Roman" w:hAnsiTheme="minorHAnsi" w:cs="Times New Roman"/>
      <w:i/>
      <w:iCs/>
      <w:sz w:val="24"/>
      <w:szCs w:val="20"/>
      <w:lang w:eastAsia="de-DE"/>
    </w:rPr>
  </w:style>
  <w:style w:type="paragraph" w:customStyle="1" w:styleId="LS-Marginalie">
    <w:name w:val="LS-Marginalie"/>
    <w:basedOn w:val="Standard-EinstellungenLS"/>
    <w:rsid w:val="00F14A29"/>
    <w:pPr>
      <w:framePr w:w="1814" w:hSpace="170" w:wrap="around" w:vAnchor="text" w:hAnchor="page" w:xAlign="outside" w:y="1"/>
      <w:jc w:val="both"/>
    </w:pPr>
    <w:rPr>
      <w:sz w:val="18"/>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themeColor="text1" w:themeTint="80"/>
      <w:sz w:val="10"/>
      <w:szCs w:val="20"/>
      <w:lang w:eastAsia="de-DE"/>
    </w:rPr>
  </w:style>
  <w:style w:type="paragraph" w:styleId="StandardWeb">
    <w:name w:val="Normal (Web)"/>
    <w:basedOn w:val="Standard"/>
    <w:uiPriority w:val="99"/>
    <w:semiHidden/>
    <w:locked/>
    <w:rsid w:val="00B25251"/>
    <w:rPr>
      <w:rFonts w:cs="Times New Roman"/>
      <w:szCs w:val="24"/>
    </w:rPr>
  </w:style>
  <w:style w:type="paragraph" w:customStyle="1" w:styleId="LS-ImpressumFett">
    <w:name w:val="LS-Impressum Fett"/>
    <w:semiHidden/>
    <w:rsid w:val="009845C4"/>
    <w:pPr>
      <w:spacing w:line="240" w:lineRule="atLeast"/>
    </w:pPr>
    <w:rPr>
      <w:b/>
      <w:sz w:val="32"/>
    </w:rPr>
  </w:style>
  <w:style w:type="paragraph" w:styleId="Titel">
    <w:name w:val="Title"/>
    <w:basedOn w:val="Standard-EinstellungenLS"/>
    <w:next w:val="LS-Inhaltsverzeichnisberschrift"/>
    <w:link w:val="TitelZchn"/>
    <w:uiPriority w:val="11"/>
    <w:qFormat/>
    <w:locked/>
    <w:rsid w:val="006765D7"/>
    <w:pPr>
      <w:spacing w:after="300" w:line="240" w:lineRule="auto"/>
      <w:contextualSpacing/>
    </w:pPr>
    <w:rPr>
      <w:rFonts w:eastAsiaTheme="majorEastAsia" w:cstheme="majorBidi"/>
      <w:b/>
      <w:spacing w:val="5"/>
      <w:kern w:val="28"/>
      <w:sz w:val="28"/>
      <w:szCs w:val="52"/>
    </w:rPr>
  </w:style>
  <w:style w:type="paragraph" w:customStyle="1" w:styleId="LS-ImpressumBlocksatz">
    <w:name w:val="LS-Impressum Blocksatz"/>
    <w:semiHidden/>
    <w:rsid w:val="007D17FA"/>
    <w:pPr>
      <w:spacing w:line="220" w:lineRule="exact"/>
      <w:jc w:val="both"/>
    </w:pPr>
    <w:rPr>
      <w:sz w:val="20"/>
      <w:lang w:eastAsia="de-DE"/>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basedOn w:val="Standard-EinstellungenLS"/>
    <w:next w:val="Standard"/>
    <w:autoRedefine/>
    <w:uiPriority w:val="39"/>
    <w:rsid w:val="009E7C93"/>
    <w:pPr>
      <w:tabs>
        <w:tab w:val="left" w:pos="880"/>
        <w:tab w:val="right" w:leader="dot" w:pos="9628"/>
      </w:tabs>
      <w:spacing w:after="100"/>
      <w:ind w:left="828" w:right="567" w:hanging="471"/>
    </w:pPr>
  </w:style>
  <w:style w:type="paragraph" w:styleId="Verzeichnis1">
    <w:name w:val="toc 1"/>
    <w:basedOn w:val="Standard-EinstellungenLS"/>
    <w:next w:val="Standard"/>
    <w:uiPriority w:val="39"/>
    <w:rsid w:val="007D6306"/>
    <w:pPr>
      <w:tabs>
        <w:tab w:val="left" w:pos="440"/>
        <w:tab w:val="right" w:leader="dot" w:pos="9628"/>
      </w:tabs>
      <w:spacing w:before="160" w:after="160" w:line="360" w:lineRule="exact"/>
      <w:ind w:left="357" w:right="567" w:hanging="357"/>
    </w:pPr>
    <w:rPr>
      <w:b/>
    </w:rPr>
  </w:style>
  <w:style w:type="paragraph" w:styleId="Verzeichnis3">
    <w:name w:val="toc 3"/>
    <w:basedOn w:val="Standard-EinstellungenLS"/>
    <w:next w:val="Standard"/>
    <w:uiPriority w:val="39"/>
    <w:rsid w:val="007D6306"/>
    <w:pPr>
      <w:spacing w:after="100"/>
      <w:ind w:left="1503" w:right="567" w:hanging="709"/>
      <w:contextualSpacing/>
    </w:pPr>
  </w:style>
  <w:style w:type="paragraph" w:styleId="Verzeichnis4">
    <w:name w:val="toc 4"/>
    <w:next w:val="Standard"/>
    <w:uiPriority w:val="39"/>
    <w:semiHidden/>
    <w:rsid w:val="007D6306"/>
    <w:pPr>
      <w:tabs>
        <w:tab w:val="left" w:pos="1760"/>
        <w:tab w:val="right" w:leader="dot" w:pos="9628"/>
      </w:tabs>
      <w:spacing w:after="100"/>
      <w:ind w:left="1531" w:right="567" w:hanging="737"/>
      <w:contextualSpacing/>
    </w:pPr>
    <w:rPr>
      <w:sz w:val="20"/>
    </w:rPr>
  </w:style>
  <w:style w:type="character" w:styleId="Hyperlink">
    <w:name w:val="Hyperlink"/>
    <w:basedOn w:val="Absatz-Standardschriftart"/>
    <w:uiPriority w:val="99"/>
    <w:rsid w:val="00DE5C4E"/>
    <w:rPr>
      <w:color w:val="0000FF" w:themeColor="hyperlink"/>
      <w:u w:val="single"/>
    </w:rPr>
  </w:style>
  <w:style w:type="paragraph" w:customStyle="1" w:styleId="LS-Inhaltsverzeichnisberschrift">
    <w:name w:val="LS-Inhaltsverzeichnis Überschrift"/>
    <w:basedOn w:val="Standard-EinstellungenLS"/>
    <w:semiHidden/>
    <w:rsid w:val="00914193"/>
    <w:pPr>
      <w:tabs>
        <w:tab w:val="left" w:pos="1320"/>
        <w:tab w:val="right" w:leader="dot" w:pos="9628"/>
      </w:tabs>
      <w:spacing w:after="480" w:line="386" w:lineRule="exact"/>
    </w:pPr>
    <w:rPr>
      <w:b/>
      <w:noProof/>
    </w:rPr>
  </w:style>
  <w:style w:type="paragraph" w:customStyle="1" w:styleId="LS-MarginalieRechts">
    <w:name w:val="LS-Marginalie Rechts"/>
    <w:basedOn w:val="LS-Marginalie"/>
    <w:next w:val="Textkrper"/>
    <w:rsid w:val="006434A9"/>
    <w:pPr>
      <w:framePr w:wrap="around"/>
      <w:jc w:val="left"/>
    </w:pPr>
  </w:style>
  <w:style w:type="paragraph" w:customStyle="1" w:styleId="LS-MarginalieLinks">
    <w:name w:val="LS-Marginalie Links"/>
    <w:basedOn w:val="LS-Marginalie"/>
    <w:next w:val="Textkrper"/>
    <w:rsid w:val="006434A9"/>
    <w:pPr>
      <w:framePr w:wrap="around"/>
      <w:jc w:val="right"/>
    </w:pPr>
  </w:style>
  <w:style w:type="paragraph" w:styleId="Beschriftung">
    <w:name w:val="caption"/>
    <w:basedOn w:val="Standard-EinstellungenLS"/>
    <w:next w:val="Textkrper"/>
    <w:uiPriority w:val="35"/>
    <w:qFormat/>
    <w:rsid w:val="00B25251"/>
    <w:pPr>
      <w:spacing w:after="200" w:line="240" w:lineRule="auto"/>
      <w:jc w:val="both"/>
    </w:pPr>
    <w:rPr>
      <w:bCs/>
      <w:sz w:val="18"/>
      <w:szCs w:val="18"/>
    </w:rPr>
  </w:style>
  <w:style w:type="character" w:customStyle="1" w:styleId="bold">
    <w:name w:val="bold"/>
    <w:basedOn w:val="Absatz-Standardschriftart"/>
    <w:rsid w:val="00E96534"/>
  </w:style>
  <w:style w:type="character" w:customStyle="1" w:styleId="TitelZchn">
    <w:name w:val="Titel Zchn"/>
    <w:basedOn w:val="Absatz-Standardschriftart"/>
    <w:link w:val="Titel"/>
    <w:uiPriority w:val="11"/>
    <w:rsid w:val="006765D7"/>
    <w:rPr>
      <w:rFonts w:asciiTheme="minorHAnsi" w:eastAsiaTheme="majorEastAsia" w:hAnsiTheme="minorHAnsi" w:cstheme="majorBidi"/>
      <w:b/>
      <w:spacing w:val="5"/>
      <w:kern w:val="28"/>
      <w:sz w:val="28"/>
      <w:szCs w:val="52"/>
      <w:lang w:eastAsia="de-DE"/>
    </w:rPr>
  </w:style>
  <w:style w:type="paragraph" w:styleId="Listenabsatz">
    <w:name w:val="List Paragraph"/>
    <w:basedOn w:val="Standard"/>
    <w:uiPriority w:val="34"/>
    <w:qFormat/>
    <w:locked/>
    <w:rsid w:val="00F00B1D"/>
    <w:pPr>
      <w:spacing w:after="200" w:line="276" w:lineRule="auto"/>
      <w:ind w:left="720"/>
      <w:contextualSpacing/>
    </w:pPr>
    <w:rPr>
      <w:rFonts w:ascii="Verdana" w:hAnsi="Verdana"/>
      <w:color w:val="auto"/>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header" Target="header14.xml"/><Relationship Id="rId21" Type="http://schemas.openxmlformats.org/officeDocument/2006/relationships/image" Target="media/image4.jpeg"/><Relationship Id="rId42" Type="http://schemas.openxmlformats.org/officeDocument/2006/relationships/image" Target="media/image19.png"/><Relationship Id="rId47" Type="http://schemas.openxmlformats.org/officeDocument/2006/relationships/image" Target="media/image23.png"/><Relationship Id="rId63" Type="http://schemas.openxmlformats.org/officeDocument/2006/relationships/hyperlink" Target="http://de.wikipedia.org/wiki/Bibliothek_von_Alexandria" TargetMode="External"/><Relationship Id="rId68" Type="http://schemas.openxmlformats.org/officeDocument/2006/relationships/hyperlink" Target="http://de.wikipedia.org/wiki/Dreiecksfl%C3%A4che" TargetMode="External"/><Relationship Id="rId84" Type="http://schemas.openxmlformats.org/officeDocument/2006/relationships/image" Target="media/image41.png"/><Relationship Id="rId89" Type="http://schemas.openxmlformats.org/officeDocument/2006/relationships/image" Target="media/image46.png"/><Relationship Id="rId112" Type="http://schemas.openxmlformats.org/officeDocument/2006/relationships/image" Target="media/image64.png"/><Relationship Id="rId16" Type="http://schemas.openxmlformats.org/officeDocument/2006/relationships/diagramData" Target="diagrams/data1.xml"/><Relationship Id="rId107" Type="http://schemas.openxmlformats.org/officeDocument/2006/relationships/header" Target="header13.xml"/><Relationship Id="rId11" Type="http://schemas.openxmlformats.org/officeDocument/2006/relationships/header" Target="header3.xml"/><Relationship Id="rId24" Type="http://schemas.openxmlformats.org/officeDocument/2006/relationships/image" Target="media/image7.png"/><Relationship Id="rId32" Type="http://schemas.openxmlformats.org/officeDocument/2006/relationships/image" Target="media/image12.png"/><Relationship Id="rId37" Type="http://schemas.openxmlformats.org/officeDocument/2006/relationships/image" Target="media/image15.png"/><Relationship Id="rId40" Type="http://schemas.openxmlformats.org/officeDocument/2006/relationships/image" Target="media/image17.png"/><Relationship Id="rId45" Type="http://schemas.openxmlformats.org/officeDocument/2006/relationships/header" Target="header6.xml"/><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hyperlink" Target="http://de.wikipedia.org/wiki/Quadratwurzel" TargetMode="External"/><Relationship Id="rId74" Type="http://schemas.openxmlformats.org/officeDocument/2006/relationships/hyperlink" Target="http://de.wikipedia.org/wiki/Quadratwurzel" TargetMode="External"/><Relationship Id="rId79" Type="http://schemas.openxmlformats.org/officeDocument/2006/relationships/header" Target="header9.xml"/><Relationship Id="rId87" Type="http://schemas.openxmlformats.org/officeDocument/2006/relationships/image" Target="media/image44.png"/><Relationship Id="rId102" Type="http://schemas.openxmlformats.org/officeDocument/2006/relationships/image" Target="media/image55.png"/><Relationship Id="rId110" Type="http://schemas.openxmlformats.org/officeDocument/2006/relationships/image" Target="media/image62.png"/><Relationship Id="rId115" Type="http://schemas.openxmlformats.org/officeDocument/2006/relationships/image" Target="media/image67.png"/><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image" Target="media/image39.png"/><Relationship Id="rId90" Type="http://schemas.openxmlformats.org/officeDocument/2006/relationships/image" Target="media/image47.png"/><Relationship Id="rId95" Type="http://schemas.openxmlformats.org/officeDocument/2006/relationships/header" Target="header11.xml"/><Relationship Id="rId19" Type="http://schemas.openxmlformats.org/officeDocument/2006/relationships/diagramColors" Target="diagrams/colors1.xml"/><Relationship Id="rId14" Type="http://schemas.openxmlformats.org/officeDocument/2006/relationships/image" Target="media/image3.png"/><Relationship Id="rId22" Type="http://schemas.openxmlformats.org/officeDocument/2006/relationships/image" Target="media/image5.png"/><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image" Target="media/image13.png"/><Relationship Id="rId43" Type="http://schemas.openxmlformats.org/officeDocument/2006/relationships/image" Target="media/image20.png"/><Relationship Id="rId48" Type="http://schemas.openxmlformats.org/officeDocument/2006/relationships/image" Target="media/image24.png"/><Relationship Id="rId56" Type="http://schemas.openxmlformats.org/officeDocument/2006/relationships/image" Target="media/image30.png"/><Relationship Id="rId64" Type="http://schemas.openxmlformats.org/officeDocument/2006/relationships/hyperlink" Target="http://de.wikipedia.org/wiki/Programmierung" TargetMode="External"/><Relationship Id="rId69" Type="http://schemas.openxmlformats.org/officeDocument/2006/relationships/hyperlink" Target="http://de.wikipedia.org/wiki/Dreieck" TargetMode="External"/><Relationship Id="rId77" Type="http://schemas.openxmlformats.org/officeDocument/2006/relationships/hyperlink" Target="http://de.wikipedia.org/wiki/Dreieck" TargetMode="External"/><Relationship Id="rId100" Type="http://schemas.openxmlformats.org/officeDocument/2006/relationships/image" Target="media/image53.png"/><Relationship Id="rId105" Type="http://schemas.openxmlformats.org/officeDocument/2006/relationships/image" Target="media/image58.png"/><Relationship Id="rId113" Type="http://schemas.openxmlformats.org/officeDocument/2006/relationships/image" Target="media/image65.png"/><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eader" Target="header8.xml"/><Relationship Id="rId72" Type="http://schemas.openxmlformats.org/officeDocument/2006/relationships/hyperlink" Target="http://de.wikipedia.org/wiki/Programmierung" TargetMode="External"/><Relationship Id="rId80" Type="http://schemas.openxmlformats.org/officeDocument/2006/relationships/image" Target="media/image37.png"/><Relationship Id="rId85" Type="http://schemas.openxmlformats.org/officeDocument/2006/relationships/image" Target="media/image42.png"/><Relationship Id="rId93" Type="http://schemas.openxmlformats.org/officeDocument/2006/relationships/image" Target="media/image49.png"/><Relationship Id="rId98" Type="http://schemas.microsoft.com/office/2007/relationships/hdphoto" Target="media/hdphoto6.wdp"/><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diagramLayout" Target="diagrams/layout1.xml"/><Relationship Id="rId25" Type="http://schemas.microsoft.com/office/2007/relationships/hdphoto" Target="media/hdphoto2.wdp"/><Relationship Id="rId33" Type="http://schemas.microsoft.com/office/2007/relationships/hdphoto" Target="media/hdphoto5.wdp"/><Relationship Id="rId38" Type="http://schemas.openxmlformats.org/officeDocument/2006/relationships/header" Target="header5.xml"/><Relationship Id="rId46" Type="http://schemas.openxmlformats.org/officeDocument/2006/relationships/image" Target="media/image22.png"/><Relationship Id="rId59" Type="http://schemas.openxmlformats.org/officeDocument/2006/relationships/image" Target="media/image33.png"/><Relationship Id="rId67" Type="http://schemas.openxmlformats.org/officeDocument/2006/relationships/hyperlink" Target="http://de.wikipedia.org/wiki/Satz_des_Heron" TargetMode="External"/><Relationship Id="rId103" Type="http://schemas.openxmlformats.org/officeDocument/2006/relationships/image" Target="media/image56.png"/><Relationship Id="rId108" Type="http://schemas.openxmlformats.org/officeDocument/2006/relationships/image" Target="media/image60.png"/><Relationship Id="rId116" Type="http://schemas.openxmlformats.org/officeDocument/2006/relationships/image" Target="media/image68.png"/><Relationship Id="rId20" Type="http://schemas.microsoft.com/office/2007/relationships/diagramDrawing" Target="diagrams/drawing1.xml"/><Relationship Id="rId41" Type="http://schemas.openxmlformats.org/officeDocument/2006/relationships/image" Target="media/image18.png"/><Relationship Id="rId54" Type="http://schemas.openxmlformats.org/officeDocument/2006/relationships/image" Target="media/image28.png"/><Relationship Id="rId62" Type="http://schemas.openxmlformats.org/officeDocument/2006/relationships/hyperlink" Target="http://de.wikipedia.org/wiki/Museion_von_Alexandria" TargetMode="External"/><Relationship Id="rId70" Type="http://schemas.openxmlformats.org/officeDocument/2006/relationships/hyperlink" Target="http://de.wikipedia.org/wiki/Museion_von_Alexandria" TargetMode="External"/><Relationship Id="rId75" Type="http://schemas.openxmlformats.org/officeDocument/2006/relationships/hyperlink" Target="http://de.wikipedia.org/wiki/Satz_des_Heron" TargetMode="External"/><Relationship Id="rId83" Type="http://schemas.openxmlformats.org/officeDocument/2006/relationships/image" Target="media/image40.png"/><Relationship Id="rId88" Type="http://schemas.openxmlformats.org/officeDocument/2006/relationships/image" Target="media/image45.png"/><Relationship Id="rId91" Type="http://schemas.openxmlformats.org/officeDocument/2006/relationships/image" Target="media/image48.png"/><Relationship Id="rId96" Type="http://schemas.openxmlformats.org/officeDocument/2006/relationships/header" Target="header12.xml"/><Relationship Id="rId111"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1.wdp"/><Relationship Id="rId23" Type="http://schemas.openxmlformats.org/officeDocument/2006/relationships/image" Target="media/image6.emf"/><Relationship Id="rId28" Type="http://schemas.microsoft.com/office/2007/relationships/hdphoto" Target="media/hdphoto3.wdp"/><Relationship Id="rId36" Type="http://schemas.openxmlformats.org/officeDocument/2006/relationships/image" Target="media/image14.jpeg"/><Relationship Id="rId49" Type="http://schemas.openxmlformats.org/officeDocument/2006/relationships/image" Target="media/image25.png"/><Relationship Id="rId57" Type="http://schemas.openxmlformats.org/officeDocument/2006/relationships/image" Target="media/image31.png"/><Relationship Id="rId106" Type="http://schemas.openxmlformats.org/officeDocument/2006/relationships/image" Target="media/image59.png"/><Relationship Id="rId114" Type="http://schemas.openxmlformats.org/officeDocument/2006/relationships/image" Target="media/image66.png"/><Relationship Id="rId119" Type="http://schemas.openxmlformats.org/officeDocument/2006/relationships/theme" Target="theme/theme1.xml"/><Relationship Id="rId10" Type="http://schemas.openxmlformats.org/officeDocument/2006/relationships/header" Target="header2.xml"/><Relationship Id="rId31" Type="http://schemas.microsoft.com/office/2007/relationships/hdphoto" Target="media/hdphoto4.wdp"/><Relationship Id="rId44" Type="http://schemas.openxmlformats.org/officeDocument/2006/relationships/image" Target="media/image21.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hyperlink" Target="http://de.wikipedia.org/wiki/Heron-Verfahren" TargetMode="External"/><Relationship Id="rId73" Type="http://schemas.openxmlformats.org/officeDocument/2006/relationships/hyperlink" Target="http://de.wikipedia.org/wiki/Heron-Verfahren" TargetMode="External"/><Relationship Id="rId78" Type="http://schemas.openxmlformats.org/officeDocument/2006/relationships/image" Target="media/image36.png"/><Relationship Id="rId81" Type="http://schemas.openxmlformats.org/officeDocument/2006/relationships/image" Target="media/image38.png"/><Relationship Id="rId86" Type="http://schemas.openxmlformats.org/officeDocument/2006/relationships/image" Target="media/image43.png"/><Relationship Id="rId94" Type="http://schemas.openxmlformats.org/officeDocument/2006/relationships/image" Target="media/image50.png"/><Relationship Id="rId99" Type="http://schemas.openxmlformats.org/officeDocument/2006/relationships/image" Target="media/image52.png"/><Relationship Id="rId101"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diagramQuickStyle" Target="diagrams/quickStyle1.xml"/><Relationship Id="rId39" Type="http://schemas.openxmlformats.org/officeDocument/2006/relationships/image" Target="media/image16.png"/><Relationship Id="rId109" Type="http://schemas.openxmlformats.org/officeDocument/2006/relationships/image" Target="media/image61.png"/><Relationship Id="rId34" Type="http://schemas.openxmlformats.org/officeDocument/2006/relationships/header" Target="header4.xml"/><Relationship Id="rId50" Type="http://schemas.openxmlformats.org/officeDocument/2006/relationships/header" Target="header7.xml"/><Relationship Id="rId55" Type="http://schemas.openxmlformats.org/officeDocument/2006/relationships/image" Target="media/image29.png"/><Relationship Id="rId76" Type="http://schemas.openxmlformats.org/officeDocument/2006/relationships/hyperlink" Target="http://de.wikipedia.org/wiki/Dreiecksfl%C3%A4che" TargetMode="External"/><Relationship Id="rId97" Type="http://schemas.openxmlformats.org/officeDocument/2006/relationships/image" Target="media/image51.png"/><Relationship Id="rId104" Type="http://schemas.openxmlformats.org/officeDocument/2006/relationships/image" Target="media/image57.png"/><Relationship Id="rId7" Type="http://schemas.openxmlformats.org/officeDocument/2006/relationships/endnotes" Target="endnotes.xml"/><Relationship Id="rId71" Type="http://schemas.openxmlformats.org/officeDocument/2006/relationships/hyperlink" Target="http://de.wikipedia.org/wiki/Bibliothek_von_Alexandria" TargetMode="External"/><Relationship Id="rId92" Type="http://schemas.openxmlformats.org/officeDocument/2006/relationships/header" Target="header10.xml"/><Relationship Id="rId2" Type="http://schemas.openxmlformats.org/officeDocument/2006/relationships/numbering" Target="numbering.xml"/><Relationship Id="rId29" Type="http://schemas.openxmlformats.org/officeDocument/2006/relationships/image" Target="media/image10.tmp"/></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ene\Dropbox\2%20Seminar\6%20%20Tabletprojekt\KM%20-%20Tabletprojekt\VL_UE-Material.dotx"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B8767F4-9687-4A5F-A622-64092F10BE69}" type="doc">
      <dgm:prSet loTypeId="urn:microsoft.com/office/officeart/2005/8/layout/hProcess3" loCatId="process" qsTypeId="urn:microsoft.com/office/officeart/2005/8/quickstyle/simple3" qsCatId="simple" csTypeId="urn:microsoft.com/office/officeart/2005/8/colors/accent1_2" csCatId="accent1" phldr="1"/>
      <dgm:spPr/>
    </dgm:pt>
    <dgm:pt modelId="{4E7F4310-96CD-4D50-831F-CB79B5ADCB30}">
      <dgm:prSet phldrT="[Text]"/>
      <dgm:spPr/>
      <dgm:t>
        <a:bodyPr/>
        <a:lstStyle/>
        <a:p>
          <a:r>
            <a:rPr lang="de-DE"/>
            <a:t>anmelden in Geogebratube</a:t>
          </a:r>
        </a:p>
      </dgm:t>
    </dgm:pt>
    <dgm:pt modelId="{4ED69D16-78A2-4875-B9D3-5E57094CEED4}" type="parTrans" cxnId="{1D1897FA-FDAA-4620-95BE-17006EA01EA3}">
      <dgm:prSet/>
      <dgm:spPr/>
      <dgm:t>
        <a:bodyPr/>
        <a:lstStyle/>
        <a:p>
          <a:endParaRPr lang="de-DE"/>
        </a:p>
      </dgm:t>
    </dgm:pt>
    <dgm:pt modelId="{EF174350-AC9F-4E31-85DE-E0B6261ACC06}" type="sibTrans" cxnId="{1D1897FA-FDAA-4620-95BE-17006EA01EA3}">
      <dgm:prSet/>
      <dgm:spPr/>
      <dgm:t>
        <a:bodyPr/>
        <a:lstStyle/>
        <a:p>
          <a:endParaRPr lang="de-DE"/>
        </a:p>
      </dgm:t>
    </dgm:pt>
    <dgm:pt modelId="{ADED89CA-5367-4BF3-B055-6803C242E0A1}">
      <dgm:prSet phldrT="[Text]"/>
      <dgm:spPr/>
      <dgm:t>
        <a:bodyPr/>
        <a:lstStyle/>
        <a:p>
          <a:r>
            <a:rPr lang="de-DE"/>
            <a:t>verschieben der Normalparabel</a:t>
          </a:r>
        </a:p>
      </dgm:t>
    </dgm:pt>
    <dgm:pt modelId="{27CD8E08-0BD2-4198-B2B2-86065435BF18}" type="parTrans" cxnId="{636C2283-9815-4ACA-9053-0203BAFE1D7B}">
      <dgm:prSet/>
      <dgm:spPr/>
      <dgm:t>
        <a:bodyPr/>
        <a:lstStyle/>
        <a:p>
          <a:endParaRPr lang="de-DE"/>
        </a:p>
      </dgm:t>
    </dgm:pt>
    <dgm:pt modelId="{C39F1270-F3DF-4DC6-BA17-191AD9D9AF0A}" type="sibTrans" cxnId="{636C2283-9815-4ACA-9053-0203BAFE1D7B}">
      <dgm:prSet/>
      <dgm:spPr/>
      <dgm:t>
        <a:bodyPr/>
        <a:lstStyle/>
        <a:p>
          <a:endParaRPr lang="de-DE"/>
        </a:p>
      </dgm:t>
    </dgm:pt>
    <dgm:pt modelId="{4F4EF4F3-6370-48F2-813E-21BB9281080C}">
      <dgm:prSet phldrT="[Text]"/>
      <dgm:spPr/>
      <dgm:t>
        <a:bodyPr/>
        <a:lstStyle/>
        <a:p>
          <a:r>
            <a:rPr lang="de-DE"/>
            <a:t>speichern der eigenen Datei</a:t>
          </a:r>
        </a:p>
      </dgm:t>
    </dgm:pt>
    <dgm:pt modelId="{CAEFA687-5F24-4691-B529-82EDCA22FDAC}" type="parTrans" cxnId="{89352D46-50F9-46FD-BEA1-A13D06065418}">
      <dgm:prSet/>
      <dgm:spPr/>
      <dgm:t>
        <a:bodyPr/>
        <a:lstStyle/>
        <a:p>
          <a:endParaRPr lang="de-DE"/>
        </a:p>
      </dgm:t>
    </dgm:pt>
    <dgm:pt modelId="{95119F97-D083-4D7B-8C6F-50467FBCB242}" type="sibTrans" cxnId="{89352D46-50F9-46FD-BEA1-A13D06065418}">
      <dgm:prSet/>
      <dgm:spPr/>
      <dgm:t>
        <a:bodyPr/>
        <a:lstStyle/>
        <a:p>
          <a:endParaRPr lang="de-DE"/>
        </a:p>
      </dgm:t>
    </dgm:pt>
    <dgm:pt modelId="{22BB8A82-9741-4180-8CB9-9E4504D9A7BB}">
      <dgm:prSet phldrT="[Text]"/>
      <dgm:spPr/>
      <dgm:t>
        <a:bodyPr/>
        <a:lstStyle/>
        <a:p>
          <a:r>
            <a:rPr lang="de-DE"/>
            <a:t>wechsel zwischen den Ansichten</a:t>
          </a:r>
        </a:p>
      </dgm:t>
    </dgm:pt>
    <dgm:pt modelId="{B0AFB0D0-81A6-4CDB-8A19-1262CFC5A550}" type="parTrans" cxnId="{EFD6E27B-CF9A-4B6F-9C40-4C41DEB027B7}">
      <dgm:prSet/>
      <dgm:spPr/>
      <dgm:t>
        <a:bodyPr/>
        <a:lstStyle/>
        <a:p>
          <a:endParaRPr lang="de-DE"/>
        </a:p>
      </dgm:t>
    </dgm:pt>
    <dgm:pt modelId="{3814DCEB-161E-4586-8396-99DE60440D12}" type="sibTrans" cxnId="{EFD6E27B-CF9A-4B6F-9C40-4C41DEB027B7}">
      <dgm:prSet/>
      <dgm:spPr/>
      <dgm:t>
        <a:bodyPr/>
        <a:lstStyle/>
        <a:p>
          <a:endParaRPr lang="de-DE"/>
        </a:p>
      </dgm:t>
    </dgm:pt>
    <dgm:pt modelId="{E6C03D6C-ECEE-4DE4-94EA-1932C6CCB0C8}" type="pres">
      <dgm:prSet presAssocID="{9B8767F4-9687-4A5F-A622-64092F10BE69}" presName="Name0" presStyleCnt="0">
        <dgm:presLayoutVars>
          <dgm:dir/>
          <dgm:animLvl val="lvl"/>
          <dgm:resizeHandles val="exact"/>
        </dgm:presLayoutVars>
      </dgm:prSet>
      <dgm:spPr/>
    </dgm:pt>
    <dgm:pt modelId="{D6B2E571-97FB-4D15-95B9-FA4112EDE6ED}" type="pres">
      <dgm:prSet presAssocID="{9B8767F4-9687-4A5F-A622-64092F10BE69}" presName="dummy" presStyleCnt="0"/>
      <dgm:spPr/>
    </dgm:pt>
    <dgm:pt modelId="{8247EBA4-B9EC-4B7E-85E8-868C57356FA7}" type="pres">
      <dgm:prSet presAssocID="{9B8767F4-9687-4A5F-A622-64092F10BE69}" presName="linH" presStyleCnt="0"/>
      <dgm:spPr/>
    </dgm:pt>
    <dgm:pt modelId="{19A4231A-2AD4-4D02-A6C3-E5A6CED0024E}" type="pres">
      <dgm:prSet presAssocID="{9B8767F4-9687-4A5F-A622-64092F10BE69}" presName="padding1" presStyleCnt="0"/>
      <dgm:spPr/>
    </dgm:pt>
    <dgm:pt modelId="{0DB92D71-7259-4F38-9E07-50A9418E7E14}" type="pres">
      <dgm:prSet presAssocID="{4E7F4310-96CD-4D50-831F-CB79B5ADCB30}" presName="linV" presStyleCnt="0"/>
      <dgm:spPr/>
    </dgm:pt>
    <dgm:pt modelId="{8B860602-ADDC-4A64-8794-342922A72899}" type="pres">
      <dgm:prSet presAssocID="{4E7F4310-96CD-4D50-831F-CB79B5ADCB30}" presName="spVertical1" presStyleCnt="0"/>
      <dgm:spPr/>
    </dgm:pt>
    <dgm:pt modelId="{7291A0B2-5823-4433-95CF-33419B2DDEB4}" type="pres">
      <dgm:prSet presAssocID="{4E7F4310-96CD-4D50-831F-CB79B5ADCB30}" presName="parTx" presStyleLbl="revTx" presStyleIdx="0" presStyleCnt="4">
        <dgm:presLayoutVars>
          <dgm:chMax val="0"/>
          <dgm:chPref val="0"/>
          <dgm:bulletEnabled val="1"/>
        </dgm:presLayoutVars>
      </dgm:prSet>
      <dgm:spPr/>
      <dgm:t>
        <a:bodyPr/>
        <a:lstStyle/>
        <a:p>
          <a:endParaRPr lang="de-DE"/>
        </a:p>
      </dgm:t>
    </dgm:pt>
    <dgm:pt modelId="{8DA489EB-626C-4AA0-B7A3-C53B531D39AD}" type="pres">
      <dgm:prSet presAssocID="{4E7F4310-96CD-4D50-831F-CB79B5ADCB30}" presName="spVertical2" presStyleCnt="0"/>
      <dgm:spPr/>
    </dgm:pt>
    <dgm:pt modelId="{506B2720-EBF2-494E-9BF3-DC172A8D253F}" type="pres">
      <dgm:prSet presAssocID="{4E7F4310-96CD-4D50-831F-CB79B5ADCB30}" presName="spVertical3" presStyleCnt="0"/>
      <dgm:spPr/>
    </dgm:pt>
    <dgm:pt modelId="{AF599566-1302-4778-88E0-053F4A4FA347}" type="pres">
      <dgm:prSet presAssocID="{EF174350-AC9F-4E31-85DE-E0B6261ACC06}" presName="space" presStyleCnt="0"/>
      <dgm:spPr/>
    </dgm:pt>
    <dgm:pt modelId="{DE63D122-64CB-4203-B70A-83DBA5F9167D}" type="pres">
      <dgm:prSet presAssocID="{22BB8A82-9741-4180-8CB9-9E4504D9A7BB}" presName="linV" presStyleCnt="0"/>
      <dgm:spPr/>
    </dgm:pt>
    <dgm:pt modelId="{11ABD77D-C3D3-4CC5-8A78-42142768FFD1}" type="pres">
      <dgm:prSet presAssocID="{22BB8A82-9741-4180-8CB9-9E4504D9A7BB}" presName="spVertical1" presStyleCnt="0"/>
      <dgm:spPr/>
    </dgm:pt>
    <dgm:pt modelId="{95E46D11-8773-448B-858E-47318463C959}" type="pres">
      <dgm:prSet presAssocID="{22BB8A82-9741-4180-8CB9-9E4504D9A7BB}" presName="parTx" presStyleLbl="revTx" presStyleIdx="1" presStyleCnt="4">
        <dgm:presLayoutVars>
          <dgm:chMax val="0"/>
          <dgm:chPref val="0"/>
          <dgm:bulletEnabled val="1"/>
        </dgm:presLayoutVars>
      </dgm:prSet>
      <dgm:spPr/>
      <dgm:t>
        <a:bodyPr/>
        <a:lstStyle/>
        <a:p>
          <a:endParaRPr lang="de-DE"/>
        </a:p>
      </dgm:t>
    </dgm:pt>
    <dgm:pt modelId="{7DDEAA3A-1861-4EF0-ABBA-EE6E8F5A961C}" type="pres">
      <dgm:prSet presAssocID="{22BB8A82-9741-4180-8CB9-9E4504D9A7BB}" presName="spVertical2" presStyleCnt="0"/>
      <dgm:spPr/>
    </dgm:pt>
    <dgm:pt modelId="{CAC983A4-133E-4438-BD81-ABB2BBA2599B}" type="pres">
      <dgm:prSet presAssocID="{22BB8A82-9741-4180-8CB9-9E4504D9A7BB}" presName="spVertical3" presStyleCnt="0"/>
      <dgm:spPr/>
    </dgm:pt>
    <dgm:pt modelId="{C651D75C-6AB7-4BB6-979F-626172200590}" type="pres">
      <dgm:prSet presAssocID="{3814DCEB-161E-4586-8396-99DE60440D12}" presName="space" presStyleCnt="0"/>
      <dgm:spPr/>
    </dgm:pt>
    <dgm:pt modelId="{4C7F2A56-2993-4691-8304-17FA4591C9A5}" type="pres">
      <dgm:prSet presAssocID="{ADED89CA-5367-4BF3-B055-6803C242E0A1}" presName="linV" presStyleCnt="0"/>
      <dgm:spPr/>
    </dgm:pt>
    <dgm:pt modelId="{ECBC2FEC-9954-4054-AD9F-A47C661A4081}" type="pres">
      <dgm:prSet presAssocID="{ADED89CA-5367-4BF3-B055-6803C242E0A1}" presName="spVertical1" presStyleCnt="0"/>
      <dgm:spPr/>
    </dgm:pt>
    <dgm:pt modelId="{36BC8FE6-7C31-47ED-8A43-0C80E97F5E84}" type="pres">
      <dgm:prSet presAssocID="{ADED89CA-5367-4BF3-B055-6803C242E0A1}" presName="parTx" presStyleLbl="revTx" presStyleIdx="2" presStyleCnt="4">
        <dgm:presLayoutVars>
          <dgm:chMax val="0"/>
          <dgm:chPref val="0"/>
          <dgm:bulletEnabled val="1"/>
        </dgm:presLayoutVars>
      </dgm:prSet>
      <dgm:spPr/>
      <dgm:t>
        <a:bodyPr/>
        <a:lstStyle/>
        <a:p>
          <a:endParaRPr lang="de-DE"/>
        </a:p>
      </dgm:t>
    </dgm:pt>
    <dgm:pt modelId="{A719A920-AC9B-42EE-B81E-745DAAB05389}" type="pres">
      <dgm:prSet presAssocID="{ADED89CA-5367-4BF3-B055-6803C242E0A1}" presName="spVertical2" presStyleCnt="0"/>
      <dgm:spPr/>
    </dgm:pt>
    <dgm:pt modelId="{C0866064-1693-4A11-9C80-72CE6EA90766}" type="pres">
      <dgm:prSet presAssocID="{ADED89CA-5367-4BF3-B055-6803C242E0A1}" presName="spVertical3" presStyleCnt="0"/>
      <dgm:spPr/>
    </dgm:pt>
    <dgm:pt modelId="{D174D1E1-CD49-4B23-ABB2-4505CC420606}" type="pres">
      <dgm:prSet presAssocID="{C39F1270-F3DF-4DC6-BA17-191AD9D9AF0A}" presName="space" presStyleCnt="0"/>
      <dgm:spPr/>
    </dgm:pt>
    <dgm:pt modelId="{88E2BB97-3901-48C6-B6A3-6FAD9913542D}" type="pres">
      <dgm:prSet presAssocID="{4F4EF4F3-6370-48F2-813E-21BB9281080C}" presName="linV" presStyleCnt="0"/>
      <dgm:spPr/>
    </dgm:pt>
    <dgm:pt modelId="{F73895E0-C78D-43AC-BE76-64B8C4830F27}" type="pres">
      <dgm:prSet presAssocID="{4F4EF4F3-6370-48F2-813E-21BB9281080C}" presName="spVertical1" presStyleCnt="0"/>
      <dgm:spPr/>
    </dgm:pt>
    <dgm:pt modelId="{757A6157-AF34-42DD-90C6-57695D3E0D48}" type="pres">
      <dgm:prSet presAssocID="{4F4EF4F3-6370-48F2-813E-21BB9281080C}" presName="parTx" presStyleLbl="revTx" presStyleIdx="3" presStyleCnt="4">
        <dgm:presLayoutVars>
          <dgm:chMax val="0"/>
          <dgm:chPref val="0"/>
          <dgm:bulletEnabled val="1"/>
        </dgm:presLayoutVars>
      </dgm:prSet>
      <dgm:spPr/>
      <dgm:t>
        <a:bodyPr/>
        <a:lstStyle/>
        <a:p>
          <a:endParaRPr lang="de-DE"/>
        </a:p>
      </dgm:t>
    </dgm:pt>
    <dgm:pt modelId="{73BADB4A-B4A1-4FE7-A4D4-004233F4225F}" type="pres">
      <dgm:prSet presAssocID="{4F4EF4F3-6370-48F2-813E-21BB9281080C}" presName="spVertical2" presStyleCnt="0"/>
      <dgm:spPr/>
    </dgm:pt>
    <dgm:pt modelId="{F50525BD-E4ED-4C47-A304-B022B682ACCB}" type="pres">
      <dgm:prSet presAssocID="{4F4EF4F3-6370-48F2-813E-21BB9281080C}" presName="spVertical3" presStyleCnt="0"/>
      <dgm:spPr/>
    </dgm:pt>
    <dgm:pt modelId="{72DDDB7B-5197-4C8E-B39E-DBD3849FFE0A}" type="pres">
      <dgm:prSet presAssocID="{9B8767F4-9687-4A5F-A622-64092F10BE69}" presName="padding2" presStyleCnt="0"/>
      <dgm:spPr/>
    </dgm:pt>
    <dgm:pt modelId="{3FCFB2B4-FCBC-458A-90BF-AE1B00DF21F8}" type="pres">
      <dgm:prSet presAssocID="{9B8767F4-9687-4A5F-A622-64092F10BE69}" presName="negArrow" presStyleCnt="0"/>
      <dgm:spPr/>
    </dgm:pt>
    <dgm:pt modelId="{67AB8CB3-6E78-4AD8-97D9-204FBEAF6157}" type="pres">
      <dgm:prSet presAssocID="{9B8767F4-9687-4A5F-A622-64092F10BE69}" presName="backgroundArrow" presStyleLbl="node1" presStyleIdx="0" presStyleCnt="1" custLinFactNeighborX="-3164" custLinFactNeighborY="42333"/>
      <dgm:spPr/>
    </dgm:pt>
  </dgm:ptLst>
  <dgm:cxnLst>
    <dgm:cxn modelId="{8EEEB9D2-2921-4666-BA10-4E0C46B37B43}" type="presOf" srcId="{9B8767F4-9687-4A5F-A622-64092F10BE69}" destId="{E6C03D6C-ECEE-4DE4-94EA-1932C6CCB0C8}" srcOrd="0" destOrd="0" presId="urn:microsoft.com/office/officeart/2005/8/layout/hProcess3"/>
    <dgm:cxn modelId="{636C2283-9815-4ACA-9053-0203BAFE1D7B}" srcId="{9B8767F4-9687-4A5F-A622-64092F10BE69}" destId="{ADED89CA-5367-4BF3-B055-6803C242E0A1}" srcOrd="2" destOrd="0" parTransId="{27CD8E08-0BD2-4198-B2B2-86065435BF18}" sibTransId="{C39F1270-F3DF-4DC6-BA17-191AD9D9AF0A}"/>
    <dgm:cxn modelId="{4D8403BA-A1B0-4BF1-99BE-DE85D888F346}" type="presOf" srcId="{4F4EF4F3-6370-48F2-813E-21BB9281080C}" destId="{757A6157-AF34-42DD-90C6-57695D3E0D48}" srcOrd="0" destOrd="0" presId="urn:microsoft.com/office/officeart/2005/8/layout/hProcess3"/>
    <dgm:cxn modelId="{EA58B2B1-2F86-4F48-B2AB-4AF8B3F5A0C2}" type="presOf" srcId="{4E7F4310-96CD-4D50-831F-CB79B5ADCB30}" destId="{7291A0B2-5823-4433-95CF-33419B2DDEB4}" srcOrd="0" destOrd="0" presId="urn:microsoft.com/office/officeart/2005/8/layout/hProcess3"/>
    <dgm:cxn modelId="{1D1897FA-FDAA-4620-95BE-17006EA01EA3}" srcId="{9B8767F4-9687-4A5F-A622-64092F10BE69}" destId="{4E7F4310-96CD-4D50-831F-CB79B5ADCB30}" srcOrd="0" destOrd="0" parTransId="{4ED69D16-78A2-4875-B9D3-5E57094CEED4}" sibTransId="{EF174350-AC9F-4E31-85DE-E0B6261ACC06}"/>
    <dgm:cxn modelId="{7F138523-D475-4FF7-8B8A-638DF058CCE8}" type="presOf" srcId="{22BB8A82-9741-4180-8CB9-9E4504D9A7BB}" destId="{95E46D11-8773-448B-858E-47318463C959}" srcOrd="0" destOrd="0" presId="urn:microsoft.com/office/officeart/2005/8/layout/hProcess3"/>
    <dgm:cxn modelId="{EFD6E27B-CF9A-4B6F-9C40-4C41DEB027B7}" srcId="{9B8767F4-9687-4A5F-A622-64092F10BE69}" destId="{22BB8A82-9741-4180-8CB9-9E4504D9A7BB}" srcOrd="1" destOrd="0" parTransId="{B0AFB0D0-81A6-4CDB-8A19-1262CFC5A550}" sibTransId="{3814DCEB-161E-4586-8396-99DE60440D12}"/>
    <dgm:cxn modelId="{B92F9E3A-48D9-4840-B5E4-AE10BA3B57EB}" type="presOf" srcId="{ADED89CA-5367-4BF3-B055-6803C242E0A1}" destId="{36BC8FE6-7C31-47ED-8A43-0C80E97F5E84}" srcOrd="0" destOrd="0" presId="urn:microsoft.com/office/officeart/2005/8/layout/hProcess3"/>
    <dgm:cxn modelId="{89352D46-50F9-46FD-BEA1-A13D06065418}" srcId="{9B8767F4-9687-4A5F-A622-64092F10BE69}" destId="{4F4EF4F3-6370-48F2-813E-21BB9281080C}" srcOrd="3" destOrd="0" parTransId="{CAEFA687-5F24-4691-B529-82EDCA22FDAC}" sibTransId="{95119F97-D083-4D7B-8C6F-50467FBCB242}"/>
    <dgm:cxn modelId="{83B760E8-5986-4E73-B5D7-196FDC00F33E}" type="presParOf" srcId="{E6C03D6C-ECEE-4DE4-94EA-1932C6CCB0C8}" destId="{D6B2E571-97FB-4D15-95B9-FA4112EDE6ED}" srcOrd="0" destOrd="0" presId="urn:microsoft.com/office/officeart/2005/8/layout/hProcess3"/>
    <dgm:cxn modelId="{B3B1CD7C-DC2E-4D54-83AA-EA7ABA4447D5}" type="presParOf" srcId="{E6C03D6C-ECEE-4DE4-94EA-1932C6CCB0C8}" destId="{8247EBA4-B9EC-4B7E-85E8-868C57356FA7}" srcOrd="1" destOrd="0" presId="urn:microsoft.com/office/officeart/2005/8/layout/hProcess3"/>
    <dgm:cxn modelId="{3B5B3D5B-841D-4245-86B4-F7BFD2D0B65C}" type="presParOf" srcId="{8247EBA4-B9EC-4B7E-85E8-868C57356FA7}" destId="{19A4231A-2AD4-4D02-A6C3-E5A6CED0024E}" srcOrd="0" destOrd="0" presId="urn:microsoft.com/office/officeart/2005/8/layout/hProcess3"/>
    <dgm:cxn modelId="{5AFFCD85-6E48-466D-A79B-CF82586CF6E7}" type="presParOf" srcId="{8247EBA4-B9EC-4B7E-85E8-868C57356FA7}" destId="{0DB92D71-7259-4F38-9E07-50A9418E7E14}" srcOrd="1" destOrd="0" presId="urn:microsoft.com/office/officeart/2005/8/layout/hProcess3"/>
    <dgm:cxn modelId="{82BEB314-FEA4-4973-BC4B-80EC018921AD}" type="presParOf" srcId="{0DB92D71-7259-4F38-9E07-50A9418E7E14}" destId="{8B860602-ADDC-4A64-8794-342922A72899}" srcOrd="0" destOrd="0" presId="urn:microsoft.com/office/officeart/2005/8/layout/hProcess3"/>
    <dgm:cxn modelId="{9ED6B012-B2EB-4269-8B1C-38F7B31BA225}" type="presParOf" srcId="{0DB92D71-7259-4F38-9E07-50A9418E7E14}" destId="{7291A0B2-5823-4433-95CF-33419B2DDEB4}" srcOrd="1" destOrd="0" presId="urn:microsoft.com/office/officeart/2005/8/layout/hProcess3"/>
    <dgm:cxn modelId="{ECA23E9B-0125-492E-9162-F3F8A6A9E7B8}" type="presParOf" srcId="{0DB92D71-7259-4F38-9E07-50A9418E7E14}" destId="{8DA489EB-626C-4AA0-B7A3-C53B531D39AD}" srcOrd="2" destOrd="0" presId="urn:microsoft.com/office/officeart/2005/8/layout/hProcess3"/>
    <dgm:cxn modelId="{87BC62A6-DCE4-40DD-92DF-E4C4D52E2284}" type="presParOf" srcId="{0DB92D71-7259-4F38-9E07-50A9418E7E14}" destId="{506B2720-EBF2-494E-9BF3-DC172A8D253F}" srcOrd="3" destOrd="0" presId="urn:microsoft.com/office/officeart/2005/8/layout/hProcess3"/>
    <dgm:cxn modelId="{C35A8CA8-B905-4D46-8786-8503C4B1C6E0}" type="presParOf" srcId="{8247EBA4-B9EC-4B7E-85E8-868C57356FA7}" destId="{AF599566-1302-4778-88E0-053F4A4FA347}" srcOrd="2" destOrd="0" presId="urn:microsoft.com/office/officeart/2005/8/layout/hProcess3"/>
    <dgm:cxn modelId="{93D3E9A1-4595-4639-9669-AAEF7994D164}" type="presParOf" srcId="{8247EBA4-B9EC-4B7E-85E8-868C57356FA7}" destId="{DE63D122-64CB-4203-B70A-83DBA5F9167D}" srcOrd="3" destOrd="0" presId="urn:microsoft.com/office/officeart/2005/8/layout/hProcess3"/>
    <dgm:cxn modelId="{AF080242-3C55-4D14-BE2A-8F8399C9502B}" type="presParOf" srcId="{DE63D122-64CB-4203-B70A-83DBA5F9167D}" destId="{11ABD77D-C3D3-4CC5-8A78-42142768FFD1}" srcOrd="0" destOrd="0" presId="urn:microsoft.com/office/officeart/2005/8/layout/hProcess3"/>
    <dgm:cxn modelId="{80A0482F-FE9B-4319-8F32-ABF7CD38DA35}" type="presParOf" srcId="{DE63D122-64CB-4203-B70A-83DBA5F9167D}" destId="{95E46D11-8773-448B-858E-47318463C959}" srcOrd="1" destOrd="0" presId="urn:microsoft.com/office/officeart/2005/8/layout/hProcess3"/>
    <dgm:cxn modelId="{39F0EECF-A63E-4D5F-825A-D0D0738AE854}" type="presParOf" srcId="{DE63D122-64CB-4203-B70A-83DBA5F9167D}" destId="{7DDEAA3A-1861-4EF0-ABBA-EE6E8F5A961C}" srcOrd="2" destOrd="0" presId="urn:microsoft.com/office/officeart/2005/8/layout/hProcess3"/>
    <dgm:cxn modelId="{8E7B23FF-57BF-4F68-BB9D-D4C20591E284}" type="presParOf" srcId="{DE63D122-64CB-4203-B70A-83DBA5F9167D}" destId="{CAC983A4-133E-4438-BD81-ABB2BBA2599B}" srcOrd="3" destOrd="0" presId="urn:microsoft.com/office/officeart/2005/8/layout/hProcess3"/>
    <dgm:cxn modelId="{3D0FC158-C0C2-4AC1-BFE9-D6E1DE165868}" type="presParOf" srcId="{8247EBA4-B9EC-4B7E-85E8-868C57356FA7}" destId="{C651D75C-6AB7-4BB6-979F-626172200590}" srcOrd="4" destOrd="0" presId="urn:microsoft.com/office/officeart/2005/8/layout/hProcess3"/>
    <dgm:cxn modelId="{D9F3F4E3-B097-45BF-A585-75D8E202290B}" type="presParOf" srcId="{8247EBA4-B9EC-4B7E-85E8-868C57356FA7}" destId="{4C7F2A56-2993-4691-8304-17FA4591C9A5}" srcOrd="5" destOrd="0" presId="urn:microsoft.com/office/officeart/2005/8/layout/hProcess3"/>
    <dgm:cxn modelId="{4396F709-1390-4E13-9259-2ABEFF4AB5EE}" type="presParOf" srcId="{4C7F2A56-2993-4691-8304-17FA4591C9A5}" destId="{ECBC2FEC-9954-4054-AD9F-A47C661A4081}" srcOrd="0" destOrd="0" presId="urn:microsoft.com/office/officeart/2005/8/layout/hProcess3"/>
    <dgm:cxn modelId="{4038AA8E-D6FB-496E-A7B7-32A317DA917F}" type="presParOf" srcId="{4C7F2A56-2993-4691-8304-17FA4591C9A5}" destId="{36BC8FE6-7C31-47ED-8A43-0C80E97F5E84}" srcOrd="1" destOrd="0" presId="urn:microsoft.com/office/officeart/2005/8/layout/hProcess3"/>
    <dgm:cxn modelId="{43B90E19-D401-45B2-B9F6-EB000CAEEB91}" type="presParOf" srcId="{4C7F2A56-2993-4691-8304-17FA4591C9A5}" destId="{A719A920-AC9B-42EE-B81E-745DAAB05389}" srcOrd="2" destOrd="0" presId="urn:microsoft.com/office/officeart/2005/8/layout/hProcess3"/>
    <dgm:cxn modelId="{088E68DB-D4E6-47D8-A920-D6A7775108B1}" type="presParOf" srcId="{4C7F2A56-2993-4691-8304-17FA4591C9A5}" destId="{C0866064-1693-4A11-9C80-72CE6EA90766}" srcOrd="3" destOrd="0" presId="urn:microsoft.com/office/officeart/2005/8/layout/hProcess3"/>
    <dgm:cxn modelId="{8D875799-D955-4A9C-AE2E-2F4CCE015380}" type="presParOf" srcId="{8247EBA4-B9EC-4B7E-85E8-868C57356FA7}" destId="{D174D1E1-CD49-4B23-ABB2-4505CC420606}" srcOrd="6" destOrd="0" presId="urn:microsoft.com/office/officeart/2005/8/layout/hProcess3"/>
    <dgm:cxn modelId="{EFE12212-5087-4AF7-B0B1-A9ACCD150610}" type="presParOf" srcId="{8247EBA4-B9EC-4B7E-85E8-868C57356FA7}" destId="{88E2BB97-3901-48C6-B6A3-6FAD9913542D}" srcOrd="7" destOrd="0" presId="urn:microsoft.com/office/officeart/2005/8/layout/hProcess3"/>
    <dgm:cxn modelId="{11F3CFE6-2525-4FA1-9B4D-16D1A7A220F9}" type="presParOf" srcId="{88E2BB97-3901-48C6-B6A3-6FAD9913542D}" destId="{F73895E0-C78D-43AC-BE76-64B8C4830F27}" srcOrd="0" destOrd="0" presId="urn:microsoft.com/office/officeart/2005/8/layout/hProcess3"/>
    <dgm:cxn modelId="{74C05437-CD92-444C-A80D-8DF9A7DFC7EB}" type="presParOf" srcId="{88E2BB97-3901-48C6-B6A3-6FAD9913542D}" destId="{757A6157-AF34-42DD-90C6-57695D3E0D48}" srcOrd="1" destOrd="0" presId="urn:microsoft.com/office/officeart/2005/8/layout/hProcess3"/>
    <dgm:cxn modelId="{7DE6ED4D-F9B2-4119-AED8-110C37C4322D}" type="presParOf" srcId="{88E2BB97-3901-48C6-B6A3-6FAD9913542D}" destId="{73BADB4A-B4A1-4FE7-A4D4-004233F4225F}" srcOrd="2" destOrd="0" presId="urn:microsoft.com/office/officeart/2005/8/layout/hProcess3"/>
    <dgm:cxn modelId="{FA6F71B3-1492-4CA3-A8D7-B22D0DCEDDCF}" type="presParOf" srcId="{88E2BB97-3901-48C6-B6A3-6FAD9913542D}" destId="{F50525BD-E4ED-4C47-A304-B022B682ACCB}" srcOrd="3" destOrd="0" presId="urn:microsoft.com/office/officeart/2005/8/layout/hProcess3"/>
    <dgm:cxn modelId="{41779DFE-164A-4047-8C6F-95C9ABBDA77E}" type="presParOf" srcId="{8247EBA4-B9EC-4B7E-85E8-868C57356FA7}" destId="{72DDDB7B-5197-4C8E-B39E-DBD3849FFE0A}" srcOrd="8" destOrd="0" presId="urn:microsoft.com/office/officeart/2005/8/layout/hProcess3"/>
    <dgm:cxn modelId="{3BACE226-60D5-4225-9463-CE5C98DEF57C}" type="presParOf" srcId="{8247EBA4-B9EC-4B7E-85E8-868C57356FA7}" destId="{3FCFB2B4-FCBC-458A-90BF-AE1B00DF21F8}" srcOrd="9" destOrd="0" presId="urn:microsoft.com/office/officeart/2005/8/layout/hProcess3"/>
    <dgm:cxn modelId="{27D8D116-A216-48A5-8CE8-77B8C481549C}" type="presParOf" srcId="{8247EBA4-B9EC-4B7E-85E8-868C57356FA7}" destId="{67AB8CB3-6E78-4AD8-97D9-204FBEAF6157}" srcOrd="10" destOrd="0" presId="urn:microsoft.com/office/officeart/2005/8/layout/hProcess3"/>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AB8CB3-6E78-4AD8-97D9-204FBEAF6157}">
      <dsp:nvSpPr>
        <dsp:cNvPr id="0" name=""/>
        <dsp:cNvSpPr/>
      </dsp:nvSpPr>
      <dsp:spPr>
        <a:xfrm>
          <a:off x="0" y="105600"/>
          <a:ext cx="6454140" cy="504000"/>
        </a:xfrm>
        <a:prstGeom prst="rightArrow">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sp>
    <dsp:sp modelId="{757A6157-AF34-42DD-90C6-57695D3E0D48}">
      <dsp:nvSpPr>
        <dsp:cNvPr id="0" name=""/>
        <dsp:cNvSpPr/>
      </dsp:nvSpPr>
      <dsp:spPr>
        <a:xfrm>
          <a:off x="5044317" y="178800"/>
          <a:ext cx="1257422" cy="2520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71120" rIns="0" bIns="71120" numCol="1" spcCol="1270" anchor="ctr" anchorCtr="0">
          <a:noAutofit/>
        </a:bodyPr>
        <a:lstStyle/>
        <a:p>
          <a:pPr lvl="0" algn="ctr" defTabSz="311150">
            <a:lnSpc>
              <a:spcPct val="90000"/>
            </a:lnSpc>
            <a:spcBef>
              <a:spcPct val="0"/>
            </a:spcBef>
            <a:spcAft>
              <a:spcPct val="35000"/>
            </a:spcAft>
          </a:pPr>
          <a:r>
            <a:rPr lang="de-DE" sz="700" kern="1200"/>
            <a:t>speichern der eigenen Datei</a:t>
          </a:r>
        </a:p>
      </dsp:txBody>
      <dsp:txXfrm>
        <a:off x="5044317" y="178800"/>
        <a:ext cx="1257422" cy="252000"/>
      </dsp:txXfrm>
    </dsp:sp>
    <dsp:sp modelId="{36BC8FE6-7C31-47ED-8A43-0C80E97F5E84}">
      <dsp:nvSpPr>
        <dsp:cNvPr id="0" name=""/>
        <dsp:cNvSpPr/>
      </dsp:nvSpPr>
      <dsp:spPr>
        <a:xfrm>
          <a:off x="3535409" y="178800"/>
          <a:ext cx="1257422" cy="2520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71120" rIns="0" bIns="71120" numCol="1" spcCol="1270" anchor="ctr" anchorCtr="0">
          <a:noAutofit/>
        </a:bodyPr>
        <a:lstStyle/>
        <a:p>
          <a:pPr lvl="0" algn="ctr" defTabSz="311150">
            <a:lnSpc>
              <a:spcPct val="90000"/>
            </a:lnSpc>
            <a:spcBef>
              <a:spcPct val="0"/>
            </a:spcBef>
            <a:spcAft>
              <a:spcPct val="35000"/>
            </a:spcAft>
          </a:pPr>
          <a:r>
            <a:rPr lang="de-DE" sz="700" kern="1200"/>
            <a:t>verschieben der Normalparabel</a:t>
          </a:r>
        </a:p>
      </dsp:txBody>
      <dsp:txXfrm>
        <a:off x="3535409" y="178800"/>
        <a:ext cx="1257422" cy="252000"/>
      </dsp:txXfrm>
    </dsp:sp>
    <dsp:sp modelId="{95E46D11-8773-448B-858E-47318463C959}">
      <dsp:nvSpPr>
        <dsp:cNvPr id="0" name=""/>
        <dsp:cNvSpPr/>
      </dsp:nvSpPr>
      <dsp:spPr>
        <a:xfrm>
          <a:off x="2026502" y="178800"/>
          <a:ext cx="1257422" cy="2520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71120" rIns="0" bIns="71120" numCol="1" spcCol="1270" anchor="ctr" anchorCtr="0">
          <a:noAutofit/>
        </a:bodyPr>
        <a:lstStyle/>
        <a:p>
          <a:pPr lvl="0" algn="ctr" defTabSz="311150">
            <a:lnSpc>
              <a:spcPct val="90000"/>
            </a:lnSpc>
            <a:spcBef>
              <a:spcPct val="0"/>
            </a:spcBef>
            <a:spcAft>
              <a:spcPct val="35000"/>
            </a:spcAft>
          </a:pPr>
          <a:r>
            <a:rPr lang="de-DE" sz="700" kern="1200"/>
            <a:t>wechsel zwischen den Ansichten</a:t>
          </a:r>
        </a:p>
      </dsp:txBody>
      <dsp:txXfrm>
        <a:off x="2026502" y="178800"/>
        <a:ext cx="1257422" cy="252000"/>
      </dsp:txXfrm>
    </dsp:sp>
    <dsp:sp modelId="{7291A0B2-5823-4433-95CF-33419B2DDEB4}">
      <dsp:nvSpPr>
        <dsp:cNvPr id="0" name=""/>
        <dsp:cNvSpPr/>
      </dsp:nvSpPr>
      <dsp:spPr>
        <a:xfrm>
          <a:off x="517595" y="178800"/>
          <a:ext cx="1257422" cy="2520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71120" rIns="0" bIns="71120" numCol="1" spcCol="1270" anchor="ctr" anchorCtr="0">
          <a:noAutofit/>
        </a:bodyPr>
        <a:lstStyle/>
        <a:p>
          <a:pPr lvl="0" algn="ctr" defTabSz="311150">
            <a:lnSpc>
              <a:spcPct val="90000"/>
            </a:lnSpc>
            <a:spcBef>
              <a:spcPct val="0"/>
            </a:spcBef>
            <a:spcAft>
              <a:spcPct val="35000"/>
            </a:spcAft>
          </a:pPr>
          <a:r>
            <a:rPr lang="de-DE" sz="700" kern="1200"/>
            <a:t>anmelden in Geogebratube</a:t>
          </a:r>
        </a:p>
      </dsp:txBody>
      <dsp:txXfrm>
        <a:off x="517595" y="178800"/>
        <a:ext cx="1257422" cy="252000"/>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3">
  <dgm:title val=""/>
  <dgm:desc val=""/>
  <dgm:catLst>
    <dgm:cat type="process" pri="6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chOrder="t">
    <dgm:varLst>
      <dgm:dir/>
      <dgm:animLvl val="lvl"/>
      <dgm:resizeHandles val="exact"/>
    </dgm:varLst>
    <dgm:alg type="composite"/>
    <dgm:shape xmlns:r="http://schemas.openxmlformats.org/officeDocument/2006/relationships" r:blip="">
      <dgm:adjLst/>
    </dgm:shape>
    <dgm:presOf/>
    <dgm:constrLst>
      <dgm:constr type="w" for="ch" forName="dummy" refType="w"/>
      <dgm:constr type="h" for="ch" forName="dummy" refType="h"/>
      <dgm:constr type="h" for="ch" forName="dummy" refType="w" refFor="ch" refForName="dummy" op="lte" fact="0.4"/>
      <dgm:constr type="ctrX" for="ch" forName="dummy" refType="w" fact="0.5"/>
      <dgm:constr type="ctrY" for="ch" forName="dummy" refType="h" fact="0.5"/>
      <dgm:constr type="w" for="ch" forName="linH" refType="w"/>
      <dgm:constr type="h" for="ch" forName="linH" refType="h"/>
      <dgm:constr type="ctrX" for="ch" forName="linH" refType="w" fact="0.5"/>
      <dgm:constr type="ctrY" for="ch" forName="linH" refType="h" fact="0.5"/>
      <dgm:constr type="userP" for="ch" forName="linH" refType="h" refFor="ch" refForName="dummy" fact="0.25"/>
      <dgm:constr type="userT" for="des" forName="parTx" refType="w" refFor="ch" refForName="dummy" fact="0.2"/>
    </dgm:constrLst>
    <dgm:ruleLst/>
    <dgm:layoutNode name="dummy">
      <dgm:alg type="sp"/>
      <dgm:shape xmlns:r="http://schemas.openxmlformats.org/officeDocument/2006/relationships" r:blip="">
        <dgm:adjLst/>
      </dgm:shape>
      <dgm:presOf/>
      <dgm:constrLst/>
      <dgm:ruleLst/>
    </dgm:layoutNode>
    <dgm:layoutNode name="linH">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primFontSz" for="des" forName="parTx" val="65"/>
        <dgm:constr type="primFontSz" for="des" forName="desTx" refType="primFontSz" refFor="des" refForName="parTx" op="equ"/>
        <dgm:constr type="h" for="des" forName="parTx" refType="primFontSz" refFor="des" refForName="parTx"/>
        <dgm:constr type="h" for="des" forName="desTx" refType="primFontSz" refFor="des" refForName="parTx" fact="0.5"/>
        <dgm:constr type="h" for="des" forName="parTx" op="equ"/>
        <dgm:constr type="h" for="des" forName="desTx" op="equ"/>
        <dgm:constr type="h" for="ch" forName="backgroundArrow" refType="primFontSz" refFor="des" refForName="parTx" fact="2"/>
        <dgm:constr type="h" for="ch" forName="backgroundArrow" refType="h" refFor="des" refForName="parTx" op="lte" fact="2"/>
        <dgm:constr type="h" for="ch" forName="backgroundArrow" refType="h" refFor="des" refForName="parTx" op="gte" fact="2"/>
        <dgm:constr type="h" for="des" forName="spVertical1" refType="primFontSz" refFor="des" refForName="parTx" fact="0.5"/>
        <dgm:constr type="h" for="des" forName="spVertical1" refType="h" refFor="des" refForName="parTx" op="lte" fact="0.5"/>
        <dgm:constr type="h" for="des" forName="spVertical1" refType="h" refFor="des" refForName="parTx" op="gte" fact="0.5"/>
        <dgm:constr type="h" for="des" forName="spVertical2" refType="primFontSz" refFor="des" refForName="parTx" fact="0.5"/>
        <dgm:constr type="h" for="des" forName="spVertical2" refType="h" refFor="des" refForName="parTx" op="lte" fact="0.5"/>
        <dgm:constr type="h" for="des" forName="spVertical2" refType="h" refFor="des" refForName="parTx" op="gte" fact="0.5"/>
        <dgm:constr type="h" for="des" forName="spVertical3" refType="primFontSz" refFor="des" refForName="parTx" fact="-0.4"/>
        <dgm:constr type="h" for="des" forName="spVertical3" refType="h" refFor="des" refForName="parTx" op="lte" fact="-0.4"/>
        <dgm:constr type="h" for="des" forName="spVertical3" refType="h" refFor="des" refForName="parTx" op="gte" fact="-0.4"/>
        <dgm:constr type="w" for="ch" forName="backgroundArrow" refType="w"/>
        <dgm:constr type="w" for="ch" forName="negArrow" refType="w" fact="-1"/>
        <dgm:constr type="w" for="ch" forName="linV" refType="w"/>
        <dgm:constr type="w" for="ch" forName="space" refType="w" refFor="ch" refForName="linV" fact="0.2"/>
        <dgm:constr type="w" for="ch" forName="padding1" refType="w" fact="0.08"/>
        <dgm:constr type="userP"/>
        <dgm:constr type="w" for="ch" forName="padding2" refType="userP"/>
      </dgm:constrLst>
      <dgm:ruleLst>
        <dgm:rule type="w" for="ch" forName="linV" val="0" fact="NaN" max="NaN"/>
        <dgm:rule type="primFontSz" for="des" forName="parTx" val="5" fact="NaN" max="NaN"/>
      </dgm:ruleLst>
      <dgm:layoutNode name="padding1">
        <dgm:alg type="sp"/>
        <dgm:shape xmlns:r="http://schemas.openxmlformats.org/officeDocument/2006/relationships" r:blip="">
          <dgm:adjLst/>
        </dgm:shape>
        <dgm:presOf/>
        <dgm:constrLst/>
        <dgm:ruleLst/>
      </dgm:layoutNode>
      <dgm:forEach name="Name4" axis="ch" ptType="node">
        <dgm:layoutNode name="linV">
          <dgm:alg type="lin">
            <dgm:param type="linDir" val="fromT"/>
          </dgm:alg>
          <dgm:shape xmlns:r="http://schemas.openxmlformats.org/officeDocument/2006/relationships" r:blip="">
            <dgm:adjLst/>
          </dgm:shape>
          <dgm:presOf/>
          <dgm:constrLst>
            <dgm:constr type="w" for="ch" forName="spVertical1" refType="w"/>
            <dgm:constr type="w" for="ch" forName="parTx" refType="w"/>
            <dgm:constr type="w" for="ch" forName="spVertical2" refType="w"/>
            <dgm:constr type="w" for="ch" forName="spVertical3" refType="w"/>
            <dgm:constr type="w" for="ch" forName="desTx" refType="w"/>
          </dgm:constrLst>
          <dgm:ruleLst/>
          <dgm:layoutNode name="spVertical1">
            <dgm:alg type="sp"/>
            <dgm:shape xmlns:r="http://schemas.openxmlformats.org/officeDocument/2006/relationships" r:blip="">
              <dgm:adjLst/>
            </dgm:shape>
            <dgm:presOf/>
            <dgm:constrLst/>
            <dgm:ruleLst/>
          </dgm:layoutNode>
          <dgm:layoutNode name="parTx" styleLbl="revTx">
            <dgm:varLst>
              <dgm:chMax val="0"/>
              <dgm:chPref val="0"/>
              <dgm:bulletEnabled val="1"/>
            </dgm:varLst>
            <dgm:choose name="Name5">
              <dgm:if name="Name6" axis="root des" ptType="all node" func="maxDepth" op="gt" val="1">
                <dgm:alg type="tx">
                  <dgm:param type="parTxLTRAlign" val="l"/>
                  <dgm:param type="parTxRTLAlign" val="r"/>
                </dgm:alg>
              </dgm:if>
              <dgm:else name="Name7">
                <dgm:alg type="tx">
                  <dgm:param type="parTxLTRAlign" val="ctr"/>
                  <dgm:param type="parTxRTLAlign" val="ctr"/>
                </dgm:alg>
              </dgm:else>
            </dgm:choose>
            <dgm:shape xmlns:r="http://schemas.openxmlformats.org/officeDocument/2006/relationships" type="rect" r:blip="">
              <dgm:adjLst/>
            </dgm:shape>
            <dgm:presOf axis="self" ptType="node"/>
            <dgm:choose name="Name8">
              <dgm:if name="Name9" func="var" arg="dir" op="equ" val="norm">
                <dgm:constrLst>
                  <dgm:constr type="userT"/>
                  <dgm:constr type="h" refType="userT" op="lte"/>
                  <dgm:constr type="tMarg" refType="primFontSz" fact="0.8"/>
                  <dgm:constr type="bMarg" refType="tMarg"/>
                  <dgm:constr type="lMarg"/>
                  <dgm:constr type="rMarg"/>
                </dgm:constrLst>
              </dgm:if>
              <dgm:else name="Name10">
                <dgm:constrLst>
                  <dgm:constr type="userT"/>
                  <dgm:constr type="h" refType="userT" op="lte"/>
                  <dgm:constr type="tMarg" refType="primFontSz" fact="0.8"/>
                  <dgm:constr type="bMarg" refType="tMarg"/>
                  <dgm:constr type="lMarg"/>
                  <dgm:constr type="rMarg"/>
                </dgm:constrLst>
              </dgm:else>
            </dgm:choose>
            <dgm:ruleLst>
              <dgm:rule type="h" val="INF" fact="NaN" max="NaN"/>
            </dgm:ruleLst>
          </dgm:layoutNode>
          <dgm:layoutNode name="spVertical2">
            <dgm:alg type="sp"/>
            <dgm:shape xmlns:r="http://schemas.openxmlformats.org/officeDocument/2006/relationships" r:blip="">
              <dgm:adjLst/>
            </dgm:shape>
            <dgm:presOf/>
            <dgm:constrLst/>
            <dgm:ruleLst/>
          </dgm:layoutNode>
          <dgm:layoutNode name="spVertical3">
            <dgm:alg type="sp"/>
            <dgm:shape xmlns:r="http://schemas.openxmlformats.org/officeDocument/2006/relationships" r:blip="">
              <dgm:adjLst/>
            </dgm:shape>
            <dgm:presOf/>
            <dgm:constrLst/>
            <dgm:ruleLst/>
          </dgm:layoutNode>
          <dgm:choose name="Name11">
            <dgm:if name="Name12" axis="ch" ptType="node" func="cnt" op="gte" val="1">
              <dgm:layoutNode name="desTx" styleLbl="revTx">
                <dgm:varLst>
                  <dgm:bulletEnabled val="1"/>
                </dgm:varLst>
                <dgm:alg type="tx">
                  <dgm:param type="stBulletLvl" val="1"/>
                </dgm:alg>
                <dgm:shape xmlns:r="http://schemas.openxmlformats.org/officeDocument/2006/relationships" type="rect" r:blip="">
                  <dgm:adjLst/>
                </dgm:shape>
                <dgm:presOf axis="des" ptType="node"/>
                <dgm:constrLst>
                  <dgm:constr type="tMarg"/>
                  <dgm:constr type="bMarg"/>
                  <dgm:constr type="rMarg"/>
                  <dgm:constr type="lMarg"/>
                </dgm:constrLst>
                <dgm:ruleLst>
                  <dgm:rule type="h" val="INF" fact="NaN" max="NaN"/>
                </dgm:ruleLst>
              </dgm:layoutNode>
            </dgm:if>
            <dgm:else name="Name13"/>
          </dgm:choose>
        </dgm:layoutNode>
        <dgm:forEach name="Name14" axis="followSib" ptType="sibTrans" cnt="1">
          <dgm:layoutNode name="space">
            <dgm:alg type="sp"/>
            <dgm:shape xmlns:r="http://schemas.openxmlformats.org/officeDocument/2006/relationships" r:blip="">
              <dgm:adjLst/>
            </dgm:shape>
            <dgm:presOf/>
            <dgm:constrLst/>
            <dgm:ruleLst/>
          </dgm:layoutNode>
        </dgm:forEach>
      </dgm:forEach>
      <dgm:layoutNode name="padding2">
        <dgm:alg type="sp"/>
        <dgm:shape xmlns:r="http://schemas.openxmlformats.org/officeDocument/2006/relationships" r:blip="">
          <dgm:adjLst/>
        </dgm:shape>
        <dgm:presOf/>
        <dgm:constrLst/>
        <dgm:ruleLst/>
      </dgm:layoutNode>
      <dgm:layoutNode name="negArrow">
        <dgm:alg type="sp"/>
        <dgm:shape xmlns:r="http://schemas.openxmlformats.org/officeDocument/2006/relationships" r:blip="">
          <dgm:adjLst/>
        </dgm:shape>
        <dgm:presOf/>
        <dgm:constrLst/>
        <dgm:ruleLst/>
      </dgm:layoutNode>
      <dgm:layoutNode name="backgroundArrow" styleLbl="node1">
        <dgm:alg type="sp"/>
        <dgm:choose name="Name15">
          <dgm:if name="Name16" func="var" arg="dir" op="equ" val="norm">
            <dgm:shape xmlns:r="http://schemas.openxmlformats.org/officeDocument/2006/relationships" type="rightArrow" r:blip="">
              <dgm:adjLst/>
            </dgm:shape>
          </dgm:if>
          <dgm:else name="Name17">
            <dgm:shape xmlns:r="http://schemas.openxmlformats.org/officeDocument/2006/relationships" type="leftArrow" r:blip="">
              <dgm:adjLst/>
            </dgm:shape>
          </dgm:else>
        </dgm:choose>
        <dgm:presOf/>
        <dgm:constrLst/>
        <dgm:ruleLst/>
      </dgm:layoutNode>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0D2BA9-334C-4FF2-AC61-B3EDD52B43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VL_UE-Material</Template>
  <TotalTime>0</TotalTime>
  <Pages>47</Pages>
  <Words>5197</Words>
  <Characters>32744</Characters>
  <Application>Microsoft Office Word</Application>
  <DocSecurity>0</DocSecurity>
  <Lines>272</Lines>
  <Paragraphs>75</Paragraphs>
  <ScaleCrop>false</ScaleCrop>
  <HeadingPairs>
    <vt:vector size="2" baseType="variant">
      <vt:variant>
        <vt:lpstr>Titel</vt:lpstr>
      </vt:variant>
      <vt:variant>
        <vt:i4>1</vt:i4>
      </vt:variant>
    </vt:vector>
  </HeadingPairs>
  <TitlesOfParts>
    <vt:vector size="1" baseType="lpstr">
      <vt:lpstr>Titel bitte über das Menü "Datei&gt;Optionen&gt;Titel" eintragen</vt:lpstr>
    </vt:vector>
  </TitlesOfParts>
  <Company>IZLBW</Company>
  <LinksUpToDate>false</LinksUpToDate>
  <CharactersWithSpaces>37866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Titel bitte über das Menü "Datei&gt;Optionen&gt;Titel" eintragen</dc:title>
  <dc:creator>Hene</dc:creator>
  <cp:lastModifiedBy>Seminar</cp:lastModifiedBy>
  <cp:revision>13</cp:revision>
  <cp:lastPrinted>2015-07-28T10:00:00Z</cp:lastPrinted>
  <dcterms:created xsi:type="dcterms:W3CDTF">2015-07-28T06:43:00Z</dcterms:created>
  <dcterms:modified xsi:type="dcterms:W3CDTF">2015-09-28T15:54:00Z</dcterms:modified>
</cp:coreProperties>
</file>